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A98A6" w14:textId="19DA97C9" w:rsidR="00434013" w:rsidRPr="00D6227C" w:rsidRDefault="00BD68AC" w:rsidP="00B0727A">
      <w:pPr>
        <w:pStyle w:val="NoSpacing"/>
        <w:rPr>
          <w:rFonts w:ascii="Times New Roman" w:hAnsi="Times New Roman" w:cs="Times New Roman"/>
          <w:b/>
          <w:bCs/>
          <w:sz w:val="32"/>
          <w:szCs w:val="32"/>
          <w:highlight w:val="yellow"/>
        </w:rPr>
      </w:pPr>
      <w:r w:rsidRPr="00D6227C">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5FC54AE3">
            <wp:simplePos x="0" y="0"/>
            <wp:positionH relativeFrom="column">
              <wp:posOffset>-445135</wp:posOffset>
            </wp:positionH>
            <wp:positionV relativeFrom="paragraph">
              <wp:posOffset>-700946</wp:posOffset>
            </wp:positionV>
            <wp:extent cx="3026664" cy="2468880"/>
            <wp:effectExtent l="0" t="0" r="254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6664"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227C">
        <w:rPr>
          <w:noProof/>
          <w:highlight w:val="yellow"/>
        </w:rPr>
        <mc:AlternateContent>
          <mc:Choice Requires="wps">
            <w:drawing>
              <wp:anchor distT="0" distB="0" distL="114300" distR="114300" simplePos="0" relativeHeight="251645951" behindDoc="1" locked="0" layoutInCell="1" allowOverlap="1" wp14:anchorId="173FB37D" wp14:editId="66E31038">
                <wp:simplePos x="0" y="0"/>
                <wp:positionH relativeFrom="column">
                  <wp:posOffset>-757555</wp:posOffset>
                </wp:positionH>
                <wp:positionV relativeFrom="paragraph">
                  <wp:posOffset>-700405</wp:posOffset>
                </wp:positionV>
                <wp:extent cx="8653780" cy="2467610"/>
                <wp:effectExtent l="0" t="0" r="13970" b="27940"/>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46761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48C7F7D1" w:rsidR="009A6A64" w:rsidRDefault="00411B1F" w:rsidP="00A9317D">
                            <w:pPr>
                              <w:ind w:left="7920"/>
                            </w:pPr>
                            <w:r>
                              <w:rPr>
                                <w:rFonts w:ascii="Times New Roman" w:hAnsi="Times New Roman" w:cs="Times New Roman"/>
                                <w:sz w:val="40"/>
                                <w:szCs w:val="40"/>
                              </w:rPr>
                              <w:t xml:space="preserve">  </w:t>
                            </w:r>
                            <w:r w:rsidR="0082369F">
                              <w:rPr>
                                <w:rFonts w:ascii="Times New Roman" w:hAnsi="Times New Roman" w:cs="Times New Roman"/>
                                <w:sz w:val="40"/>
                                <w:szCs w:val="40"/>
                              </w:rPr>
                              <w:t>January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65pt;margin-top:-55.15pt;width:681.4pt;height:194.3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48C7F7D1" w:rsidR="009A6A64" w:rsidRDefault="00411B1F" w:rsidP="00A9317D">
                      <w:pPr>
                        <w:ind w:left="7920"/>
                      </w:pPr>
                      <w:r>
                        <w:rPr>
                          <w:rFonts w:ascii="Times New Roman" w:hAnsi="Times New Roman" w:cs="Times New Roman"/>
                          <w:sz w:val="40"/>
                          <w:szCs w:val="40"/>
                        </w:rPr>
                        <w:t xml:space="preserve">  </w:t>
                      </w:r>
                      <w:r w:rsidR="0082369F">
                        <w:rPr>
                          <w:rFonts w:ascii="Times New Roman" w:hAnsi="Times New Roman" w:cs="Times New Roman"/>
                          <w:sz w:val="40"/>
                          <w:szCs w:val="40"/>
                        </w:rPr>
                        <w:t>January 2024</w:t>
                      </w:r>
                    </w:p>
                  </w:txbxContent>
                </v:textbox>
              </v:rect>
            </w:pict>
          </mc:Fallback>
        </mc:AlternateContent>
      </w:r>
      <w:bookmarkStart w:id="0" w:name="_Hlk143771395"/>
      <w:bookmarkStart w:id="1" w:name="_Hlk81396387"/>
      <w:bookmarkStart w:id="2" w:name="_Hlk94694071"/>
      <w:bookmarkStart w:id="3" w:name="_Hlk89338043"/>
      <w:bookmarkStart w:id="4" w:name="_Hlk56588020"/>
      <w:bookmarkEnd w:id="0"/>
      <w:bookmarkEnd w:id="1"/>
      <w:bookmarkEnd w:id="2"/>
      <w:bookmarkEnd w:id="3"/>
      <w:bookmarkEnd w:id="4"/>
      <w:r w:rsidR="00906307" w:rsidRPr="00D6227C">
        <w:rPr>
          <w:rFonts w:ascii="Times New Roman" w:hAnsi="Times New Roman" w:cs="Times New Roman"/>
          <w:sz w:val="36"/>
          <w:szCs w:val="36"/>
          <w:highlight w:val="yellow"/>
        </w:rPr>
        <w:t xml:space="preserve"> </w:t>
      </w:r>
    </w:p>
    <w:p w14:paraId="3A4C76AC" w14:textId="6E258E34" w:rsidR="00D6227C" w:rsidRDefault="00D6227C" w:rsidP="006A25FB">
      <w:pPr>
        <w:jc w:val="center"/>
        <w:rPr>
          <w:rFonts w:ascii="Times New Roman" w:hAnsi="Times New Roman" w:cs="Times New Roman"/>
          <w:b/>
          <w:bCs/>
          <w:sz w:val="36"/>
          <w:szCs w:val="36"/>
          <w:highlight w:val="yellow"/>
        </w:rPr>
      </w:pPr>
    </w:p>
    <w:p w14:paraId="78C873A5" w14:textId="519FD8A5" w:rsidR="00D6227C" w:rsidRDefault="00D6227C" w:rsidP="006A25FB">
      <w:pPr>
        <w:jc w:val="center"/>
        <w:rPr>
          <w:rFonts w:ascii="Times New Roman" w:hAnsi="Times New Roman" w:cs="Times New Roman"/>
          <w:b/>
          <w:bCs/>
          <w:sz w:val="36"/>
          <w:szCs w:val="36"/>
          <w:highlight w:val="yellow"/>
        </w:rPr>
      </w:pPr>
    </w:p>
    <w:p w14:paraId="31FF6AEE" w14:textId="1F1FD8CC" w:rsidR="00D6227C" w:rsidRDefault="00D6227C" w:rsidP="006A25FB">
      <w:pPr>
        <w:jc w:val="center"/>
        <w:rPr>
          <w:rFonts w:ascii="Times New Roman" w:hAnsi="Times New Roman" w:cs="Times New Roman"/>
          <w:b/>
          <w:bCs/>
          <w:sz w:val="36"/>
          <w:szCs w:val="36"/>
          <w:highlight w:val="yellow"/>
        </w:rPr>
      </w:pPr>
    </w:p>
    <w:p w14:paraId="15340B25" w14:textId="77777777" w:rsidR="00D6227C" w:rsidRDefault="00D6227C" w:rsidP="006A25FB">
      <w:pPr>
        <w:jc w:val="center"/>
        <w:rPr>
          <w:rFonts w:ascii="Times New Roman" w:hAnsi="Times New Roman" w:cs="Times New Roman"/>
          <w:b/>
          <w:bCs/>
          <w:sz w:val="36"/>
          <w:szCs w:val="36"/>
          <w:highlight w:val="yellow"/>
        </w:rPr>
      </w:pPr>
    </w:p>
    <w:p w14:paraId="506A57E1" w14:textId="77777777" w:rsidR="00D978AC" w:rsidRDefault="00D978AC" w:rsidP="00D978AC">
      <w:pPr>
        <w:jc w:val="center"/>
        <w:rPr>
          <w:rFonts w:ascii="Times New Roman" w:hAnsi="Times New Roman" w:cs="Times New Roman"/>
          <w:b/>
          <w:bCs/>
          <w:sz w:val="28"/>
          <w:szCs w:val="28"/>
        </w:rPr>
      </w:pPr>
      <w:r w:rsidRPr="00F70649">
        <w:rPr>
          <w:rFonts w:ascii="Times New Roman" w:hAnsi="Times New Roman" w:cs="Times New Roman"/>
          <w:b/>
          <w:bCs/>
          <w:sz w:val="28"/>
          <w:szCs w:val="28"/>
        </w:rPr>
        <w:t>Pastor Joanie's Message</w:t>
      </w:r>
    </w:p>
    <w:p w14:paraId="1ABA2576" w14:textId="77777777" w:rsidR="00D978AC" w:rsidRPr="00D978AC" w:rsidRDefault="00D978AC" w:rsidP="00D978AC">
      <w:pPr>
        <w:jc w:val="center"/>
        <w:rPr>
          <w:rFonts w:ascii="Times New Roman" w:hAnsi="Times New Roman" w:cs="Times New Roman"/>
          <w:b/>
          <w:bCs/>
          <w:sz w:val="36"/>
          <w:szCs w:val="36"/>
        </w:rPr>
      </w:pPr>
      <w:r w:rsidRPr="00D978AC">
        <w:rPr>
          <w:rFonts w:ascii="Times New Roman" w:hAnsi="Times New Roman" w:cs="Times New Roman"/>
          <w:b/>
          <w:bCs/>
          <w:sz w:val="36"/>
          <w:szCs w:val="36"/>
        </w:rPr>
        <w:t>Joyous New Year St Timothy Family!</w:t>
      </w:r>
    </w:p>
    <w:p w14:paraId="723BE7B8"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t xml:space="preserve">As I think about what to say this month, I find myself taking a mental journey through the past year. Like any journey – there are highs and lows, smiles, and tears, but – mostly gratitude to God for bringing us all together. I cannot imagine a better family to worship with, pray with, work with, laugh with and eat with – than everyone who calls St Timothy’s their church home. </w:t>
      </w:r>
    </w:p>
    <w:p w14:paraId="7F358576"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t>The outreach you accomplish is amazing for a congregation this size, and you are always open to new opportunities to be Christ’s presence to the world around us. You support one another in prayer and fellowship as well as making everyone who comes through our doors feel welcome. Time and again I have heard from visitors passing through that they wished they lived here so they could worship with you all the time. First time worshippers tell me you make them feel like family. Because of your Christ-led hearts; even though we have lost members for various reasons, we continue to grow as we welcome new family – both residents and seasonal folks who bring their hearts and spirit to our worship and our community life.</w:t>
      </w:r>
    </w:p>
    <w:p w14:paraId="434DF761"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lastRenderedPageBreak/>
        <w:t xml:space="preserve">The diversity in our worship is practically unheard of in a church of our size, which is proof of your commitment to making everyone feel welcome and fed regardless of whether they prefer informal worship or very traditional worship. Our church leadership is made up of folks from both Saturday and Sunday services, which reflects the progress we are making in involving both Saturday and Sunday worshippers in the planning </w:t>
      </w:r>
      <w:proofErr w:type="gramStart"/>
      <w:r w:rsidRPr="00D978AC">
        <w:rPr>
          <w:rFonts w:ascii="Times New Roman" w:hAnsi="Times New Roman" w:cs="Times New Roman"/>
          <w:bCs/>
          <w:sz w:val="36"/>
          <w:szCs w:val="36"/>
        </w:rPr>
        <w:t>for</w:t>
      </w:r>
      <w:proofErr w:type="gramEnd"/>
      <w:r w:rsidRPr="00D978AC">
        <w:rPr>
          <w:rFonts w:ascii="Times New Roman" w:hAnsi="Times New Roman" w:cs="Times New Roman"/>
          <w:bCs/>
          <w:sz w:val="36"/>
          <w:szCs w:val="36"/>
        </w:rPr>
        <w:t xml:space="preserve"> our church.</w:t>
      </w:r>
    </w:p>
    <w:p w14:paraId="2118134A"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t>I love the fun we have working together. Hang out at Granny’s Attic sometime to experience the laughter and joy of the women and men working together on this major project. You will meet folks from both services, year-round folks, seasonal family, and meet friends that you didn’t know you had. We have had people come to shop and end up coming to worship because of the fellowship they witnessed at this activity.</w:t>
      </w:r>
    </w:p>
    <w:p w14:paraId="33A8C990"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t xml:space="preserve">So, as we begin this new year – let’s commit to counting our blessings and continuing to look for ways to share ourselves with one another, our church, and our community. We are a beautifully blended, blessed, and loving family that reflects well on our Savior as we live into being the Body of Christ in the World. </w:t>
      </w:r>
    </w:p>
    <w:p w14:paraId="6D495E52" w14:textId="77777777" w:rsidR="00D978AC" w:rsidRPr="00D978AC" w:rsidRDefault="00D978AC" w:rsidP="00D978AC">
      <w:pPr>
        <w:ind w:firstLine="720"/>
        <w:rPr>
          <w:rFonts w:ascii="Times New Roman" w:hAnsi="Times New Roman" w:cs="Times New Roman"/>
          <w:bCs/>
          <w:sz w:val="36"/>
          <w:szCs w:val="36"/>
        </w:rPr>
      </w:pPr>
      <w:r w:rsidRPr="00D978AC">
        <w:rPr>
          <w:rFonts w:ascii="Times New Roman" w:hAnsi="Times New Roman" w:cs="Times New Roman"/>
          <w:bCs/>
          <w:sz w:val="36"/>
          <w:szCs w:val="36"/>
        </w:rPr>
        <w:t>I look forward to seeing where God leads us this year and meeting all the new brothers and sisters in Christ that the Spirit will call upon us to welcome and love.</w:t>
      </w:r>
    </w:p>
    <w:p w14:paraId="16456CFC" w14:textId="19571E51" w:rsidR="006D7A18" w:rsidRPr="00D6227C" w:rsidRDefault="00D978AC" w:rsidP="00E61C46">
      <w:pPr>
        <w:ind w:firstLine="720"/>
        <w:rPr>
          <w:rFonts w:ascii="Times New Roman" w:hAnsi="Times New Roman" w:cs="Times New Roman"/>
          <w:sz w:val="36"/>
          <w:szCs w:val="36"/>
          <w:highlight w:val="yellow"/>
        </w:rPr>
      </w:pPr>
      <w:r w:rsidRPr="00D978AC">
        <w:rPr>
          <w:rFonts w:ascii="Times New Roman" w:hAnsi="Times New Roman" w:cs="Times New Roman"/>
          <w:bCs/>
          <w:sz w:val="36"/>
          <w:szCs w:val="36"/>
        </w:rPr>
        <w:t>God Continue to Watch Over and Bless You and Yours Throughout the Year!</w:t>
      </w:r>
      <w:r w:rsidR="00E61C46">
        <w:rPr>
          <w:rFonts w:ascii="Times New Roman" w:hAnsi="Times New Roman" w:cs="Times New Roman"/>
          <w:bCs/>
          <w:sz w:val="36"/>
          <w:szCs w:val="36"/>
        </w:rPr>
        <w:tab/>
      </w:r>
      <w:r w:rsidR="00E61C46">
        <w:rPr>
          <w:rFonts w:ascii="Times New Roman" w:hAnsi="Times New Roman" w:cs="Times New Roman"/>
          <w:bCs/>
          <w:sz w:val="36"/>
          <w:szCs w:val="36"/>
        </w:rPr>
        <w:tab/>
      </w:r>
      <w:r w:rsidR="00E61C46">
        <w:rPr>
          <w:rFonts w:ascii="Times New Roman" w:hAnsi="Times New Roman" w:cs="Times New Roman"/>
          <w:bCs/>
          <w:sz w:val="36"/>
          <w:szCs w:val="36"/>
        </w:rPr>
        <w:tab/>
        <w:t>-</w:t>
      </w:r>
      <w:r w:rsidRPr="00D978AC">
        <w:rPr>
          <w:rFonts w:ascii="Times New Roman" w:hAnsi="Times New Roman" w:cs="Times New Roman"/>
          <w:bCs/>
          <w:sz w:val="36"/>
          <w:szCs w:val="36"/>
        </w:rPr>
        <w:tab/>
      </w:r>
      <w:r w:rsidRPr="00D978AC">
        <w:rPr>
          <w:rFonts w:ascii="Times New Roman" w:hAnsi="Times New Roman" w:cs="Times New Roman"/>
          <w:bCs/>
          <w:sz w:val="36"/>
          <w:szCs w:val="36"/>
        </w:rPr>
        <w:tab/>
        <w:t>Pastor Joanie</w:t>
      </w:r>
      <w:r w:rsidR="006D7A18" w:rsidRPr="00D6227C">
        <w:rPr>
          <w:rFonts w:ascii="Times New Roman" w:hAnsi="Times New Roman" w:cs="Times New Roman"/>
          <w:sz w:val="36"/>
          <w:szCs w:val="36"/>
          <w:highlight w:val="yellow"/>
        </w:rPr>
        <w:br w:type="page"/>
      </w:r>
    </w:p>
    <w:p w14:paraId="3DFC3297" w14:textId="710883E2" w:rsidR="00FA404C" w:rsidRPr="009C3355" w:rsidRDefault="00FA404C" w:rsidP="00B0727A">
      <w:pPr>
        <w:spacing w:after="0" w:line="240" w:lineRule="auto"/>
        <w:jc w:val="center"/>
        <w:rPr>
          <w:rFonts w:ascii="Times New Roman" w:hAnsi="Times New Roman" w:cs="Times New Roman"/>
          <w:b/>
          <w:bCs/>
          <w:color w:val="000000"/>
          <w:sz w:val="36"/>
          <w:szCs w:val="36"/>
          <w:u w:val="single"/>
        </w:rPr>
      </w:pPr>
      <w:bookmarkStart w:id="5" w:name="_Hlk146617370"/>
      <w:r w:rsidRPr="009C3355">
        <w:rPr>
          <w:rFonts w:ascii="Times New Roman" w:hAnsi="Times New Roman" w:cs="Times New Roman"/>
          <w:b/>
          <w:bCs/>
          <w:color w:val="000000"/>
          <w:sz w:val="36"/>
          <w:szCs w:val="36"/>
          <w:u w:val="single"/>
        </w:rPr>
        <w:lastRenderedPageBreak/>
        <w:t>AED UPDATE /Medical response :</w:t>
      </w:r>
    </w:p>
    <w:p w14:paraId="0F2D9A82" w14:textId="3D605310" w:rsidR="00FA404C" w:rsidRPr="009C3355" w:rsidRDefault="00FA404C" w:rsidP="00B0727A">
      <w:pPr>
        <w:spacing w:line="240" w:lineRule="auto"/>
        <w:jc w:val="center"/>
        <w:rPr>
          <w:rFonts w:ascii="Times New Roman" w:hAnsi="Times New Roman" w:cs="Times New Roman"/>
          <w:color w:val="000000"/>
          <w:sz w:val="36"/>
          <w:szCs w:val="36"/>
        </w:rPr>
      </w:pPr>
      <w:r w:rsidRPr="009C3355">
        <w:rPr>
          <w:rFonts w:ascii="Times New Roman" w:hAnsi="Times New Roman" w:cs="Times New Roman"/>
          <w:color w:val="000000"/>
          <w:sz w:val="36"/>
          <w:szCs w:val="36"/>
        </w:rPr>
        <w:t>We have a new poster that will be placed behind the kiosk across from our AED in the narthex.  The poster is information that was previewed at the church services last week.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638D23EC" w14:textId="5F28CE51" w:rsidR="00FA404C" w:rsidRPr="009C3355" w:rsidRDefault="00FA404C" w:rsidP="00B0727A">
      <w:pPr>
        <w:spacing w:line="240" w:lineRule="auto"/>
        <w:jc w:val="center"/>
        <w:rPr>
          <w:rFonts w:ascii="Times New Roman" w:hAnsi="Times New Roman" w:cs="Times New Roman"/>
          <w:b/>
          <w:bCs/>
          <w:color w:val="000000"/>
          <w:sz w:val="36"/>
          <w:szCs w:val="36"/>
        </w:rPr>
      </w:pPr>
      <w:r w:rsidRPr="009C3355">
        <w:rPr>
          <w:rFonts w:ascii="Times New Roman" w:hAnsi="Times New Roman" w:cs="Times New Roman"/>
          <w:b/>
          <w:bCs/>
          <w:color w:val="000000"/>
          <w:sz w:val="36"/>
          <w:szCs w:val="36"/>
        </w:rPr>
        <w:t>Instructional video on how to use the Philips AED.</w:t>
      </w:r>
    </w:p>
    <w:p w14:paraId="38A80581" w14:textId="1EEE83F5" w:rsidR="00FA404C" w:rsidRPr="009C3355" w:rsidRDefault="00000000" w:rsidP="00B0727A">
      <w:pPr>
        <w:spacing w:line="240" w:lineRule="auto"/>
        <w:jc w:val="center"/>
        <w:rPr>
          <w:rStyle w:val="Hyperlink"/>
          <w:rFonts w:ascii="Times New Roman" w:hAnsi="Times New Roman" w:cs="Times New Roman"/>
          <w:sz w:val="36"/>
          <w:szCs w:val="36"/>
        </w:rPr>
      </w:pPr>
      <w:hyperlink r:id="rId9" w:history="1">
        <w:r w:rsidR="00FA404C" w:rsidRPr="009C3355">
          <w:rPr>
            <w:rStyle w:val="Hyperlink"/>
            <w:rFonts w:ascii="Times New Roman" w:hAnsi="Times New Roman" w:cs="Times New Roman"/>
            <w:sz w:val="36"/>
            <w:szCs w:val="36"/>
          </w:rPr>
          <w:t>https://youtu.be/t6GV9PAbgM4?si=dZuGq8aLjfvpFiM-</w:t>
        </w:r>
      </w:hyperlink>
    </w:p>
    <w:p w14:paraId="5DE3263F" w14:textId="77777777" w:rsidR="00C953EE" w:rsidRPr="00D6227C" w:rsidRDefault="00C953EE" w:rsidP="00C953EE">
      <w:pPr>
        <w:spacing w:line="240" w:lineRule="auto"/>
        <w:rPr>
          <w:rFonts w:ascii="Times New Roman" w:hAnsi="Times New Roman" w:cs="Times New Roman"/>
          <w:sz w:val="36"/>
          <w:szCs w:val="36"/>
          <w:highlight w:val="yellow"/>
        </w:rPr>
      </w:pPr>
    </w:p>
    <w:bookmarkEnd w:id="5"/>
    <w:p w14:paraId="20E7E781" w14:textId="0A2BBB98" w:rsidR="00FA404C" w:rsidRPr="00D6227C" w:rsidRDefault="00FA404C" w:rsidP="00B0727A">
      <w:pPr>
        <w:pBdr>
          <w:bottom w:val="dotted" w:sz="24" w:space="1" w:color="auto"/>
        </w:pBdr>
        <w:spacing w:after="0" w:line="240" w:lineRule="auto"/>
        <w:rPr>
          <w:rFonts w:ascii="Times New Roman" w:hAnsi="Times New Roman" w:cs="Times New Roman"/>
          <w:b/>
          <w:bCs/>
          <w:sz w:val="36"/>
          <w:szCs w:val="36"/>
          <w:highlight w:val="yellow"/>
          <w:u w:val="single"/>
        </w:rPr>
      </w:pPr>
    </w:p>
    <w:p w14:paraId="1E095BBE" w14:textId="137A30AC" w:rsidR="006A10F3" w:rsidRPr="00D6227C" w:rsidRDefault="009C2AAD" w:rsidP="00B0727A">
      <w:pPr>
        <w:spacing w:after="0" w:line="240" w:lineRule="auto"/>
        <w:jc w:val="center"/>
        <w:rPr>
          <w:rFonts w:ascii="Times New Roman" w:hAnsi="Times New Roman" w:cs="Times New Roman"/>
          <w:b/>
          <w:bCs/>
          <w:sz w:val="36"/>
          <w:szCs w:val="36"/>
          <w:highlight w:val="yellow"/>
        </w:rPr>
      </w:pPr>
      <w:r w:rsidRPr="00D6227C">
        <w:rPr>
          <w:noProof/>
          <w:highlight w:val="yellow"/>
        </w:rPr>
        <w:drawing>
          <wp:anchor distT="0" distB="0" distL="114300" distR="114300" simplePos="0" relativeHeight="251657728" behindDoc="1" locked="1" layoutInCell="1" allowOverlap="1" wp14:anchorId="01B2DAFF" wp14:editId="1019A8BA">
            <wp:simplePos x="0" y="0"/>
            <wp:positionH relativeFrom="margin">
              <wp:posOffset>2373630</wp:posOffset>
            </wp:positionH>
            <wp:positionV relativeFrom="paragraph">
              <wp:posOffset>137795</wp:posOffset>
            </wp:positionV>
            <wp:extent cx="1773555" cy="1261745"/>
            <wp:effectExtent l="0" t="0" r="0" b="0"/>
            <wp:wrapTight wrapText="bothSides">
              <wp:wrapPolygon edited="0">
                <wp:start x="0" y="0"/>
                <wp:lineTo x="0" y="21198"/>
                <wp:lineTo x="21345" y="21198"/>
                <wp:lineTo x="21345" y="0"/>
                <wp:lineTo x="0" y="0"/>
              </wp:wrapPolygon>
            </wp:wrapTight>
            <wp:docPr id="1596956074" name="Picture 1596956074" descr="Joseph Cunningham - Address, Phone Number, Public Records | Rad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 Cunningham - Address, Phone Number, Public Records | Radar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355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CF813" w14:textId="20F94132" w:rsidR="006A10F3" w:rsidRPr="009C3355" w:rsidRDefault="006A10F3" w:rsidP="00B0727A">
      <w:pPr>
        <w:spacing w:after="0" w:line="240" w:lineRule="auto"/>
        <w:jc w:val="center"/>
        <w:rPr>
          <w:rFonts w:ascii="Times New Roman" w:hAnsi="Times New Roman" w:cs="Times New Roman"/>
          <w:b/>
          <w:bCs/>
          <w:sz w:val="36"/>
          <w:szCs w:val="36"/>
        </w:rPr>
      </w:pPr>
    </w:p>
    <w:p w14:paraId="0016F56E" w14:textId="77B74AFA" w:rsidR="00FA404C" w:rsidRPr="009C3355" w:rsidRDefault="00FA404C" w:rsidP="00B0727A">
      <w:pPr>
        <w:spacing w:after="0" w:line="240" w:lineRule="auto"/>
        <w:jc w:val="center"/>
        <w:rPr>
          <w:rFonts w:ascii="Times New Roman" w:eastAsia="Times New Roman" w:hAnsi="Times New Roman" w:cs="Times New Roman"/>
          <w:color w:val="000000"/>
          <w:sz w:val="36"/>
          <w:szCs w:val="36"/>
        </w:rPr>
      </w:pPr>
    </w:p>
    <w:p w14:paraId="3C766C0F" w14:textId="7F306EDE" w:rsidR="009776FB" w:rsidRPr="009C3355" w:rsidRDefault="009776FB" w:rsidP="00B0727A">
      <w:pPr>
        <w:spacing w:after="0" w:line="240" w:lineRule="auto"/>
        <w:rPr>
          <w:rFonts w:ascii="Times New Roman" w:eastAsia="Times New Roman" w:hAnsi="Times New Roman" w:cs="Times New Roman"/>
          <w:color w:val="000000"/>
          <w:sz w:val="23"/>
          <w:szCs w:val="23"/>
        </w:rPr>
      </w:pPr>
    </w:p>
    <w:p w14:paraId="223C5DF7" w14:textId="2BF6CE6B" w:rsidR="009776FB" w:rsidRPr="009C3355" w:rsidRDefault="009776FB" w:rsidP="00B0727A">
      <w:pPr>
        <w:spacing w:line="240" w:lineRule="auto"/>
        <w:rPr>
          <w:rFonts w:ascii="Times New Roman" w:hAnsi="Times New Roman" w:cs="Times New Roman"/>
          <w:sz w:val="36"/>
          <w:szCs w:val="36"/>
        </w:rPr>
      </w:pPr>
    </w:p>
    <w:p w14:paraId="72AC15D1" w14:textId="77777777" w:rsidR="00C953EE" w:rsidRPr="009C3355" w:rsidRDefault="00C953EE" w:rsidP="006A25FB">
      <w:pPr>
        <w:spacing w:line="240" w:lineRule="auto"/>
        <w:ind w:firstLine="720"/>
        <w:rPr>
          <w:rFonts w:ascii="Times New Roman" w:hAnsi="Times New Roman" w:cs="Times New Roman"/>
          <w:b/>
          <w:bCs/>
          <w:sz w:val="36"/>
          <w:szCs w:val="36"/>
        </w:rPr>
      </w:pPr>
    </w:p>
    <w:p w14:paraId="4761D1F7" w14:textId="4D4F34DE" w:rsidR="00F15552" w:rsidRPr="009C3355" w:rsidRDefault="00981DBD" w:rsidP="006A25FB">
      <w:pPr>
        <w:spacing w:line="240" w:lineRule="auto"/>
        <w:ind w:firstLine="720"/>
        <w:rPr>
          <w:rFonts w:ascii="Times New Roman" w:eastAsia="Times New Roman" w:hAnsi="Times New Roman" w:cs="Times New Roman"/>
          <w:b/>
          <w:bCs/>
          <w:color w:val="000000"/>
          <w:sz w:val="36"/>
          <w:szCs w:val="36"/>
          <w:u w:val="single"/>
        </w:rPr>
      </w:pPr>
      <w:r w:rsidRPr="009C3355">
        <w:rPr>
          <w:rFonts w:ascii="Times New Roman" w:hAnsi="Times New Roman" w:cs="Times New Roman"/>
          <w:b/>
          <w:bCs/>
          <w:sz w:val="36"/>
          <w:szCs w:val="36"/>
        </w:rPr>
        <w:t>Gather Magazine</w:t>
      </w:r>
      <w:r w:rsidRPr="009C3355">
        <w:rPr>
          <w:rFonts w:ascii="Times New Roman" w:hAnsi="Times New Roman" w:cs="Times New Roman"/>
          <w:sz w:val="36"/>
          <w:szCs w:val="36"/>
        </w:rPr>
        <w:t xml:space="preserve"> is offering free, downloadable, bible studies written by Rev. Dr. Anna Madsen. There are 3 sessions with the theme </w:t>
      </w:r>
      <w:r w:rsidRPr="009C3355">
        <w:rPr>
          <w:rFonts w:ascii="Times New Roman" w:hAnsi="Times New Roman" w:cs="Times New Roman"/>
          <w:i/>
          <w:iCs/>
          <w:sz w:val="36"/>
          <w:szCs w:val="36"/>
        </w:rPr>
        <w:t>Salvation Now</w:t>
      </w:r>
      <w:r w:rsidRPr="009C3355">
        <w:rPr>
          <w:rFonts w:ascii="Times New Roman" w:hAnsi="Times New Roman" w:cs="Times New Roman"/>
          <w:sz w:val="36"/>
          <w:szCs w:val="36"/>
        </w:rPr>
        <w:t xml:space="preserve">. Each session includes a downloadable pdf </w:t>
      </w:r>
      <w:r w:rsidR="000A621B" w:rsidRPr="009C3355">
        <w:rPr>
          <w:rFonts w:ascii="Times New Roman" w:hAnsi="Times New Roman" w:cs="Times New Roman"/>
          <w:sz w:val="36"/>
          <w:szCs w:val="36"/>
        </w:rPr>
        <w:t xml:space="preserve">and a short video. To access these bible studies, go to gathermagazine.org, click the word “Bible Study” near the top of the right side of the page, then click “free bible studies” on the </w:t>
      </w:r>
      <w:r w:rsidR="00E97124" w:rsidRPr="009C3355">
        <w:rPr>
          <w:rFonts w:ascii="Times New Roman" w:hAnsi="Times New Roman" w:cs="Times New Roman"/>
          <w:sz w:val="36"/>
          <w:szCs w:val="36"/>
        </w:rPr>
        <w:t>left-hand</w:t>
      </w:r>
      <w:r w:rsidR="000A621B" w:rsidRPr="009C3355">
        <w:rPr>
          <w:rFonts w:ascii="Times New Roman" w:hAnsi="Times New Roman" w:cs="Times New Roman"/>
          <w:sz w:val="36"/>
          <w:szCs w:val="36"/>
        </w:rPr>
        <w:t xml:space="preserve"> side.</w:t>
      </w:r>
    </w:p>
    <w:p w14:paraId="144D9E8B" w14:textId="31128643" w:rsidR="00F15552" w:rsidRPr="00D6227C" w:rsidRDefault="00F15552" w:rsidP="00B0727A">
      <w:pPr>
        <w:spacing w:after="0" w:line="240" w:lineRule="auto"/>
        <w:jc w:val="center"/>
        <w:rPr>
          <w:rFonts w:ascii="Times New Roman" w:eastAsia="Times New Roman" w:hAnsi="Times New Roman" w:cs="Times New Roman"/>
          <w:b/>
          <w:bCs/>
          <w:color w:val="000000"/>
          <w:sz w:val="36"/>
          <w:szCs w:val="36"/>
          <w:highlight w:val="yellow"/>
          <w:u w:val="single"/>
        </w:rPr>
      </w:pPr>
    </w:p>
    <w:p w14:paraId="1FDE50CF" w14:textId="6DE77D42" w:rsidR="00445F43" w:rsidRPr="009C3355" w:rsidRDefault="009C2AAD" w:rsidP="00B0727A">
      <w:pPr>
        <w:spacing w:after="0" w:line="240" w:lineRule="auto"/>
        <w:jc w:val="center"/>
        <w:rPr>
          <w:rFonts w:ascii="Times New Roman" w:eastAsia="Times New Roman" w:hAnsi="Times New Roman" w:cs="Times New Roman"/>
          <w:b/>
          <w:bCs/>
          <w:color w:val="000000"/>
          <w:sz w:val="36"/>
          <w:szCs w:val="36"/>
          <w:u w:val="single"/>
        </w:rPr>
      </w:pPr>
      <w:r w:rsidRPr="009C3355">
        <w:rPr>
          <w:rFonts w:ascii="Times New Roman" w:hAnsi="Times New Roman" w:cs="Times New Roman"/>
          <w:b/>
          <w:bCs/>
          <w:noProof/>
          <w:sz w:val="36"/>
          <w:szCs w:val="36"/>
          <w:u w:val="single"/>
        </w:rPr>
        <w:lastRenderedPageBreak/>
        <w:drawing>
          <wp:anchor distT="91440" distB="91440" distL="91440" distR="91440" simplePos="0" relativeHeight="251656704" behindDoc="1" locked="1" layoutInCell="1" allowOverlap="1" wp14:anchorId="7DA40020" wp14:editId="0168115D">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9C3355">
        <w:rPr>
          <w:rFonts w:ascii="Times New Roman" w:eastAsia="Times New Roman" w:hAnsi="Times New Roman" w:cs="Times New Roman"/>
          <w:b/>
          <w:bCs/>
          <w:color w:val="000000"/>
          <w:sz w:val="36"/>
          <w:szCs w:val="36"/>
          <w:u w:val="single"/>
        </w:rPr>
        <w:t>Mailboxes</w:t>
      </w:r>
    </w:p>
    <w:p w14:paraId="7934A039" w14:textId="46C8F375" w:rsidR="005E7C6C" w:rsidRPr="009C3355" w:rsidRDefault="00445F43" w:rsidP="00B0727A">
      <w:pPr>
        <w:spacing w:after="0" w:line="240" w:lineRule="auto"/>
        <w:jc w:val="center"/>
        <w:rPr>
          <w:rFonts w:ascii="Times New Roman" w:eastAsia="Times New Roman" w:hAnsi="Times New Roman" w:cs="Times New Roman"/>
          <w:color w:val="000000"/>
          <w:sz w:val="36"/>
          <w:szCs w:val="36"/>
        </w:rPr>
      </w:pPr>
      <w:r w:rsidRPr="009C3355">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9B6D566" w14:textId="66DD34CC" w:rsidR="005E7C6C" w:rsidRPr="009C3355" w:rsidRDefault="00445F43" w:rsidP="00B0727A">
      <w:pPr>
        <w:spacing w:after="0" w:line="240" w:lineRule="auto"/>
        <w:jc w:val="center"/>
        <w:rPr>
          <w:rFonts w:ascii="Times New Roman" w:eastAsia="Times New Roman" w:hAnsi="Times New Roman" w:cs="Times New Roman"/>
          <w:color w:val="000000"/>
          <w:sz w:val="36"/>
          <w:szCs w:val="36"/>
        </w:rPr>
      </w:pPr>
      <w:r w:rsidRPr="009C3355">
        <w:rPr>
          <w:rFonts w:ascii="Times New Roman" w:eastAsia="Times New Roman" w:hAnsi="Times New Roman" w:cs="Times New Roman"/>
          <w:color w:val="000000"/>
          <w:sz w:val="36"/>
          <w:szCs w:val="36"/>
        </w:rPr>
        <w:t>Thank You!   </w:t>
      </w:r>
    </w:p>
    <w:p w14:paraId="2ECEDC4F" w14:textId="2AD8379B" w:rsidR="00445F43" w:rsidRPr="009C3355" w:rsidRDefault="00445F43" w:rsidP="00B0727A">
      <w:pPr>
        <w:spacing w:after="0" w:line="240" w:lineRule="auto"/>
        <w:jc w:val="center"/>
        <w:rPr>
          <w:rFonts w:ascii="Times New Roman" w:eastAsia="Times New Roman" w:hAnsi="Times New Roman" w:cs="Times New Roman"/>
          <w:color w:val="000000"/>
          <w:sz w:val="36"/>
          <w:szCs w:val="36"/>
        </w:rPr>
      </w:pPr>
      <w:r w:rsidRPr="009C3355">
        <w:rPr>
          <w:rFonts w:ascii="Times New Roman" w:eastAsia="Times New Roman" w:hAnsi="Times New Roman" w:cs="Times New Roman"/>
          <w:color w:val="000000"/>
          <w:sz w:val="36"/>
          <w:szCs w:val="36"/>
        </w:rPr>
        <w:t>Pastor Joanie</w:t>
      </w:r>
    </w:p>
    <w:p w14:paraId="367B350F" w14:textId="6D54896C" w:rsidR="00445F43" w:rsidRPr="009C3355" w:rsidRDefault="00445F43" w:rsidP="00B0727A">
      <w:pPr>
        <w:spacing w:after="0" w:line="240" w:lineRule="auto"/>
        <w:jc w:val="center"/>
        <w:rPr>
          <w:rFonts w:ascii="Times New Roman" w:eastAsia="Times New Roman" w:hAnsi="Times New Roman" w:cs="Times New Roman"/>
          <w:color w:val="000000"/>
          <w:sz w:val="36"/>
          <w:szCs w:val="36"/>
        </w:rPr>
      </w:pPr>
      <w:r w:rsidRPr="009C3355">
        <w:rPr>
          <w:rFonts w:ascii="Times New Roman" w:eastAsia="Times New Roman" w:hAnsi="Times New Roman" w:cs="Times New Roman"/>
          <w:color w:val="000000"/>
          <w:sz w:val="36"/>
          <w:szCs w:val="36"/>
        </w:rPr>
        <w:t>PJ</w:t>
      </w:r>
    </w:p>
    <w:p w14:paraId="205766F1" w14:textId="1C6B65C5" w:rsidR="009776FB" w:rsidRPr="009C3355" w:rsidRDefault="009776FB" w:rsidP="00B0727A">
      <w:pPr>
        <w:spacing w:after="0" w:line="240" w:lineRule="auto"/>
        <w:jc w:val="center"/>
        <w:rPr>
          <w:rFonts w:ascii="Times New Roman" w:eastAsia="Times New Roman" w:hAnsi="Times New Roman" w:cs="Times New Roman"/>
          <w:color w:val="000000"/>
          <w:sz w:val="36"/>
          <w:szCs w:val="36"/>
        </w:rPr>
      </w:pPr>
    </w:p>
    <w:p w14:paraId="224B4064" w14:textId="5F2BFB46" w:rsidR="00A80E3D" w:rsidRPr="009C3355" w:rsidRDefault="00326DF8" w:rsidP="00B0727A">
      <w:pPr>
        <w:spacing w:line="240" w:lineRule="auto"/>
        <w:jc w:val="center"/>
        <w:rPr>
          <w:rFonts w:ascii="Times New Roman" w:eastAsia="Times New Roman" w:hAnsi="Times New Roman" w:cs="Times New Roman"/>
          <w:b/>
          <w:bCs/>
          <w:color w:val="FF0000"/>
          <w:sz w:val="36"/>
          <w:szCs w:val="36"/>
          <w:u w:val="single"/>
        </w:rPr>
      </w:pPr>
      <w:r w:rsidRPr="009C3355">
        <w:rPr>
          <w:noProof/>
        </w:rPr>
        <w:drawing>
          <wp:anchor distT="91440" distB="91440" distL="91440" distR="91440" simplePos="0" relativeHeight="251646976" behindDoc="1" locked="1" layoutInCell="1" allowOverlap="1" wp14:anchorId="5641480A" wp14:editId="02062480">
            <wp:simplePos x="0" y="0"/>
            <wp:positionH relativeFrom="column">
              <wp:posOffset>5783580</wp:posOffset>
            </wp:positionH>
            <wp:positionV relativeFrom="paragraph">
              <wp:posOffset>234950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F551F" w14:textId="380063EF" w:rsidR="00445F43" w:rsidRPr="009C3355" w:rsidRDefault="00445F43" w:rsidP="005131E5">
      <w:pPr>
        <w:spacing w:after="0" w:line="240" w:lineRule="auto"/>
        <w:jc w:val="center"/>
        <w:rPr>
          <w:rFonts w:ascii="Times New Roman" w:hAnsi="Times New Roman" w:cs="Times New Roman"/>
          <w:sz w:val="36"/>
          <w:szCs w:val="36"/>
        </w:rPr>
      </w:pPr>
      <w:r w:rsidRPr="009C3355">
        <w:rPr>
          <w:rFonts w:ascii="Times New Roman" w:eastAsia="Times New Roman" w:hAnsi="Times New Roman" w:cs="Times New Roman"/>
          <w:b/>
          <w:bCs/>
          <w:color w:val="FF0000"/>
          <w:sz w:val="36"/>
          <w:szCs w:val="36"/>
          <w:u w:val="single"/>
        </w:rPr>
        <w:t>Just a Reminder if You Happen to Be the Last One Out of the Building</w:t>
      </w:r>
    </w:p>
    <w:p w14:paraId="7316509B" w14:textId="72D932DB" w:rsidR="009776FB" w:rsidRPr="009C3355" w:rsidRDefault="00445F43" w:rsidP="006A25FB">
      <w:pPr>
        <w:shd w:val="clear" w:color="auto" w:fill="FFFFFF"/>
        <w:spacing w:line="240" w:lineRule="auto"/>
        <w:jc w:val="center"/>
        <w:rPr>
          <w:rFonts w:ascii="Times New Roman" w:eastAsia="Times New Roman" w:hAnsi="Times New Roman" w:cs="Times New Roman"/>
          <w:b/>
          <w:bCs/>
          <w:color w:val="FF0000"/>
          <w:sz w:val="36"/>
          <w:szCs w:val="36"/>
        </w:rPr>
      </w:pPr>
      <w:r w:rsidRPr="009C3355">
        <w:rPr>
          <w:rFonts w:ascii="Times New Roman" w:eastAsia="Times New Roman" w:hAnsi="Times New Roman" w:cs="Times New Roman"/>
          <w:b/>
          <w:bCs/>
          <w:color w:val="FF0000"/>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r w:rsidR="009776FB" w:rsidRPr="009C3355">
        <w:rPr>
          <w:rFonts w:ascii="Times New Roman" w:eastAsia="Times New Roman" w:hAnsi="Times New Roman" w:cs="Times New Roman"/>
          <w:b/>
          <w:bCs/>
          <w:color w:val="FF0000"/>
          <w:sz w:val="36"/>
          <w:szCs w:val="36"/>
        </w:rPr>
        <w:br w:type="page"/>
      </w:r>
    </w:p>
    <w:p w14:paraId="6891BB5E" w14:textId="21B3291F" w:rsidR="00476F22" w:rsidRPr="005C6F39" w:rsidRDefault="00476F22" w:rsidP="00476F22">
      <w:pPr>
        <w:pStyle w:val="NoSpacing"/>
        <w:jc w:val="center"/>
        <w:rPr>
          <w:rFonts w:ascii="Times New Roman" w:hAnsi="Times New Roman" w:cs="Times New Roman"/>
          <w:b/>
          <w:bCs/>
          <w:sz w:val="36"/>
          <w:szCs w:val="36"/>
        </w:rPr>
      </w:pPr>
      <w:r w:rsidRPr="005C6F39">
        <w:rPr>
          <w:rFonts w:ascii="Times New Roman" w:hAnsi="Times New Roman" w:cs="Times New Roman"/>
          <w:b/>
          <w:bCs/>
          <w:sz w:val="36"/>
          <w:szCs w:val="36"/>
        </w:rPr>
        <w:lastRenderedPageBreak/>
        <w:t>PRAYER  IN  ACTION  AND  INSPIRATION</w:t>
      </w:r>
    </w:p>
    <w:p w14:paraId="39CDFD1C" w14:textId="713D5051" w:rsidR="00476F22" w:rsidRPr="00476F22" w:rsidRDefault="00476F22" w:rsidP="00476F22">
      <w:pPr>
        <w:pStyle w:val="NoSpacing"/>
        <w:jc w:val="center"/>
        <w:rPr>
          <w:rFonts w:ascii="Times New Roman" w:hAnsi="Times New Roman" w:cs="Times New Roman"/>
          <w:sz w:val="36"/>
          <w:szCs w:val="36"/>
        </w:rPr>
      </w:pPr>
    </w:p>
    <w:p w14:paraId="2E73ED98" w14:textId="583F2D42" w:rsidR="00476F22" w:rsidRPr="005C6F39" w:rsidRDefault="00476F22" w:rsidP="00476F22">
      <w:pPr>
        <w:pStyle w:val="NoSpacing"/>
        <w:jc w:val="center"/>
        <w:rPr>
          <w:rFonts w:ascii="Times New Roman" w:hAnsi="Times New Roman" w:cs="Times New Roman"/>
          <w:b/>
          <w:bCs/>
          <w:sz w:val="36"/>
          <w:szCs w:val="36"/>
        </w:rPr>
      </w:pPr>
      <w:r w:rsidRPr="005C6F39">
        <w:rPr>
          <w:rFonts w:ascii="Times New Roman" w:hAnsi="Times New Roman" w:cs="Times New Roman"/>
          <w:b/>
          <w:bCs/>
          <w:sz w:val="36"/>
          <w:szCs w:val="36"/>
        </w:rPr>
        <w:t>“LET’S  GET  WIRED”</w:t>
      </w:r>
    </w:p>
    <w:p w14:paraId="306EB291" w14:textId="0AB8244E" w:rsidR="00476F22" w:rsidRPr="00476F22" w:rsidRDefault="00476F22" w:rsidP="00476F22">
      <w:pPr>
        <w:pStyle w:val="NoSpacing"/>
        <w:jc w:val="center"/>
        <w:rPr>
          <w:rFonts w:ascii="Times New Roman" w:hAnsi="Times New Roman" w:cs="Times New Roman"/>
          <w:sz w:val="36"/>
          <w:szCs w:val="36"/>
        </w:rPr>
      </w:pPr>
      <w:r w:rsidRPr="00476F22">
        <w:rPr>
          <w:rFonts w:ascii="Times New Roman" w:hAnsi="Times New Roman" w:cs="Times New Roman"/>
          <w:sz w:val="36"/>
          <w:szCs w:val="36"/>
        </w:rPr>
        <w:t>By Barbara  Carson</w:t>
      </w:r>
    </w:p>
    <w:p w14:paraId="21C5300E" w14:textId="77777777" w:rsidR="00476F22" w:rsidRPr="00476F22" w:rsidRDefault="00476F22" w:rsidP="00476F22">
      <w:pPr>
        <w:pStyle w:val="NoSpacing"/>
        <w:rPr>
          <w:rFonts w:ascii="Times New Roman" w:hAnsi="Times New Roman" w:cs="Times New Roman"/>
          <w:sz w:val="36"/>
          <w:szCs w:val="36"/>
        </w:rPr>
      </w:pPr>
    </w:p>
    <w:p w14:paraId="24D15896" w14:textId="329FE187" w:rsidR="00476F22" w:rsidRPr="00476F22" w:rsidRDefault="00476F22" w:rsidP="00476F22">
      <w:pPr>
        <w:pStyle w:val="NoSpacing"/>
        <w:rPr>
          <w:rFonts w:ascii="Times New Roman" w:hAnsi="Times New Roman" w:cs="Times New Roman"/>
          <w:sz w:val="36"/>
          <w:szCs w:val="36"/>
        </w:rPr>
      </w:pPr>
      <w:r w:rsidRPr="00476F22">
        <w:rPr>
          <w:rFonts w:ascii="Times New Roman" w:hAnsi="Times New Roman" w:cs="Times New Roman"/>
          <w:sz w:val="36"/>
          <w:szCs w:val="36"/>
        </w:rPr>
        <w:t>Another New Year is coming again.  Boy, how fast they fly by</w:t>
      </w:r>
      <w:r>
        <w:rPr>
          <w:rFonts w:ascii="Times New Roman" w:hAnsi="Times New Roman" w:cs="Times New Roman"/>
          <w:sz w:val="36"/>
          <w:szCs w:val="36"/>
        </w:rPr>
        <w:t>,</w:t>
      </w:r>
      <w:r w:rsidRPr="00476F22">
        <w:rPr>
          <w:rFonts w:ascii="Times New Roman" w:hAnsi="Times New Roman" w:cs="Times New Roman"/>
          <w:sz w:val="36"/>
          <w:szCs w:val="36"/>
        </w:rPr>
        <w:t xml:space="preserve"> and we are never ready</w:t>
      </w:r>
      <w:r>
        <w:rPr>
          <w:rFonts w:ascii="Times New Roman" w:hAnsi="Times New Roman" w:cs="Times New Roman"/>
          <w:sz w:val="36"/>
          <w:szCs w:val="36"/>
        </w:rPr>
        <w:t xml:space="preserve">, </w:t>
      </w:r>
      <w:r w:rsidRPr="00476F22">
        <w:rPr>
          <w:rFonts w:ascii="Times New Roman" w:hAnsi="Times New Roman" w:cs="Times New Roman"/>
          <w:sz w:val="36"/>
          <w:szCs w:val="36"/>
        </w:rPr>
        <w:t>and wonder what is coming up this year.  Maybe some of us make New Year Resolutions (that never work) or we plan to do something we didn’t get done the last year.  Whatever it is, do we ever think of what is God’s Will for me this New Year?</w:t>
      </w:r>
    </w:p>
    <w:p w14:paraId="0E40419F" w14:textId="77777777" w:rsidR="00476F22" w:rsidRPr="00476F22" w:rsidRDefault="00476F22" w:rsidP="00476F22">
      <w:pPr>
        <w:pStyle w:val="NoSpacing"/>
        <w:rPr>
          <w:rFonts w:ascii="Times New Roman" w:hAnsi="Times New Roman" w:cs="Times New Roman"/>
          <w:sz w:val="36"/>
          <w:szCs w:val="36"/>
        </w:rPr>
      </w:pPr>
    </w:p>
    <w:p w14:paraId="52221D0B" w14:textId="138D9D9C" w:rsidR="00476F22" w:rsidRPr="00476F22" w:rsidRDefault="00476F22" w:rsidP="00476F22">
      <w:pPr>
        <w:pStyle w:val="NoSpacing"/>
        <w:rPr>
          <w:rFonts w:ascii="Times New Roman" w:hAnsi="Times New Roman" w:cs="Times New Roman"/>
          <w:sz w:val="36"/>
          <w:szCs w:val="36"/>
        </w:rPr>
      </w:pPr>
      <w:r w:rsidRPr="00476F22">
        <w:rPr>
          <w:rFonts w:ascii="Times New Roman" w:hAnsi="Times New Roman" w:cs="Times New Roman"/>
          <w:sz w:val="36"/>
          <w:szCs w:val="36"/>
        </w:rPr>
        <w:t xml:space="preserve">Why not turn </w:t>
      </w:r>
      <w:proofErr w:type="gramStart"/>
      <w:r w:rsidRPr="00476F22">
        <w:rPr>
          <w:rFonts w:ascii="Times New Roman" w:hAnsi="Times New Roman" w:cs="Times New Roman"/>
          <w:sz w:val="36"/>
          <w:szCs w:val="36"/>
        </w:rPr>
        <w:t>ourselves</w:t>
      </w:r>
      <w:proofErr w:type="gramEnd"/>
      <w:r w:rsidRPr="00476F22">
        <w:rPr>
          <w:rFonts w:ascii="Times New Roman" w:hAnsi="Times New Roman" w:cs="Times New Roman"/>
          <w:sz w:val="36"/>
          <w:szCs w:val="36"/>
        </w:rPr>
        <w:t xml:space="preserve"> in a new direction.  Shake things up.  “Flip  the switch”, bring some of our darkness into the light.  Our darkness can be many things that keep us from seeing the light of God.  Make our prayers passionate so we become one with God.  You know, God loves passionate prayers, and they can move the heart of God.  They do not change the nature of God but impacts him to change us and through that, the world.  He can “wire” us for power as He calls us to “Flip the Switch.  </w:t>
      </w:r>
    </w:p>
    <w:p w14:paraId="01C11640" w14:textId="77777777" w:rsidR="00476F22" w:rsidRPr="00476F22" w:rsidRDefault="00476F22" w:rsidP="00476F22">
      <w:pPr>
        <w:pStyle w:val="NoSpacing"/>
        <w:rPr>
          <w:rFonts w:ascii="Times New Roman" w:hAnsi="Times New Roman" w:cs="Times New Roman"/>
          <w:sz w:val="36"/>
          <w:szCs w:val="36"/>
        </w:rPr>
      </w:pPr>
    </w:p>
    <w:p w14:paraId="677F5443" w14:textId="77777777" w:rsidR="00476F22" w:rsidRPr="00476F22" w:rsidRDefault="00476F22" w:rsidP="00476F22">
      <w:pPr>
        <w:pStyle w:val="NoSpacing"/>
        <w:rPr>
          <w:rFonts w:ascii="Times New Roman" w:hAnsi="Times New Roman" w:cs="Times New Roman"/>
          <w:sz w:val="36"/>
          <w:szCs w:val="36"/>
        </w:rPr>
      </w:pPr>
      <w:r w:rsidRPr="00476F22">
        <w:rPr>
          <w:rFonts w:ascii="Times New Roman" w:hAnsi="Times New Roman" w:cs="Times New Roman"/>
          <w:sz w:val="36"/>
          <w:szCs w:val="36"/>
        </w:rPr>
        <w:t>How do we know God’s will for us?  We seem to have a tendency to make our decisions rather than Gods. We haven’t totally surrendered ourselves to the fact that we just can’t do it on our own.  Hebrews 13:21 says “If you surrender your will, then he will equip you with everything good for doing his will”.  It’s a promise!</w:t>
      </w:r>
    </w:p>
    <w:p w14:paraId="1AD08555" w14:textId="77777777" w:rsidR="00476F22" w:rsidRPr="00476F22" w:rsidRDefault="00476F22" w:rsidP="00476F22">
      <w:pPr>
        <w:pStyle w:val="NoSpacing"/>
        <w:rPr>
          <w:rFonts w:ascii="Times New Roman" w:hAnsi="Times New Roman" w:cs="Times New Roman"/>
          <w:sz w:val="36"/>
          <w:szCs w:val="36"/>
        </w:rPr>
      </w:pPr>
    </w:p>
    <w:p w14:paraId="4C97C314" w14:textId="77777777" w:rsidR="00476F22" w:rsidRDefault="00476F22" w:rsidP="00476F22">
      <w:pPr>
        <w:pStyle w:val="NoSpacing"/>
      </w:pPr>
      <w:r w:rsidRPr="00476F22">
        <w:rPr>
          <w:rFonts w:ascii="Times New Roman" w:hAnsi="Times New Roman" w:cs="Times New Roman"/>
          <w:sz w:val="36"/>
          <w:szCs w:val="36"/>
        </w:rPr>
        <w:t>So, let’s get going in this New Year and redirect our thoughts  and actions toward God’s will for us to be the power source to turn dark into light for ourselves and the World so “ Let’s Get Wired” in the New Year.  Amen.  Happy 2024.  God Be With You</w:t>
      </w:r>
      <w:r>
        <w:t>!</w:t>
      </w:r>
    </w:p>
    <w:p w14:paraId="5EFCF56F" w14:textId="77777777" w:rsidR="00086EF0" w:rsidRPr="00D6227C" w:rsidRDefault="00086EF0" w:rsidP="00B0727A">
      <w:pPr>
        <w:pStyle w:val="NoSpacing"/>
        <w:rPr>
          <w:sz w:val="24"/>
          <w:szCs w:val="24"/>
          <w:highlight w:val="yellow"/>
        </w:rPr>
      </w:pPr>
    </w:p>
    <w:p w14:paraId="296094D8" w14:textId="77777777" w:rsidR="00086EF0" w:rsidRPr="00D6227C" w:rsidRDefault="00086EF0" w:rsidP="00B0727A">
      <w:pPr>
        <w:pStyle w:val="NoSpacing"/>
        <w:rPr>
          <w:sz w:val="24"/>
          <w:szCs w:val="24"/>
          <w:highlight w:val="yellow"/>
        </w:rPr>
      </w:pPr>
    </w:p>
    <w:p w14:paraId="793ADD0F" w14:textId="77777777" w:rsidR="00086EF0" w:rsidRPr="00D6227C" w:rsidRDefault="00086EF0" w:rsidP="00B0727A">
      <w:pPr>
        <w:pStyle w:val="NoSpacing"/>
        <w:rPr>
          <w:sz w:val="24"/>
          <w:szCs w:val="24"/>
          <w:highlight w:val="yellow"/>
        </w:rPr>
      </w:pPr>
    </w:p>
    <w:p w14:paraId="623F8A4C" w14:textId="77777777" w:rsidR="00086EF0" w:rsidRPr="00D6227C" w:rsidRDefault="00086EF0" w:rsidP="00B0727A">
      <w:pPr>
        <w:pStyle w:val="NoSpacing"/>
        <w:rPr>
          <w:highlight w:val="yellow"/>
        </w:rPr>
      </w:pPr>
      <w:r w:rsidRPr="00D6227C">
        <w:rPr>
          <w:highlight w:val="yellow"/>
        </w:rPr>
        <w:t xml:space="preserve">                                                      </w:t>
      </w:r>
    </w:p>
    <w:p w14:paraId="6966C1FA" w14:textId="03CD3832" w:rsidR="00A461E0" w:rsidRPr="00D6227C" w:rsidRDefault="00A461E0" w:rsidP="00B0727A">
      <w:pPr>
        <w:spacing w:line="240" w:lineRule="auto"/>
        <w:rPr>
          <w:highlight w:val="yellow"/>
        </w:rPr>
      </w:pPr>
      <w:r w:rsidRPr="00D6227C">
        <w:rPr>
          <w:highlight w:val="yellow"/>
        </w:rPr>
        <w:br w:type="page"/>
      </w:r>
    </w:p>
    <w:p w14:paraId="6FC90A43" w14:textId="2D545CB1" w:rsidR="00CE1958" w:rsidRPr="00405855" w:rsidRDefault="005E7C6C" w:rsidP="00875DAF">
      <w:pPr>
        <w:spacing w:line="240" w:lineRule="auto"/>
        <w:jc w:val="center"/>
        <w:rPr>
          <w:rFonts w:ascii="Times New Roman" w:hAnsi="Times New Roman" w:cs="Times New Roman"/>
          <w:b/>
          <w:i/>
          <w:iCs/>
          <w:sz w:val="36"/>
          <w:szCs w:val="36"/>
        </w:rPr>
      </w:pPr>
      <w:r w:rsidRPr="00405855">
        <w:rPr>
          <w:noProof/>
        </w:rPr>
        <w:lastRenderedPageBreak/>
        <w:drawing>
          <wp:anchor distT="0" distB="0" distL="114300" distR="114300" simplePos="0" relativeHeight="251650560" behindDoc="1" locked="1" layoutInCell="1" allowOverlap="1" wp14:anchorId="174F083A" wp14:editId="1FB669E4">
            <wp:simplePos x="0" y="0"/>
            <wp:positionH relativeFrom="column">
              <wp:posOffset>-281305</wp:posOffset>
            </wp:positionH>
            <wp:positionV relativeFrom="page">
              <wp:posOffset>1167130</wp:posOffset>
            </wp:positionV>
            <wp:extent cx="1316355" cy="868680"/>
            <wp:effectExtent l="0" t="0" r="0" b="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635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Hlk95981362"/>
      <w:bookmarkEnd w:id="6"/>
    </w:p>
    <w:p w14:paraId="0E9B9B9D" w14:textId="15E92CB9" w:rsidR="00CE1958" w:rsidRPr="00405855" w:rsidRDefault="00CE1958" w:rsidP="00B0727A">
      <w:pPr>
        <w:pBdr>
          <w:top w:val="single" w:sz="4" w:space="1" w:color="auto"/>
          <w:left w:val="single" w:sz="4" w:space="4" w:color="auto"/>
          <w:bottom w:val="single" w:sz="4" w:space="1" w:color="auto"/>
          <w:right w:val="single" w:sz="4" w:space="4" w:color="auto"/>
        </w:pBdr>
        <w:spacing w:after="0" w:line="240" w:lineRule="auto"/>
        <w:jc w:val="center"/>
        <w:rPr>
          <w:rFonts w:ascii="Times New Roman" w:hAnsi="Times New Roman" w:cs="Times New Roman"/>
          <w:b/>
          <w:i/>
          <w:iCs/>
          <w:sz w:val="36"/>
          <w:szCs w:val="36"/>
          <w:u w:val="single"/>
        </w:rPr>
      </w:pPr>
      <w:r w:rsidRPr="00405855">
        <w:rPr>
          <w:rFonts w:ascii="Times New Roman" w:hAnsi="Times New Roman" w:cs="Times New Roman"/>
          <w:b/>
          <w:i/>
          <w:iCs/>
          <w:sz w:val="36"/>
          <w:szCs w:val="36"/>
          <w:u w:val="single"/>
        </w:rPr>
        <w:t>MESSAGE FROM REGINA</w:t>
      </w:r>
    </w:p>
    <w:p w14:paraId="13871900" w14:textId="77777777" w:rsidR="00D670DE" w:rsidRPr="00405855" w:rsidRDefault="00CE1958" w:rsidP="00B0727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i/>
          <w:iCs/>
          <w:sz w:val="36"/>
          <w:szCs w:val="36"/>
        </w:rPr>
      </w:pPr>
      <w:r w:rsidRPr="00405855">
        <w:rPr>
          <w:rFonts w:ascii="Times New Roman" w:hAnsi="Times New Roman" w:cs="Times New Roman"/>
          <w:b/>
          <w:i/>
          <w:iCs/>
          <w:sz w:val="36"/>
          <w:szCs w:val="36"/>
        </w:rPr>
        <w:t>The Vineyard Views is so much more fun to look at when there are photos. In the last months, I have only received photos from Randy and one or two others. Please, if you are at a church function, think about snapping a few photos for everyone to enjoy. Thank you, in advance.</w:t>
      </w:r>
    </w:p>
    <w:p w14:paraId="0A8B055C" w14:textId="77777777" w:rsidR="00D670DE" w:rsidRPr="00D6227C" w:rsidRDefault="00D670DE" w:rsidP="00B0727A">
      <w:pPr>
        <w:spacing w:after="0" w:line="240" w:lineRule="auto"/>
        <w:rPr>
          <w:rFonts w:ascii="Times New Roman" w:hAnsi="Times New Roman" w:cs="Times New Roman"/>
          <w:b/>
          <w:i/>
          <w:iCs/>
          <w:sz w:val="36"/>
          <w:szCs w:val="36"/>
          <w:highlight w:val="yellow"/>
        </w:rPr>
      </w:pPr>
    </w:p>
    <w:p w14:paraId="275A7BD0" w14:textId="40D6C687" w:rsidR="00F919E6" w:rsidRPr="00405855" w:rsidRDefault="00F919E6"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DEADLINES</w:t>
      </w:r>
    </w:p>
    <w:p w14:paraId="746992A8" w14:textId="78E1FBF3" w:rsidR="005B4A20" w:rsidRPr="00D6227C" w:rsidRDefault="00F919E6" w:rsidP="00B0727A">
      <w:pPr>
        <w:spacing w:after="0" w:line="240" w:lineRule="auto"/>
        <w:jc w:val="center"/>
        <w:rPr>
          <w:rFonts w:ascii="Times New Roman" w:hAnsi="Times New Roman" w:cs="Times New Roman"/>
          <w:sz w:val="36"/>
          <w:szCs w:val="36"/>
          <w:highlight w:val="yellow"/>
        </w:rPr>
      </w:pPr>
      <w:r w:rsidRPr="00405855">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7" w:name="_Hlk49244957"/>
      <w:r w:rsidRPr="00405855">
        <w:rPr>
          <w:rFonts w:ascii="Times New Roman" w:hAnsi="Times New Roman" w:cs="Times New Roman"/>
          <w:sz w:val="36"/>
          <w:szCs w:val="36"/>
        </w:rPr>
        <w:t xml:space="preserve"> If you </w:t>
      </w:r>
      <w:r w:rsidR="00D849A2" w:rsidRPr="00405855">
        <w:rPr>
          <w:rFonts w:ascii="Times New Roman" w:hAnsi="Times New Roman" w:cs="Times New Roman"/>
          <w:sz w:val="36"/>
          <w:szCs w:val="36"/>
        </w:rPr>
        <w:t>have submissions</w:t>
      </w:r>
      <w:r w:rsidRPr="00405855">
        <w:rPr>
          <w:rFonts w:ascii="Times New Roman" w:hAnsi="Times New Roman" w:cs="Times New Roman"/>
          <w:sz w:val="36"/>
          <w:szCs w:val="36"/>
        </w:rPr>
        <w:t xml:space="preserve"> for the </w:t>
      </w:r>
      <w:r w:rsidR="0082369F" w:rsidRPr="00405855">
        <w:rPr>
          <w:rFonts w:ascii="Times New Roman" w:hAnsi="Times New Roman" w:cs="Times New Roman"/>
          <w:sz w:val="36"/>
          <w:szCs w:val="36"/>
        </w:rPr>
        <w:t>February</w:t>
      </w:r>
      <w:r w:rsidR="00411B1F" w:rsidRPr="00405855">
        <w:rPr>
          <w:rFonts w:ascii="Times New Roman" w:hAnsi="Times New Roman" w:cs="Times New Roman"/>
          <w:sz w:val="36"/>
          <w:szCs w:val="36"/>
        </w:rPr>
        <w:t xml:space="preserve"> 2024</w:t>
      </w:r>
      <w:r w:rsidRPr="00405855">
        <w:rPr>
          <w:rFonts w:ascii="Times New Roman" w:hAnsi="Times New Roman" w:cs="Times New Roman"/>
          <w:sz w:val="36"/>
          <w:szCs w:val="36"/>
        </w:rPr>
        <w:t xml:space="preserve"> Vineyard Views, please have them in to the office no later than </w:t>
      </w:r>
      <w:r w:rsidR="00A0721C" w:rsidRPr="00405855">
        <w:rPr>
          <w:rFonts w:ascii="Times New Roman" w:hAnsi="Times New Roman" w:cs="Times New Roman"/>
          <w:sz w:val="36"/>
          <w:szCs w:val="36"/>
        </w:rPr>
        <w:t>the end</w:t>
      </w:r>
      <w:r w:rsidRPr="00405855">
        <w:rPr>
          <w:rFonts w:ascii="Times New Roman" w:hAnsi="Times New Roman" w:cs="Times New Roman"/>
          <w:sz w:val="36"/>
          <w:szCs w:val="36"/>
        </w:rPr>
        <w:t xml:space="preserve"> of day on </w:t>
      </w:r>
      <w:bookmarkEnd w:id="7"/>
      <w:r w:rsidR="00251E66" w:rsidRPr="00405855">
        <w:rPr>
          <w:rFonts w:ascii="Times New Roman" w:hAnsi="Times New Roman" w:cs="Times New Roman"/>
          <w:sz w:val="36"/>
          <w:szCs w:val="36"/>
        </w:rPr>
        <w:t>Tuesday</w:t>
      </w:r>
      <w:r w:rsidR="00A0721C" w:rsidRPr="00405855">
        <w:rPr>
          <w:rFonts w:ascii="Times New Roman" w:hAnsi="Times New Roman" w:cs="Times New Roman"/>
          <w:sz w:val="36"/>
          <w:szCs w:val="36"/>
        </w:rPr>
        <w:t xml:space="preserve"> </w:t>
      </w:r>
      <w:r w:rsidR="0082369F" w:rsidRPr="00405855">
        <w:rPr>
          <w:rFonts w:ascii="Times New Roman" w:hAnsi="Times New Roman" w:cs="Times New Roman"/>
          <w:sz w:val="36"/>
          <w:szCs w:val="36"/>
        </w:rPr>
        <w:t>January 23, 2024.</w:t>
      </w:r>
    </w:p>
    <w:p w14:paraId="6BDA9A82" w14:textId="77777777" w:rsidR="00875DAF" w:rsidRPr="00596D21" w:rsidRDefault="00875DAF" w:rsidP="00875DAF">
      <w:pPr>
        <w:spacing w:before="240" w:after="0" w:line="240" w:lineRule="auto"/>
        <w:jc w:val="center"/>
        <w:rPr>
          <w:rFonts w:ascii="Times New Roman" w:eastAsia="Times New Roman" w:hAnsi="Times New Roman" w:cs="Times New Roman"/>
          <w:b/>
          <w:bCs/>
          <w:color w:val="0070C0"/>
          <w:sz w:val="36"/>
          <w:szCs w:val="36"/>
          <w:u w:val="single"/>
        </w:rPr>
      </w:pPr>
      <w:r w:rsidRPr="00596D21">
        <w:rPr>
          <w:rFonts w:ascii="Times New Roman" w:eastAsia="Times New Roman" w:hAnsi="Times New Roman" w:cs="Times New Roman"/>
          <w:b/>
          <w:bCs/>
          <w:color w:val="0070C0"/>
          <w:sz w:val="36"/>
          <w:szCs w:val="36"/>
          <w:u w:val="single"/>
        </w:rPr>
        <w:t xml:space="preserve">Chimes Choir </w:t>
      </w:r>
      <w:r>
        <w:rPr>
          <w:rFonts w:ascii="Times New Roman" w:eastAsia="Times New Roman" w:hAnsi="Times New Roman" w:cs="Times New Roman"/>
          <w:b/>
          <w:bCs/>
          <w:color w:val="0070C0"/>
          <w:sz w:val="36"/>
          <w:szCs w:val="36"/>
          <w:u w:val="single"/>
        </w:rPr>
        <w:t>– Updated 12/21/2023</w:t>
      </w:r>
    </w:p>
    <w:p w14:paraId="3C66636D" w14:textId="77777777" w:rsidR="00875DAF" w:rsidRPr="00596D21" w:rsidRDefault="00875DAF" w:rsidP="00875DAF">
      <w:pPr>
        <w:spacing w:line="240" w:lineRule="auto"/>
        <w:jc w:val="center"/>
        <w:rPr>
          <w:rFonts w:ascii="Times New Roman" w:eastAsia="Times New Roman" w:hAnsi="Times New Roman" w:cs="Times New Roman"/>
          <w:b/>
          <w:bCs/>
          <w:color w:val="0070C0"/>
          <w:sz w:val="36"/>
          <w:szCs w:val="36"/>
        </w:rPr>
      </w:pPr>
      <w:r>
        <w:rPr>
          <w:rFonts w:ascii="Times New Roman" w:eastAsia="Times New Roman" w:hAnsi="Times New Roman" w:cs="Times New Roman"/>
          <w:b/>
          <w:bCs/>
          <w:color w:val="0070C0"/>
          <w:sz w:val="36"/>
          <w:szCs w:val="36"/>
        </w:rPr>
        <w:t>After Christmas t</w:t>
      </w:r>
      <w:r w:rsidRPr="00596D21">
        <w:rPr>
          <w:rFonts w:ascii="Times New Roman" w:eastAsia="Times New Roman" w:hAnsi="Times New Roman" w:cs="Times New Roman"/>
          <w:b/>
          <w:bCs/>
          <w:color w:val="0070C0"/>
          <w:sz w:val="36"/>
          <w:szCs w:val="36"/>
        </w:rPr>
        <w:t>he chimes choir will break for the month of January and resume sometime in February to play again in March.</w:t>
      </w:r>
    </w:p>
    <w:p w14:paraId="3F0127F0" w14:textId="77777777" w:rsidR="00875DAF" w:rsidRDefault="00875DAF" w:rsidP="00875DAF">
      <w:pPr>
        <w:pBdr>
          <w:bottom w:val="dotted" w:sz="24" w:space="1" w:color="auto"/>
        </w:pBdr>
        <w:spacing w:after="0" w:line="240" w:lineRule="auto"/>
        <w:jc w:val="center"/>
        <w:rPr>
          <w:rFonts w:ascii="Times New Roman" w:eastAsia="Times New Roman" w:hAnsi="Times New Roman" w:cs="Times New Roman"/>
          <w:b/>
          <w:bCs/>
          <w:color w:val="0070C0"/>
          <w:sz w:val="36"/>
          <w:szCs w:val="36"/>
        </w:rPr>
      </w:pPr>
      <w:r w:rsidRPr="00596D21">
        <w:rPr>
          <w:rFonts w:ascii="Times New Roman" w:eastAsia="Times New Roman" w:hAnsi="Times New Roman" w:cs="Times New Roman"/>
          <w:b/>
          <w:bCs/>
          <w:color w:val="0070C0"/>
          <w:sz w:val="36"/>
          <w:szCs w:val="36"/>
        </w:rPr>
        <w:t>Eric Mortensen and Barbara Johnson</w:t>
      </w:r>
    </w:p>
    <w:p w14:paraId="673BD6F5" w14:textId="77777777" w:rsidR="005B4A20" w:rsidRPr="00D6227C" w:rsidRDefault="005B4A20" w:rsidP="00B0727A">
      <w:pPr>
        <w:spacing w:after="0" w:line="240" w:lineRule="auto"/>
        <w:jc w:val="center"/>
        <w:rPr>
          <w:rFonts w:ascii="Times New Roman" w:hAnsi="Times New Roman" w:cs="Times New Roman"/>
          <w:b/>
          <w:sz w:val="36"/>
          <w:szCs w:val="36"/>
          <w:highlight w:val="yellow"/>
          <w:u w:val="single"/>
        </w:rPr>
      </w:pPr>
    </w:p>
    <w:p w14:paraId="1CE25C92" w14:textId="34541E5F" w:rsidR="007C5BEA" w:rsidRPr="00405855" w:rsidRDefault="00FC0092" w:rsidP="00B0727A">
      <w:pPr>
        <w:spacing w:after="0" w:line="240" w:lineRule="auto"/>
        <w:jc w:val="center"/>
        <w:rPr>
          <w:rFonts w:ascii="Times New Roman" w:hAnsi="Times New Roman" w:cs="Times New Roman"/>
          <w:b/>
          <w:sz w:val="36"/>
          <w:szCs w:val="36"/>
          <w:u w:val="single"/>
        </w:rPr>
      </w:pPr>
      <w:r w:rsidRPr="00405855">
        <w:rPr>
          <w:rFonts w:ascii="Times New Roman" w:hAnsi="Times New Roman" w:cs="Times New Roman"/>
          <w:b/>
          <w:sz w:val="36"/>
          <w:szCs w:val="36"/>
          <w:u w:val="single"/>
        </w:rPr>
        <w:t>SERVING HANDS</w:t>
      </w:r>
    </w:p>
    <w:p w14:paraId="2C75C279" w14:textId="2A786FE0" w:rsidR="00FC0092" w:rsidRPr="00405855" w:rsidRDefault="00FC0092"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t xml:space="preserve">Serving Hands is a program </w:t>
      </w:r>
      <w:r w:rsidR="00405855" w:rsidRPr="00405855">
        <w:rPr>
          <w:rFonts w:ascii="Times New Roman" w:hAnsi="Times New Roman" w:cs="Times New Roman"/>
          <w:bCs/>
          <w:sz w:val="36"/>
          <w:szCs w:val="36"/>
        </w:rPr>
        <w:t xml:space="preserve">created </w:t>
      </w:r>
      <w:r w:rsidRPr="00405855">
        <w:rPr>
          <w:rFonts w:ascii="Times New Roman" w:hAnsi="Times New Roman" w:cs="Times New Roman"/>
          <w:bCs/>
          <w:sz w:val="36"/>
          <w:szCs w:val="36"/>
        </w:rPr>
        <w:t xml:space="preserve">to help members </w:t>
      </w:r>
      <w:r w:rsidR="00B34BE5" w:rsidRPr="00405855">
        <w:rPr>
          <w:rFonts w:ascii="Times New Roman" w:hAnsi="Times New Roman" w:cs="Times New Roman"/>
          <w:bCs/>
          <w:sz w:val="36"/>
          <w:szCs w:val="36"/>
        </w:rPr>
        <w:t>of</w:t>
      </w:r>
      <w:r w:rsidRPr="00405855">
        <w:rPr>
          <w:rFonts w:ascii="Times New Roman" w:hAnsi="Times New Roman" w:cs="Times New Roman"/>
          <w:bCs/>
          <w:sz w:val="36"/>
          <w:szCs w:val="36"/>
        </w:rPr>
        <w:t xml:space="preserve"> our own congregation. Serving Hands is there for you if </w:t>
      </w:r>
      <w:r w:rsidR="00D849A2" w:rsidRPr="00405855">
        <w:rPr>
          <w:rFonts w:ascii="Times New Roman" w:hAnsi="Times New Roman" w:cs="Times New Roman"/>
          <w:bCs/>
          <w:sz w:val="36"/>
          <w:szCs w:val="36"/>
        </w:rPr>
        <w:t>you need</w:t>
      </w:r>
      <w:r w:rsidRPr="00405855">
        <w:rPr>
          <w:rFonts w:ascii="Times New Roman" w:hAnsi="Times New Roman" w:cs="Times New Roman"/>
          <w:bCs/>
          <w:sz w:val="36"/>
          <w:szCs w:val="36"/>
        </w:rPr>
        <w:t xml:space="preserve"> some help in the following areas: </w:t>
      </w:r>
      <w:r w:rsidR="000646DB" w:rsidRPr="00405855">
        <w:rPr>
          <w:rFonts w:ascii="Times New Roman" w:hAnsi="Times New Roman" w:cs="Times New Roman"/>
          <w:bCs/>
          <w:sz w:val="36"/>
          <w:szCs w:val="36"/>
        </w:rPr>
        <w:t xml:space="preserve">a meal brought to you, </w:t>
      </w:r>
      <w:r w:rsidR="007D51E3" w:rsidRPr="00405855">
        <w:rPr>
          <w:rFonts w:ascii="Times New Roman" w:hAnsi="Times New Roman" w:cs="Times New Roman"/>
          <w:bCs/>
          <w:sz w:val="36"/>
          <w:szCs w:val="36"/>
        </w:rPr>
        <w:t xml:space="preserve">driving you to an appointment, a friendly visit, doing a household chore, communion brought to you, walking your </w:t>
      </w:r>
      <w:r w:rsidR="00360E11" w:rsidRPr="00405855">
        <w:rPr>
          <w:rFonts w:ascii="Times New Roman" w:hAnsi="Times New Roman" w:cs="Times New Roman"/>
          <w:bCs/>
          <w:sz w:val="36"/>
          <w:szCs w:val="36"/>
        </w:rPr>
        <w:t>dog,</w:t>
      </w:r>
      <w:r w:rsidR="007D51E3" w:rsidRPr="00405855">
        <w:rPr>
          <w:rFonts w:ascii="Times New Roman" w:hAnsi="Times New Roman" w:cs="Times New Roman"/>
          <w:bCs/>
          <w:sz w:val="36"/>
          <w:szCs w:val="36"/>
        </w:rPr>
        <w:t xml:space="preserve"> or picking up food for your pet, etc. These are one-time </w:t>
      </w:r>
      <w:r w:rsidR="00D849A2" w:rsidRPr="00405855">
        <w:rPr>
          <w:rFonts w:ascii="Times New Roman" w:hAnsi="Times New Roman" w:cs="Times New Roman"/>
          <w:bCs/>
          <w:sz w:val="36"/>
          <w:szCs w:val="36"/>
        </w:rPr>
        <w:t>opportunities,</w:t>
      </w:r>
      <w:r w:rsidR="007D51E3" w:rsidRPr="00405855">
        <w:rPr>
          <w:rFonts w:ascii="Times New Roman" w:hAnsi="Times New Roman" w:cs="Times New Roman"/>
          <w:bCs/>
          <w:sz w:val="36"/>
          <w:szCs w:val="36"/>
        </w:rPr>
        <w:t xml:space="preserve"> not forever experiences. Please contact Carolyn Fialkowski at 814-392-4281, or Jean Fowler at 586-322-8337 if you need help</w:t>
      </w:r>
      <w:r w:rsidR="00ED2C24" w:rsidRPr="00405855">
        <w:rPr>
          <w:rFonts w:ascii="Times New Roman" w:hAnsi="Times New Roman" w:cs="Times New Roman"/>
          <w:bCs/>
          <w:sz w:val="36"/>
          <w:szCs w:val="36"/>
        </w:rPr>
        <w:t xml:space="preserve">. </w:t>
      </w:r>
    </w:p>
    <w:p w14:paraId="79BEFD82" w14:textId="11B00537" w:rsidR="00BD1152" w:rsidRPr="00405855" w:rsidRDefault="00ED2C24"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lastRenderedPageBreak/>
        <w:t>Please don’t hesitate to call. We want to serve you! Also, if you are willing to help with any of these services, there is a sign-up chart on the kiosk in the entrance way of the church or call one of these ladies.</w:t>
      </w:r>
    </w:p>
    <w:p w14:paraId="3CE6A645" w14:textId="77777777" w:rsidR="008339F4" w:rsidRPr="00405855" w:rsidRDefault="008339F4" w:rsidP="00B0727A">
      <w:pPr>
        <w:spacing w:after="0" w:line="240" w:lineRule="auto"/>
        <w:jc w:val="center"/>
        <w:rPr>
          <w:rFonts w:ascii="Times New Roman" w:hAnsi="Times New Roman" w:cs="Times New Roman"/>
          <w:b/>
          <w:bCs/>
          <w:color w:val="000000"/>
          <w:sz w:val="36"/>
          <w:szCs w:val="36"/>
          <w:u w:val="single"/>
        </w:rPr>
      </w:pPr>
    </w:p>
    <w:p w14:paraId="55BEAED5" w14:textId="336E6EBC" w:rsidR="008339F4" w:rsidRPr="005C6F39" w:rsidRDefault="008339F4" w:rsidP="00B0727A">
      <w:pPr>
        <w:spacing w:after="0" w:line="240" w:lineRule="auto"/>
        <w:jc w:val="center"/>
        <w:rPr>
          <w:rFonts w:ascii="Times New Roman" w:hAnsi="Times New Roman" w:cs="Times New Roman"/>
          <w:b/>
          <w:bCs/>
          <w:color w:val="FF0000"/>
          <w:sz w:val="36"/>
          <w:szCs w:val="36"/>
          <w:u w:val="single"/>
        </w:rPr>
      </w:pPr>
    </w:p>
    <w:p w14:paraId="5C09C609" w14:textId="6AE6D958" w:rsidR="005447FD" w:rsidRPr="005C6F39" w:rsidRDefault="005447FD" w:rsidP="00B0727A">
      <w:pPr>
        <w:spacing w:after="0" w:line="240" w:lineRule="auto"/>
        <w:jc w:val="center"/>
        <w:rPr>
          <w:rFonts w:ascii="Times New Roman" w:hAnsi="Times New Roman" w:cs="Times New Roman"/>
          <w:b/>
          <w:bCs/>
          <w:color w:val="FF0000"/>
          <w:sz w:val="36"/>
          <w:szCs w:val="36"/>
          <w:u w:val="single"/>
        </w:rPr>
      </w:pPr>
      <w:bookmarkStart w:id="8" w:name="_Hlk151538146"/>
      <w:r w:rsidRPr="005C6F39">
        <w:rPr>
          <w:rFonts w:ascii="Times New Roman" w:hAnsi="Times New Roman" w:cs="Times New Roman"/>
          <w:b/>
          <w:bCs/>
          <w:color w:val="FF0000"/>
          <w:sz w:val="36"/>
          <w:szCs w:val="36"/>
          <w:u w:val="single"/>
        </w:rPr>
        <w:t>PRAYER GROUP NEWS</w:t>
      </w:r>
      <w:r w:rsidR="00F30EC8" w:rsidRPr="005C6F39">
        <w:rPr>
          <w:rFonts w:ascii="Times New Roman" w:hAnsi="Times New Roman" w:cs="Times New Roman"/>
          <w:b/>
          <w:bCs/>
          <w:color w:val="FF0000"/>
          <w:sz w:val="36"/>
          <w:szCs w:val="36"/>
          <w:u w:val="single"/>
        </w:rPr>
        <w:t xml:space="preserve"> – updated 11/22</w:t>
      </w:r>
      <w:r w:rsidRPr="005C6F39">
        <w:rPr>
          <w:rFonts w:ascii="Times New Roman" w:hAnsi="Times New Roman" w:cs="Times New Roman"/>
          <w:b/>
          <w:bCs/>
          <w:color w:val="FF0000"/>
          <w:sz w:val="36"/>
          <w:szCs w:val="36"/>
          <w:u w:val="single"/>
        </w:rPr>
        <w:t>!!!!!!</w:t>
      </w:r>
    </w:p>
    <w:p w14:paraId="343AF00C" w14:textId="31265BBA" w:rsidR="00120D38" w:rsidRPr="005C6F39" w:rsidRDefault="00F30EC8" w:rsidP="00B0727A">
      <w:pPr>
        <w:spacing w:after="0" w:line="240" w:lineRule="auto"/>
        <w:jc w:val="center"/>
        <w:rPr>
          <w:rFonts w:ascii="Times New Roman" w:hAnsi="Times New Roman" w:cs="Times New Roman"/>
          <w:color w:val="FF0000"/>
          <w:sz w:val="36"/>
          <w:szCs w:val="36"/>
        </w:rPr>
      </w:pPr>
      <w:bookmarkStart w:id="9" w:name="_Hlk126662370"/>
      <w:bookmarkStart w:id="10" w:name="_Hlk126050885"/>
      <w:r w:rsidRPr="005C6F39">
        <w:rPr>
          <w:rFonts w:ascii="Times New Roman" w:hAnsi="Times New Roman" w:cs="Times New Roman"/>
          <w:color w:val="FF0000"/>
          <w:sz w:val="36"/>
          <w:szCs w:val="36"/>
        </w:rPr>
        <w:t>There will be no Thursday prayer group until further notice.</w:t>
      </w:r>
    </w:p>
    <w:p w14:paraId="6363B2F3" w14:textId="5E7EEBC6" w:rsidR="00875DAF" w:rsidRDefault="00875DAF" w:rsidP="00B0727A">
      <w:pPr>
        <w:spacing w:after="0" w:line="240" w:lineRule="auto"/>
        <w:jc w:val="center"/>
        <w:rPr>
          <w:rFonts w:ascii="Times New Roman" w:hAnsi="Times New Roman" w:cs="Times New Roman"/>
          <w:color w:val="000000"/>
          <w:sz w:val="36"/>
          <w:szCs w:val="36"/>
        </w:rPr>
      </w:pPr>
      <w:r>
        <w:rPr>
          <w:noProof/>
        </w:rPr>
        <w:drawing>
          <wp:anchor distT="0" distB="0" distL="114300" distR="114300" simplePos="0" relativeHeight="251673088" behindDoc="1" locked="0" layoutInCell="1" allowOverlap="0" wp14:anchorId="6958EE12" wp14:editId="1E3A51D2">
            <wp:simplePos x="0" y="0"/>
            <wp:positionH relativeFrom="page">
              <wp:posOffset>2792748</wp:posOffset>
            </wp:positionH>
            <wp:positionV relativeFrom="paragraph">
              <wp:posOffset>256105</wp:posOffset>
            </wp:positionV>
            <wp:extent cx="2245995" cy="694690"/>
            <wp:effectExtent l="0" t="0" r="1905" b="0"/>
            <wp:wrapTight wrapText="bothSides">
              <wp:wrapPolygon edited="0">
                <wp:start x="0" y="0"/>
                <wp:lineTo x="0" y="20731"/>
                <wp:lineTo x="21435" y="20731"/>
                <wp:lineTo x="21435" y="0"/>
                <wp:lineTo x="0" y="0"/>
              </wp:wrapPolygon>
            </wp:wrapTight>
            <wp:docPr id="772" name="Picture 772" descr="A purple and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72" name="Picture 772" descr="A purple and green text&#10;&#10;Description automatically generated"/>
                    <pic:cNvPicPr/>
                  </pic:nvPicPr>
                  <pic:blipFill>
                    <a:blip r:embed="rId14"/>
                    <a:stretch>
                      <a:fillRect/>
                    </a:stretch>
                  </pic:blipFill>
                  <pic:spPr>
                    <a:xfrm>
                      <a:off x="0" y="0"/>
                      <a:ext cx="2245995" cy="694690"/>
                    </a:xfrm>
                    <a:prstGeom prst="rect">
                      <a:avLst/>
                    </a:prstGeom>
                  </pic:spPr>
                </pic:pic>
              </a:graphicData>
            </a:graphic>
          </wp:anchor>
        </w:drawing>
      </w:r>
    </w:p>
    <w:p w14:paraId="2FF7F5CA" w14:textId="1D1E545E" w:rsidR="00875DAF" w:rsidRDefault="00875DAF" w:rsidP="00B0727A">
      <w:pPr>
        <w:spacing w:after="0" w:line="240" w:lineRule="auto"/>
        <w:jc w:val="center"/>
        <w:rPr>
          <w:rFonts w:ascii="Times New Roman" w:hAnsi="Times New Roman" w:cs="Times New Roman"/>
          <w:color w:val="000000"/>
          <w:sz w:val="36"/>
          <w:szCs w:val="36"/>
        </w:rPr>
      </w:pPr>
    </w:p>
    <w:p w14:paraId="56DC51CF" w14:textId="7118C65E" w:rsidR="00875DAF" w:rsidRDefault="00875DAF" w:rsidP="00B0727A">
      <w:pPr>
        <w:spacing w:after="0" w:line="240" w:lineRule="auto"/>
        <w:jc w:val="center"/>
        <w:rPr>
          <w:rFonts w:ascii="Times New Roman" w:hAnsi="Times New Roman" w:cs="Times New Roman"/>
          <w:color w:val="000000"/>
          <w:sz w:val="36"/>
          <w:szCs w:val="36"/>
        </w:rPr>
      </w:pPr>
    </w:p>
    <w:bookmarkEnd w:id="8"/>
    <w:p w14:paraId="52CF533A" w14:textId="6F77E821" w:rsidR="002F5D33" w:rsidRPr="00D6227C" w:rsidRDefault="002F5D33" w:rsidP="00B0727A">
      <w:pPr>
        <w:spacing w:line="240" w:lineRule="auto"/>
        <w:rPr>
          <w:rFonts w:ascii="Times New Roman" w:hAnsi="Times New Roman" w:cs="Times New Roman"/>
          <w:color w:val="000000"/>
          <w:sz w:val="36"/>
          <w:szCs w:val="36"/>
          <w:highlight w:val="yellow"/>
        </w:rPr>
      </w:pPr>
    </w:p>
    <w:p w14:paraId="654B8D93" w14:textId="77777777" w:rsidR="00681CCE" w:rsidRDefault="00681CCE" w:rsidP="00681CCE">
      <w:pPr>
        <w:spacing w:after="40"/>
        <w:ind w:right="427"/>
        <w:jc w:val="right"/>
      </w:pPr>
      <w:bookmarkStart w:id="11" w:name="_Hlk42599506"/>
      <w:bookmarkStart w:id="12" w:name="_Hlk35937061"/>
      <w:bookmarkStart w:id="13" w:name="_Hlk49244980"/>
      <w:bookmarkEnd w:id="9"/>
      <w:bookmarkEnd w:id="10"/>
      <w:r>
        <w:rPr>
          <w:rFonts w:ascii="Times New Roman" w:eastAsia="Times New Roman" w:hAnsi="Times New Roman" w:cs="Times New Roman"/>
          <w:sz w:val="38"/>
          <w:u w:val="single" w:color="000000"/>
        </w:rPr>
        <w:t>INFORMATION FROM THE FINANCE COMMITTEE AND</w:t>
      </w:r>
    </w:p>
    <w:p w14:paraId="1E83319F" w14:textId="77777777" w:rsidR="00681CCE" w:rsidRDefault="00681CCE" w:rsidP="00681CCE">
      <w:pPr>
        <w:spacing w:after="318"/>
        <w:ind w:left="254"/>
        <w:jc w:val="center"/>
      </w:pPr>
      <w:r>
        <w:rPr>
          <w:rFonts w:ascii="Times New Roman" w:eastAsia="Times New Roman" w:hAnsi="Times New Roman" w:cs="Times New Roman"/>
          <w:sz w:val="38"/>
          <w:u w:val="single" w:color="000000"/>
        </w:rPr>
        <w:t>YOUR TREASURERS</w:t>
      </w:r>
    </w:p>
    <w:p w14:paraId="2A1365D9" w14:textId="58EA9D2C" w:rsidR="00681CCE" w:rsidRDefault="00681CCE" w:rsidP="00681CCE">
      <w:pPr>
        <w:spacing w:after="362" w:line="221" w:lineRule="auto"/>
        <w:ind w:left="154" w:firstLine="490"/>
      </w:pPr>
      <w:r>
        <w:rPr>
          <w:rFonts w:ascii="Times New Roman" w:eastAsia="Times New Roman" w:hAnsi="Times New Roman" w:cs="Times New Roman"/>
          <w:sz w:val="34"/>
        </w:rPr>
        <w:t>Please attend the Annual Congregational Meeting after the service on Sunday, January 21, 2024. Important financial information, including the proposed budget for 2024, will be discussed at that meeting.</w:t>
      </w:r>
    </w:p>
    <w:p w14:paraId="4536FB71" w14:textId="77777777" w:rsidR="00681CCE" w:rsidRDefault="00681CCE" w:rsidP="00681CCE">
      <w:pPr>
        <w:spacing w:after="0" w:line="217" w:lineRule="auto"/>
        <w:ind w:left="130" w:right="235" w:firstLine="408"/>
        <w:jc w:val="both"/>
      </w:pPr>
      <w:r>
        <w:rPr>
          <w:rFonts w:ascii="Times New Roman" w:eastAsia="Times New Roman" w:hAnsi="Times New Roman" w:cs="Times New Roman"/>
          <w:sz w:val="34"/>
        </w:rPr>
        <w:t>If you haven't already returned your Time and Talent Sheet and Offering Commitment Card, please prayerfully consider what God has given you and what you can share through your time, talents and offerings. We thank you for your support and are blessed with your commitment to St. Timothy Lutheran Church.</w:t>
      </w:r>
      <w:r>
        <w:br w:type="page"/>
      </w:r>
    </w:p>
    <w:p w14:paraId="5F166964" w14:textId="77777777" w:rsidR="00681CCE" w:rsidRPr="00681CCE" w:rsidRDefault="00681CCE" w:rsidP="00681CCE">
      <w:pPr>
        <w:spacing w:after="0" w:line="234" w:lineRule="auto"/>
        <w:ind w:left="2597" w:hanging="898"/>
        <w:rPr>
          <w:rFonts w:ascii="Times New Roman" w:hAnsi="Times New Roman" w:cs="Times New Roman"/>
          <w:b/>
          <w:bCs/>
          <w:sz w:val="36"/>
          <w:szCs w:val="36"/>
        </w:rPr>
      </w:pPr>
      <w:r w:rsidRPr="00681CCE">
        <w:rPr>
          <w:rFonts w:ascii="Times New Roman" w:eastAsia="Times New Roman" w:hAnsi="Times New Roman" w:cs="Times New Roman"/>
          <w:b/>
          <w:bCs/>
          <w:sz w:val="36"/>
          <w:szCs w:val="36"/>
          <w:u w:val="single" w:color="000000"/>
        </w:rPr>
        <w:lastRenderedPageBreak/>
        <w:t>THRIVENT FINANCIAL NEWS FOR JANUARY 2024 $$$THRIVENT CHOICE DOLLARS@$$$</w:t>
      </w:r>
    </w:p>
    <w:p w14:paraId="79D5F791" w14:textId="77777777" w:rsidR="00681CCE" w:rsidRPr="00681CCE" w:rsidRDefault="00681CCE" w:rsidP="00681CCE">
      <w:pPr>
        <w:spacing w:after="1" w:line="233" w:lineRule="auto"/>
        <w:ind w:left="139" w:right="154" w:firstLine="360"/>
        <w:rPr>
          <w:rFonts w:ascii="Times New Roman" w:hAnsi="Times New Roman" w:cs="Times New Roman"/>
          <w:sz w:val="36"/>
          <w:szCs w:val="36"/>
        </w:rPr>
      </w:pPr>
      <w:r w:rsidRPr="00681CCE">
        <w:rPr>
          <w:rFonts w:ascii="Times New Roman" w:eastAsia="Times New Roman" w:hAnsi="Times New Roman" w:cs="Times New Roman"/>
          <w:sz w:val="36"/>
          <w:szCs w:val="36"/>
        </w:rPr>
        <w:t>Thanks so much to our Thrivent Financial members and friends who direct their Thrivent Choice Dollars@ to St. Timothy Lutheran Church. When Thrivent Choice Dollars@ are deposited into our church account they are available for activities and projects for our mission and ministry here at St. Timothy. If you are an eligible Thrivent Financial member and have Choice Dollars@ available, please call Thrivent (800-847-4836) and say "Thrivent Choice@" or go online to the website...</w:t>
      </w:r>
    </w:p>
    <w:p w14:paraId="20877881" w14:textId="77777777" w:rsidR="00681CCE" w:rsidRPr="00681CCE" w:rsidRDefault="00681CCE" w:rsidP="00681CCE">
      <w:pPr>
        <w:spacing w:after="45" w:line="231" w:lineRule="auto"/>
        <w:ind w:left="106" w:firstLine="14"/>
        <w:jc w:val="both"/>
        <w:rPr>
          <w:rFonts w:ascii="Times New Roman" w:hAnsi="Times New Roman" w:cs="Times New Roman"/>
          <w:sz w:val="36"/>
          <w:szCs w:val="36"/>
        </w:rPr>
      </w:pPr>
      <w:r w:rsidRPr="00681CCE">
        <w:rPr>
          <w:rFonts w:ascii="Times New Roman" w:eastAsia="Times New Roman" w:hAnsi="Times New Roman" w:cs="Times New Roman"/>
          <w:sz w:val="36"/>
          <w:szCs w:val="36"/>
          <w:u w:val="single" w:color="000000"/>
        </w:rPr>
        <w:t>www.thrivent.com/thriventchoice</w:t>
      </w:r>
      <w:r w:rsidRPr="00681CCE">
        <w:rPr>
          <w:rFonts w:ascii="Times New Roman" w:eastAsia="Times New Roman" w:hAnsi="Times New Roman" w:cs="Times New Roman"/>
          <w:sz w:val="36"/>
          <w:szCs w:val="36"/>
        </w:rPr>
        <w:t xml:space="preserve"> and direct your dollars...hopefully to St. Timothy Lutheran Church in Crystal River. For 2023 our church has received $1,872.00 through this program. Thanks to our following friend who designated her dollars to St. Timothy in December:</w:t>
      </w:r>
    </w:p>
    <w:p w14:paraId="0826A60A" w14:textId="77777777" w:rsidR="00681CCE" w:rsidRPr="00681CCE" w:rsidRDefault="00681CCE" w:rsidP="00681CCE">
      <w:pPr>
        <w:spacing w:after="306"/>
        <w:ind w:left="144"/>
        <w:jc w:val="center"/>
        <w:rPr>
          <w:rFonts w:ascii="Times New Roman" w:hAnsi="Times New Roman" w:cs="Times New Roman"/>
          <w:sz w:val="36"/>
          <w:szCs w:val="36"/>
        </w:rPr>
      </w:pPr>
      <w:r w:rsidRPr="00681CCE">
        <w:rPr>
          <w:rFonts w:ascii="Times New Roman" w:eastAsia="Times New Roman" w:hAnsi="Times New Roman" w:cs="Times New Roman"/>
          <w:sz w:val="36"/>
          <w:szCs w:val="36"/>
        </w:rPr>
        <w:t>Martha L. Hoagland</w:t>
      </w:r>
    </w:p>
    <w:p w14:paraId="4DBC7173" w14:textId="77777777" w:rsidR="00681CCE" w:rsidRPr="00681CCE" w:rsidRDefault="00681CCE" w:rsidP="00681CCE">
      <w:pPr>
        <w:spacing w:after="0"/>
        <w:ind w:left="432"/>
        <w:jc w:val="center"/>
        <w:rPr>
          <w:rFonts w:ascii="Times New Roman" w:hAnsi="Times New Roman" w:cs="Times New Roman"/>
          <w:b/>
          <w:bCs/>
          <w:sz w:val="36"/>
          <w:szCs w:val="36"/>
        </w:rPr>
      </w:pPr>
      <w:r w:rsidRPr="00681CCE">
        <w:rPr>
          <w:rFonts w:ascii="Times New Roman" w:eastAsia="Times New Roman" w:hAnsi="Times New Roman" w:cs="Times New Roman"/>
          <w:b/>
          <w:bCs/>
          <w:sz w:val="36"/>
          <w:szCs w:val="36"/>
          <w:u w:val="single" w:color="000000"/>
        </w:rPr>
        <w:t>THRIVENT ACTION TEAMS</w:t>
      </w:r>
    </w:p>
    <w:p w14:paraId="575C2670" w14:textId="41F21F2E" w:rsidR="00681CCE" w:rsidRPr="00681CCE" w:rsidRDefault="00681CCE" w:rsidP="00681CCE">
      <w:pPr>
        <w:spacing w:after="1" w:line="233" w:lineRule="auto"/>
        <w:ind w:left="33" w:right="-5" w:firstLine="490"/>
        <w:rPr>
          <w:rFonts w:ascii="Times New Roman" w:hAnsi="Times New Roman" w:cs="Times New Roman"/>
          <w:sz w:val="36"/>
          <w:szCs w:val="36"/>
        </w:rPr>
      </w:pPr>
      <w:r w:rsidRPr="00681CCE">
        <w:rPr>
          <w:rFonts w:ascii="Times New Roman" w:hAnsi="Times New Roman" w:cs="Times New Roman"/>
          <w:noProof/>
          <w:sz w:val="36"/>
          <w:szCs w:val="36"/>
        </w:rPr>
        <w:drawing>
          <wp:anchor distT="0" distB="0" distL="114300" distR="114300" simplePos="0" relativeHeight="251677184" behindDoc="0" locked="0" layoutInCell="1" allowOverlap="0" wp14:anchorId="5E134E60" wp14:editId="25B2ADEA">
            <wp:simplePos x="0" y="0"/>
            <wp:positionH relativeFrom="page">
              <wp:posOffset>2249424</wp:posOffset>
            </wp:positionH>
            <wp:positionV relativeFrom="page">
              <wp:posOffset>185984</wp:posOffset>
            </wp:positionV>
            <wp:extent cx="3166872" cy="1222619"/>
            <wp:effectExtent l="0" t="0" r="0" b="0"/>
            <wp:wrapTopAndBottom/>
            <wp:docPr id="667384084" name="Picture 667384084" descr="A white text with colorful confetti&#10;&#10;Description automatically generated"/>
            <wp:cNvGraphicFramePr/>
            <a:graphic xmlns:a="http://schemas.openxmlformats.org/drawingml/2006/main">
              <a:graphicData uri="http://schemas.openxmlformats.org/drawingml/2006/picture">
                <pic:pic xmlns:pic="http://schemas.openxmlformats.org/drawingml/2006/picture">
                  <pic:nvPicPr>
                    <pic:cNvPr id="667384084" name="Picture 667384084" descr="A white text with colorful confetti&#10;&#10;Description automatically generated"/>
                    <pic:cNvPicPr/>
                  </pic:nvPicPr>
                  <pic:blipFill>
                    <a:blip r:embed="rId15"/>
                    <a:stretch>
                      <a:fillRect/>
                    </a:stretch>
                  </pic:blipFill>
                  <pic:spPr>
                    <a:xfrm>
                      <a:off x="0" y="0"/>
                      <a:ext cx="3166872" cy="1222619"/>
                    </a:xfrm>
                    <a:prstGeom prst="rect">
                      <a:avLst/>
                    </a:prstGeom>
                  </pic:spPr>
                </pic:pic>
              </a:graphicData>
            </a:graphic>
          </wp:anchor>
        </w:drawing>
      </w:r>
      <w:r w:rsidRPr="00681CCE">
        <w:rPr>
          <w:rFonts w:ascii="Times New Roman" w:eastAsia="Times New Roman" w:hAnsi="Times New Roman" w:cs="Times New Roman"/>
          <w:sz w:val="36"/>
          <w:szCs w:val="36"/>
        </w:rPr>
        <w:t xml:space="preserve">Thrivent Action Teams make it easy for you to bring people together to make a </w:t>
      </w:r>
      <w:r w:rsidRPr="00681CCE">
        <w:rPr>
          <w:rFonts w:ascii="Times New Roman" w:hAnsi="Times New Roman" w:cs="Times New Roman"/>
          <w:noProof/>
          <w:sz w:val="36"/>
          <w:szCs w:val="36"/>
        </w:rPr>
        <w:drawing>
          <wp:inline distT="0" distB="0" distL="0" distR="0" wp14:anchorId="52C6B935" wp14:editId="2CBBFFDF">
            <wp:extent cx="24384" cy="15244"/>
            <wp:effectExtent l="0" t="0" r="0" b="0"/>
            <wp:docPr id="3403" name="Picture 3403"/>
            <wp:cNvGraphicFramePr/>
            <a:graphic xmlns:a="http://schemas.openxmlformats.org/drawingml/2006/main">
              <a:graphicData uri="http://schemas.openxmlformats.org/drawingml/2006/picture">
                <pic:pic xmlns:pic="http://schemas.openxmlformats.org/drawingml/2006/picture">
                  <pic:nvPicPr>
                    <pic:cNvPr id="3403" name="Picture 3403"/>
                    <pic:cNvPicPr/>
                  </pic:nvPicPr>
                  <pic:blipFill>
                    <a:blip r:embed="rId16"/>
                    <a:stretch>
                      <a:fillRect/>
                    </a:stretch>
                  </pic:blipFill>
                  <pic:spPr>
                    <a:xfrm>
                      <a:off x="0" y="0"/>
                      <a:ext cx="24384" cy="15244"/>
                    </a:xfrm>
                    <a:prstGeom prst="rect">
                      <a:avLst/>
                    </a:prstGeom>
                  </pic:spPr>
                </pic:pic>
              </a:graphicData>
            </a:graphic>
          </wp:inline>
        </w:drawing>
      </w:r>
      <w:r w:rsidRPr="00681CCE">
        <w:rPr>
          <w:rFonts w:ascii="Times New Roman" w:eastAsia="Times New Roman" w:hAnsi="Times New Roman" w:cs="Times New Roman"/>
          <w:sz w:val="36"/>
          <w:szCs w:val="36"/>
        </w:rPr>
        <w:t>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that being wise with money and living generously go hand in hand. All your questions and requests for this funding program will be answered by going to</w:t>
      </w:r>
      <w:r>
        <w:rPr>
          <w:rFonts w:ascii="Times New Roman" w:eastAsia="Times New Roman" w:hAnsi="Times New Roman" w:cs="Times New Roman"/>
          <w:sz w:val="36"/>
          <w:szCs w:val="36"/>
        </w:rPr>
        <w:t xml:space="preserve"> </w:t>
      </w:r>
      <w:r w:rsidRPr="00681CCE">
        <w:rPr>
          <w:rFonts w:ascii="Times New Roman" w:eastAsia="Times New Roman" w:hAnsi="Times New Roman" w:cs="Times New Roman"/>
          <w:sz w:val="36"/>
          <w:szCs w:val="36"/>
        </w:rPr>
        <w:t>Thrivent.com/action team. ** *</w:t>
      </w:r>
      <w:r w:rsidRPr="00681CCE">
        <w:rPr>
          <w:rFonts w:ascii="Times New Roman" w:eastAsia="Times New Roman" w:hAnsi="Times New Roman" w:cs="Times New Roman"/>
          <w:sz w:val="36"/>
          <w:szCs w:val="36"/>
          <w:u w:val="single" w:color="000000"/>
        </w:rPr>
        <w:t>Please note that Thrivent Financial funds accessed for all programs and activities involving St. Timothy Lutheran Church need to be approved bp a Committee and the Congregational Council.</w:t>
      </w:r>
      <w:r w:rsidRPr="00681CCE">
        <w:rPr>
          <w:rFonts w:ascii="Times New Roman" w:eastAsia="Times New Roman" w:hAnsi="Times New Roman" w:cs="Times New Roman"/>
          <w:sz w:val="36"/>
          <w:szCs w:val="36"/>
        </w:rPr>
        <w:t xml:space="preserve"> </w:t>
      </w:r>
      <w:r w:rsidRPr="00681CCE">
        <w:rPr>
          <w:rFonts w:ascii="Times New Roman" w:eastAsia="Times New Roman" w:hAnsi="Times New Roman" w:cs="Times New Roman"/>
          <w:sz w:val="36"/>
          <w:szCs w:val="36"/>
          <w:u w:val="single" w:color="000000"/>
        </w:rPr>
        <w:t>THE $250 IN SEED MONEY IS A GIFT</w:t>
      </w:r>
      <w:r>
        <w:rPr>
          <w:rFonts w:ascii="Times New Roman" w:eastAsia="Times New Roman" w:hAnsi="Times New Roman" w:cs="Times New Roman"/>
          <w:sz w:val="36"/>
          <w:szCs w:val="36"/>
          <w:u w:val="single" w:color="000000"/>
        </w:rPr>
        <w:t xml:space="preserve"> </w:t>
      </w:r>
      <w:r w:rsidRPr="00681CCE">
        <w:rPr>
          <w:rFonts w:ascii="Times New Roman" w:eastAsia="Times New Roman" w:hAnsi="Times New Roman" w:cs="Times New Roman"/>
          <w:sz w:val="36"/>
          <w:szCs w:val="36"/>
          <w:u w:val="single" w:color="000000"/>
        </w:rPr>
        <w:t xml:space="preserve">FROM THRIVENT THAT WE CAN USE TO </w:t>
      </w:r>
      <w:r w:rsidRPr="00681CCE">
        <w:rPr>
          <w:rFonts w:ascii="Times New Roman" w:eastAsia="Times New Roman" w:hAnsi="Times New Roman" w:cs="Times New Roman"/>
          <w:sz w:val="36"/>
          <w:szCs w:val="36"/>
          <w:u w:val="single" w:color="000000"/>
        </w:rPr>
        <w:lastRenderedPageBreak/>
        <w:t>HELP WITH COMMUNITY</w:t>
      </w:r>
      <w:r>
        <w:rPr>
          <w:rFonts w:ascii="Times New Roman" w:eastAsia="Times New Roman" w:hAnsi="Times New Roman" w:cs="Times New Roman"/>
          <w:sz w:val="36"/>
          <w:szCs w:val="36"/>
          <w:u w:val="single" w:color="000000"/>
        </w:rPr>
        <w:t xml:space="preserve"> </w:t>
      </w:r>
      <w:r w:rsidRPr="00681CCE">
        <w:rPr>
          <w:rFonts w:ascii="Times New Roman" w:eastAsia="Times New Roman" w:hAnsi="Times New Roman" w:cs="Times New Roman"/>
          <w:sz w:val="36"/>
          <w:szCs w:val="36"/>
          <w:u w:val="single" w:color="000000"/>
        </w:rPr>
        <w:t>OUTREACH AND PROJECTS INVOLVING OUR CONGREGATION. THESE FUNDS ARE IN ADDITION To OUR BUDGETED AMOUNTS AND OFFERINGS AND DONATIONS MADE BY OUR MEMBERS AND FRIENDS.</w:t>
      </w:r>
    </w:p>
    <w:p w14:paraId="053B6C7C" w14:textId="77777777" w:rsidR="00681CCE" w:rsidRDefault="00681CCE" w:rsidP="00681CCE">
      <w:pPr>
        <w:spacing w:after="0" w:line="240" w:lineRule="auto"/>
        <w:ind w:left="10" w:hanging="10"/>
        <w:rPr>
          <w:rFonts w:ascii="Times New Roman" w:hAnsi="Times New Roman" w:cs="Times New Roman"/>
          <w:sz w:val="36"/>
          <w:szCs w:val="36"/>
        </w:rPr>
      </w:pPr>
      <w:r w:rsidRPr="00681CCE">
        <w:rPr>
          <w:rFonts w:ascii="Times New Roman" w:hAnsi="Times New Roman" w:cs="Times New Roman"/>
          <w:sz w:val="36"/>
          <w:szCs w:val="36"/>
        </w:rPr>
        <w:t>Our Financial Representatives for answering questions and offering advice on Thrivent investments and products are:</w:t>
      </w:r>
    </w:p>
    <w:p w14:paraId="302BACD8" w14:textId="77777777" w:rsidR="00681CCE" w:rsidRDefault="00681CCE" w:rsidP="00681CCE">
      <w:pPr>
        <w:spacing w:after="0" w:line="240" w:lineRule="auto"/>
        <w:ind w:left="10" w:hanging="10"/>
        <w:rPr>
          <w:rFonts w:ascii="Times New Roman" w:hAnsi="Times New Roman" w:cs="Times New Roman"/>
          <w:sz w:val="36"/>
          <w:szCs w:val="36"/>
        </w:rPr>
      </w:pPr>
    </w:p>
    <w:p w14:paraId="11DD51C0" w14:textId="0D2F37AC" w:rsidR="00681CCE" w:rsidRDefault="00681CCE" w:rsidP="00681CCE">
      <w:pPr>
        <w:spacing w:after="0" w:line="240" w:lineRule="auto"/>
        <w:ind w:left="10" w:hanging="10"/>
        <w:rPr>
          <w:rFonts w:ascii="Times New Roman" w:hAnsi="Times New Roman" w:cs="Times New Roman"/>
          <w:sz w:val="36"/>
          <w:szCs w:val="36"/>
        </w:rPr>
      </w:pPr>
      <w:r>
        <w:rPr>
          <w:rFonts w:ascii="Times New Roman" w:hAnsi="Times New Roman" w:cs="Times New Roman"/>
          <w:sz w:val="36"/>
          <w:szCs w:val="36"/>
        </w:rPr>
        <w:t>Katherine Gross in Gainesville</w:t>
      </w:r>
      <w:r>
        <w:rPr>
          <w:rFonts w:ascii="Times New Roman" w:hAnsi="Times New Roman" w:cs="Times New Roman"/>
          <w:sz w:val="36"/>
          <w:szCs w:val="36"/>
        </w:rPr>
        <w:tab/>
      </w:r>
      <w:r>
        <w:rPr>
          <w:rFonts w:ascii="Times New Roman" w:hAnsi="Times New Roman" w:cs="Times New Roman"/>
          <w:sz w:val="36"/>
          <w:szCs w:val="36"/>
        </w:rPr>
        <w:tab/>
        <w:t>Quinton Baker in Brandon</w:t>
      </w:r>
    </w:p>
    <w:p w14:paraId="6BE03DC5" w14:textId="08CF7B69" w:rsidR="00681CCE" w:rsidRDefault="00681CCE" w:rsidP="00681CCE">
      <w:pPr>
        <w:spacing w:after="0" w:line="240" w:lineRule="auto"/>
        <w:ind w:left="10" w:hanging="10"/>
        <w:rPr>
          <w:rFonts w:ascii="Times New Roman" w:hAnsi="Times New Roman" w:cs="Times New Roman"/>
          <w:sz w:val="36"/>
          <w:szCs w:val="36"/>
        </w:rPr>
      </w:pPr>
      <w:r>
        <w:rPr>
          <w:rFonts w:ascii="Times New Roman" w:hAnsi="Times New Roman" w:cs="Times New Roman"/>
          <w:sz w:val="36"/>
          <w:szCs w:val="36"/>
        </w:rPr>
        <w:t>352-505-8905</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813-603-3171</w:t>
      </w:r>
    </w:p>
    <w:p w14:paraId="09F75375" w14:textId="1034F571" w:rsidR="00681CCE" w:rsidRPr="00681CCE" w:rsidRDefault="00000000" w:rsidP="00681CCE">
      <w:hyperlink r:id="rId17" w:history="1">
        <w:r w:rsidR="00681CCE" w:rsidRPr="00681CCE">
          <w:rPr>
            <w:rStyle w:val="Hyperlink"/>
            <w:rFonts w:ascii="Times New Roman" w:hAnsi="Times New Roman" w:cs="Times New Roman"/>
            <w:color w:val="auto"/>
            <w:sz w:val="36"/>
            <w:szCs w:val="36"/>
          </w:rPr>
          <w:t>Katherine.gross@thrivent.com</w:t>
        </w:r>
      </w:hyperlink>
      <w:r w:rsidR="00681CCE" w:rsidRPr="00681CCE">
        <w:rPr>
          <w:rFonts w:ascii="Times New Roman" w:hAnsi="Times New Roman" w:cs="Times New Roman"/>
          <w:sz w:val="36"/>
          <w:szCs w:val="36"/>
        </w:rPr>
        <w:tab/>
      </w:r>
      <w:r w:rsidR="00681CCE" w:rsidRPr="00681CCE">
        <w:rPr>
          <w:rFonts w:ascii="Times New Roman" w:hAnsi="Times New Roman" w:cs="Times New Roman"/>
          <w:sz w:val="36"/>
          <w:szCs w:val="36"/>
        </w:rPr>
        <w:tab/>
      </w:r>
      <w:hyperlink r:id="rId18" w:history="1">
        <w:r w:rsidR="00681CCE" w:rsidRPr="00681CCE">
          <w:rPr>
            <w:rStyle w:val="Hyperlink"/>
            <w:rFonts w:ascii="Times New Roman" w:hAnsi="Times New Roman" w:cs="Times New Roman"/>
            <w:color w:val="auto"/>
            <w:sz w:val="36"/>
            <w:szCs w:val="36"/>
          </w:rPr>
          <w:t>Quinton.baker@thrivent.com</w:t>
        </w:r>
      </w:hyperlink>
    </w:p>
    <w:p w14:paraId="7A27D0DF" w14:textId="77777777" w:rsidR="00681CCE" w:rsidRPr="00681CCE" w:rsidRDefault="00681CCE" w:rsidP="00681CCE">
      <w:pPr>
        <w:spacing w:after="3"/>
        <w:ind w:right="10"/>
        <w:jc w:val="center"/>
        <w:rPr>
          <w:rFonts w:ascii="Times New Roman" w:hAnsi="Times New Roman" w:cs="Times New Roman"/>
          <w:sz w:val="36"/>
          <w:szCs w:val="36"/>
        </w:rPr>
      </w:pPr>
      <w:r w:rsidRPr="00681CCE">
        <w:rPr>
          <w:rFonts w:ascii="Times New Roman" w:eastAsia="Times New Roman" w:hAnsi="Times New Roman" w:cs="Times New Roman"/>
          <w:sz w:val="36"/>
          <w:szCs w:val="36"/>
        </w:rPr>
        <w:t>Village Tri County Associates in Ocala</w:t>
      </w:r>
    </w:p>
    <w:p w14:paraId="648504BA" w14:textId="77777777" w:rsidR="00681CCE" w:rsidRDefault="00681CCE" w:rsidP="00681CCE">
      <w:pPr>
        <w:spacing w:after="3"/>
        <w:ind w:left="10" w:right="38" w:hanging="10"/>
        <w:jc w:val="center"/>
        <w:rPr>
          <w:rFonts w:ascii="Times New Roman" w:eastAsia="Times New Roman" w:hAnsi="Times New Roman" w:cs="Times New Roman"/>
          <w:sz w:val="36"/>
          <w:szCs w:val="36"/>
        </w:rPr>
      </w:pPr>
      <w:r w:rsidRPr="00681CCE">
        <w:rPr>
          <w:rFonts w:ascii="Times New Roman" w:eastAsia="Times New Roman" w:hAnsi="Times New Roman" w:cs="Times New Roman"/>
          <w:sz w:val="36"/>
          <w:szCs w:val="36"/>
        </w:rPr>
        <w:t>352-440-6784</w:t>
      </w:r>
    </w:p>
    <w:p w14:paraId="1334301F" w14:textId="77777777" w:rsidR="00681CCE" w:rsidRDefault="00681CCE" w:rsidP="008A1CEB">
      <w:pPr>
        <w:spacing w:line="240" w:lineRule="auto"/>
        <w:jc w:val="center"/>
        <w:rPr>
          <w:rFonts w:ascii="Times New Roman" w:hAnsi="Times New Roman" w:cs="Times New Roman"/>
          <w:b/>
          <w:bCs/>
          <w:sz w:val="36"/>
          <w:szCs w:val="36"/>
          <w:u w:val="single"/>
        </w:rPr>
      </w:pPr>
    </w:p>
    <w:p w14:paraId="21C9763D" w14:textId="6579F837" w:rsidR="00E251A3" w:rsidRPr="00405855" w:rsidRDefault="00E251A3" w:rsidP="008A1CE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ST TIMOTHY’S WEBSITE</w:t>
      </w:r>
    </w:p>
    <w:p w14:paraId="48C9C8AB" w14:textId="50E561C8" w:rsidR="00E251A3" w:rsidRPr="00405855" w:rsidRDefault="00E251A3" w:rsidP="00B0727A">
      <w:pPr>
        <w:spacing w:after="0" w:line="240" w:lineRule="auto"/>
        <w:jc w:val="center"/>
        <w:rPr>
          <w:rStyle w:val="Hyperlink"/>
          <w:rFonts w:ascii="Times New Roman" w:hAnsi="Times New Roman" w:cs="Times New Roman"/>
          <w:color w:val="auto"/>
          <w:sz w:val="36"/>
          <w:szCs w:val="36"/>
        </w:rPr>
      </w:pPr>
      <w:r w:rsidRPr="00405855">
        <w:rPr>
          <w:rFonts w:ascii="Times New Roman" w:hAnsi="Times New Roman" w:cs="Times New Roman"/>
          <w:sz w:val="36"/>
          <w:szCs w:val="36"/>
        </w:rPr>
        <w:t xml:space="preserve"> Here is the St. Timothy website address: </w:t>
      </w:r>
      <w:hyperlink r:id="rId19" w:history="1">
        <w:r w:rsidRPr="00405855">
          <w:rPr>
            <w:rStyle w:val="Hyperlink"/>
            <w:rFonts w:ascii="Times New Roman" w:hAnsi="Times New Roman" w:cs="Times New Roman"/>
            <w:color w:val="auto"/>
            <w:sz w:val="36"/>
            <w:szCs w:val="36"/>
          </w:rPr>
          <w:t>https://www.sttimlutherancrystalriver.com/</w:t>
        </w:r>
      </w:hyperlink>
    </w:p>
    <w:p w14:paraId="00241F0B" w14:textId="09EE5B87" w:rsidR="00E251A3" w:rsidRPr="00405855" w:rsidRDefault="00E251A3" w:rsidP="00B0727A">
      <w:pPr>
        <w:spacing w:after="0" w:line="240" w:lineRule="auto"/>
        <w:jc w:val="center"/>
        <w:rPr>
          <w:rFonts w:ascii="Times New Roman" w:hAnsi="Times New Roman" w:cs="Times New Roman"/>
          <w:sz w:val="36"/>
          <w:szCs w:val="36"/>
        </w:rPr>
      </w:pPr>
    </w:p>
    <w:p w14:paraId="715DD25E" w14:textId="04B69D46" w:rsidR="00681CCE"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405855">
        <w:rPr>
          <w:rFonts w:ascii="Times New Roman" w:hAnsi="Times New Roman" w:cs="Times New Roman"/>
          <w:bCs/>
          <w:sz w:val="36"/>
          <w:szCs w:val="36"/>
        </w:rPr>
        <w:t xml:space="preserve"> Watch for an email with the updated links when they are ready. The video links for previous </w:t>
      </w:r>
      <w:r w:rsidR="00517A81" w:rsidRPr="00405855">
        <w:rPr>
          <w:rFonts w:ascii="Times New Roman" w:hAnsi="Times New Roman" w:cs="Times New Roman"/>
          <w:bCs/>
          <w:sz w:val="36"/>
          <w:szCs w:val="36"/>
        </w:rPr>
        <w:t>weekends</w:t>
      </w:r>
      <w:r w:rsidRPr="00405855">
        <w:rPr>
          <w:rFonts w:ascii="Times New Roman" w:hAnsi="Times New Roman" w:cs="Times New Roman"/>
          <w:bCs/>
          <w:sz w:val="36"/>
          <w:szCs w:val="36"/>
        </w:rPr>
        <w:t xml:space="preserve"> will still be available at the bottom of the webpage, as the links are updated each week. </w:t>
      </w:r>
      <w:r w:rsidRPr="00405855">
        <w:rPr>
          <w:rFonts w:ascii="Times New Roman" w:hAnsi="Times New Roman" w:cs="Times New Roman"/>
          <w:sz w:val="36"/>
          <w:szCs w:val="36"/>
        </w:rPr>
        <w:t xml:space="preserve">Please contact us if you would like a CD of any of the services to listen to. </w:t>
      </w:r>
      <w:r w:rsidRPr="00405855">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6B9BE907" w14:textId="77777777" w:rsidR="00681CCE" w:rsidRDefault="00681CCE" w:rsidP="00B0727A">
      <w:pPr>
        <w:spacing w:after="0" w:line="240" w:lineRule="auto"/>
        <w:jc w:val="center"/>
        <w:rPr>
          <w:rFonts w:ascii="Times New Roman" w:eastAsia="Times New Roman" w:hAnsi="Times New Roman" w:cs="Times New Roman"/>
          <w:color w:val="000000"/>
          <w:sz w:val="36"/>
          <w:szCs w:val="36"/>
        </w:rPr>
      </w:pPr>
    </w:p>
    <w:p w14:paraId="70E007B8" w14:textId="77777777" w:rsidR="00681CCE" w:rsidRDefault="00681CCE" w:rsidP="00B0727A">
      <w:pPr>
        <w:spacing w:after="0" w:line="240" w:lineRule="auto"/>
        <w:jc w:val="center"/>
        <w:rPr>
          <w:rFonts w:ascii="Times New Roman" w:eastAsia="Times New Roman" w:hAnsi="Times New Roman" w:cs="Times New Roman"/>
          <w:color w:val="000000"/>
          <w:sz w:val="36"/>
          <w:szCs w:val="36"/>
        </w:rPr>
      </w:pPr>
    </w:p>
    <w:p w14:paraId="2B83557E" w14:textId="574799B1"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eastAsia="Times New Roman" w:hAnsi="Times New Roman" w:cs="Times New Roman"/>
          <w:color w:val="000000"/>
          <w:sz w:val="36"/>
          <w:szCs w:val="36"/>
        </w:rPr>
        <w:t>Here is a link to Pastor Joanie's YouTube:</w:t>
      </w:r>
      <w:r w:rsidRPr="00405855">
        <w:rPr>
          <w:rFonts w:ascii="Times New Roman" w:hAnsi="Times New Roman" w:cs="Times New Roman"/>
          <w:noProof/>
          <w:sz w:val="36"/>
          <w:szCs w:val="36"/>
        </w:rPr>
        <w:t xml:space="preserve"> </w:t>
      </w:r>
    </w:p>
    <w:p w14:paraId="68739977" w14:textId="4C16B9BD"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p>
    <w:p w14:paraId="35D34A24" w14:textId="1EE0737C" w:rsidR="00E251A3" w:rsidRPr="00405855" w:rsidRDefault="000F0D5C"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noProof/>
          <w:sz w:val="36"/>
          <w:szCs w:val="36"/>
        </w:rPr>
        <w:lastRenderedPageBreak/>
        <w:drawing>
          <wp:anchor distT="0" distB="0" distL="114300" distR="114300" simplePos="0" relativeHeight="251649024" behindDoc="1" locked="1" layoutInCell="1" allowOverlap="1" wp14:anchorId="647CB938" wp14:editId="35ED244F">
            <wp:simplePos x="0" y="0"/>
            <wp:positionH relativeFrom="column">
              <wp:posOffset>5116882</wp:posOffset>
            </wp:positionH>
            <wp:positionV relativeFrom="paragraph">
              <wp:posOffset>-525406</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E251A3" w:rsidRPr="00405855">
          <w:rPr>
            <w:rFonts w:ascii="Times New Roman" w:eastAsia="Times New Roman" w:hAnsi="Times New Roman" w:cs="Times New Roman"/>
            <w:color w:val="0000FF"/>
            <w:sz w:val="36"/>
            <w:szCs w:val="36"/>
            <w:u w:val="single"/>
          </w:rPr>
          <w:t>https://www.youtube.com/channel/UC5xrMj8-8_6iyR_KxjFAwRQ/videos</w:t>
        </w:r>
      </w:hyperlink>
    </w:p>
    <w:p w14:paraId="05D00DBD" w14:textId="38618BAD" w:rsidR="00E251A3" w:rsidRPr="00405855" w:rsidRDefault="00E251A3" w:rsidP="00B0727A">
      <w:pPr>
        <w:spacing w:after="0" w:line="240" w:lineRule="auto"/>
        <w:jc w:val="center"/>
        <w:rPr>
          <w:rFonts w:ascii="Times New Roman" w:hAnsi="Times New Roman" w:cs="Times New Roman"/>
          <w:b/>
          <w:bCs/>
          <w:sz w:val="36"/>
          <w:szCs w:val="36"/>
          <w:u w:val="single"/>
        </w:rPr>
      </w:pPr>
    </w:p>
    <w:p w14:paraId="19ABCA27" w14:textId="486CE435" w:rsidR="00E251A3" w:rsidRPr="00405855" w:rsidRDefault="00E251A3" w:rsidP="00B0727A">
      <w:pPr>
        <w:spacing w:after="0" w:line="240" w:lineRule="auto"/>
        <w:jc w:val="center"/>
        <w:rPr>
          <w:rFonts w:ascii="Times New Roman" w:hAnsi="Times New Roman" w:cs="Times New Roman"/>
          <w:b/>
          <w:bCs/>
          <w:sz w:val="36"/>
          <w:szCs w:val="36"/>
          <w:u w:val="single"/>
        </w:rPr>
      </w:pPr>
    </w:p>
    <w:p w14:paraId="23D3952B" w14:textId="77777777" w:rsidR="006A25FB" w:rsidRPr="00405855" w:rsidRDefault="00E251A3"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 xml:space="preserve">Facebook </w:t>
      </w:r>
    </w:p>
    <w:p w14:paraId="66564448" w14:textId="008CC01E" w:rsidR="00E251A3" w:rsidRDefault="00E251A3" w:rsidP="00B0727A">
      <w:pPr>
        <w:spacing w:after="0" w:line="240" w:lineRule="auto"/>
        <w:jc w:val="center"/>
        <w:rPr>
          <w:rFonts w:ascii="Times New Roman" w:hAnsi="Times New Roman" w:cs="Times New Roman"/>
          <w:sz w:val="36"/>
          <w:szCs w:val="36"/>
        </w:rPr>
      </w:pPr>
      <w:r w:rsidRPr="00405855">
        <w:rPr>
          <w:rFonts w:ascii="Times New Roman" w:hAnsi="Times New Roman" w:cs="Times New Roman"/>
          <w:sz w:val="36"/>
          <w:szCs w:val="36"/>
        </w:rPr>
        <w:t>See our Facebook page for information about upcoming events and Please feel free to message us with suggestions about content. -</w:t>
      </w:r>
      <w:r w:rsidRPr="00405855">
        <w:rPr>
          <w:rFonts w:ascii="Times New Roman" w:hAnsi="Times New Roman" w:cs="Times New Roman"/>
          <w:sz w:val="36"/>
          <w:szCs w:val="36"/>
        </w:rPr>
        <w:tab/>
        <w:t>Regina</w:t>
      </w:r>
    </w:p>
    <w:p w14:paraId="51EAFDF4" w14:textId="77777777" w:rsidR="00BD68AC" w:rsidRPr="00405855" w:rsidRDefault="00BD68AC" w:rsidP="00BD68AC">
      <w:pPr>
        <w:spacing w:after="0" w:line="240" w:lineRule="auto"/>
        <w:rPr>
          <w:rFonts w:ascii="Times New Roman" w:hAnsi="Times New Roman" w:cs="Times New Roman"/>
          <w:sz w:val="36"/>
          <w:szCs w:val="36"/>
        </w:rPr>
      </w:pPr>
    </w:p>
    <w:p w14:paraId="16FE795F" w14:textId="0C35E501" w:rsidR="00E251A3" w:rsidRPr="00405855" w:rsidRDefault="00D81D2D" w:rsidP="00B0727A">
      <w:pPr>
        <w:pStyle w:val="ListParagraph"/>
        <w:spacing w:after="0" w:line="240" w:lineRule="auto"/>
        <w:jc w:val="center"/>
        <w:rPr>
          <w:rFonts w:ascii="Times New Roman" w:hAnsi="Times New Roman" w:cs="Times New Roman"/>
          <w:sz w:val="36"/>
          <w:szCs w:val="36"/>
        </w:rPr>
      </w:pPr>
      <w:r w:rsidRPr="00405855">
        <w:rPr>
          <w:rFonts w:ascii="Times New Roman" w:hAnsi="Times New Roman" w:cs="Times New Roman"/>
          <w:noProof/>
          <w:sz w:val="36"/>
          <w:szCs w:val="36"/>
        </w:rPr>
        <w:drawing>
          <wp:anchor distT="0" distB="0" distL="114300" distR="114300" simplePos="0" relativeHeight="251654144" behindDoc="1" locked="1" layoutInCell="1" allowOverlap="1" wp14:anchorId="1FC8A6F7" wp14:editId="3DEF0D66">
            <wp:simplePos x="0" y="0"/>
            <wp:positionH relativeFrom="column">
              <wp:posOffset>-31315</wp:posOffset>
            </wp:positionH>
            <wp:positionV relativeFrom="paragraph">
              <wp:posOffset>-84029</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3B82F3F9" w14:textId="275E0B81" w:rsidR="000F0D5C" w:rsidRDefault="00000000" w:rsidP="00B0727A">
      <w:pPr>
        <w:pStyle w:val="ListParagraph"/>
        <w:spacing w:after="0" w:line="240" w:lineRule="auto"/>
        <w:jc w:val="center"/>
        <w:rPr>
          <w:rFonts w:ascii="Times New Roman" w:hAnsi="Times New Roman" w:cs="Times New Roman"/>
          <w:sz w:val="36"/>
          <w:szCs w:val="36"/>
          <w:u w:val="single"/>
        </w:rPr>
      </w:pPr>
      <w:hyperlink r:id="rId23" w:history="1">
        <w:r w:rsidR="00E251A3" w:rsidRPr="00405855">
          <w:rPr>
            <w:rFonts w:ascii="Times New Roman" w:hAnsi="Times New Roman" w:cs="Times New Roman"/>
            <w:sz w:val="36"/>
            <w:szCs w:val="36"/>
            <w:u w:val="single"/>
          </w:rPr>
          <w:t>St. Timothy Evangelical Lutheran Church | Facebook</w:t>
        </w:r>
      </w:hyperlink>
      <w:bookmarkStart w:id="14" w:name="_Hlk40793202"/>
      <w:bookmarkEnd w:id="11"/>
    </w:p>
    <w:p w14:paraId="0E3F715A" w14:textId="77777777" w:rsidR="00875DAF" w:rsidRDefault="00875DAF" w:rsidP="00B0727A">
      <w:pPr>
        <w:pStyle w:val="ListParagraph"/>
        <w:spacing w:after="0" w:line="240" w:lineRule="auto"/>
        <w:jc w:val="center"/>
        <w:rPr>
          <w:rFonts w:ascii="Times New Roman" w:hAnsi="Times New Roman" w:cs="Times New Roman"/>
          <w:sz w:val="36"/>
          <w:szCs w:val="36"/>
          <w:u w:val="single"/>
        </w:rPr>
      </w:pPr>
    </w:p>
    <w:p w14:paraId="5DEC2BD4" w14:textId="32C8AB4D" w:rsidR="000F0D5C" w:rsidRPr="00405855" w:rsidRDefault="000F0D5C" w:rsidP="00B0727A">
      <w:pPr>
        <w:spacing w:line="240" w:lineRule="auto"/>
        <w:rPr>
          <w:rFonts w:ascii="Times New Roman" w:hAnsi="Times New Roman" w:cs="Times New Roman"/>
          <w:sz w:val="36"/>
          <w:szCs w:val="36"/>
          <w:highlight w:val="yellow"/>
          <w:u w:val="single"/>
        </w:rPr>
      </w:pPr>
    </w:p>
    <w:p w14:paraId="05BCDD01" w14:textId="4B86F9E6" w:rsidR="00BD45D0" w:rsidRPr="00D6227C" w:rsidRDefault="00BD45D0" w:rsidP="00B0727A">
      <w:pPr>
        <w:spacing w:before="240" w:line="240" w:lineRule="auto"/>
        <w:jc w:val="center"/>
        <w:rPr>
          <w:noProof/>
          <w:highlight w:val="yellow"/>
        </w:rPr>
      </w:pPr>
      <w:bookmarkStart w:id="15" w:name="_Hlk112149353"/>
      <w:r w:rsidRPr="00D6227C">
        <w:rPr>
          <w:noProof/>
          <w:highlight w:val="yellow"/>
        </w:rPr>
        <w:drawing>
          <wp:anchor distT="0" distB="0" distL="114300" distR="114300" simplePos="0" relativeHeight="251651072" behindDoc="1" locked="1" layoutInCell="1" allowOverlap="1" wp14:anchorId="0955C85D" wp14:editId="76F4A5EC">
            <wp:simplePos x="0" y="0"/>
            <wp:positionH relativeFrom="column">
              <wp:posOffset>2371090</wp:posOffset>
            </wp:positionH>
            <wp:positionV relativeFrom="paragraph">
              <wp:posOffset>-87630</wp:posOffset>
            </wp:positionV>
            <wp:extent cx="1993265" cy="987425"/>
            <wp:effectExtent l="0" t="0" r="0" b="0"/>
            <wp:wrapTight wrapText="bothSides">
              <wp:wrapPolygon edited="0">
                <wp:start x="0" y="0"/>
                <wp:lineTo x="0" y="21253"/>
                <wp:lineTo x="21469" y="21253"/>
                <wp:lineTo x="21469" y="0"/>
                <wp:lineTo x="0" y="0"/>
              </wp:wrapPolygon>
            </wp:wrapTight>
            <wp:docPr id="11" name="Picture 11" descr="CSCC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C Ministri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 r="28143" b="-3032"/>
                    <a:stretch/>
                  </pic:blipFill>
                  <pic:spPr bwMode="auto">
                    <a:xfrm>
                      <a:off x="0" y="0"/>
                      <a:ext cx="1993265"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72277" w14:textId="4D9A265C" w:rsidR="00BD45D0" w:rsidRPr="00D6227C" w:rsidRDefault="00BD45D0" w:rsidP="00B0727A">
      <w:pPr>
        <w:spacing w:before="240" w:line="240" w:lineRule="auto"/>
        <w:jc w:val="center"/>
        <w:rPr>
          <w:rFonts w:ascii="Times New Roman" w:hAnsi="Times New Roman" w:cs="Times New Roman"/>
          <w:b/>
          <w:bCs/>
          <w:color w:val="000000"/>
          <w:sz w:val="36"/>
          <w:szCs w:val="36"/>
          <w:highlight w:val="yellow"/>
          <w:u w:val="single"/>
        </w:rPr>
      </w:pPr>
    </w:p>
    <w:p w14:paraId="2A72046D" w14:textId="77777777" w:rsidR="00BD45D0" w:rsidRPr="00D6227C" w:rsidRDefault="00BD45D0" w:rsidP="00B0727A">
      <w:pPr>
        <w:spacing w:before="240" w:line="240" w:lineRule="auto"/>
        <w:jc w:val="center"/>
        <w:rPr>
          <w:rFonts w:ascii="Times New Roman" w:hAnsi="Times New Roman" w:cs="Times New Roman"/>
          <w:b/>
          <w:bCs/>
          <w:color w:val="000000"/>
          <w:sz w:val="36"/>
          <w:szCs w:val="36"/>
          <w:highlight w:val="yellow"/>
          <w:u w:val="single"/>
        </w:rPr>
      </w:pPr>
    </w:p>
    <w:p w14:paraId="34496EED" w14:textId="77777777" w:rsidR="004179F2" w:rsidRPr="008D2C3D" w:rsidRDefault="004179F2" w:rsidP="004179F2">
      <w:pPr>
        <w:spacing w:after="0" w:line="259" w:lineRule="auto"/>
        <w:ind w:left="144"/>
        <w:jc w:val="center"/>
        <w:rPr>
          <w:rFonts w:ascii="Times New Roman" w:eastAsia="Calibri" w:hAnsi="Times New Roman" w:cs="Times New Roman"/>
          <w:b/>
          <w:bCs/>
          <w:color w:val="000000"/>
          <w:sz w:val="36"/>
          <w:szCs w:val="36"/>
          <w:u w:val="single"/>
        </w:rPr>
      </w:pPr>
      <w:bookmarkStart w:id="16" w:name="_Hlk109118748"/>
      <w:bookmarkEnd w:id="12"/>
      <w:bookmarkEnd w:id="13"/>
      <w:bookmarkEnd w:id="14"/>
      <w:bookmarkEnd w:id="15"/>
      <w:r w:rsidRPr="008D2C3D">
        <w:rPr>
          <w:rFonts w:ascii="Times New Roman" w:eastAsia="Calibri" w:hAnsi="Times New Roman" w:cs="Times New Roman"/>
          <w:b/>
          <w:bCs/>
          <w:color w:val="000000"/>
          <w:sz w:val="36"/>
          <w:szCs w:val="36"/>
          <w:u w:val="single"/>
        </w:rPr>
        <w:t>FELLOWSHIP AND COFFEE TIME – UPDATED 12/27</w:t>
      </w:r>
    </w:p>
    <w:p w14:paraId="0031464E" w14:textId="77777777" w:rsidR="004179F2" w:rsidRPr="008D2C3D" w:rsidRDefault="004179F2" w:rsidP="004179F2">
      <w:pPr>
        <w:spacing w:after="0" w:line="216" w:lineRule="auto"/>
        <w:ind w:firstLine="62"/>
        <w:jc w:val="center"/>
        <w:rPr>
          <w:rFonts w:ascii="Times New Roman" w:eastAsia="Calibri" w:hAnsi="Times New Roman" w:cs="Times New Roman"/>
          <w:color w:val="000000"/>
          <w:sz w:val="36"/>
          <w:szCs w:val="36"/>
        </w:rPr>
      </w:pPr>
      <w:r w:rsidRPr="008D2C3D">
        <w:rPr>
          <w:rFonts w:ascii="Times New Roman" w:eastAsia="Calibri" w:hAnsi="Times New Roman" w:cs="Times New Roman"/>
          <w:color w:val="000000"/>
          <w:sz w:val="36"/>
          <w:szCs w:val="36"/>
        </w:rPr>
        <w:t>The Fellowship committee is changing how our post-Sunday service fellowship and coffee time is going to work. There will no longer be a sign-up sheet. Instead committees will be assigned a month at a time to bring in snacks and drinks (other than coffee or hot tea). The church council will be the first to start this new system in the month of January. Please if you are on a committee and get called to participate in providing something, give a cheerful yes and follow through on your commitment. Hopefully, we will have a variety of people bringing goodies. Thank you for your cooperation in this different endeavor.</w:t>
      </w:r>
    </w:p>
    <w:p w14:paraId="6E9F9300" w14:textId="77777777" w:rsidR="00923247" w:rsidRPr="00D6227C" w:rsidRDefault="00923247" w:rsidP="00B0727A">
      <w:pPr>
        <w:spacing w:after="0" w:line="240" w:lineRule="auto"/>
        <w:jc w:val="center"/>
        <w:rPr>
          <w:rFonts w:ascii="Times New Roman" w:hAnsi="Times New Roman" w:cs="Times New Roman"/>
          <w:b/>
          <w:sz w:val="36"/>
          <w:szCs w:val="36"/>
          <w:highlight w:val="yellow"/>
          <w:u w:val="single"/>
        </w:rPr>
      </w:pPr>
    </w:p>
    <w:bookmarkEnd w:id="16"/>
    <w:p w14:paraId="5E2D5C3C" w14:textId="77777777" w:rsidR="00822F29" w:rsidRPr="00005FFC" w:rsidRDefault="00822F29" w:rsidP="00822F29">
      <w:pPr>
        <w:spacing w:before="240" w:after="0" w:line="240" w:lineRule="auto"/>
        <w:jc w:val="center"/>
        <w:rPr>
          <w:rFonts w:ascii="Times New Roman" w:eastAsia="Calibri" w:hAnsi="Times New Roman" w:cs="Times New Roman"/>
          <w:b/>
          <w:sz w:val="36"/>
          <w:szCs w:val="36"/>
          <w:u w:val="single"/>
          <w:lang w:bidi="he-IL"/>
        </w:rPr>
      </w:pPr>
      <w:r w:rsidRPr="00005FFC">
        <w:rPr>
          <w:rFonts w:ascii="Times New Roman" w:eastAsia="Calibri" w:hAnsi="Times New Roman" w:cs="Times New Roman"/>
          <w:b/>
          <w:sz w:val="36"/>
          <w:szCs w:val="36"/>
          <w:u w:val="single"/>
          <w:lang w:bidi="he-IL"/>
        </w:rPr>
        <w:t>FOOD PANTRY</w:t>
      </w:r>
      <w:r>
        <w:rPr>
          <w:rFonts w:ascii="Times New Roman" w:eastAsia="Calibri" w:hAnsi="Times New Roman" w:cs="Times New Roman"/>
          <w:b/>
          <w:sz w:val="36"/>
          <w:szCs w:val="36"/>
          <w:u w:val="single"/>
          <w:lang w:bidi="he-IL"/>
        </w:rPr>
        <w:t xml:space="preserve"> – updated 12/14/23</w:t>
      </w:r>
    </w:p>
    <w:p w14:paraId="0D386176" w14:textId="77777777" w:rsidR="00822F29" w:rsidRDefault="00822F29" w:rsidP="00822F29">
      <w:pPr>
        <w:spacing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Food Pantry- is now operating every 2nd and 4th Tuesday of the month, from 9am-Noon.</w:t>
      </w:r>
      <w:r w:rsidRPr="00005FFC">
        <w:rPr>
          <w:rFonts w:ascii="Times New Roman" w:eastAsia="Times New Roman" w:hAnsi="Times New Roman" w:cs="Times New Roman"/>
          <w:color w:val="000000"/>
          <w:sz w:val="23"/>
          <w:szCs w:val="23"/>
        </w:rPr>
        <w:t> </w:t>
      </w:r>
      <w:r w:rsidRPr="00005FFC">
        <w:rPr>
          <w:rFonts w:ascii="Times New Roman" w:eastAsia="Times New Roman" w:hAnsi="Times New Roman" w:cs="Times New Roman"/>
          <w:b/>
          <w:bCs/>
          <w:color w:val="000000"/>
          <w:sz w:val="36"/>
          <w:szCs w:val="36"/>
        </w:rPr>
        <w:t>These are the items we particularly need at this time:</w:t>
      </w:r>
      <w:r w:rsidRPr="00005FFC">
        <w:rPr>
          <w:rFonts w:ascii="Times New Roman" w:eastAsia="Times New Roman" w:hAnsi="Times New Roman" w:cs="Times New Roman"/>
          <w:color w:val="000000"/>
          <w:sz w:val="23"/>
          <w:szCs w:val="23"/>
        </w:rPr>
        <w:t xml:space="preserve"> </w:t>
      </w:r>
      <w:r w:rsidRPr="00120E7B">
        <w:rPr>
          <w:rFonts w:ascii="Times New Roman" w:eastAsia="Times New Roman" w:hAnsi="Times New Roman" w:cs="Times New Roman"/>
          <w:b/>
          <w:bCs/>
          <w:color w:val="000000"/>
          <w:sz w:val="36"/>
          <w:szCs w:val="36"/>
          <w:u w:val="single"/>
        </w:rPr>
        <w:t>canned fruit, macaroni and cheese</w:t>
      </w:r>
      <w:r w:rsidRPr="00120E7B">
        <w:rPr>
          <w:rFonts w:ascii="Times New Roman" w:eastAsia="Times New Roman" w:hAnsi="Times New Roman" w:cs="Times New Roman"/>
          <w:color w:val="000000"/>
          <w:sz w:val="23"/>
          <w:szCs w:val="23"/>
          <w:u w:val="single"/>
        </w:rPr>
        <w:t xml:space="preserve">, </w:t>
      </w:r>
      <w:r w:rsidRPr="00120E7B">
        <w:rPr>
          <w:rFonts w:ascii="Times New Roman" w:eastAsia="Times New Roman" w:hAnsi="Times New Roman" w:cs="Times New Roman"/>
          <w:b/>
          <w:bCs/>
          <w:color w:val="000000"/>
          <w:sz w:val="36"/>
          <w:szCs w:val="36"/>
          <w:u w:val="single"/>
        </w:rPr>
        <w:t>beef stew, chili, Vienna sausages,</w:t>
      </w:r>
      <w:r w:rsidRPr="00005FFC">
        <w:rPr>
          <w:rFonts w:ascii="Times New Roman" w:eastAsia="Times New Roman" w:hAnsi="Times New Roman" w:cs="Times New Roman"/>
          <w:b/>
          <w:bCs/>
          <w:color w:val="000000"/>
          <w:sz w:val="36"/>
          <w:szCs w:val="36"/>
        </w:rPr>
        <w:t xml:space="preserve"> </w:t>
      </w:r>
      <w:r w:rsidRPr="00005FFC">
        <w:rPr>
          <w:rFonts w:ascii="Times New Roman" w:eastAsia="Times New Roman" w:hAnsi="Times New Roman" w:cs="Times New Roman"/>
          <w:b/>
          <w:bCs/>
          <w:color w:val="000000"/>
          <w:sz w:val="36"/>
          <w:szCs w:val="36"/>
        </w:rPr>
        <w:lastRenderedPageBreak/>
        <w:t>PLEASE No glass containers!! </w:t>
      </w:r>
      <w:r w:rsidRPr="00005FFC">
        <w:rPr>
          <w:rFonts w:ascii="Times New Roman" w:eastAsia="Times New Roman" w:hAnsi="Times New Roman" w:cs="Times New Roman"/>
          <w:color w:val="000000"/>
          <w:sz w:val="36"/>
          <w:szCs w:val="36"/>
        </w:rPr>
        <w:t xml:space="preserve"> Also please no condiments or baking products. You can also give monetarily by writing a check out to Life Tree Church or Barbara Johnson and putting food pantry in the memo line.  Then put the check or cash in an envelope and put it in my mailbox #210.</w:t>
      </w:r>
    </w:p>
    <w:p w14:paraId="46FFA26A" w14:textId="77777777" w:rsidR="00822F29" w:rsidRPr="006C7220" w:rsidRDefault="00822F29" w:rsidP="00822F29">
      <w:pPr>
        <w:spacing w:line="240" w:lineRule="auto"/>
        <w:jc w:val="center"/>
        <w:rPr>
          <w:rFonts w:ascii="Times New Roman" w:hAnsi="Times New Roman" w:cs="Times New Roman"/>
          <w:b/>
          <w:bCs/>
          <w:color w:val="000000"/>
          <w:sz w:val="36"/>
          <w:szCs w:val="36"/>
        </w:rPr>
      </w:pPr>
      <w:r w:rsidRPr="006C7220">
        <w:rPr>
          <w:rFonts w:ascii="Times New Roman" w:hAnsi="Times New Roman" w:cs="Times New Roman"/>
          <w:b/>
          <w:bCs/>
          <w:color w:val="000000"/>
          <w:sz w:val="36"/>
          <w:szCs w:val="36"/>
        </w:rPr>
        <w:t xml:space="preserve">On </w:t>
      </w:r>
      <w:r>
        <w:rPr>
          <w:rFonts w:ascii="Times New Roman" w:hAnsi="Times New Roman" w:cs="Times New Roman"/>
          <w:b/>
          <w:bCs/>
          <w:color w:val="000000"/>
          <w:sz w:val="36"/>
          <w:szCs w:val="36"/>
        </w:rPr>
        <w:t>December</w:t>
      </w:r>
      <w:r w:rsidRPr="006C7220">
        <w:rPr>
          <w:rFonts w:ascii="Times New Roman" w:hAnsi="Times New Roman" w:cs="Times New Roman"/>
          <w:b/>
          <w:bCs/>
          <w:color w:val="000000"/>
          <w:sz w:val="36"/>
          <w:szCs w:val="36"/>
        </w:rPr>
        <w:t xml:space="preserve"> 12, </w:t>
      </w:r>
      <w:r>
        <w:rPr>
          <w:rFonts w:ascii="Times New Roman" w:hAnsi="Times New Roman" w:cs="Times New Roman"/>
          <w:b/>
          <w:bCs/>
          <w:color w:val="000000"/>
          <w:sz w:val="36"/>
          <w:szCs w:val="36"/>
        </w:rPr>
        <w:t>60 individual people came into the food pantry, for a total of 129 people.</w:t>
      </w:r>
    </w:p>
    <w:p w14:paraId="4811F930" w14:textId="77777777" w:rsidR="004F2625" w:rsidRPr="00005FFC" w:rsidRDefault="004F2625" w:rsidP="004F2625">
      <w:pPr>
        <w:spacing w:line="240" w:lineRule="auto"/>
        <w:jc w:val="center"/>
        <w:rPr>
          <w:rFonts w:ascii="Times New Roman" w:eastAsia="Times New Roman" w:hAnsi="Times New Roman" w:cs="Times New Roman"/>
          <w:color w:val="000000"/>
          <w:sz w:val="36"/>
          <w:szCs w:val="36"/>
        </w:rPr>
      </w:pPr>
      <w:r w:rsidRPr="00B6043D">
        <w:rPr>
          <w:rFonts w:ascii="Times New Roman" w:hAnsi="Times New Roman" w:cs="Times New Roman"/>
          <w:b/>
          <w:bCs/>
          <w:color w:val="FF0000"/>
          <w:sz w:val="36"/>
          <w:szCs w:val="36"/>
        </w:rPr>
        <w:t xml:space="preserve">The food pantry will be open </w:t>
      </w:r>
      <w:r>
        <w:rPr>
          <w:rFonts w:ascii="Times New Roman" w:hAnsi="Times New Roman" w:cs="Times New Roman"/>
          <w:b/>
          <w:bCs/>
          <w:color w:val="FF0000"/>
          <w:sz w:val="36"/>
          <w:szCs w:val="36"/>
        </w:rPr>
        <w:t xml:space="preserve">again on </w:t>
      </w:r>
      <w:r w:rsidRPr="00B6043D">
        <w:rPr>
          <w:rFonts w:ascii="Times New Roman" w:hAnsi="Times New Roman" w:cs="Times New Roman"/>
          <w:b/>
          <w:bCs/>
          <w:color w:val="FF0000"/>
          <w:sz w:val="36"/>
          <w:szCs w:val="36"/>
        </w:rPr>
        <w:t xml:space="preserve">Tuesday, </w:t>
      </w:r>
      <w:r>
        <w:rPr>
          <w:rFonts w:ascii="Times New Roman" w:hAnsi="Times New Roman" w:cs="Times New Roman"/>
          <w:b/>
          <w:bCs/>
          <w:color w:val="FF0000"/>
          <w:sz w:val="36"/>
          <w:szCs w:val="36"/>
        </w:rPr>
        <w:t>December 12</w:t>
      </w:r>
      <w:r w:rsidRPr="006C7220">
        <w:rPr>
          <w:rFonts w:ascii="Times New Roman" w:hAnsi="Times New Roman" w:cs="Times New Roman"/>
          <w:b/>
          <w:bCs/>
          <w:color w:val="FF0000"/>
          <w:sz w:val="36"/>
          <w:szCs w:val="36"/>
          <w:vertAlign w:val="superscript"/>
        </w:rPr>
        <w:t>th</w:t>
      </w:r>
      <w:r>
        <w:rPr>
          <w:rFonts w:ascii="Times New Roman" w:hAnsi="Times New Roman" w:cs="Times New Roman"/>
          <w:b/>
          <w:bCs/>
          <w:color w:val="FF0000"/>
          <w:sz w:val="36"/>
          <w:szCs w:val="36"/>
        </w:rPr>
        <w:t xml:space="preserve"> </w:t>
      </w:r>
      <w:r w:rsidRPr="00B6043D">
        <w:rPr>
          <w:rFonts w:ascii="Times New Roman" w:hAnsi="Times New Roman" w:cs="Times New Roman"/>
          <w:b/>
          <w:bCs/>
          <w:color w:val="FF0000"/>
          <w:sz w:val="36"/>
          <w:szCs w:val="36"/>
        </w:rPr>
        <w:t>.  If anyone is interested in participating, please come to Life Tree Church and walk in the front door of the fellowship hall, ask for Lorraine and tell her that you are from St. Timothy's.  She will put you to work.****</w:t>
      </w:r>
      <w:r w:rsidRPr="00005FFC">
        <w:rPr>
          <w:rFonts w:ascii="Times New Roman" w:eastAsia="Times New Roman" w:hAnsi="Times New Roman" w:cs="Times New Roman"/>
          <w:b/>
          <w:bCs/>
          <w:color w:val="000000"/>
          <w:sz w:val="36"/>
          <w:szCs w:val="36"/>
        </w:rPr>
        <w:t>You don't have to stay the whole time and you can leave around 9 or whenever you want to.</w:t>
      </w:r>
    </w:p>
    <w:p w14:paraId="111B967D" w14:textId="77777777" w:rsidR="00822F29" w:rsidRPr="00005FFC" w:rsidRDefault="00822F29" w:rsidP="00822F29">
      <w:pPr>
        <w:spacing w:after="0"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Thank you very much for anything and everything you can give us.</w:t>
      </w:r>
    </w:p>
    <w:p w14:paraId="6A68F0A1" w14:textId="77777777" w:rsidR="00822F29" w:rsidRDefault="00822F29" w:rsidP="00822F29">
      <w:pPr>
        <w:spacing w:line="240" w:lineRule="auto"/>
        <w:jc w:val="center"/>
        <w:rPr>
          <w:rFonts w:ascii="Times New Roman" w:eastAsia="Calibri" w:hAnsi="Times New Roman" w:cs="Times New Roman"/>
          <w:b/>
          <w:color w:val="FF0000"/>
          <w:sz w:val="36"/>
          <w:szCs w:val="36"/>
          <w:u w:val="single"/>
          <w:lang w:bidi="he-IL"/>
        </w:rPr>
      </w:pPr>
      <w:r w:rsidRPr="00005FFC">
        <w:rPr>
          <w:rFonts w:ascii="Times New Roman" w:eastAsia="Times New Roman" w:hAnsi="Times New Roman" w:cs="Times New Roman"/>
          <w:color w:val="000000"/>
          <w:sz w:val="36"/>
          <w:szCs w:val="36"/>
        </w:rPr>
        <w:t>Respectfully submitted, Barbara Johnson</w:t>
      </w:r>
      <w:r>
        <w:rPr>
          <w:rFonts w:ascii="Times New Roman" w:eastAsia="Times New Roman" w:hAnsi="Times New Roman" w:cs="Times New Roman"/>
          <w:color w:val="000000"/>
          <w:sz w:val="36"/>
          <w:szCs w:val="36"/>
        </w:rPr>
        <w:t xml:space="preserve"> and Sue Nawrocki </w:t>
      </w:r>
    </w:p>
    <w:p w14:paraId="1C3ACD4E" w14:textId="51E51BB3" w:rsidR="0038227D" w:rsidRPr="004F2625" w:rsidRDefault="0038227D" w:rsidP="0038227D">
      <w:pPr>
        <w:spacing w:line="240" w:lineRule="auto"/>
        <w:jc w:val="center"/>
        <w:rPr>
          <w:rFonts w:ascii="Times New Roman" w:eastAsia="Times New Roman" w:hAnsi="Times New Roman" w:cs="Times New Roman"/>
          <w:color w:val="000000"/>
          <w:sz w:val="36"/>
          <w:szCs w:val="36"/>
        </w:rPr>
      </w:pPr>
      <w:r w:rsidRPr="004F2625">
        <w:rPr>
          <w:rFonts w:ascii="Times New Roman" w:eastAsia="Times New Roman" w:hAnsi="Times New Roman" w:cs="Times New Roman"/>
          <w:color w:val="000000"/>
          <w:sz w:val="36"/>
          <w:szCs w:val="36"/>
        </w:rPr>
        <w:t>Respectfully submitted, Barbara Johnson</w:t>
      </w:r>
      <w:bookmarkStart w:id="17" w:name="_Hlk97633216"/>
      <w:bookmarkStart w:id="18" w:name="_Hlk97716316"/>
      <w:r w:rsidRPr="004F2625">
        <w:rPr>
          <w:rFonts w:ascii="Times New Roman" w:eastAsia="Times New Roman" w:hAnsi="Times New Roman" w:cs="Times New Roman"/>
          <w:color w:val="000000"/>
          <w:sz w:val="36"/>
          <w:szCs w:val="36"/>
        </w:rPr>
        <w:t xml:space="preserve"> and </w:t>
      </w:r>
      <w:bookmarkEnd w:id="17"/>
      <w:bookmarkEnd w:id="18"/>
      <w:r w:rsidR="004F2625" w:rsidRPr="004F2625">
        <w:rPr>
          <w:rFonts w:ascii="Times New Roman" w:eastAsia="Times New Roman" w:hAnsi="Times New Roman" w:cs="Times New Roman"/>
          <w:color w:val="000000"/>
          <w:sz w:val="36"/>
          <w:szCs w:val="36"/>
        </w:rPr>
        <w:t>Sue Nawrocki</w:t>
      </w:r>
    </w:p>
    <w:p w14:paraId="2D8E2760" w14:textId="5549B694" w:rsidR="00B777C8" w:rsidRPr="00D6227C" w:rsidRDefault="00B777C8" w:rsidP="00B0727A">
      <w:pPr>
        <w:spacing w:after="0" w:line="240" w:lineRule="auto"/>
        <w:jc w:val="center"/>
        <w:rPr>
          <w:rFonts w:ascii="Times New Roman" w:eastAsia="Times New Roman" w:hAnsi="Times New Roman" w:cs="Times New Roman"/>
          <w:b/>
          <w:bCs/>
          <w:sz w:val="36"/>
          <w:szCs w:val="36"/>
          <w:highlight w:val="yellow"/>
          <w:u w:val="single"/>
        </w:rPr>
      </w:pPr>
    </w:p>
    <w:p w14:paraId="246F04C7" w14:textId="77777777" w:rsidR="00A916C3" w:rsidRPr="00D6227C" w:rsidRDefault="00A916C3" w:rsidP="00A916C3">
      <w:pPr>
        <w:spacing w:after="0" w:line="240" w:lineRule="auto"/>
        <w:jc w:val="center"/>
        <w:rPr>
          <w:rFonts w:ascii="Times New Roman" w:eastAsia="Times New Roman" w:hAnsi="Times New Roman" w:cs="Times New Roman"/>
          <w:b/>
          <w:bCs/>
          <w:sz w:val="36"/>
          <w:szCs w:val="36"/>
          <w:highlight w:val="yellow"/>
          <w:u w:val="single"/>
        </w:rPr>
      </w:pPr>
      <w:bookmarkStart w:id="19" w:name="_Hlk124328962"/>
      <w:bookmarkStart w:id="20" w:name="_Hlk84326992"/>
      <w:bookmarkStart w:id="21" w:name="_Hlk85530957"/>
    </w:p>
    <w:p w14:paraId="4A306DBD" w14:textId="77777777" w:rsidR="004F2625" w:rsidRPr="00BB2558" w:rsidRDefault="004F2625" w:rsidP="004F2625">
      <w:pPr>
        <w:spacing w:after="0" w:line="240" w:lineRule="auto"/>
        <w:jc w:val="center"/>
        <w:rPr>
          <w:rFonts w:ascii="Times New Roman" w:eastAsia="Times New Roman" w:hAnsi="Times New Roman" w:cs="Times New Roman"/>
          <w:b/>
          <w:bCs/>
          <w:sz w:val="36"/>
          <w:szCs w:val="36"/>
          <w:u w:val="single"/>
        </w:rPr>
      </w:pPr>
      <w:r w:rsidRPr="00005FFC">
        <w:rPr>
          <w:rFonts w:ascii="Times New Roman" w:eastAsia="Times New Roman" w:hAnsi="Times New Roman" w:cs="Times New Roman"/>
          <w:b/>
          <w:bCs/>
          <w:sz w:val="36"/>
          <w:szCs w:val="36"/>
          <w:u w:val="single"/>
        </w:rPr>
        <w:t xml:space="preserve">HEALTHY START UPDATE </w:t>
      </w:r>
      <w:r>
        <w:rPr>
          <w:rFonts w:ascii="Times New Roman" w:eastAsia="Times New Roman" w:hAnsi="Times New Roman" w:cs="Times New Roman"/>
          <w:b/>
          <w:bCs/>
          <w:sz w:val="36"/>
          <w:szCs w:val="36"/>
          <w:u w:val="single"/>
        </w:rPr>
        <w:t>12/14</w:t>
      </w:r>
      <w:r w:rsidRPr="00005FFC">
        <w:rPr>
          <w:rFonts w:ascii="Times New Roman" w:eastAsia="Times New Roman" w:hAnsi="Times New Roman" w:cs="Times New Roman"/>
          <w:b/>
          <w:bCs/>
          <w:sz w:val="36"/>
          <w:szCs w:val="36"/>
          <w:u w:val="single"/>
        </w:rPr>
        <w:t>/23</w:t>
      </w:r>
    </w:p>
    <w:p w14:paraId="3EEED47C" w14:textId="77777777" w:rsidR="004F2625" w:rsidRDefault="004F2625" w:rsidP="004F2625">
      <w:pPr>
        <w:spacing w:after="0"/>
        <w:jc w:val="center"/>
        <w:rPr>
          <w:rFonts w:ascii="Times New Roman" w:eastAsia="Times New Roman" w:hAnsi="Times New Roman" w:cs="Times New Roman"/>
          <w:color w:val="000000"/>
          <w:sz w:val="36"/>
          <w:szCs w:val="36"/>
          <w:lang w:bidi="he-IL"/>
        </w:rPr>
      </w:pPr>
      <w:r w:rsidRPr="00005FFC">
        <w:rPr>
          <w:rFonts w:ascii="Times New Roman" w:eastAsia="Times New Roman" w:hAnsi="Times New Roman" w:cs="Times New Roman"/>
          <w:color w:val="000000"/>
          <w:sz w:val="36"/>
          <w:szCs w:val="36"/>
        </w:rPr>
        <w:t xml:space="preserve">This is the list of </w:t>
      </w:r>
      <w:r w:rsidRPr="00005FFC">
        <w:rPr>
          <w:rFonts w:ascii="Times New Roman" w:eastAsia="Times New Roman" w:hAnsi="Times New Roman" w:cs="Times New Roman"/>
          <w:b/>
          <w:bCs/>
          <w:color w:val="000000"/>
          <w:sz w:val="36"/>
          <w:szCs w:val="36"/>
        </w:rPr>
        <w:t xml:space="preserve">items needed for </w:t>
      </w:r>
      <w:r>
        <w:rPr>
          <w:rFonts w:ascii="Times New Roman" w:eastAsia="Times New Roman" w:hAnsi="Times New Roman" w:cs="Times New Roman"/>
          <w:b/>
          <w:bCs/>
          <w:color w:val="000000"/>
          <w:sz w:val="36"/>
          <w:szCs w:val="36"/>
        </w:rPr>
        <w:t xml:space="preserve">January’s </w:t>
      </w:r>
      <w:r w:rsidRPr="00005FFC">
        <w:rPr>
          <w:rFonts w:ascii="Times New Roman" w:eastAsia="Times New Roman" w:hAnsi="Times New Roman" w:cs="Times New Roman"/>
          <w:b/>
          <w:bCs/>
          <w:color w:val="000000"/>
          <w:sz w:val="36"/>
          <w:szCs w:val="36"/>
        </w:rPr>
        <w:t xml:space="preserve">bags: </w:t>
      </w:r>
      <w:r>
        <w:rPr>
          <w:rFonts w:ascii="Times New Roman" w:eastAsia="Times New Roman" w:hAnsi="Times New Roman" w:cs="Times New Roman"/>
          <w:b/>
          <w:bCs/>
          <w:color w:val="000000"/>
          <w:sz w:val="36"/>
          <w:szCs w:val="36"/>
        </w:rPr>
        <w:t>1 (girl) baby bib, 13 baby lotion, 12 baby oil, 12 baby shampoo, 2 baby wipes, 11 diaper cream, 11 baby toy/teething rings, 8 baby wash cloths (1 boy, 7 girl), 13 Vaseline.</w:t>
      </w:r>
      <w:r w:rsidRPr="00005FFC">
        <w:rPr>
          <w:rFonts w:ascii="Times New Roman" w:eastAsia="Times New Roman" w:hAnsi="Times New Roman" w:cs="Times New Roman"/>
          <w:color w:val="000000"/>
          <w:sz w:val="36"/>
          <w:szCs w:val="36"/>
        </w:rPr>
        <w:t xml:space="preserve"> </w:t>
      </w:r>
      <w:r>
        <w:rPr>
          <w:rFonts w:ascii="Times New Roman" w:eastAsia="Times New Roman" w:hAnsi="Times New Roman" w:cs="Times New Roman"/>
          <w:color w:val="000000"/>
          <w:sz w:val="36"/>
          <w:szCs w:val="36"/>
        </w:rPr>
        <w:t xml:space="preserve">With Christmas just around the corner, I’m sure we are putting a smile on 13 mama’s faces that need these items for their babies! – </w:t>
      </w:r>
      <w:r w:rsidRPr="00005FFC">
        <w:rPr>
          <w:rFonts w:ascii="Times New Roman" w:eastAsia="Times New Roman" w:hAnsi="Times New Roman" w:cs="Times New Roman"/>
          <w:color w:val="000000"/>
          <w:sz w:val="36"/>
          <w:szCs w:val="36"/>
          <w:lang w:bidi="he-IL"/>
        </w:rPr>
        <w:t>Carolyn</w:t>
      </w:r>
    </w:p>
    <w:p w14:paraId="6533F511" w14:textId="3ABB3430" w:rsidR="00150FD8" w:rsidRPr="00D6227C" w:rsidRDefault="00150FD8" w:rsidP="00B0727A">
      <w:pPr>
        <w:pBdr>
          <w:bottom w:val="dotted" w:sz="24" w:space="1" w:color="auto"/>
        </w:pBdr>
        <w:spacing w:after="0" w:line="240" w:lineRule="auto"/>
        <w:jc w:val="center"/>
        <w:rPr>
          <w:b/>
          <w:sz w:val="36"/>
          <w:szCs w:val="36"/>
          <w:highlight w:val="yellow"/>
        </w:rPr>
      </w:pPr>
    </w:p>
    <w:bookmarkEnd w:id="19"/>
    <w:bookmarkEnd w:id="20"/>
    <w:bookmarkEnd w:id="21"/>
    <w:p w14:paraId="1779E18D" w14:textId="6E7E3B1E" w:rsidR="00C7393D" w:rsidRPr="00405855" w:rsidRDefault="00B0727A" w:rsidP="00B0727A">
      <w:pPr>
        <w:spacing w:after="0" w:line="240" w:lineRule="auto"/>
        <w:jc w:val="center"/>
        <w:rPr>
          <w:rFonts w:ascii="Times New Roman" w:hAnsi="Times New Roman" w:cs="Times New Roman"/>
          <w:bCs/>
          <w:sz w:val="36"/>
          <w:szCs w:val="36"/>
          <w:u w:val="single"/>
        </w:rPr>
      </w:pPr>
      <w:r w:rsidRPr="00405855">
        <w:rPr>
          <w:rFonts w:ascii="Times New Roman" w:hAnsi="Times New Roman" w:cs="Times New Roman"/>
          <w:b/>
          <w:noProof/>
          <w:sz w:val="36"/>
          <w:szCs w:val="36"/>
          <w:u w:val="single"/>
        </w:rPr>
        <w:lastRenderedPageBreak/>
        <w:drawing>
          <wp:anchor distT="0" distB="0" distL="114300" distR="114300" simplePos="0" relativeHeight="251649536" behindDoc="1" locked="1" layoutInCell="1" allowOverlap="1" wp14:anchorId="41BBDB21" wp14:editId="088023F4">
            <wp:simplePos x="0" y="0"/>
            <wp:positionH relativeFrom="column">
              <wp:posOffset>-300364</wp:posOffset>
            </wp:positionH>
            <wp:positionV relativeFrom="paragraph">
              <wp:posOffset>168318</wp:posOffset>
            </wp:positionV>
            <wp:extent cx="1051560" cy="932180"/>
            <wp:effectExtent l="19050" t="76200" r="0" b="58420"/>
            <wp:wrapTight wrapText="bothSides">
              <wp:wrapPolygon edited="0">
                <wp:start x="14589" y="-1123"/>
                <wp:lineTo x="9350" y="-3135"/>
                <wp:lineTo x="6515" y="3162"/>
                <wp:lineTo x="2677" y="963"/>
                <wp:lineTo x="-336" y="7654"/>
                <wp:lineTo x="7123" y="19354"/>
                <wp:lineTo x="6586" y="21522"/>
                <wp:lineTo x="7982" y="22322"/>
                <wp:lineTo x="11310" y="21753"/>
                <wp:lineTo x="18155" y="18249"/>
                <wp:lineTo x="18332" y="17856"/>
                <wp:lineTo x="18548" y="10553"/>
                <wp:lineTo x="18376" y="9959"/>
                <wp:lineTo x="20664" y="7804"/>
                <wp:lineTo x="19468" y="2663"/>
                <wp:lineTo x="16333" y="-123"/>
                <wp:lineTo x="14589" y="-1123"/>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7125" t="6495" r="6846" b="6121"/>
                    <a:stretch/>
                  </pic:blipFill>
                  <pic:spPr bwMode="auto">
                    <a:xfrm rot="19984255">
                      <a:off x="0" y="0"/>
                      <a:ext cx="1051560"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405855">
        <w:rPr>
          <w:rFonts w:ascii="Times New Roman" w:hAnsi="Times New Roman" w:cs="Times New Roman"/>
          <w:b/>
          <w:sz w:val="36"/>
          <w:szCs w:val="36"/>
          <w:u w:val="single"/>
        </w:rPr>
        <w:t>The Sunshine Card</w:t>
      </w:r>
      <w:r w:rsidR="002C66B1" w:rsidRPr="00405855">
        <w:rPr>
          <w:rFonts w:ascii="Times New Roman" w:hAnsi="Times New Roman" w:cs="Times New Roman"/>
          <w:b/>
          <w:sz w:val="36"/>
          <w:szCs w:val="36"/>
          <w:u w:val="single"/>
        </w:rPr>
        <w:t xml:space="preserve"> M</w:t>
      </w:r>
      <w:r w:rsidR="004B66FC" w:rsidRPr="00405855">
        <w:rPr>
          <w:rFonts w:ascii="Times New Roman" w:hAnsi="Times New Roman" w:cs="Times New Roman"/>
          <w:b/>
          <w:sz w:val="36"/>
          <w:szCs w:val="36"/>
          <w:u w:val="single"/>
        </w:rPr>
        <w:t>akers</w:t>
      </w:r>
    </w:p>
    <w:p w14:paraId="6AB80A75" w14:textId="5DEFFF3F" w:rsidR="00524C89" w:rsidRPr="00405855" w:rsidRDefault="00B65480"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t xml:space="preserve">The Card Makers </w:t>
      </w:r>
      <w:r w:rsidR="00262CB3" w:rsidRPr="00405855">
        <w:rPr>
          <w:rFonts w:ascii="Times New Roman" w:hAnsi="Times New Roman" w:cs="Times New Roman"/>
          <w:bCs/>
          <w:sz w:val="36"/>
          <w:szCs w:val="36"/>
        </w:rPr>
        <w:t>meet the first Wednesday of the month</w:t>
      </w:r>
      <w:r w:rsidR="00524C89" w:rsidRPr="00405855">
        <w:rPr>
          <w:rFonts w:ascii="Times New Roman" w:hAnsi="Times New Roman" w:cs="Times New Roman"/>
          <w:bCs/>
          <w:sz w:val="36"/>
          <w:szCs w:val="36"/>
        </w:rPr>
        <w:t xml:space="preserve"> at 11:30</w:t>
      </w:r>
      <w:r w:rsidR="00262CB3" w:rsidRPr="00405855">
        <w:rPr>
          <w:rFonts w:ascii="Times New Roman" w:hAnsi="Times New Roman" w:cs="Times New Roman"/>
          <w:bCs/>
          <w:sz w:val="36"/>
          <w:szCs w:val="36"/>
        </w:rPr>
        <w:t>, in the Fellowship Hall</w:t>
      </w:r>
      <w:r w:rsidR="00524C89" w:rsidRPr="00405855">
        <w:rPr>
          <w:rFonts w:ascii="Times New Roman" w:hAnsi="Times New Roman" w:cs="Times New Roman"/>
          <w:bCs/>
          <w:sz w:val="36"/>
          <w:szCs w:val="36"/>
        </w:rPr>
        <w:t>.</w:t>
      </w:r>
    </w:p>
    <w:p w14:paraId="523D9D3D" w14:textId="2D929056" w:rsidR="00B65480" w:rsidRPr="00405855" w:rsidRDefault="005507B0" w:rsidP="00B0727A">
      <w:pPr>
        <w:spacing w:after="0" w:line="240" w:lineRule="auto"/>
        <w:jc w:val="center"/>
        <w:rPr>
          <w:rFonts w:ascii="Times New Roman" w:eastAsia="Times New Roman" w:hAnsi="Times New Roman" w:cs="Times New Roman"/>
          <w:b/>
          <w:bCs/>
          <w:sz w:val="36"/>
          <w:szCs w:val="36"/>
          <w:u w:val="single"/>
        </w:rPr>
      </w:pPr>
      <w:r w:rsidRPr="00405855">
        <w:rPr>
          <w:rFonts w:ascii="Times New Roman" w:hAnsi="Times New Roman" w:cs="Times New Roman"/>
          <w:bCs/>
          <w:sz w:val="36"/>
          <w:szCs w:val="36"/>
        </w:rPr>
        <w:tab/>
      </w:r>
      <w:r w:rsidR="009E478F" w:rsidRPr="00405855">
        <w:rPr>
          <w:rFonts w:ascii="Times New Roman" w:hAnsi="Times New Roman" w:cs="Times New Roman"/>
          <w:bCs/>
          <w:sz w:val="36"/>
          <w:szCs w:val="36"/>
        </w:rPr>
        <w:t>-Kathy</w:t>
      </w:r>
      <w:r w:rsidR="00B65480" w:rsidRPr="00405855">
        <w:rPr>
          <w:rFonts w:ascii="Times New Roman" w:hAnsi="Times New Roman" w:cs="Times New Roman"/>
          <w:bCs/>
          <w:sz w:val="36"/>
          <w:szCs w:val="36"/>
        </w:rPr>
        <w:t xml:space="preserve"> G</w:t>
      </w:r>
    </w:p>
    <w:p w14:paraId="0EDEB5A2" w14:textId="77777777" w:rsidR="00B0727A" w:rsidRPr="00405855" w:rsidRDefault="00B0727A" w:rsidP="00B0727A">
      <w:pPr>
        <w:spacing w:after="0" w:line="240" w:lineRule="auto"/>
        <w:jc w:val="center"/>
        <w:rPr>
          <w:rFonts w:ascii="Times New Roman" w:eastAsia="Times New Roman" w:hAnsi="Times New Roman" w:cs="Times New Roman"/>
          <w:b/>
          <w:bCs/>
          <w:color w:val="000000"/>
          <w:sz w:val="36"/>
          <w:szCs w:val="36"/>
          <w:u w:val="single"/>
        </w:rPr>
      </w:pPr>
    </w:p>
    <w:p w14:paraId="61E52D73" w14:textId="77777777" w:rsidR="004F2625" w:rsidRDefault="004F2625" w:rsidP="00B0727A">
      <w:pPr>
        <w:spacing w:after="0" w:line="240" w:lineRule="auto"/>
        <w:jc w:val="center"/>
        <w:rPr>
          <w:rFonts w:ascii="Times New Roman" w:eastAsia="Times New Roman" w:hAnsi="Times New Roman" w:cs="Times New Roman"/>
          <w:b/>
          <w:bCs/>
          <w:sz w:val="36"/>
          <w:szCs w:val="36"/>
          <w:u w:val="single"/>
        </w:rPr>
      </w:pPr>
    </w:p>
    <w:p w14:paraId="0FC0C4E8" w14:textId="77777777" w:rsidR="004F2625" w:rsidRDefault="004F2625" w:rsidP="00B0727A">
      <w:pPr>
        <w:spacing w:after="0" w:line="240" w:lineRule="auto"/>
        <w:jc w:val="center"/>
        <w:rPr>
          <w:rFonts w:ascii="Times New Roman" w:eastAsia="Times New Roman" w:hAnsi="Times New Roman" w:cs="Times New Roman"/>
          <w:b/>
          <w:bCs/>
          <w:sz w:val="36"/>
          <w:szCs w:val="36"/>
          <w:u w:val="single"/>
        </w:rPr>
      </w:pPr>
    </w:p>
    <w:p w14:paraId="303DE929" w14:textId="300D77FC" w:rsidR="005F673E" w:rsidRPr="00405855" w:rsidRDefault="005F673E" w:rsidP="00B0727A">
      <w:pPr>
        <w:spacing w:after="0" w:line="240" w:lineRule="auto"/>
        <w:jc w:val="center"/>
        <w:rPr>
          <w:rFonts w:ascii="Times New Roman" w:hAnsi="Times New Roman" w:cs="Times New Roman"/>
          <w:bCs/>
          <w:sz w:val="36"/>
          <w:szCs w:val="36"/>
        </w:rPr>
      </w:pPr>
      <w:r w:rsidRPr="00405855">
        <w:rPr>
          <w:rFonts w:ascii="Times New Roman" w:eastAsia="Times New Roman" w:hAnsi="Times New Roman" w:cs="Times New Roman"/>
          <w:b/>
          <w:bCs/>
          <w:sz w:val="36"/>
          <w:szCs w:val="36"/>
          <w:u w:val="single"/>
        </w:rPr>
        <w:t>Senior Care Resources</w:t>
      </w:r>
    </w:p>
    <w:p w14:paraId="52269C3D" w14:textId="478DE885" w:rsidR="005F673E" w:rsidRPr="00405855" w:rsidRDefault="00000000" w:rsidP="00B0727A">
      <w:pPr>
        <w:spacing w:after="0" w:line="240" w:lineRule="auto"/>
        <w:jc w:val="center"/>
        <w:rPr>
          <w:rFonts w:ascii="Times New Roman" w:eastAsia="Times New Roman" w:hAnsi="Times New Roman" w:cs="Times New Roman"/>
          <w:sz w:val="36"/>
          <w:szCs w:val="36"/>
        </w:rPr>
      </w:pPr>
      <w:hyperlink r:id="rId26" w:history="1">
        <w:r w:rsidR="005F673E" w:rsidRPr="00405855">
          <w:rPr>
            <w:rStyle w:val="Hyperlink"/>
            <w:rFonts w:ascii="Times New Roman" w:eastAsia="Times New Roman" w:hAnsi="Times New Roman" w:cs="Times New Roman"/>
            <w:color w:val="auto"/>
            <w:sz w:val="36"/>
            <w:szCs w:val="36"/>
          </w:rPr>
          <w:t>Caring.com</w:t>
        </w:r>
      </w:hyperlink>
      <w:r w:rsidR="005F673E" w:rsidRPr="00405855">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as well as referenced by many governmental agencies and organizations across the internet.</w:t>
      </w:r>
    </w:p>
    <w:p w14:paraId="2E44C1E7" w14:textId="6CC62343"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7" w:history="1">
        <w:r w:rsidR="005F673E" w:rsidRPr="00405855">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8" w:history="1">
        <w:r w:rsidR="005F673E" w:rsidRPr="00405855">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29" w:history="1">
        <w:r w:rsidR="005F673E" w:rsidRPr="00405855">
          <w:rPr>
            <w:rStyle w:val="Hyperlink"/>
            <w:rFonts w:ascii="Times New Roman" w:eastAsia="Times New Roman" w:hAnsi="Times New Roman" w:cs="Times New Roman"/>
            <w:color w:val="auto"/>
            <w:sz w:val="36"/>
            <w:szCs w:val="36"/>
          </w:rPr>
          <w:t>https://www.caring.com/caregivers/alzheimers/</w:t>
        </w:r>
      </w:hyperlink>
    </w:p>
    <w:p w14:paraId="09357769" w14:textId="634E0C8B"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color w:val="0000FF"/>
          <w:sz w:val="36"/>
          <w:szCs w:val="36"/>
          <w:u w:val="single"/>
        </w:rPr>
      </w:pPr>
      <w:hyperlink r:id="rId30" w:history="1">
        <w:r w:rsidR="005F673E" w:rsidRPr="00405855">
          <w:rPr>
            <w:rStyle w:val="Hyperlink"/>
            <w:rFonts w:ascii="Times New Roman" w:eastAsia="Times New Roman" w:hAnsi="Times New Roman" w:cs="Times New Roman"/>
            <w:color w:val="auto"/>
            <w:sz w:val="36"/>
            <w:szCs w:val="36"/>
          </w:rPr>
          <w:t>https://www.caring.com/caregivers/dementia/</w:t>
        </w:r>
      </w:hyperlink>
    </w:p>
    <w:p w14:paraId="50EFEAA4" w14:textId="2CEEDD2A" w:rsidR="00275168" w:rsidRPr="00405855" w:rsidRDefault="00275168" w:rsidP="00B0727A">
      <w:pPr>
        <w:spacing w:after="0" w:line="240" w:lineRule="auto"/>
        <w:jc w:val="center"/>
        <w:rPr>
          <w:rFonts w:ascii="Times New Roman" w:hAnsi="Times New Roman" w:cs="Times New Roman"/>
          <w:sz w:val="36"/>
          <w:szCs w:val="36"/>
        </w:rPr>
      </w:pPr>
    </w:p>
    <w:p w14:paraId="4DD086E2" w14:textId="7BAEE8A1" w:rsidR="00185AF4" w:rsidRPr="00405855" w:rsidRDefault="00F919E6" w:rsidP="00B0727A">
      <w:pPr>
        <w:spacing w:after="0" w:line="240" w:lineRule="auto"/>
        <w:jc w:val="center"/>
        <w:rPr>
          <w:rFonts w:ascii="Times New Roman" w:hAnsi="Times New Roman" w:cs="Times New Roman"/>
          <w:b/>
          <w:sz w:val="36"/>
          <w:szCs w:val="36"/>
          <w:u w:val="single"/>
        </w:rPr>
      </w:pPr>
      <w:r w:rsidRPr="00405855">
        <w:rPr>
          <w:rFonts w:ascii="Times New Roman" w:hAnsi="Times New Roman" w:cs="Times New Roman"/>
          <w:b/>
          <w:sz w:val="36"/>
          <w:szCs w:val="36"/>
          <w:u w:val="single"/>
        </w:rPr>
        <w:t>WE HAVE SEVERAL HANDBOOKS ON DEMENTIA IN THE CHURCH LIBRARY, IF ANYONE WOULD LIKE INFORMATION</w:t>
      </w:r>
    </w:p>
    <w:p w14:paraId="6DDB58AA" w14:textId="77777777" w:rsidR="00185AF4" w:rsidRPr="00405855" w:rsidRDefault="00185AF4" w:rsidP="00B0727A">
      <w:pPr>
        <w:spacing w:after="0" w:line="240" w:lineRule="auto"/>
        <w:jc w:val="center"/>
        <w:rPr>
          <w:rFonts w:ascii="Times New Roman" w:hAnsi="Times New Roman" w:cs="Times New Roman"/>
          <w:b/>
          <w:sz w:val="36"/>
          <w:szCs w:val="36"/>
          <w:u w:val="single"/>
        </w:rPr>
      </w:pPr>
    </w:p>
    <w:p w14:paraId="033E4AFD" w14:textId="7B66ACBD" w:rsidR="00185AF4" w:rsidRPr="00405855" w:rsidRDefault="00255EE0" w:rsidP="006A25FB">
      <w:pPr>
        <w:spacing w:after="0" w:line="240" w:lineRule="auto"/>
        <w:jc w:val="center"/>
        <w:rPr>
          <w:rFonts w:ascii="Times New Roman" w:hAnsi="Times New Roman" w:cs="Times New Roman"/>
          <w:b/>
          <w:sz w:val="36"/>
          <w:szCs w:val="36"/>
        </w:rPr>
      </w:pPr>
      <w:r w:rsidRPr="00405855">
        <w:rPr>
          <w:rFonts w:ascii="Times New Roman" w:hAnsi="Times New Roman" w:cs="Times New Roman"/>
          <w:b/>
          <w:sz w:val="36"/>
          <w:szCs w:val="36"/>
        </w:rPr>
        <w:t>*****</w:t>
      </w:r>
    </w:p>
    <w:p w14:paraId="1CE7E936" w14:textId="77777777" w:rsidR="00255EE0" w:rsidRPr="00405855" w:rsidRDefault="00255EE0" w:rsidP="006A25FB">
      <w:pPr>
        <w:spacing w:line="240" w:lineRule="auto"/>
        <w:jc w:val="center"/>
        <w:rPr>
          <w:rFonts w:ascii="Times New Roman" w:hAnsi="Times New Roman" w:cs="Times New Roman"/>
          <w:b/>
          <w:bCs/>
          <w:sz w:val="36"/>
          <w:szCs w:val="36"/>
          <w:u w:val="single"/>
        </w:rPr>
      </w:pPr>
    </w:p>
    <w:p w14:paraId="0188437A" w14:textId="2CFDBA7C" w:rsidR="00517553" w:rsidRPr="00405855" w:rsidRDefault="00697198"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076F0C43">
            <wp:simplePos x="0" y="0"/>
            <wp:positionH relativeFrom="page">
              <wp:posOffset>6220477</wp:posOffset>
            </wp:positionH>
            <wp:positionV relativeFrom="page">
              <wp:posOffset>7210555</wp:posOffset>
            </wp:positionV>
            <wp:extent cx="1280160" cy="987425"/>
            <wp:effectExtent l="95250" t="133350" r="91440" b="136525"/>
            <wp:wrapTight wrapText="bothSides">
              <wp:wrapPolygon edited="0">
                <wp:start x="-680" y="-99"/>
                <wp:lineTo x="-1873" y="650"/>
                <wp:lineTo x="-285" y="20655"/>
                <wp:lineTo x="19579" y="21651"/>
                <wp:lineTo x="19960" y="21974"/>
                <wp:lineTo x="21848" y="21462"/>
                <wp:lineTo x="21738" y="14679"/>
                <wp:lineTo x="21943" y="7812"/>
                <wp:lineTo x="21518" y="1115"/>
                <wp:lineTo x="20860" y="-2964"/>
                <wp:lineTo x="12914" y="-3362"/>
                <wp:lineTo x="1522" y="-697"/>
                <wp:lineTo x="-680" y="-99"/>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709288">
                      <a:off x="0" y="0"/>
                      <a:ext cx="1280160" cy="98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405855">
        <w:rPr>
          <w:rFonts w:ascii="Times New Roman" w:hAnsi="Times New Roman" w:cs="Times New Roman"/>
          <w:b/>
          <w:bCs/>
          <w:sz w:val="36"/>
          <w:szCs w:val="36"/>
          <w:u w:val="single"/>
        </w:rPr>
        <w:t>!!TWO</w:t>
      </w:r>
      <w:r w:rsidR="009C6A9A" w:rsidRPr="00405855">
        <w:rPr>
          <w:rFonts w:ascii="Times New Roman" w:hAnsi="Times New Roman" w:cs="Times New Roman"/>
          <w:b/>
          <w:bCs/>
          <w:sz w:val="36"/>
          <w:szCs w:val="36"/>
          <w:u w:val="single"/>
        </w:rPr>
        <w:t xml:space="preserve"> MORE</w:t>
      </w:r>
      <w:r w:rsidR="00517553" w:rsidRPr="00405855">
        <w:rPr>
          <w:rFonts w:ascii="Times New Roman" w:hAnsi="Times New Roman" w:cs="Times New Roman"/>
          <w:b/>
          <w:bCs/>
          <w:sz w:val="36"/>
          <w:szCs w:val="36"/>
          <w:u w:val="single"/>
        </w:rPr>
        <w:t xml:space="preserve"> THINGS ABOUT MAILBOXES!!</w:t>
      </w:r>
    </w:p>
    <w:p w14:paraId="6391489B" w14:textId="2D8557D9" w:rsidR="00517553" w:rsidRPr="00405855" w:rsidRDefault="00517553"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rPr>
        <w:t>CHECK THEM</w:t>
      </w:r>
      <w:r w:rsidRPr="00405855">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w:t>
      </w:r>
      <w:r w:rsidRPr="00405855">
        <w:rPr>
          <w:rFonts w:ascii="Times New Roman" w:hAnsi="Times New Roman" w:cs="Times New Roman"/>
          <w:sz w:val="36"/>
          <w:szCs w:val="36"/>
        </w:rPr>
        <w:lastRenderedPageBreak/>
        <w:t>mailboxes – especially for folks that don’t have email addresses. SOOOO – please check your mailboxes.</w:t>
      </w:r>
    </w:p>
    <w:p w14:paraId="579B3F5F" w14:textId="0FD23EF4" w:rsidR="00517553" w:rsidRPr="00405855" w:rsidRDefault="00517553"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
          <w:sz w:val="36"/>
          <w:szCs w:val="36"/>
        </w:rPr>
        <w:t>PUT MAIL IN CORRECT BOXES</w:t>
      </w:r>
      <w:r w:rsidRPr="00405855">
        <w:rPr>
          <w:rFonts w:ascii="Times New Roman" w:eastAsia="Times New Roman" w:hAnsi="Times New Roman" w:cs="Times New Roman"/>
          <w:bCs/>
          <w:sz w:val="36"/>
          <w:szCs w:val="36"/>
        </w:rPr>
        <w:t xml:space="preserve"> - Please make sure you </w:t>
      </w:r>
      <w:r w:rsidRPr="00405855">
        <w:rPr>
          <w:rFonts w:ascii="Times New Roman" w:eastAsia="Times New Roman" w:hAnsi="Times New Roman" w:cs="Times New Roman"/>
          <w:b/>
          <w:sz w:val="36"/>
          <w:szCs w:val="36"/>
          <w:u w:val="single"/>
        </w:rPr>
        <w:t>only put mail in boxes that have a name under them.</w:t>
      </w:r>
      <w:r w:rsidRPr="00405855">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37774919" w14:textId="3D4D17E2" w:rsidR="00255EE0" w:rsidRPr="00405855" w:rsidRDefault="00255EE0"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Cs/>
          <w:sz w:val="36"/>
          <w:szCs w:val="36"/>
        </w:rPr>
        <w:t>****</w:t>
      </w:r>
    </w:p>
    <w:p w14:paraId="50EF4545" w14:textId="71BD0337" w:rsidR="009C6A9A" w:rsidRPr="00405855" w:rsidRDefault="009C6A9A" w:rsidP="00B0727A">
      <w:pPr>
        <w:spacing w:after="0" w:line="240" w:lineRule="auto"/>
        <w:jc w:val="center"/>
        <w:rPr>
          <w:rFonts w:ascii="Times New Roman" w:hAnsi="Times New Roman" w:cs="Times New Roman"/>
          <w:b/>
          <w:bCs/>
          <w:color w:val="000000"/>
          <w:sz w:val="36"/>
          <w:szCs w:val="36"/>
          <w:u w:val="single"/>
        </w:rPr>
      </w:pPr>
    </w:p>
    <w:p w14:paraId="5285CEA6" w14:textId="579B1DF5" w:rsidR="00E327BE" w:rsidRPr="00405855" w:rsidRDefault="00A3516A" w:rsidP="00B0727A">
      <w:pPr>
        <w:spacing w:after="0" w:line="240" w:lineRule="auto"/>
        <w:jc w:val="center"/>
        <w:rPr>
          <w:rFonts w:ascii="Times New Roman" w:hAnsi="Times New Roman" w:cs="Times New Roman"/>
          <w:b/>
          <w:bCs/>
          <w:color w:val="000000"/>
          <w:sz w:val="36"/>
          <w:szCs w:val="36"/>
          <w:u w:val="single"/>
        </w:rPr>
      </w:pPr>
      <w:bookmarkStart w:id="22" w:name="_Hlk146614480"/>
      <w:r w:rsidRPr="00405855">
        <w:rPr>
          <w:rFonts w:ascii="Times New Roman" w:hAnsi="Times New Roman" w:cs="Times New Roman"/>
          <w:b/>
          <w:bCs/>
          <w:color w:val="000000"/>
          <w:sz w:val="36"/>
          <w:szCs w:val="36"/>
          <w:u w:val="single"/>
        </w:rPr>
        <w:t>AED UPDATE /</w:t>
      </w:r>
      <w:r w:rsidR="00E327BE" w:rsidRPr="00405855">
        <w:rPr>
          <w:rFonts w:ascii="Times New Roman" w:hAnsi="Times New Roman" w:cs="Times New Roman"/>
          <w:b/>
          <w:bCs/>
          <w:color w:val="000000"/>
          <w:sz w:val="36"/>
          <w:szCs w:val="36"/>
          <w:u w:val="single"/>
        </w:rPr>
        <w:t>Medical response :</w:t>
      </w:r>
    </w:p>
    <w:p w14:paraId="42384053" w14:textId="522D6ECC" w:rsidR="00A3516A" w:rsidRPr="00405855" w:rsidRDefault="00A3516A" w:rsidP="00B0727A">
      <w:pPr>
        <w:spacing w:line="240" w:lineRule="auto"/>
        <w:jc w:val="center"/>
        <w:rPr>
          <w:rFonts w:ascii="Times New Roman" w:hAnsi="Times New Roman" w:cs="Times New Roman"/>
          <w:color w:val="000000"/>
          <w:sz w:val="36"/>
          <w:szCs w:val="36"/>
        </w:rPr>
      </w:pPr>
      <w:bookmarkStart w:id="23" w:name="_Hlk138147496"/>
      <w:r w:rsidRPr="00405855">
        <w:rPr>
          <w:rFonts w:ascii="Times New Roman" w:hAnsi="Times New Roman" w:cs="Times New Roman"/>
          <w:color w:val="000000"/>
          <w:sz w:val="36"/>
          <w:szCs w:val="36"/>
        </w:rPr>
        <w:t>We have a new poster that will be placed behind the kiosk across from our AED in the narthex.  The poster is information that was previewed at the church services last week.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119FEC14" w14:textId="1CC7CE1E" w:rsidR="00A3516A" w:rsidRPr="00405855" w:rsidRDefault="00A3516A" w:rsidP="00B0727A">
      <w:pPr>
        <w:spacing w:line="240" w:lineRule="auto"/>
        <w:jc w:val="center"/>
        <w:rPr>
          <w:rFonts w:ascii="Times New Roman" w:hAnsi="Times New Roman" w:cs="Times New Roman"/>
          <w:b/>
          <w:bCs/>
          <w:color w:val="000000"/>
          <w:sz w:val="36"/>
          <w:szCs w:val="36"/>
        </w:rPr>
      </w:pPr>
      <w:r w:rsidRPr="00405855">
        <w:rPr>
          <w:rFonts w:ascii="Times New Roman" w:hAnsi="Times New Roman" w:cs="Times New Roman"/>
          <w:b/>
          <w:bCs/>
          <w:color w:val="000000"/>
          <w:sz w:val="36"/>
          <w:szCs w:val="36"/>
        </w:rPr>
        <w:t>Instructional video on how to use the Philips AED.</w:t>
      </w:r>
    </w:p>
    <w:p w14:paraId="3B5D6630" w14:textId="117BC0EF" w:rsidR="0082369F" w:rsidRPr="00405855" w:rsidRDefault="00000000" w:rsidP="00B0727A">
      <w:pPr>
        <w:spacing w:line="240" w:lineRule="auto"/>
        <w:jc w:val="center"/>
        <w:rPr>
          <w:rStyle w:val="Hyperlink"/>
          <w:rFonts w:ascii="Times New Roman" w:hAnsi="Times New Roman" w:cs="Times New Roman"/>
          <w:sz w:val="36"/>
          <w:szCs w:val="36"/>
        </w:rPr>
      </w:pPr>
      <w:hyperlink r:id="rId31" w:history="1">
        <w:r w:rsidR="00A3516A" w:rsidRPr="00405855">
          <w:rPr>
            <w:rStyle w:val="Hyperlink"/>
            <w:rFonts w:ascii="Times New Roman" w:hAnsi="Times New Roman" w:cs="Times New Roman"/>
            <w:sz w:val="36"/>
            <w:szCs w:val="36"/>
          </w:rPr>
          <w:t>https://youtu.be/t6GV9PAbgM4?si=dZuGq8aLjfvpFiM-</w:t>
        </w:r>
      </w:hyperlink>
    </w:p>
    <w:bookmarkEnd w:id="22"/>
    <w:p w14:paraId="79AB1D08" w14:textId="66AE9A11" w:rsidR="00255EE0" w:rsidRPr="00D6227C" w:rsidRDefault="00255EE0">
      <w:pPr>
        <w:rPr>
          <w:rFonts w:ascii="Times New Roman" w:hAnsi="Times New Roman" w:cs="Times New Roman"/>
          <w:b/>
          <w:bCs/>
          <w:sz w:val="36"/>
          <w:szCs w:val="36"/>
          <w:highlight w:val="yellow"/>
          <w:u w:val="single"/>
        </w:rPr>
      </w:pPr>
    </w:p>
    <w:p w14:paraId="57ED2901" w14:textId="46D8791D" w:rsidR="00251E3C" w:rsidRPr="00F82644" w:rsidRDefault="00BC2314" w:rsidP="00251E3C">
      <w:pPr>
        <w:spacing w:after="0" w:line="240" w:lineRule="auto"/>
        <w:jc w:val="center"/>
        <w:rPr>
          <w:rFonts w:ascii="Times New Roman" w:eastAsia="Times New Roman" w:hAnsi="Times New Roman" w:cs="Times New Roman"/>
          <w:b/>
          <w:bCs/>
          <w:sz w:val="36"/>
          <w:szCs w:val="36"/>
          <w:u w:val="single"/>
        </w:rPr>
      </w:pPr>
      <w:r w:rsidRPr="00F82644">
        <w:rPr>
          <w:rFonts w:ascii="Times New Roman" w:hAnsi="Times New Roman" w:cs="Times New Roman"/>
          <w:b/>
          <w:bCs/>
          <w:sz w:val="36"/>
          <w:szCs w:val="36"/>
          <w:u w:val="single"/>
        </w:rPr>
        <w:t>D</w:t>
      </w:r>
      <w:r w:rsidRPr="00F82644">
        <w:rPr>
          <w:rFonts w:ascii="Times New Roman" w:eastAsia="Times New Roman" w:hAnsi="Times New Roman" w:cs="Times New Roman"/>
          <w:b/>
          <w:bCs/>
          <w:sz w:val="36"/>
          <w:szCs w:val="36"/>
          <w:u w:val="single"/>
        </w:rPr>
        <w:t>irectory Updates</w:t>
      </w:r>
      <w:bookmarkStart w:id="24" w:name="_Hlk139448689"/>
      <w:bookmarkStart w:id="25" w:name="_Hlk144376078"/>
      <w:bookmarkEnd w:id="23"/>
    </w:p>
    <w:p w14:paraId="358E8DC9" w14:textId="3D42AF37" w:rsidR="005B34C2" w:rsidRPr="000F5FCD" w:rsidRDefault="005B34C2" w:rsidP="005B34C2">
      <w:pPr>
        <w:spacing w:after="0" w:line="240" w:lineRule="auto"/>
        <w:jc w:val="center"/>
        <w:rPr>
          <w:rFonts w:ascii="Times New Roman" w:hAnsi="Times New Roman" w:cs="Times New Roman"/>
          <w:sz w:val="36"/>
          <w:szCs w:val="36"/>
        </w:rPr>
      </w:pPr>
      <w:r>
        <w:rPr>
          <w:rFonts w:ascii="Times New Roman" w:hAnsi="Times New Roman" w:cs="Times New Roman"/>
          <w:b/>
          <w:bCs/>
          <w:sz w:val="36"/>
          <w:szCs w:val="36"/>
        </w:rPr>
        <w:t xml:space="preserve">Snow, </w:t>
      </w:r>
      <w:r w:rsidRPr="000F5FCD">
        <w:rPr>
          <w:rFonts w:ascii="Times New Roman" w:hAnsi="Times New Roman" w:cs="Times New Roman"/>
          <w:sz w:val="36"/>
          <w:szCs w:val="36"/>
        </w:rPr>
        <w:t>Charlie &amp; Toni</w:t>
      </w:r>
      <w:r>
        <w:rPr>
          <w:rFonts w:ascii="Times New Roman" w:hAnsi="Times New Roman" w:cs="Times New Roman"/>
          <w:sz w:val="36"/>
          <w:szCs w:val="36"/>
        </w:rPr>
        <w:t xml:space="preserve"> #13 M</w:t>
      </w:r>
    </w:p>
    <w:p w14:paraId="38E22D70" w14:textId="77777777" w:rsidR="005B34C2" w:rsidRPr="000F5FCD" w:rsidRDefault="00000000" w:rsidP="005B34C2">
      <w:pPr>
        <w:spacing w:after="0" w:line="240" w:lineRule="auto"/>
        <w:jc w:val="center"/>
        <w:rPr>
          <w:rFonts w:ascii="Times New Roman" w:hAnsi="Times New Roman" w:cs="Times New Roman"/>
          <w:sz w:val="36"/>
          <w:szCs w:val="36"/>
        </w:rPr>
      </w:pPr>
      <w:hyperlink r:id="rId32" w:history="1">
        <w:r w:rsidR="005B34C2" w:rsidRPr="000F5FCD">
          <w:rPr>
            <w:rStyle w:val="Hyperlink"/>
            <w:rFonts w:ascii="Times New Roman" w:hAnsi="Times New Roman" w:cs="Times New Roman"/>
            <w:sz w:val="36"/>
            <w:szCs w:val="36"/>
          </w:rPr>
          <w:t>antoinettemvi@gmail.com</w:t>
        </w:r>
      </w:hyperlink>
    </w:p>
    <w:p w14:paraId="6FAEB884" w14:textId="77777777" w:rsidR="005B34C2" w:rsidRDefault="005B34C2" w:rsidP="00F82644">
      <w:pPr>
        <w:spacing w:after="0" w:line="240" w:lineRule="auto"/>
        <w:jc w:val="center"/>
        <w:rPr>
          <w:rFonts w:ascii="Times New Roman" w:hAnsi="Times New Roman" w:cs="Times New Roman"/>
          <w:b/>
          <w:bCs/>
          <w:sz w:val="36"/>
          <w:szCs w:val="36"/>
        </w:rPr>
      </w:pPr>
    </w:p>
    <w:p w14:paraId="563D1900" w14:textId="059CAF3F" w:rsidR="00F82644" w:rsidRDefault="00F82644" w:rsidP="00F82644">
      <w:pPr>
        <w:spacing w:after="0" w:line="240" w:lineRule="auto"/>
        <w:jc w:val="center"/>
        <w:rPr>
          <w:rFonts w:ascii="Times New Roman" w:hAnsi="Times New Roman" w:cs="Times New Roman"/>
          <w:sz w:val="36"/>
          <w:szCs w:val="36"/>
        </w:rPr>
      </w:pPr>
      <w:r w:rsidRPr="0088142B">
        <w:rPr>
          <w:rFonts w:ascii="Times New Roman" w:hAnsi="Times New Roman" w:cs="Times New Roman"/>
          <w:b/>
          <w:bCs/>
          <w:sz w:val="36"/>
          <w:szCs w:val="36"/>
        </w:rPr>
        <w:t>Carson,</w:t>
      </w:r>
      <w:r w:rsidRPr="0088142B">
        <w:rPr>
          <w:rFonts w:ascii="Times New Roman" w:hAnsi="Times New Roman" w:cs="Times New Roman"/>
          <w:sz w:val="36"/>
          <w:szCs w:val="36"/>
        </w:rPr>
        <w:t xml:space="preserve"> Barbara #90</w:t>
      </w:r>
      <w:r>
        <w:rPr>
          <w:rFonts w:ascii="Times New Roman" w:hAnsi="Times New Roman" w:cs="Times New Roman"/>
          <w:sz w:val="36"/>
          <w:szCs w:val="36"/>
        </w:rPr>
        <w:t xml:space="preserve"> M</w:t>
      </w:r>
    </w:p>
    <w:p w14:paraId="00F4E866" w14:textId="77777777" w:rsidR="00F82644" w:rsidRDefault="00F82644" w:rsidP="00F82644">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51 Plateau Circle</w:t>
      </w:r>
    </w:p>
    <w:p w14:paraId="4E844AE6" w14:textId="77777777" w:rsidR="00F82644" w:rsidRPr="0088142B" w:rsidRDefault="00F82644" w:rsidP="00F82644">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Angier, North Carolina 27501</w:t>
      </w:r>
    </w:p>
    <w:p w14:paraId="0B74A500" w14:textId="246918DC" w:rsidR="00185AF4" w:rsidRPr="00D6227C" w:rsidRDefault="00F82644" w:rsidP="005C6F39">
      <w:pPr>
        <w:spacing w:after="0" w:line="240" w:lineRule="auto"/>
        <w:jc w:val="center"/>
        <w:rPr>
          <w:rStyle w:val="Hyperlink"/>
          <w:rFonts w:ascii="Times New Roman" w:eastAsia="Times New Roman" w:hAnsi="Times New Roman" w:cs="Times New Roman"/>
          <w:sz w:val="36"/>
          <w:szCs w:val="36"/>
          <w:highlight w:val="yellow"/>
        </w:rPr>
      </w:pPr>
      <w:r w:rsidRPr="0088142B">
        <w:rPr>
          <w:rFonts w:ascii="Times New Roman" w:hAnsi="Times New Roman" w:cs="Times New Roman"/>
          <w:sz w:val="36"/>
          <w:szCs w:val="36"/>
        </w:rPr>
        <w:t>352-422-8248</w:t>
      </w:r>
      <w:r w:rsidR="00185AF4" w:rsidRPr="00D6227C">
        <w:rPr>
          <w:rStyle w:val="Hyperlink"/>
          <w:rFonts w:ascii="Times New Roman" w:eastAsia="Times New Roman" w:hAnsi="Times New Roman" w:cs="Times New Roman"/>
          <w:sz w:val="36"/>
          <w:szCs w:val="36"/>
          <w:highlight w:val="yellow"/>
        </w:rPr>
        <w:br w:type="page"/>
      </w:r>
    </w:p>
    <w:p w14:paraId="0C52E6C3" w14:textId="4E9696AD" w:rsidR="00C67ECE" w:rsidRPr="005C6F39" w:rsidRDefault="00C67ECE" w:rsidP="00B0727A">
      <w:pPr>
        <w:spacing w:after="0" w:line="240" w:lineRule="auto"/>
        <w:jc w:val="center"/>
        <w:rPr>
          <w:rFonts w:ascii="Times New Roman" w:eastAsia="Times New Roman" w:hAnsi="Times New Roman" w:cs="Times New Roman"/>
          <w:b/>
          <w:bCs/>
          <w:sz w:val="36"/>
          <w:szCs w:val="36"/>
        </w:rPr>
      </w:pPr>
      <w:r w:rsidRPr="005C6F39">
        <w:rPr>
          <w:rFonts w:ascii="Times New Roman" w:hAnsi="Times New Roman" w:cs="Times New Roman"/>
          <w:b/>
          <w:bCs/>
          <w:sz w:val="36"/>
          <w:szCs w:val="36"/>
          <w:u w:val="single"/>
        </w:rPr>
        <w:lastRenderedPageBreak/>
        <w:t>ZOOM LINKS</w:t>
      </w:r>
    </w:p>
    <w:bookmarkEnd w:id="24"/>
    <w:p w14:paraId="636B7E82"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Joanie Holden is inviting you to a scheduled Zoom meeting.</w:t>
      </w:r>
    </w:p>
    <w:p w14:paraId="2DE13FDB" w14:textId="77777777" w:rsidR="00C67ECE" w:rsidRPr="005C6F39" w:rsidRDefault="00C67ECE" w:rsidP="00B0727A">
      <w:pPr>
        <w:spacing w:after="0" w:line="240" w:lineRule="auto"/>
        <w:rPr>
          <w:rFonts w:ascii="Times New Roman" w:eastAsia="Times New Roman" w:hAnsi="Times New Roman" w:cs="Times New Roman"/>
          <w:b/>
          <w:bCs/>
          <w:color w:val="000000"/>
          <w:sz w:val="36"/>
          <w:szCs w:val="36"/>
        </w:rPr>
      </w:pPr>
      <w:r w:rsidRPr="005C6F39">
        <w:rPr>
          <w:rFonts w:ascii="Times New Roman" w:eastAsia="Times New Roman" w:hAnsi="Times New Roman" w:cs="Times New Roman"/>
          <w:b/>
          <w:bCs/>
          <w:color w:val="000000"/>
          <w:sz w:val="36"/>
          <w:szCs w:val="36"/>
        </w:rPr>
        <w:t>Topic: Friday New Testament</w:t>
      </w:r>
    </w:p>
    <w:p w14:paraId="355B8D59"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Time: Sep 1, </w:t>
      </w:r>
      <w:proofErr w:type="gramStart"/>
      <w:r w:rsidRPr="005C6F39">
        <w:rPr>
          <w:rFonts w:ascii="Times New Roman" w:eastAsia="Times New Roman" w:hAnsi="Times New Roman" w:cs="Times New Roman"/>
          <w:color w:val="000000"/>
          <w:sz w:val="36"/>
          <w:szCs w:val="36"/>
        </w:rPr>
        <w:t>2023</w:t>
      </w:r>
      <w:proofErr w:type="gramEnd"/>
      <w:r w:rsidRPr="005C6F39">
        <w:rPr>
          <w:rFonts w:ascii="Times New Roman" w:eastAsia="Times New Roman" w:hAnsi="Times New Roman" w:cs="Times New Roman"/>
          <w:color w:val="000000"/>
          <w:sz w:val="36"/>
          <w:szCs w:val="36"/>
        </w:rPr>
        <w:t xml:space="preserve"> 10:00 AM Eastern Time (US and Canada)</w:t>
      </w:r>
    </w:p>
    <w:p w14:paraId="144A728A"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sectPr w:rsidR="00C67ECE" w:rsidRPr="005C6F39" w:rsidSect="00D27285">
          <w:headerReference w:type="even" r:id="rId33"/>
          <w:headerReference w:type="default" r:id="rId34"/>
          <w:footerReference w:type="even" r:id="rId35"/>
          <w:footerReference w:type="default" r:id="rId36"/>
          <w:headerReference w:type="first" r:id="rId37"/>
          <w:footerReference w:type="first" r:id="rId38"/>
          <w:type w:val="continuous"/>
          <w:pgSz w:w="12240" w:h="15840"/>
          <w:pgMar w:top="720" w:right="720" w:bottom="720" w:left="720" w:header="720" w:footer="720" w:gutter="0"/>
          <w:cols w:space="720"/>
          <w:docGrid w:linePitch="360"/>
        </w:sectPr>
      </w:pPr>
      <w:r w:rsidRPr="005C6F39">
        <w:rPr>
          <w:rFonts w:ascii="Times New Roman" w:eastAsia="Times New Roman" w:hAnsi="Times New Roman" w:cs="Times New Roman"/>
          <w:color w:val="000000"/>
          <w:sz w:val="36"/>
          <w:szCs w:val="36"/>
        </w:rPr>
        <w:t xml:space="preserve">        Every week on Fri, 20 occurrence(s)        </w:t>
      </w:r>
    </w:p>
    <w:p w14:paraId="0E45942E"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        Jan 5, </w:t>
      </w:r>
      <w:proofErr w:type="gramStart"/>
      <w:r w:rsidRPr="005C6F39">
        <w:rPr>
          <w:rFonts w:ascii="Times New Roman" w:eastAsia="Times New Roman" w:hAnsi="Times New Roman" w:cs="Times New Roman"/>
          <w:color w:val="000000"/>
          <w:sz w:val="36"/>
          <w:szCs w:val="36"/>
        </w:rPr>
        <w:t>2024</w:t>
      </w:r>
      <w:proofErr w:type="gramEnd"/>
      <w:r w:rsidRPr="005C6F39">
        <w:rPr>
          <w:rFonts w:ascii="Times New Roman" w:eastAsia="Times New Roman" w:hAnsi="Times New Roman" w:cs="Times New Roman"/>
          <w:color w:val="000000"/>
          <w:sz w:val="36"/>
          <w:szCs w:val="36"/>
        </w:rPr>
        <w:t xml:space="preserve"> 10:00 AM</w:t>
      </w:r>
    </w:p>
    <w:p w14:paraId="1E526B06"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        Jan 12, </w:t>
      </w:r>
      <w:proofErr w:type="gramStart"/>
      <w:r w:rsidRPr="005C6F39">
        <w:rPr>
          <w:rFonts w:ascii="Times New Roman" w:eastAsia="Times New Roman" w:hAnsi="Times New Roman" w:cs="Times New Roman"/>
          <w:color w:val="000000"/>
          <w:sz w:val="36"/>
          <w:szCs w:val="36"/>
        </w:rPr>
        <w:t>2024</w:t>
      </w:r>
      <w:proofErr w:type="gramEnd"/>
      <w:r w:rsidRPr="005C6F39">
        <w:rPr>
          <w:rFonts w:ascii="Times New Roman" w:eastAsia="Times New Roman" w:hAnsi="Times New Roman" w:cs="Times New Roman"/>
          <w:color w:val="000000"/>
          <w:sz w:val="36"/>
          <w:szCs w:val="36"/>
        </w:rPr>
        <w:t xml:space="preserve"> 10:00 AM</w:t>
      </w:r>
    </w:p>
    <w:p w14:paraId="5AE09580"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sectPr w:rsidR="00C67ECE" w:rsidRPr="005C6F39" w:rsidSect="00BB4247">
          <w:type w:val="continuous"/>
          <w:pgSz w:w="12240" w:h="15840"/>
          <w:pgMar w:top="720" w:right="720" w:bottom="720" w:left="720" w:header="720" w:footer="720" w:gutter="0"/>
          <w:cols w:num="2" w:space="720"/>
          <w:docGrid w:linePitch="360"/>
        </w:sectPr>
      </w:pPr>
    </w:p>
    <w:p w14:paraId="74D444E9"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Please download and import the following iCalendar (.</w:t>
      </w:r>
      <w:proofErr w:type="spellStart"/>
      <w:r w:rsidRPr="005C6F39">
        <w:rPr>
          <w:rFonts w:ascii="Times New Roman" w:eastAsia="Times New Roman" w:hAnsi="Times New Roman" w:cs="Times New Roman"/>
          <w:color w:val="000000"/>
          <w:sz w:val="36"/>
          <w:szCs w:val="36"/>
        </w:rPr>
        <w:t>ics</w:t>
      </w:r>
      <w:proofErr w:type="spellEnd"/>
      <w:r w:rsidRPr="005C6F39">
        <w:rPr>
          <w:rFonts w:ascii="Times New Roman" w:eastAsia="Times New Roman" w:hAnsi="Times New Roman" w:cs="Times New Roman"/>
          <w:color w:val="000000"/>
          <w:sz w:val="36"/>
          <w:szCs w:val="36"/>
        </w:rPr>
        <w:t>) files to your calendar system.</w:t>
      </w:r>
    </w:p>
    <w:p w14:paraId="2EE8CF2F" w14:textId="2A6AF518" w:rsidR="00334C15"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Weekly: </w:t>
      </w:r>
      <w:hyperlink r:id="rId39" w:history="1">
        <w:r w:rsidRPr="005C6F39">
          <w:rPr>
            <w:rFonts w:ascii="Times New Roman" w:eastAsia="Times New Roman" w:hAnsi="Times New Roman" w:cs="Times New Roman"/>
            <w:color w:val="0000FF"/>
            <w:sz w:val="36"/>
            <w:szCs w:val="36"/>
            <w:u w:val="single"/>
          </w:rPr>
          <w:t>https://us02web.zoom.us/meeting/tZ0sf-mrrz8rE9VTIPn9VeF_JyYa9ZG1IY5c/ics?icsToken=98tyKuGhrzMqGdWRsRCGRpx5BYqgc-nzmClcj_prqDbVDXllZyXJHPt7M-tFN4n5</w:t>
        </w:r>
      </w:hyperlink>
    </w:p>
    <w:p w14:paraId="430C0CA9" w14:textId="0BC20FE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Join Zoom Meeting</w:t>
      </w:r>
    </w:p>
    <w:p w14:paraId="404E7B4C" w14:textId="77777777" w:rsidR="00C67ECE" w:rsidRPr="005C6F39" w:rsidRDefault="00000000" w:rsidP="00B0727A">
      <w:pPr>
        <w:spacing w:after="0" w:line="240" w:lineRule="auto"/>
        <w:rPr>
          <w:rFonts w:ascii="Times New Roman" w:eastAsia="Times New Roman" w:hAnsi="Times New Roman" w:cs="Times New Roman"/>
          <w:color w:val="000000"/>
          <w:sz w:val="36"/>
          <w:szCs w:val="36"/>
        </w:rPr>
      </w:pPr>
      <w:hyperlink r:id="rId40" w:history="1">
        <w:r w:rsidR="00C67ECE" w:rsidRPr="005C6F39">
          <w:rPr>
            <w:rFonts w:ascii="Times New Roman" w:eastAsia="Times New Roman" w:hAnsi="Times New Roman" w:cs="Times New Roman"/>
            <w:color w:val="0000FF"/>
            <w:sz w:val="36"/>
            <w:szCs w:val="36"/>
            <w:u w:val="single"/>
          </w:rPr>
          <w:t>https://us02web.zoom.us/j/89180314191?pwd=dldrSHRnRlNTL3R6cmlhQk91WDF2QT09</w:t>
        </w:r>
      </w:hyperlink>
    </w:p>
    <w:p w14:paraId="1DDCEC87"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p>
    <w:p w14:paraId="3F6AA952"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Meeting ID: 891 8031 4191</w:t>
      </w:r>
      <w:r w:rsidRPr="005C6F39">
        <w:rPr>
          <w:rFonts w:ascii="Times New Roman" w:eastAsia="Times New Roman" w:hAnsi="Times New Roman" w:cs="Times New Roman"/>
          <w:color w:val="000000"/>
          <w:sz w:val="36"/>
          <w:szCs w:val="36"/>
        </w:rPr>
        <w:tab/>
      </w:r>
      <w:r w:rsidRPr="005C6F39">
        <w:rPr>
          <w:rFonts w:ascii="Times New Roman" w:eastAsia="Times New Roman" w:hAnsi="Times New Roman" w:cs="Times New Roman"/>
          <w:color w:val="000000"/>
          <w:sz w:val="36"/>
          <w:szCs w:val="36"/>
        </w:rPr>
        <w:tab/>
        <w:t>Passcode: 828586</w:t>
      </w:r>
    </w:p>
    <w:p w14:paraId="79EE840E" w14:textId="77777777" w:rsidR="00C67ECE" w:rsidRPr="005C6F39" w:rsidRDefault="00C67ECE" w:rsidP="00B0727A">
      <w:pPr>
        <w:pBdr>
          <w:bottom w:val="single" w:sz="6" w:space="1" w:color="auto"/>
        </w:pBdr>
        <w:spacing w:after="0" w:line="240" w:lineRule="auto"/>
        <w:rPr>
          <w:rFonts w:ascii="Times New Roman" w:eastAsia="Times New Roman" w:hAnsi="Times New Roman" w:cs="Times New Roman"/>
          <w:sz w:val="36"/>
          <w:szCs w:val="36"/>
        </w:rPr>
      </w:pPr>
    </w:p>
    <w:p w14:paraId="4E4D020C"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Joanie Holden is inviting you to a scheduled Zoom meeting.</w:t>
      </w:r>
    </w:p>
    <w:p w14:paraId="7B547506" w14:textId="77777777" w:rsidR="00C67ECE" w:rsidRPr="005C6F39" w:rsidRDefault="00C67ECE" w:rsidP="00B0727A">
      <w:pPr>
        <w:spacing w:after="0" w:line="240" w:lineRule="auto"/>
        <w:rPr>
          <w:rFonts w:ascii="Times New Roman" w:eastAsia="Times New Roman" w:hAnsi="Times New Roman" w:cs="Times New Roman"/>
          <w:b/>
          <w:bCs/>
          <w:sz w:val="36"/>
          <w:szCs w:val="36"/>
        </w:rPr>
      </w:pPr>
      <w:r w:rsidRPr="005C6F39">
        <w:rPr>
          <w:rFonts w:ascii="Times New Roman" w:eastAsia="Times New Roman" w:hAnsi="Times New Roman" w:cs="Times New Roman"/>
          <w:b/>
          <w:bCs/>
          <w:sz w:val="36"/>
          <w:szCs w:val="36"/>
        </w:rPr>
        <w:t>Topic: Sunday Adult Class</w:t>
      </w:r>
    </w:p>
    <w:p w14:paraId="721A723E"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 xml:space="preserve">Time: Sep 3, </w:t>
      </w:r>
      <w:proofErr w:type="gramStart"/>
      <w:r w:rsidRPr="005C6F39">
        <w:rPr>
          <w:rFonts w:ascii="Times New Roman" w:eastAsia="Times New Roman" w:hAnsi="Times New Roman" w:cs="Times New Roman"/>
          <w:sz w:val="36"/>
          <w:szCs w:val="36"/>
        </w:rPr>
        <w:t>2023</w:t>
      </w:r>
      <w:proofErr w:type="gramEnd"/>
      <w:r w:rsidRPr="005C6F39">
        <w:rPr>
          <w:rFonts w:ascii="Times New Roman" w:eastAsia="Times New Roman" w:hAnsi="Times New Roman" w:cs="Times New Roman"/>
          <w:sz w:val="36"/>
          <w:szCs w:val="36"/>
        </w:rPr>
        <w:t xml:space="preserve"> 10:30 AM Eastern Time (US and Canada)</w:t>
      </w:r>
    </w:p>
    <w:p w14:paraId="7B9DB985" w14:textId="77777777" w:rsidR="00C67ECE" w:rsidRPr="005C6F39" w:rsidRDefault="00C67ECE" w:rsidP="00B0727A">
      <w:pPr>
        <w:spacing w:after="0" w:line="240" w:lineRule="auto"/>
        <w:rPr>
          <w:rFonts w:ascii="Times New Roman" w:eastAsia="Times New Roman" w:hAnsi="Times New Roman" w:cs="Times New Roman"/>
          <w:sz w:val="36"/>
          <w:szCs w:val="36"/>
        </w:rPr>
        <w:sectPr w:rsidR="00C67ECE" w:rsidRPr="005C6F39" w:rsidSect="00D27285">
          <w:type w:val="continuous"/>
          <w:pgSz w:w="12240" w:h="15840"/>
          <w:pgMar w:top="720" w:right="720" w:bottom="720" w:left="720" w:header="720" w:footer="720" w:gutter="0"/>
          <w:cols w:space="720"/>
          <w:docGrid w:linePitch="360"/>
        </w:sectPr>
      </w:pPr>
      <w:r w:rsidRPr="005C6F39">
        <w:rPr>
          <w:rFonts w:ascii="Times New Roman" w:eastAsia="Times New Roman" w:hAnsi="Times New Roman" w:cs="Times New Roman"/>
          <w:sz w:val="36"/>
          <w:szCs w:val="36"/>
        </w:rPr>
        <w:t xml:space="preserve">        Every week on Sun, 20 occurrence(s)        </w:t>
      </w:r>
    </w:p>
    <w:p w14:paraId="0434D0AE" w14:textId="2FBC3FDF"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 xml:space="preserve">        Jan 7, </w:t>
      </w:r>
      <w:proofErr w:type="gramStart"/>
      <w:r w:rsidRPr="005C6F39">
        <w:rPr>
          <w:rFonts w:ascii="Times New Roman" w:eastAsia="Times New Roman" w:hAnsi="Times New Roman" w:cs="Times New Roman"/>
          <w:sz w:val="36"/>
          <w:szCs w:val="36"/>
        </w:rPr>
        <w:t>2024</w:t>
      </w:r>
      <w:proofErr w:type="gramEnd"/>
      <w:r w:rsidRPr="005C6F39">
        <w:rPr>
          <w:rFonts w:ascii="Times New Roman" w:eastAsia="Times New Roman" w:hAnsi="Times New Roman" w:cs="Times New Roman"/>
          <w:sz w:val="36"/>
          <w:szCs w:val="36"/>
        </w:rPr>
        <w:t xml:space="preserve"> 10:30 AM</w:t>
      </w:r>
    </w:p>
    <w:p w14:paraId="79365C3A" w14:textId="3F05A84A" w:rsidR="00C67ECE" w:rsidRPr="005C6F39" w:rsidRDefault="00C67ECE" w:rsidP="00B0727A">
      <w:pPr>
        <w:spacing w:after="0" w:line="240" w:lineRule="auto"/>
        <w:rPr>
          <w:rFonts w:ascii="Times New Roman" w:eastAsia="Times New Roman" w:hAnsi="Times New Roman" w:cs="Times New Roman"/>
          <w:sz w:val="36"/>
          <w:szCs w:val="36"/>
        </w:rPr>
        <w:sectPr w:rsidR="00C67ECE" w:rsidRPr="005C6F39" w:rsidSect="00E30005">
          <w:type w:val="continuous"/>
          <w:pgSz w:w="12240" w:h="15840"/>
          <w:pgMar w:top="720" w:right="720" w:bottom="720" w:left="720" w:header="720" w:footer="720" w:gutter="0"/>
          <w:cols w:num="2" w:space="720"/>
          <w:docGrid w:linePitch="360"/>
        </w:sectPr>
      </w:pPr>
      <w:r w:rsidRPr="005C6F39">
        <w:rPr>
          <w:rFonts w:ascii="Times New Roman" w:eastAsia="Times New Roman" w:hAnsi="Times New Roman" w:cs="Times New Roman"/>
          <w:sz w:val="36"/>
          <w:szCs w:val="36"/>
        </w:rPr>
        <w:t xml:space="preserve"> </w:t>
      </w:r>
      <w:r w:rsidR="00411B1F" w:rsidRPr="005C6F39">
        <w:rPr>
          <w:rFonts w:ascii="Times New Roman" w:eastAsia="Times New Roman" w:hAnsi="Times New Roman" w:cs="Times New Roman"/>
          <w:sz w:val="36"/>
          <w:szCs w:val="36"/>
        </w:rPr>
        <w:t xml:space="preserve">       </w:t>
      </w:r>
      <w:r w:rsidRPr="005C6F39">
        <w:rPr>
          <w:rFonts w:ascii="Times New Roman" w:eastAsia="Times New Roman" w:hAnsi="Times New Roman" w:cs="Times New Roman"/>
          <w:sz w:val="36"/>
          <w:szCs w:val="36"/>
        </w:rPr>
        <w:t xml:space="preserve">Jan 14, </w:t>
      </w:r>
      <w:proofErr w:type="gramStart"/>
      <w:r w:rsidRPr="005C6F39">
        <w:rPr>
          <w:rFonts w:ascii="Times New Roman" w:eastAsia="Times New Roman" w:hAnsi="Times New Roman" w:cs="Times New Roman"/>
          <w:sz w:val="36"/>
          <w:szCs w:val="36"/>
        </w:rPr>
        <w:t>2024</w:t>
      </w:r>
      <w:proofErr w:type="gramEnd"/>
      <w:r w:rsidRPr="005C6F39">
        <w:rPr>
          <w:rFonts w:ascii="Times New Roman" w:eastAsia="Times New Roman" w:hAnsi="Times New Roman" w:cs="Times New Roman"/>
          <w:sz w:val="36"/>
          <w:szCs w:val="36"/>
        </w:rPr>
        <w:t xml:space="preserve"> 10:30 AM</w:t>
      </w:r>
    </w:p>
    <w:p w14:paraId="357D260A" w14:textId="77777777" w:rsidR="00C67ECE" w:rsidRPr="005C6F39" w:rsidRDefault="00C67ECE" w:rsidP="00B0727A">
      <w:pPr>
        <w:spacing w:after="0" w:line="240" w:lineRule="auto"/>
        <w:rPr>
          <w:rFonts w:ascii="Times New Roman" w:eastAsia="Times New Roman" w:hAnsi="Times New Roman" w:cs="Times New Roman"/>
          <w:sz w:val="36"/>
          <w:szCs w:val="36"/>
        </w:rPr>
      </w:pPr>
    </w:p>
    <w:p w14:paraId="1D2928F9"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Please download and import the following iCalendar (.</w:t>
      </w:r>
      <w:proofErr w:type="spellStart"/>
      <w:r w:rsidRPr="005C6F39">
        <w:rPr>
          <w:rFonts w:ascii="Times New Roman" w:eastAsia="Times New Roman" w:hAnsi="Times New Roman" w:cs="Times New Roman"/>
          <w:sz w:val="36"/>
          <w:szCs w:val="36"/>
        </w:rPr>
        <w:t>ics</w:t>
      </w:r>
      <w:proofErr w:type="spellEnd"/>
      <w:r w:rsidRPr="005C6F39">
        <w:rPr>
          <w:rFonts w:ascii="Times New Roman" w:eastAsia="Times New Roman" w:hAnsi="Times New Roman" w:cs="Times New Roman"/>
          <w:sz w:val="36"/>
          <w:szCs w:val="36"/>
        </w:rPr>
        <w:t>) files to your calendar system.</w:t>
      </w:r>
    </w:p>
    <w:p w14:paraId="4F159C0B"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Weekly: </w:t>
      </w:r>
      <w:hyperlink r:id="rId41" w:history="1">
        <w:r w:rsidRPr="005C6F39">
          <w:rPr>
            <w:rFonts w:ascii="Times New Roman" w:eastAsia="Times New Roman" w:hAnsi="Times New Roman" w:cs="Times New Roman"/>
            <w:color w:val="0000FF"/>
            <w:sz w:val="36"/>
            <w:szCs w:val="36"/>
            <w:u w:val="single"/>
          </w:rPr>
          <w:t>https://us02web.zoom.us/meeting/tZYvdeiprjstHd0yPz_VLDLez2rZ8AocF0b2/ics?icsToken=98tyKuGqrDkrG9SVtx6ORpwQAIjod-vziGJagqcNhS__PBZ_Ri_zLLBQCOpeH9v2</w:t>
        </w:r>
      </w:hyperlink>
    </w:p>
    <w:p w14:paraId="0B1025B2"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t>Join Zoom Meeting</w:t>
      </w:r>
    </w:p>
    <w:p w14:paraId="0582CD06" w14:textId="77777777" w:rsidR="00C67ECE" w:rsidRPr="005C6F39" w:rsidRDefault="00000000" w:rsidP="00B0727A">
      <w:pPr>
        <w:spacing w:after="0" w:line="240" w:lineRule="auto"/>
        <w:rPr>
          <w:rFonts w:ascii="Times New Roman" w:eastAsia="Times New Roman" w:hAnsi="Times New Roman" w:cs="Times New Roman"/>
          <w:sz w:val="36"/>
          <w:szCs w:val="36"/>
        </w:rPr>
      </w:pPr>
      <w:hyperlink r:id="rId42" w:history="1">
        <w:r w:rsidR="00C67ECE" w:rsidRPr="005C6F39">
          <w:rPr>
            <w:rFonts w:ascii="Times New Roman" w:eastAsia="Times New Roman" w:hAnsi="Times New Roman" w:cs="Times New Roman"/>
            <w:color w:val="0000FF"/>
            <w:sz w:val="36"/>
            <w:szCs w:val="36"/>
            <w:u w:val="single"/>
          </w:rPr>
          <w:t>https://us02web.zoom.us/j/82221100779?pwd=c2xiUWNHTHBLeWNsYjdDTm1Pd0YxZz09</w:t>
        </w:r>
      </w:hyperlink>
    </w:p>
    <w:p w14:paraId="06000ADE" w14:textId="77777777" w:rsidR="00C67ECE" w:rsidRPr="005C6F39" w:rsidRDefault="00C67ECE" w:rsidP="00B0727A">
      <w:pPr>
        <w:spacing w:after="0" w:line="240" w:lineRule="auto"/>
        <w:rPr>
          <w:rFonts w:ascii="Times New Roman" w:eastAsia="Times New Roman" w:hAnsi="Times New Roman" w:cs="Times New Roman"/>
          <w:sz w:val="36"/>
          <w:szCs w:val="36"/>
        </w:rPr>
      </w:pPr>
    </w:p>
    <w:p w14:paraId="4AAD9627" w14:textId="77777777" w:rsidR="00C67ECE" w:rsidRPr="005C6F39" w:rsidRDefault="00C67ECE" w:rsidP="00B0727A">
      <w:pPr>
        <w:spacing w:after="0" w:line="240" w:lineRule="auto"/>
        <w:rPr>
          <w:rFonts w:ascii="Times New Roman" w:eastAsia="Times New Roman" w:hAnsi="Times New Roman" w:cs="Times New Roman"/>
          <w:sz w:val="36"/>
          <w:szCs w:val="36"/>
        </w:rPr>
      </w:pPr>
      <w:r w:rsidRPr="005C6F39">
        <w:rPr>
          <w:rFonts w:ascii="Times New Roman" w:eastAsia="Times New Roman" w:hAnsi="Times New Roman" w:cs="Times New Roman"/>
          <w:sz w:val="36"/>
          <w:szCs w:val="36"/>
        </w:rPr>
        <w:lastRenderedPageBreak/>
        <w:t>Meeting ID: 822 2110 0779</w:t>
      </w:r>
      <w:r w:rsidRPr="005C6F39">
        <w:rPr>
          <w:rFonts w:ascii="Times New Roman" w:eastAsia="Times New Roman" w:hAnsi="Times New Roman" w:cs="Times New Roman"/>
          <w:sz w:val="36"/>
          <w:szCs w:val="36"/>
        </w:rPr>
        <w:tab/>
      </w:r>
      <w:r w:rsidRPr="005C6F39">
        <w:rPr>
          <w:rFonts w:ascii="Times New Roman" w:eastAsia="Times New Roman" w:hAnsi="Times New Roman" w:cs="Times New Roman"/>
          <w:sz w:val="36"/>
          <w:szCs w:val="36"/>
        </w:rPr>
        <w:tab/>
        <w:t>Passcode: 418240</w:t>
      </w:r>
    </w:p>
    <w:p w14:paraId="00663628" w14:textId="77777777" w:rsidR="00C67ECE" w:rsidRPr="005C6F39" w:rsidRDefault="00C67ECE" w:rsidP="00B0727A">
      <w:pPr>
        <w:pBdr>
          <w:bottom w:val="single" w:sz="6" w:space="1" w:color="auto"/>
        </w:pBdr>
        <w:spacing w:after="0" w:line="240" w:lineRule="auto"/>
        <w:rPr>
          <w:rFonts w:ascii="Times New Roman" w:eastAsia="Times New Roman" w:hAnsi="Times New Roman" w:cs="Times New Roman"/>
          <w:sz w:val="24"/>
          <w:szCs w:val="24"/>
        </w:rPr>
      </w:pPr>
    </w:p>
    <w:p w14:paraId="458DA37B" w14:textId="346115BE" w:rsidR="00C67ECE" w:rsidRPr="005C6F39" w:rsidRDefault="00C67ECE" w:rsidP="00B0727A">
      <w:pPr>
        <w:spacing w:after="0" w:line="240" w:lineRule="auto"/>
        <w:rPr>
          <w:rFonts w:ascii="Times New Roman" w:eastAsia="Times New Roman" w:hAnsi="Times New Roman" w:cs="Times New Roman"/>
          <w:color w:val="000000"/>
          <w:sz w:val="36"/>
          <w:szCs w:val="36"/>
        </w:rPr>
      </w:pPr>
      <w:bookmarkStart w:id="26" w:name="_Hlk144376672"/>
      <w:r w:rsidRPr="005C6F39">
        <w:rPr>
          <w:rFonts w:ascii="Times New Roman" w:eastAsia="Times New Roman" w:hAnsi="Times New Roman" w:cs="Times New Roman"/>
          <w:color w:val="000000"/>
          <w:sz w:val="36"/>
          <w:szCs w:val="36"/>
        </w:rPr>
        <w:t>Joanie Holden is inviting you to a scheduled Zoom meeting.</w:t>
      </w:r>
    </w:p>
    <w:p w14:paraId="65C57ABA" w14:textId="77777777" w:rsidR="00C67ECE" w:rsidRPr="005C6F39" w:rsidRDefault="00C67ECE" w:rsidP="00B0727A">
      <w:pPr>
        <w:spacing w:after="0" w:line="240" w:lineRule="auto"/>
        <w:rPr>
          <w:rFonts w:ascii="Times New Roman" w:eastAsia="Times New Roman" w:hAnsi="Times New Roman" w:cs="Times New Roman"/>
          <w:b/>
          <w:bCs/>
          <w:color w:val="000000"/>
          <w:sz w:val="36"/>
          <w:szCs w:val="36"/>
        </w:rPr>
      </w:pPr>
      <w:r w:rsidRPr="005C6F39">
        <w:rPr>
          <w:rFonts w:ascii="Times New Roman" w:eastAsia="Times New Roman" w:hAnsi="Times New Roman" w:cs="Times New Roman"/>
          <w:b/>
          <w:bCs/>
          <w:color w:val="000000"/>
          <w:sz w:val="36"/>
          <w:szCs w:val="36"/>
        </w:rPr>
        <w:t>Topic: Wednesday Old Testament</w:t>
      </w:r>
    </w:p>
    <w:p w14:paraId="640211A0"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Time: Sep 6, </w:t>
      </w:r>
      <w:proofErr w:type="gramStart"/>
      <w:r w:rsidRPr="005C6F39">
        <w:rPr>
          <w:rFonts w:ascii="Times New Roman" w:eastAsia="Times New Roman" w:hAnsi="Times New Roman" w:cs="Times New Roman"/>
          <w:color w:val="000000"/>
          <w:sz w:val="36"/>
          <w:szCs w:val="36"/>
        </w:rPr>
        <w:t>2023</w:t>
      </w:r>
      <w:proofErr w:type="gramEnd"/>
      <w:r w:rsidRPr="005C6F39">
        <w:rPr>
          <w:rFonts w:ascii="Times New Roman" w:eastAsia="Times New Roman" w:hAnsi="Times New Roman" w:cs="Times New Roman"/>
          <w:color w:val="000000"/>
          <w:sz w:val="36"/>
          <w:szCs w:val="36"/>
        </w:rPr>
        <w:t xml:space="preserve"> 10:00 AM Eastern Time (US and Canada)</w:t>
      </w:r>
    </w:p>
    <w:p w14:paraId="3E6B2215"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sectPr w:rsidR="00C67ECE" w:rsidRPr="005C6F39" w:rsidSect="00D27285">
          <w:type w:val="continuous"/>
          <w:pgSz w:w="12240" w:h="15840"/>
          <w:pgMar w:top="720" w:right="720" w:bottom="720" w:left="720" w:header="720" w:footer="720" w:gutter="0"/>
          <w:cols w:space="720"/>
          <w:docGrid w:linePitch="360"/>
        </w:sectPr>
      </w:pPr>
      <w:r w:rsidRPr="005C6F39">
        <w:rPr>
          <w:rFonts w:ascii="Times New Roman" w:eastAsia="Times New Roman" w:hAnsi="Times New Roman" w:cs="Times New Roman"/>
          <w:color w:val="000000"/>
          <w:sz w:val="36"/>
          <w:szCs w:val="36"/>
        </w:rPr>
        <w:t xml:space="preserve">        Every week on Wed, 20 occurrence(s)        </w:t>
      </w:r>
    </w:p>
    <w:p w14:paraId="0969BFCB" w14:textId="5B8DEFE2"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        Jan 3, </w:t>
      </w:r>
      <w:proofErr w:type="gramStart"/>
      <w:r w:rsidRPr="005C6F39">
        <w:rPr>
          <w:rFonts w:ascii="Times New Roman" w:eastAsia="Times New Roman" w:hAnsi="Times New Roman" w:cs="Times New Roman"/>
          <w:color w:val="000000"/>
          <w:sz w:val="36"/>
          <w:szCs w:val="36"/>
        </w:rPr>
        <w:t>2024</w:t>
      </w:r>
      <w:proofErr w:type="gramEnd"/>
      <w:r w:rsidRPr="005C6F39">
        <w:rPr>
          <w:rFonts w:ascii="Times New Roman" w:eastAsia="Times New Roman" w:hAnsi="Times New Roman" w:cs="Times New Roman"/>
          <w:color w:val="000000"/>
          <w:sz w:val="36"/>
          <w:szCs w:val="36"/>
        </w:rPr>
        <w:t xml:space="preserve"> 10:00 AM</w:t>
      </w:r>
    </w:p>
    <w:p w14:paraId="38EF75A2"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        Jan 10, </w:t>
      </w:r>
      <w:proofErr w:type="gramStart"/>
      <w:r w:rsidRPr="005C6F39">
        <w:rPr>
          <w:rFonts w:ascii="Times New Roman" w:eastAsia="Times New Roman" w:hAnsi="Times New Roman" w:cs="Times New Roman"/>
          <w:color w:val="000000"/>
          <w:sz w:val="36"/>
          <w:szCs w:val="36"/>
        </w:rPr>
        <w:t>2024</w:t>
      </w:r>
      <w:proofErr w:type="gramEnd"/>
      <w:r w:rsidRPr="005C6F39">
        <w:rPr>
          <w:rFonts w:ascii="Times New Roman" w:eastAsia="Times New Roman" w:hAnsi="Times New Roman" w:cs="Times New Roman"/>
          <w:color w:val="000000"/>
          <w:sz w:val="36"/>
          <w:szCs w:val="36"/>
        </w:rPr>
        <w:t xml:space="preserve"> 10:00 AM</w:t>
      </w:r>
    </w:p>
    <w:p w14:paraId="5580AC1B"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 xml:space="preserve">        Jan 17, </w:t>
      </w:r>
      <w:proofErr w:type="gramStart"/>
      <w:r w:rsidRPr="005C6F39">
        <w:rPr>
          <w:rFonts w:ascii="Times New Roman" w:eastAsia="Times New Roman" w:hAnsi="Times New Roman" w:cs="Times New Roman"/>
          <w:color w:val="000000"/>
          <w:sz w:val="36"/>
          <w:szCs w:val="36"/>
        </w:rPr>
        <w:t>2024</w:t>
      </w:r>
      <w:proofErr w:type="gramEnd"/>
      <w:r w:rsidRPr="005C6F39">
        <w:rPr>
          <w:rFonts w:ascii="Times New Roman" w:eastAsia="Times New Roman" w:hAnsi="Times New Roman" w:cs="Times New Roman"/>
          <w:color w:val="000000"/>
          <w:sz w:val="36"/>
          <w:szCs w:val="36"/>
        </w:rPr>
        <w:t xml:space="preserve"> 10:00 AM</w:t>
      </w:r>
    </w:p>
    <w:p w14:paraId="445762FF"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sectPr w:rsidR="00C67ECE" w:rsidRPr="005C6F39" w:rsidSect="00F0659B">
          <w:type w:val="continuous"/>
          <w:pgSz w:w="12240" w:h="15840"/>
          <w:pgMar w:top="720" w:right="720" w:bottom="720" w:left="720" w:header="720" w:footer="720" w:gutter="0"/>
          <w:cols w:num="2" w:space="720"/>
          <w:docGrid w:linePitch="360"/>
        </w:sectPr>
      </w:pPr>
    </w:p>
    <w:p w14:paraId="677DACA6"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Please download and import the following iCalendar (.</w:t>
      </w:r>
      <w:proofErr w:type="spellStart"/>
      <w:r w:rsidRPr="005C6F39">
        <w:rPr>
          <w:rFonts w:ascii="Times New Roman" w:eastAsia="Times New Roman" w:hAnsi="Times New Roman" w:cs="Times New Roman"/>
          <w:color w:val="000000"/>
          <w:sz w:val="36"/>
          <w:szCs w:val="36"/>
        </w:rPr>
        <w:t>ics</w:t>
      </w:r>
      <w:proofErr w:type="spellEnd"/>
      <w:r w:rsidRPr="005C6F39">
        <w:rPr>
          <w:rFonts w:ascii="Times New Roman" w:eastAsia="Times New Roman" w:hAnsi="Times New Roman" w:cs="Times New Roman"/>
          <w:color w:val="000000"/>
          <w:sz w:val="36"/>
          <w:szCs w:val="36"/>
        </w:rPr>
        <w:t>) files to your calendar system.</w:t>
      </w:r>
    </w:p>
    <w:p w14:paraId="5B55383E"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Weekly: </w:t>
      </w:r>
      <w:hyperlink r:id="rId43" w:history="1">
        <w:r w:rsidRPr="005C6F39">
          <w:rPr>
            <w:rFonts w:ascii="Times New Roman" w:eastAsia="Times New Roman" w:hAnsi="Times New Roman" w:cs="Times New Roman"/>
            <w:color w:val="0000FF"/>
            <w:sz w:val="36"/>
            <w:szCs w:val="36"/>
            <w:u w:val="single"/>
          </w:rPr>
          <w:t>https://us02web.zoom.us/meeting/tZElcuGsrTguGNXv5cAwi3ElGls3ZABsz-tL/ics?icsToken=98tyKuGtpj4iHteWtBuGRpwMGo_4WejztnZbjY1likrmIjdaMSb6Ee5RYYheMsvK</w:t>
        </w:r>
      </w:hyperlink>
    </w:p>
    <w:p w14:paraId="6F5B777D" w14:textId="77777777" w:rsidR="00C67ECE" w:rsidRPr="005C6F39" w:rsidRDefault="00C67ECE" w:rsidP="00B0727A">
      <w:pPr>
        <w:spacing w:after="0" w:line="240" w:lineRule="auto"/>
        <w:rPr>
          <w:rFonts w:ascii="Times New Roman" w:eastAsia="Times New Roman" w:hAnsi="Times New Roman" w:cs="Times New Roman"/>
          <w:color w:val="000000"/>
          <w:sz w:val="36"/>
          <w:szCs w:val="36"/>
        </w:rPr>
      </w:pPr>
      <w:r w:rsidRPr="005C6F39">
        <w:rPr>
          <w:rFonts w:ascii="Times New Roman" w:eastAsia="Times New Roman" w:hAnsi="Times New Roman" w:cs="Times New Roman"/>
          <w:color w:val="000000"/>
          <w:sz w:val="36"/>
          <w:szCs w:val="36"/>
        </w:rPr>
        <w:t>Join Zoom Meeting</w:t>
      </w:r>
    </w:p>
    <w:p w14:paraId="47432A1D" w14:textId="77777777" w:rsidR="00B0727A" w:rsidRPr="005C6F39" w:rsidRDefault="00000000" w:rsidP="00B0727A">
      <w:pPr>
        <w:spacing w:after="0" w:line="240" w:lineRule="auto"/>
        <w:rPr>
          <w:rFonts w:ascii="Times New Roman" w:eastAsia="Times New Roman" w:hAnsi="Times New Roman" w:cs="Times New Roman"/>
          <w:color w:val="0000FF"/>
          <w:sz w:val="36"/>
          <w:szCs w:val="36"/>
          <w:u w:val="single"/>
        </w:rPr>
      </w:pPr>
      <w:hyperlink r:id="rId44" w:history="1">
        <w:r w:rsidR="00C67ECE" w:rsidRPr="005C6F39">
          <w:rPr>
            <w:rFonts w:ascii="Times New Roman" w:eastAsia="Times New Roman" w:hAnsi="Times New Roman" w:cs="Times New Roman"/>
            <w:color w:val="0000FF"/>
            <w:sz w:val="36"/>
            <w:szCs w:val="36"/>
            <w:u w:val="single"/>
          </w:rPr>
          <w:t>https://us02web.zoom.us/j/85858433421?pwd=SDM2bngwR3F3WTdLeEVTdjh0SzJHQT09</w:t>
        </w:r>
      </w:hyperlink>
    </w:p>
    <w:p w14:paraId="0268D41D" w14:textId="22B650B6" w:rsidR="00C67ECE" w:rsidRPr="005C6F39" w:rsidRDefault="00C67ECE" w:rsidP="00B0727A">
      <w:pPr>
        <w:spacing w:after="0" w:line="240" w:lineRule="auto"/>
        <w:rPr>
          <w:rFonts w:ascii="Times New Roman" w:eastAsia="Times New Roman" w:hAnsi="Times New Roman" w:cs="Times New Roman"/>
          <w:color w:val="0000FF"/>
          <w:sz w:val="36"/>
          <w:szCs w:val="36"/>
          <w:u w:val="single"/>
        </w:rPr>
      </w:pPr>
      <w:r w:rsidRPr="005C6F39">
        <w:rPr>
          <w:rFonts w:ascii="Times New Roman" w:eastAsia="Times New Roman" w:hAnsi="Times New Roman" w:cs="Times New Roman"/>
          <w:color w:val="000000"/>
          <w:sz w:val="36"/>
          <w:szCs w:val="36"/>
        </w:rPr>
        <w:t>Meeting ID: 858 5843 3421</w:t>
      </w:r>
      <w:r w:rsidRPr="005C6F39">
        <w:rPr>
          <w:rFonts w:ascii="Times New Roman" w:eastAsia="Times New Roman" w:hAnsi="Times New Roman" w:cs="Times New Roman"/>
          <w:color w:val="000000"/>
          <w:sz w:val="36"/>
          <w:szCs w:val="36"/>
        </w:rPr>
        <w:tab/>
        <w:t>Passcode: 564848</w:t>
      </w:r>
    </w:p>
    <w:bookmarkEnd w:id="25"/>
    <w:bookmarkEnd w:id="26"/>
    <w:p w14:paraId="48E8AB62" w14:textId="58FA3045" w:rsidR="00286CAF" w:rsidRPr="005C6F39" w:rsidRDefault="00286CAF" w:rsidP="00B0727A">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sz w:val="36"/>
          <w:szCs w:val="36"/>
        </w:rPr>
      </w:pPr>
      <w:r w:rsidRPr="00D6227C">
        <w:rPr>
          <w:highlight w:val="yellow"/>
        </w:rPr>
        <w:br w:type="page"/>
      </w:r>
      <w:r w:rsidR="005D5640" w:rsidRPr="005C6F39">
        <w:rPr>
          <w:rFonts w:ascii="Times New Roman" w:hAnsi="Times New Roman" w:cs="Times New Roman"/>
          <w:b/>
          <w:sz w:val="36"/>
          <w:szCs w:val="36"/>
        </w:rPr>
        <w:lastRenderedPageBreak/>
        <w:t>HERE AND THERE WITH THE FOLKS OF ST TIMOTHY</w:t>
      </w:r>
    </w:p>
    <w:p w14:paraId="0AD2118A" w14:textId="311DF5BA" w:rsidR="00AB62D9" w:rsidRPr="00D6227C" w:rsidRDefault="00AB62D9" w:rsidP="00B0727A">
      <w:pPr>
        <w:spacing w:after="0" w:line="240" w:lineRule="auto"/>
        <w:ind w:firstLine="720"/>
        <w:jc w:val="center"/>
        <w:rPr>
          <w:noProof/>
          <w:highlight w:val="yellow"/>
        </w:rPr>
      </w:pPr>
    </w:p>
    <w:p w14:paraId="4289792A" w14:textId="7B8B7246" w:rsidR="00A002D4" w:rsidRPr="00D6227C" w:rsidRDefault="005C6F39" w:rsidP="00B0727A">
      <w:pPr>
        <w:spacing w:line="240" w:lineRule="auto"/>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678208" behindDoc="1" locked="0" layoutInCell="1" allowOverlap="1" wp14:anchorId="5AB2A742" wp14:editId="004E8FC7">
            <wp:simplePos x="0" y="0"/>
            <wp:positionH relativeFrom="column">
              <wp:posOffset>80871</wp:posOffset>
            </wp:positionH>
            <wp:positionV relativeFrom="paragraph">
              <wp:posOffset>163108</wp:posOffset>
            </wp:positionV>
            <wp:extent cx="2760980" cy="2344420"/>
            <wp:effectExtent l="76200" t="76200" r="77470" b="74930"/>
            <wp:wrapTight wrapText="bothSides">
              <wp:wrapPolygon edited="0">
                <wp:start x="8793" y="-702"/>
                <wp:lineTo x="2981" y="-351"/>
                <wp:lineTo x="2981" y="2457"/>
                <wp:lineTo x="745" y="2457"/>
                <wp:lineTo x="745" y="5265"/>
                <wp:lineTo x="-298" y="5265"/>
                <wp:lineTo x="-596" y="10882"/>
                <wp:lineTo x="-298" y="14392"/>
                <wp:lineTo x="894" y="16498"/>
                <wp:lineTo x="3279" y="19307"/>
                <wp:lineTo x="3428" y="19307"/>
                <wp:lineTo x="8644" y="21764"/>
                <wp:lineTo x="8793" y="22115"/>
                <wp:lineTo x="12817" y="22115"/>
                <wp:lineTo x="12966" y="21764"/>
                <wp:lineTo x="18182" y="19307"/>
                <wp:lineTo x="18331" y="19307"/>
                <wp:lineTo x="20716" y="16498"/>
                <wp:lineTo x="21759" y="13690"/>
                <wp:lineTo x="22057" y="10882"/>
                <wp:lineTo x="21759" y="8074"/>
                <wp:lineTo x="20716" y="5265"/>
                <wp:lineTo x="18629" y="2633"/>
                <wp:lineTo x="18629" y="1580"/>
                <wp:lineTo x="14605" y="-351"/>
                <wp:lineTo x="12817" y="-702"/>
                <wp:lineTo x="8793" y="-702"/>
              </wp:wrapPolygon>
            </wp:wrapTight>
            <wp:docPr id="2024501608" name="Picture 1" descr="A person holding a sm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01608" name="Picture 1" descr="A person holding a small objec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0980" cy="234442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C7FFA7A" w14:textId="20A1FB18" w:rsidR="006A4D70" w:rsidRPr="00B8006A" w:rsidRDefault="00B8006A" w:rsidP="00B0727A">
      <w:pPr>
        <w:spacing w:line="240" w:lineRule="auto"/>
        <w:rPr>
          <w:rFonts w:ascii="Times New Roman" w:hAnsi="Times New Roman" w:cs="Times New Roman"/>
          <w:sz w:val="36"/>
          <w:szCs w:val="36"/>
        </w:rPr>
      </w:pPr>
      <w:r w:rsidRPr="00B8006A">
        <w:rPr>
          <w:rFonts w:ascii="Times New Roman" w:hAnsi="Times New Roman" w:cs="Times New Roman"/>
          <w:sz w:val="36"/>
          <w:szCs w:val="36"/>
        </w:rPr>
        <w:t xml:space="preserve">Byron Bunge received recognition for 5 years with </w:t>
      </w:r>
      <w:r w:rsidR="009228DA" w:rsidRPr="00B8006A">
        <w:rPr>
          <w:rFonts w:ascii="Times New Roman" w:hAnsi="Times New Roman" w:cs="Times New Roman"/>
          <w:sz w:val="36"/>
          <w:szCs w:val="36"/>
        </w:rPr>
        <w:t>Sugarmill Woods Crime Watch</w:t>
      </w:r>
      <w:r>
        <w:rPr>
          <w:rFonts w:ascii="Times New Roman" w:hAnsi="Times New Roman" w:cs="Times New Roman"/>
          <w:sz w:val="36"/>
          <w:szCs w:val="36"/>
        </w:rPr>
        <w:t>.</w:t>
      </w:r>
    </w:p>
    <w:p w14:paraId="5D48EFD7" w14:textId="77777777" w:rsidR="009228DA" w:rsidRDefault="009228DA" w:rsidP="009228DA">
      <w:pPr>
        <w:spacing w:after="0" w:line="240" w:lineRule="auto"/>
        <w:rPr>
          <w:rFonts w:ascii="Times New Roman" w:hAnsi="Times New Roman" w:cs="Times New Roman"/>
          <w:sz w:val="36"/>
          <w:szCs w:val="36"/>
        </w:rPr>
      </w:pPr>
    </w:p>
    <w:p w14:paraId="14BB5358" w14:textId="77777777" w:rsidR="009228DA" w:rsidRDefault="009228DA" w:rsidP="009228DA">
      <w:pPr>
        <w:spacing w:after="0" w:line="240" w:lineRule="auto"/>
        <w:rPr>
          <w:rFonts w:ascii="Times New Roman" w:hAnsi="Times New Roman" w:cs="Times New Roman"/>
          <w:sz w:val="36"/>
          <w:szCs w:val="36"/>
        </w:rPr>
      </w:pPr>
    </w:p>
    <w:p w14:paraId="4E83A734" w14:textId="77777777" w:rsidR="009228DA" w:rsidRDefault="009228DA" w:rsidP="009228DA">
      <w:pPr>
        <w:spacing w:after="0" w:line="240" w:lineRule="auto"/>
        <w:rPr>
          <w:rFonts w:ascii="Times New Roman" w:hAnsi="Times New Roman" w:cs="Times New Roman"/>
          <w:sz w:val="36"/>
          <w:szCs w:val="36"/>
        </w:rPr>
      </w:pPr>
    </w:p>
    <w:p w14:paraId="71C394F3" w14:textId="77777777" w:rsidR="009228DA" w:rsidRDefault="009228DA" w:rsidP="009228DA">
      <w:pPr>
        <w:spacing w:after="0" w:line="240" w:lineRule="auto"/>
        <w:rPr>
          <w:rFonts w:ascii="Times New Roman" w:hAnsi="Times New Roman" w:cs="Times New Roman"/>
          <w:sz w:val="36"/>
          <w:szCs w:val="36"/>
        </w:rPr>
      </w:pPr>
    </w:p>
    <w:p w14:paraId="723AD21A" w14:textId="77777777" w:rsidR="009228DA" w:rsidRDefault="009228DA" w:rsidP="009228DA">
      <w:pPr>
        <w:spacing w:after="0" w:line="240" w:lineRule="auto"/>
        <w:rPr>
          <w:rFonts w:ascii="Times New Roman" w:hAnsi="Times New Roman" w:cs="Times New Roman"/>
          <w:sz w:val="36"/>
          <w:szCs w:val="36"/>
        </w:rPr>
      </w:pPr>
    </w:p>
    <w:p w14:paraId="3E6B7A72" w14:textId="77777777" w:rsidR="009228DA" w:rsidRDefault="009228DA" w:rsidP="009228DA">
      <w:pPr>
        <w:spacing w:after="0" w:line="240" w:lineRule="auto"/>
        <w:rPr>
          <w:rFonts w:ascii="Times New Roman" w:hAnsi="Times New Roman" w:cs="Times New Roman"/>
          <w:sz w:val="36"/>
          <w:szCs w:val="36"/>
        </w:rPr>
      </w:pPr>
    </w:p>
    <w:p w14:paraId="49F8F45C" w14:textId="77777777" w:rsidR="009228DA" w:rsidRDefault="009228DA" w:rsidP="009228DA">
      <w:pPr>
        <w:spacing w:after="0" w:line="240" w:lineRule="auto"/>
        <w:rPr>
          <w:rFonts w:ascii="Times New Roman" w:hAnsi="Times New Roman" w:cs="Times New Roman"/>
          <w:sz w:val="36"/>
          <w:szCs w:val="36"/>
        </w:rPr>
      </w:pPr>
    </w:p>
    <w:p w14:paraId="553B3F61" w14:textId="77777777" w:rsidR="009228DA" w:rsidRDefault="009228DA" w:rsidP="009228DA">
      <w:pPr>
        <w:spacing w:after="0" w:line="240" w:lineRule="auto"/>
        <w:rPr>
          <w:rFonts w:ascii="Times New Roman" w:hAnsi="Times New Roman" w:cs="Times New Roman"/>
          <w:sz w:val="36"/>
          <w:szCs w:val="36"/>
        </w:rPr>
      </w:pPr>
    </w:p>
    <w:p w14:paraId="327C53BE" w14:textId="77777777" w:rsidR="009228DA" w:rsidRDefault="009228DA" w:rsidP="009228DA">
      <w:pPr>
        <w:spacing w:after="0" w:line="240" w:lineRule="auto"/>
        <w:rPr>
          <w:rFonts w:ascii="Times New Roman" w:hAnsi="Times New Roman" w:cs="Times New Roman"/>
          <w:sz w:val="36"/>
          <w:szCs w:val="36"/>
        </w:rPr>
      </w:pPr>
    </w:p>
    <w:p w14:paraId="75E1DDB6" w14:textId="77777777" w:rsidR="009228DA" w:rsidRDefault="009228DA" w:rsidP="009228DA">
      <w:pPr>
        <w:spacing w:after="0" w:line="240" w:lineRule="auto"/>
        <w:rPr>
          <w:rFonts w:ascii="Times New Roman" w:hAnsi="Times New Roman" w:cs="Times New Roman"/>
          <w:sz w:val="36"/>
          <w:szCs w:val="36"/>
        </w:rPr>
      </w:pPr>
    </w:p>
    <w:p w14:paraId="15AD3A50" w14:textId="004BDB0A" w:rsidR="009228DA" w:rsidRDefault="009228DA" w:rsidP="009228DA">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Citrus Blessings</w:t>
      </w:r>
    </w:p>
    <w:p w14:paraId="20A4D7EF" w14:textId="1FE9FF20" w:rsidR="009228DA" w:rsidRDefault="009228DA" w:rsidP="00CF6ACD">
      <w:pPr>
        <w:spacing w:line="240" w:lineRule="auto"/>
        <w:ind w:left="2880" w:firstLine="720"/>
        <w:rPr>
          <w:rFonts w:ascii="Times New Roman" w:hAnsi="Times New Roman" w:cs="Times New Roman"/>
          <w:sz w:val="36"/>
          <w:szCs w:val="36"/>
        </w:rPr>
      </w:pPr>
      <w:r>
        <w:rPr>
          <w:rFonts w:ascii="Times New Roman" w:hAnsi="Times New Roman" w:cs="Times New Roman"/>
          <w:sz w:val="36"/>
          <w:szCs w:val="36"/>
        </w:rPr>
        <w:t>Wednesday, December 6th</w:t>
      </w:r>
    </w:p>
    <w:p w14:paraId="6DBA1028" w14:textId="24E54A39" w:rsidR="009228DA" w:rsidRDefault="009228DA" w:rsidP="00CF6ACD">
      <w:pPr>
        <w:spacing w:line="240" w:lineRule="auto"/>
        <w:ind w:left="2880" w:firstLine="720"/>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79232" behindDoc="1" locked="0" layoutInCell="1" allowOverlap="1" wp14:anchorId="3F05E59F" wp14:editId="07C63A11">
            <wp:simplePos x="0" y="0"/>
            <wp:positionH relativeFrom="column">
              <wp:posOffset>1546860</wp:posOffset>
            </wp:positionH>
            <wp:positionV relativeFrom="paragraph">
              <wp:posOffset>136525</wp:posOffset>
            </wp:positionV>
            <wp:extent cx="3623945" cy="2717800"/>
            <wp:effectExtent l="95250" t="95250" r="90805" b="101600"/>
            <wp:wrapTight wrapText="bothSides">
              <wp:wrapPolygon edited="0">
                <wp:start x="-568" y="-757"/>
                <wp:lineTo x="-568" y="22256"/>
                <wp:lineTo x="22028" y="22256"/>
                <wp:lineTo x="22028" y="-757"/>
                <wp:lineTo x="-568" y="-757"/>
              </wp:wrapPolygon>
            </wp:wrapTight>
            <wp:docPr id="1721007514" name="Picture 2" descr="A group of people in a ware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007514" name="Picture 2" descr="A group of people in a warehous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623945" cy="27178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77056A2" w14:textId="1471D7F8" w:rsidR="009228DA" w:rsidRDefault="009228DA" w:rsidP="00CF6ACD">
      <w:pPr>
        <w:spacing w:line="240" w:lineRule="auto"/>
        <w:ind w:left="2880" w:firstLine="720"/>
        <w:rPr>
          <w:rFonts w:ascii="Times New Roman" w:hAnsi="Times New Roman" w:cs="Times New Roman"/>
          <w:sz w:val="36"/>
          <w:szCs w:val="36"/>
        </w:rPr>
      </w:pPr>
    </w:p>
    <w:p w14:paraId="172A4B1C" w14:textId="655C66EC" w:rsidR="009228DA" w:rsidRDefault="009228DA" w:rsidP="00CF6ACD">
      <w:pPr>
        <w:spacing w:line="240" w:lineRule="auto"/>
        <w:ind w:left="2880" w:firstLine="720"/>
        <w:rPr>
          <w:rFonts w:ascii="Times New Roman" w:hAnsi="Times New Roman" w:cs="Times New Roman"/>
          <w:sz w:val="36"/>
          <w:szCs w:val="36"/>
        </w:rPr>
      </w:pPr>
    </w:p>
    <w:p w14:paraId="539DE629" w14:textId="55B711D9" w:rsidR="009228DA" w:rsidRDefault="009228DA" w:rsidP="00CF6ACD">
      <w:pPr>
        <w:spacing w:line="240" w:lineRule="auto"/>
        <w:ind w:left="2880" w:firstLine="720"/>
        <w:rPr>
          <w:rFonts w:ascii="Times New Roman" w:hAnsi="Times New Roman" w:cs="Times New Roman"/>
          <w:sz w:val="36"/>
          <w:szCs w:val="36"/>
        </w:rPr>
      </w:pPr>
    </w:p>
    <w:p w14:paraId="19C6B4BA" w14:textId="0E21493B" w:rsidR="009228DA" w:rsidRDefault="009228DA" w:rsidP="00CF6ACD">
      <w:pPr>
        <w:spacing w:line="240" w:lineRule="auto"/>
        <w:ind w:left="2880" w:firstLine="720"/>
        <w:rPr>
          <w:rFonts w:ascii="Times New Roman" w:hAnsi="Times New Roman" w:cs="Times New Roman"/>
          <w:sz w:val="36"/>
          <w:szCs w:val="36"/>
        </w:rPr>
      </w:pPr>
    </w:p>
    <w:p w14:paraId="3AD5D569" w14:textId="77777777" w:rsidR="009228DA" w:rsidRDefault="009228DA" w:rsidP="00CF6ACD">
      <w:pPr>
        <w:spacing w:line="240" w:lineRule="auto"/>
        <w:ind w:left="2880" w:firstLine="720"/>
        <w:rPr>
          <w:rFonts w:ascii="Times New Roman" w:hAnsi="Times New Roman" w:cs="Times New Roman"/>
          <w:sz w:val="36"/>
          <w:szCs w:val="36"/>
        </w:rPr>
      </w:pPr>
    </w:p>
    <w:p w14:paraId="2DC0F441" w14:textId="77777777" w:rsidR="009228DA" w:rsidRDefault="009228DA" w:rsidP="00CF6ACD">
      <w:pPr>
        <w:spacing w:line="240" w:lineRule="auto"/>
        <w:ind w:left="2880" w:firstLine="720"/>
        <w:rPr>
          <w:rFonts w:ascii="Times New Roman" w:hAnsi="Times New Roman" w:cs="Times New Roman"/>
          <w:sz w:val="36"/>
          <w:szCs w:val="36"/>
        </w:rPr>
      </w:pPr>
    </w:p>
    <w:p w14:paraId="38806CE7" w14:textId="77777777" w:rsidR="009228DA" w:rsidRDefault="009228DA" w:rsidP="00CF6ACD">
      <w:pPr>
        <w:spacing w:line="240" w:lineRule="auto"/>
        <w:ind w:left="2880" w:firstLine="720"/>
        <w:rPr>
          <w:rFonts w:ascii="Times New Roman" w:hAnsi="Times New Roman" w:cs="Times New Roman"/>
          <w:sz w:val="36"/>
          <w:szCs w:val="36"/>
        </w:rPr>
      </w:pPr>
    </w:p>
    <w:p w14:paraId="71AE6A9E" w14:textId="741A829C" w:rsidR="00A254CE" w:rsidRDefault="00A254CE">
      <w:pPr>
        <w:rPr>
          <w:rFonts w:ascii="Times New Roman" w:hAnsi="Times New Roman" w:cs="Times New Roman"/>
          <w:sz w:val="36"/>
          <w:szCs w:val="36"/>
        </w:rPr>
      </w:pPr>
      <w:r>
        <w:rPr>
          <w:rFonts w:ascii="Times New Roman" w:hAnsi="Times New Roman" w:cs="Times New Roman"/>
          <w:sz w:val="36"/>
          <w:szCs w:val="36"/>
        </w:rPr>
        <w:br w:type="page"/>
      </w:r>
    </w:p>
    <w:p w14:paraId="3811963B" w14:textId="761A6234" w:rsidR="00286EB5" w:rsidRDefault="00A254CE" w:rsidP="00A254CE">
      <w:pPr>
        <w:spacing w:after="0" w:line="240" w:lineRule="auto"/>
        <w:ind w:left="2880" w:firstLine="720"/>
        <w:jc w:val="both"/>
        <w:rPr>
          <w:rFonts w:ascii="Times New Roman" w:hAnsi="Times New Roman" w:cs="Times New Roman"/>
          <w:sz w:val="36"/>
          <w:szCs w:val="36"/>
        </w:rPr>
      </w:pPr>
      <w:r>
        <w:rPr>
          <w:rFonts w:ascii="Times New Roman" w:hAnsi="Times New Roman" w:cs="Times New Roman"/>
          <w:sz w:val="36"/>
          <w:szCs w:val="36"/>
        </w:rPr>
        <w:lastRenderedPageBreak/>
        <w:t xml:space="preserve">        Ruth Circle</w:t>
      </w:r>
    </w:p>
    <w:p w14:paraId="403A16F2" w14:textId="5B6CF623" w:rsidR="00A254CE" w:rsidRDefault="00A254CE" w:rsidP="00A254CE">
      <w:pPr>
        <w:spacing w:after="0" w:line="240" w:lineRule="auto"/>
        <w:ind w:left="2880" w:firstLine="720"/>
        <w:jc w:val="both"/>
        <w:rPr>
          <w:rFonts w:ascii="Times New Roman" w:hAnsi="Times New Roman" w:cs="Times New Roman"/>
          <w:sz w:val="36"/>
          <w:szCs w:val="36"/>
        </w:rPr>
      </w:pPr>
      <w:r>
        <w:rPr>
          <w:rFonts w:ascii="Times New Roman" w:hAnsi="Times New Roman" w:cs="Times New Roman"/>
          <w:sz w:val="36"/>
          <w:szCs w:val="36"/>
        </w:rPr>
        <w:t>Tuesday, December 12</w:t>
      </w:r>
      <w:r w:rsidRPr="00A254CE">
        <w:rPr>
          <w:rFonts w:ascii="Times New Roman" w:hAnsi="Times New Roman" w:cs="Times New Roman"/>
          <w:sz w:val="36"/>
          <w:szCs w:val="36"/>
          <w:vertAlign w:val="superscript"/>
        </w:rPr>
        <w:t>th</w:t>
      </w:r>
    </w:p>
    <w:p w14:paraId="426E1559" w14:textId="20DC0E18" w:rsidR="00A254CE" w:rsidRPr="00F17479" w:rsidRDefault="00286EB5" w:rsidP="00F17479">
      <w:r>
        <w:rPr>
          <w:rFonts w:ascii="Times New Roman" w:hAnsi="Times New Roman" w:cs="Times New Roman"/>
          <w:sz w:val="36"/>
          <w:szCs w:val="36"/>
        </w:rPr>
        <w:t xml:space="preserve">                                   </w:t>
      </w:r>
    </w:p>
    <w:p w14:paraId="6D05B4EB" w14:textId="576A1369" w:rsidR="00A254CE" w:rsidRDefault="00F17479">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12000" behindDoc="1" locked="0" layoutInCell="1" allowOverlap="1" wp14:anchorId="1015E3D2" wp14:editId="2CF9A906">
            <wp:simplePos x="0" y="0"/>
            <wp:positionH relativeFrom="column">
              <wp:posOffset>3853615</wp:posOffset>
            </wp:positionH>
            <wp:positionV relativeFrom="page">
              <wp:posOffset>2038432</wp:posOffset>
            </wp:positionV>
            <wp:extent cx="2617470" cy="2908300"/>
            <wp:effectExtent l="438150" t="400050" r="506730" b="463550"/>
            <wp:wrapTight wrapText="bothSides">
              <wp:wrapPolygon edited="0">
                <wp:start x="-768" y="-376"/>
                <wp:lineTo x="-1471" y="-31"/>
                <wp:lineTo x="-722" y="2130"/>
                <wp:lineTo x="-1472" y="2341"/>
                <wp:lineTo x="-722" y="4502"/>
                <wp:lineTo x="-1473" y="4713"/>
                <wp:lineTo x="-723" y="6874"/>
                <wp:lineTo x="-1473" y="7085"/>
                <wp:lineTo x="-724" y="9245"/>
                <wp:lineTo x="-1474" y="9456"/>
                <wp:lineTo x="-725" y="11617"/>
                <wp:lineTo x="-1475" y="11828"/>
                <wp:lineTo x="-725" y="13989"/>
                <wp:lineTo x="-1476" y="14200"/>
                <wp:lineTo x="-726" y="16361"/>
                <wp:lineTo x="-1476" y="16571"/>
                <wp:lineTo x="-727" y="18732"/>
                <wp:lineTo x="-1477" y="18943"/>
                <wp:lineTo x="-681" y="21239"/>
                <wp:lineTo x="3173" y="22380"/>
                <wp:lineTo x="21367" y="22604"/>
                <wp:lineTo x="22717" y="22224"/>
                <wp:lineTo x="22593" y="26"/>
                <wp:lineTo x="17885" y="-726"/>
                <wp:lineTo x="16686" y="-2761"/>
                <wp:lineTo x="9032" y="-610"/>
                <wp:lineTo x="8283" y="-2771"/>
                <wp:lineTo x="283" y="-672"/>
                <wp:lineTo x="-768" y="-376"/>
              </wp:wrapPolygon>
            </wp:wrapTight>
            <wp:docPr id="1450725983" name="Picture 7"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25983" name="Picture 7" descr="A person sitting at a table&#10;&#10;Description automatically generated"/>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tretch>
                      <a:fillRect/>
                    </a:stretch>
                  </pic:blipFill>
                  <pic:spPr>
                    <a:xfrm rot="1040279">
                      <a:off x="0" y="0"/>
                      <a:ext cx="2617470" cy="2908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14048" behindDoc="1" locked="0" layoutInCell="1" allowOverlap="1" wp14:anchorId="2107C6AD" wp14:editId="2214181C">
            <wp:simplePos x="0" y="0"/>
            <wp:positionH relativeFrom="column">
              <wp:posOffset>3462786</wp:posOffset>
            </wp:positionH>
            <wp:positionV relativeFrom="page">
              <wp:posOffset>4773260</wp:posOffset>
            </wp:positionV>
            <wp:extent cx="2955925" cy="4206240"/>
            <wp:effectExtent l="647700" t="438150" r="682625" b="480060"/>
            <wp:wrapTight wrapText="bothSides">
              <wp:wrapPolygon edited="0">
                <wp:start x="21411" y="-518"/>
                <wp:lineTo x="14696" y="-1820"/>
                <wp:lineTo x="14018" y="-329"/>
                <wp:lineTo x="7388" y="-1816"/>
                <wp:lineTo x="6710" y="-325"/>
                <wp:lineTo x="212" y="-1784"/>
                <wp:lineTo x="-1143" y="1198"/>
                <wp:lineTo x="-612" y="1318"/>
                <wp:lineTo x="-1290" y="2809"/>
                <wp:lineTo x="-627" y="2957"/>
                <wp:lineTo x="-1304" y="4448"/>
                <wp:lineTo x="-641" y="4597"/>
                <wp:lineTo x="-1319" y="6088"/>
                <wp:lineTo x="-656" y="6237"/>
                <wp:lineTo x="-1333" y="7728"/>
                <wp:lineTo x="-670" y="7877"/>
                <wp:lineTo x="-1348" y="9368"/>
                <wp:lineTo x="-685" y="9517"/>
                <wp:lineTo x="-1362" y="11008"/>
                <wp:lineTo x="-699" y="11157"/>
                <wp:lineTo x="-1377" y="12648"/>
                <wp:lineTo x="-714" y="12796"/>
                <wp:lineTo x="-1391" y="14287"/>
                <wp:lineTo x="-728" y="14436"/>
                <wp:lineTo x="-1406" y="15927"/>
                <wp:lineTo x="-610" y="16106"/>
                <wp:lineTo x="-1288" y="17597"/>
                <wp:lineTo x="-625" y="17746"/>
                <wp:lineTo x="-1217" y="19050"/>
                <wp:lineTo x="-639" y="19385"/>
                <wp:lineTo x="-654" y="21025"/>
                <wp:lineTo x="-547" y="22076"/>
                <wp:lineTo x="249" y="22255"/>
                <wp:lineTo x="19267" y="22209"/>
                <wp:lineTo x="22421" y="21377"/>
                <wp:lineTo x="22471" y="-280"/>
                <wp:lineTo x="21411" y="-518"/>
              </wp:wrapPolygon>
            </wp:wrapTight>
            <wp:docPr id="1061900009" name="Picture 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00009" name="Picture 9" descr="A group of people sitting at a table&#10;&#10;Description automatically generated"/>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tretch>
                      <a:fillRect/>
                    </a:stretch>
                  </pic:blipFill>
                  <pic:spPr>
                    <a:xfrm rot="20537420">
                      <a:off x="0" y="0"/>
                      <a:ext cx="2955925" cy="4206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13024" behindDoc="1" locked="0" layoutInCell="1" allowOverlap="1" wp14:anchorId="7A8CF420" wp14:editId="531EC394">
            <wp:simplePos x="0" y="0"/>
            <wp:positionH relativeFrom="column">
              <wp:posOffset>480695</wp:posOffset>
            </wp:positionH>
            <wp:positionV relativeFrom="page">
              <wp:posOffset>5467985</wp:posOffset>
            </wp:positionV>
            <wp:extent cx="2624455" cy="3181350"/>
            <wp:effectExtent l="323850" t="266700" r="385445" b="323850"/>
            <wp:wrapTight wrapText="bothSides">
              <wp:wrapPolygon edited="0">
                <wp:start x="-683" y="-396"/>
                <wp:lineTo x="-804" y="20868"/>
                <wp:lineTo x="3297" y="22267"/>
                <wp:lineTo x="18247" y="22293"/>
                <wp:lineTo x="18401" y="22272"/>
                <wp:lineTo x="21108" y="22290"/>
                <wp:lineTo x="21288" y="22396"/>
                <wp:lineTo x="22371" y="22246"/>
                <wp:lineTo x="22499" y="22097"/>
                <wp:lineTo x="22515" y="-464"/>
                <wp:lineTo x="19550" y="-971"/>
                <wp:lineTo x="15994" y="-478"/>
                <wp:lineTo x="15578" y="-2519"/>
                <wp:lineTo x="554" y="-567"/>
                <wp:lineTo x="-683" y="-396"/>
              </wp:wrapPolygon>
            </wp:wrapTight>
            <wp:docPr id="715936591" name="Picture 8" descr="A group of women standing next to box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36591" name="Picture 8" descr="A group of women standing next to boxe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rot="572223">
                      <a:off x="0" y="0"/>
                      <a:ext cx="2624455" cy="3181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10976" behindDoc="1" locked="0" layoutInCell="1" allowOverlap="1" wp14:anchorId="70B7FCB9" wp14:editId="629AB1DE">
            <wp:simplePos x="0" y="0"/>
            <wp:positionH relativeFrom="column">
              <wp:posOffset>231454</wp:posOffset>
            </wp:positionH>
            <wp:positionV relativeFrom="page">
              <wp:posOffset>2153886</wp:posOffset>
            </wp:positionV>
            <wp:extent cx="3248660" cy="3118485"/>
            <wp:effectExtent l="438150" t="457200" r="485140" b="501015"/>
            <wp:wrapTight wrapText="bothSides">
              <wp:wrapPolygon edited="0">
                <wp:start x="21351" y="-702"/>
                <wp:lineTo x="14070" y="-2474"/>
                <wp:lineTo x="13542" y="-435"/>
                <wp:lineTo x="6327" y="-2462"/>
                <wp:lineTo x="5799" y="-424"/>
                <wp:lineTo x="-71" y="-2073"/>
                <wp:lineTo x="-1126" y="2004"/>
                <wp:lineTo x="-637" y="2141"/>
                <wp:lineTo x="-1165" y="4179"/>
                <wp:lineTo x="-553" y="4351"/>
                <wp:lineTo x="-1081" y="6390"/>
                <wp:lineTo x="-592" y="6527"/>
                <wp:lineTo x="-1119" y="8565"/>
                <wp:lineTo x="-630" y="8703"/>
                <wp:lineTo x="-1158" y="10741"/>
                <wp:lineTo x="-546" y="10913"/>
                <wp:lineTo x="-1074" y="12951"/>
                <wp:lineTo x="-585" y="13089"/>
                <wp:lineTo x="-1112" y="15127"/>
                <wp:lineTo x="-623" y="15265"/>
                <wp:lineTo x="-1151" y="17303"/>
                <wp:lineTo x="-662" y="17440"/>
                <wp:lineTo x="-958" y="18587"/>
                <wp:lineTo x="-578" y="19650"/>
                <wp:lineTo x="-616" y="21826"/>
                <wp:lineTo x="-471" y="22277"/>
                <wp:lineTo x="263" y="22483"/>
                <wp:lineTo x="16948" y="22387"/>
                <wp:lineTo x="22368" y="21723"/>
                <wp:lineTo x="22329" y="-427"/>
                <wp:lineTo x="21351" y="-702"/>
              </wp:wrapPolygon>
            </wp:wrapTight>
            <wp:docPr id="626353764" name="Picture 6" descr="A group of elderly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353764" name="Picture 6" descr="A group of elderly people sitting at a table&#10;&#10;Description automatically generated"/>
                    <pic:cNvPicPr/>
                  </pic:nvPicPr>
                  <pic:blipFill>
                    <a:blip r:embed="rId52">
                      <a:extLst>
                        <a:ext uri="{BEBA8EAE-BF5A-486C-A8C5-ECC9F3942E4B}">
                          <a14:imgProps xmlns:a14="http://schemas.microsoft.com/office/drawing/2010/main">
                            <a14:imgLayer r:embed="rId53">
                              <a14:imgEffect>
                                <a14:sharpenSoften amount="25000"/>
                              </a14:imgEffect>
                            </a14:imgLayer>
                          </a14:imgProps>
                        </a:ext>
                        <a:ext uri="{28A0092B-C50C-407E-A947-70E740481C1C}">
                          <a14:useLocalDpi xmlns:a14="http://schemas.microsoft.com/office/drawing/2010/main" val="0"/>
                        </a:ext>
                      </a:extLst>
                    </a:blip>
                    <a:stretch>
                      <a:fillRect/>
                    </a:stretch>
                  </pic:blipFill>
                  <pic:spPr>
                    <a:xfrm rot="20694489">
                      <a:off x="0" y="0"/>
                      <a:ext cx="3248660" cy="31184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54CE">
        <w:rPr>
          <w:rFonts w:ascii="Times New Roman" w:hAnsi="Times New Roman" w:cs="Times New Roman"/>
          <w:sz w:val="36"/>
          <w:szCs w:val="36"/>
        </w:rPr>
        <w:br w:type="page"/>
      </w:r>
    </w:p>
    <w:p w14:paraId="031ED24D" w14:textId="0EFA7A02" w:rsidR="00286EB5" w:rsidRDefault="00286EB5" w:rsidP="00A254CE">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lastRenderedPageBreak/>
        <w:t>2023 WELCA Christmas Party</w:t>
      </w:r>
    </w:p>
    <w:p w14:paraId="2F98C216" w14:textId="085493E1" w:rsidR="00286EB5" w:rsidRDefault="00286EB5" w:rsidP="00286EB5">
      <w:pPr>
        <w:spacing w:line="240" w:lineRule="auto"/>
        <w:ind w:left="2880" w:firstLine="720"/>
        <w:rPr>
          <w:rFonts w:ascii="Times New Roman" w:hAnsi="Times New Roman" w:cs="Times New Roman"/>
          <w:sz w:val="36"/>
          <w:szCs w:val="36"/>
        </w:rPr>
      </w:pPr>
      <w:r>
        <w:rPr>
          <w:rFonts w:ascii="Times New Roman" w:hAnsi="Times New Roman" w:cs="Times New Roman"/>
          <w:sz w:val="36"/>
          <w:szCs w:val="36"/>
        </w:rPr>
        <w:t>Tuesday, December 19th</w:t>
      </w:r>
    </w:p>
    <w:p w14:paraId="3789A191" w14:textId="2FD1165C" w:rsidR="009228DA" w:rsidRDefault="00CB111A">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99712" behindDoc="1" locked="0" layoutInCell="1" allowOverlap="1" wp14:anchorId="50C87138" wp14:editId="2221872F">
            <wp:simplePos x="0" y="0"/>
            <wp:positionH relativeFrom="column">
              <wp:posOffset>3676650</wp:posOffset>
            </wp:positionH>
            <wp:positionV relativeFrom="paragraph">
              <wp:posOffset>488315</wp:posOffset>
            </wp:positionV>
            <wp:extent cx="3293745" cy="2760345"/>
            <wp:effectExtent l="381000" t="419100" r="344805" b="459105"/>
            <wp:wrapTight wrapText="bothSides">
              <wp:wrapPolygon edited="0">
                <wp:start x="-682" y="-763"/>
                <wp:lineTo x="-1243" y="-321"/>
                <wp:lineTo x="-842" y="2015"/>
                <wp:lineTo x="-1331" y="2135"/>
                <wp:lineTo x="-895" y="6898"/>
                <wp:lineTo x="-827" y="11750"/>
                <wp:lineTo x="-1316" y="11870"/>
                <wp:lineTo x="-846" y="19059"/>
                <wp:lineTo x="-1335" y="19179"/>
                <wp:lineTo x="-934" y="21516"/>
                <wp:lineTo x="4975" y="22504"/>
                <wp:lineTo x="5097" y="22475"/>
                <wp:lineTo x="14800" y="22535"/>
                <wp:lineTo x="14922" y="22505"/>
                <wp:lineTo x="21047" y="22528"/>
                <wp:lineTo x="21220" y="22790"/>
                <wp:lineTo x="22321" y="22521"/>
                <wp:lineTo x="22387" y="20678"/>
                <wp:lineTo x="22319" y="15826"/>
                <wp:lineTo x="22407" y="13370"/>
                <wp:lineTo x="22338" y="8517"/>
                <wp:lineTo x="22426" y="6061"/>
                <wp:lineTo x="22357" y="1208"/>
                <wp:lineTo x="20145" y="-533"/>
                <wp:lineTo x="19866" y="-2900"/>
                <wp:lineTo x="10417" y="-740"/>
                <wp:lineTo x="10016" y="-3076"/>
                <wp:lineTo x="53" y="-943"/>
                <wp:lineTo x="-682" y="-763"/>
              </wp:wrapPolygon>
            </wp:wrapTight>
            <wp:docPr id="1570053530" name="Picture 5"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53530" name="Picture 5" descr="A group of women sitting at a 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695331">
                      <a:off x="0" y="0"/>
                      <a:ext cx="3293745" cy="2760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680256" behindDoc="1" locked="0" layoutInCell="1" allowOverlap="1" wp14:anchorId="15C3B301" wp14:editId="59EA679E">
            <wp:simplePos x="0" y="0"/>
            <wp:positionH relativeFrom="column">
              <wp:posOffset>205694</wp:posOffset>
            </wp:positionH>
            <wp:positionV relativeFrom="paragraph">
              <wp:posOffset>559960</wp:posOffset>
            </wp:positionV>
            <wp:extent cx="3293745" cy="2823210"/>
            <wp:effectExtent l="342900" t="381000" r="325755" b="415290"/>
            <wp:wrapTight wrapText="bothSides">
              <wp:wrapPolygon edited="0">
                <wp:start x="21337" y="-1021"/>
                <wp:lineTo x="9718" y="-3031"/>
                <wp:lineTo x="9383" y="-732"/>
                <wp:lineTo x="-470" y="-2687"/>
                <wp:lineTo x="-1140" y="1911"/>
                <wp:lineTo x="-1181" y="16096"/>
                <wp:lineTo x="-963" y="18948"/>
                <wp:lineTo x="-850" y="22519"/>
                <wp:lineTo x="505" y="22788"/>
                <wp:lineTo x="670" y="22525"/>
                <wp:lineTo x="7140" y="22478"/>
                <wp:lineTo x="7263" y="22502"/>
                <wp:lineTo x="19052" y="22476"/>
                <wp:lineTo x="19175" y="22500"/>
                <wp:lineTo x="22322" y="20907"/>
                <wp:lineTo x="22363" y="13671"/>
                <wp:lineTo x="22199" y="-850"/>
                <wp:lineTo x="21337" y="-1021"/>
              </wp:wrapPolygon>
            </wp:wrapTight>
            <wp:docPr id="121030651" name="Picture 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0651" name="Picture 4" descr="A group of people sitting at a tabl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21020890">
                      <a:off x="0" y="0"/>
                      <a:ext cx="3293745" cy="2823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611B">
        <w:rPr>
          <w:rFonts w:ascii="Times New Roman" w:hAnsi="Times New Roman" w:cs="Times New Roman"/>
          <w:noProof/>
          <w:sz w:val="36"/>
          <w:szCs w:val="36"/>
        </w:rPr>
        <w:drawing>
          <wp:anchor distT="0" distB="0" distL="114300" distR="114300" simplePos="0" relativeHeight="251686400" behindDoc="1" locked="0" layoutInCell="1" allowOverlap="1" wp14:anchorId="708D1526" wp14:editId="129CF64E">
            <wp:simplePos x="0" y="0"/>
            <wp:positionH relativeFrom="column">
              <wp:posOffset>3147695</wp:posOffset>
            </wp:positionH>
            <wp:positionV relativeFrom="page">
              <wp:posOffset>6526530</wp:posOffset>
            </wp:positionV>
            <wp:extent cx="3256280" cy="2441575"/>
            <wp:effectExtent l="369252" t="278448" r="389573" b="332422"/>
            <wp:wrapTight wrapText="bothSides">
              <wp:wrapPolygon edited="0">
                <wp:start x="-561" y="22597"/>
                <wp:lineTo x="-229" y="23208"/>
                <wp:lineTo x="3802" y="22664"/>
                <wp:lineTo x="22229" y="22547"/>
                <wp:lineTo x="22356" y="6976"/>
                <wp:lineTo x="22335" y="6810"/>
                <wp:lineTo x="22344" y="659"/>
                <wp:lineTo x="22573" y="438"/>
                <wp:lineTo x="22429" y="-726"/>
                <wp:lineTo x="22159" y="-838"/>
                <wp:lineTo x="-651" y="-953"/>
                <wp:lineTo x="-1026" y="154"/>
                <wp:lineTo x="-575" y="3812"/>
                <wp:lineTo x="-2570" y="4251"/>
                <wp:lineTo x="-787" y="20768"/>
                <wp:lineTo x="-561" y="22597"/>
              </wp:wrapPolygon>
            </wp:wrapTight>
            <wp:docPr id="78708512" name="Picture 11" descr="A person pouring liquid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8512" name="Picture 11" descr="A person pouring liquid into a bowl&#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rot="5960944">
                      <a:off x="0" y="0"/>
                      <a:ext cx="3256280" cy="2441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611B">
        <w:rPr>
          <w:rFonts w:ascii="Times New Roman" w:hAnsi="Times New Roman" w:cs="Times New Roman"/>
          <w:noProof/>
          <w:sz w:val="36"/>
          <w:szCs w:val="36"/>
        </w:rPr>
        <w:drawing>
          <wp:anchor distT="0" distB="0" distL="114300" distR="114300" simplePos="0" relativeHeight="251684352" behindDoc="1" locked="0" layoutInCell="1" allowOverlap="1" wp14:anchorId="1375C7B4" wp14:editId="1C682AB8">
            <wp:simplePos x="0" y="0"/>
            <wp:positionH relativeFrom="column">
              <wp:posOffset>-48895</wp:posOffset>
            </wp:positionH>
            <wp:positionV relativeFrom="paragraph">
              <wp:posOffset>5286375</wp:posOffset>
            </wp:positionV>
            <wp:extent cx="3318510" cy="2255520"/>
            <wp:effectExtent l="247650" t="304800" r="224790" b="335280"/>
            <wp:wrapTight wrapText="bothSides">
              <wp:wrapPolygon edited="0">
                <wp:start x="21209" y="-1259"/>
                <wp:lineTo x="3810" y="-3815"/>
                <wp:lineTo x="3585" y="-915"/>
                <wp:lineTo x="-727" y="-1640"/>
                <wp:lineTo x="-1135" y="10043"/>
                <wp:lineTo x="-1092" y="15926"/>
                <wp:lineTo x="-867" y="19453"/>
                <wp:lineTo x="-750" y="22777"/>
                <wp:lineTo x="1098" y="23088"/>
                <wp:lineTo x="1249" y="22746"/>
                <wp:lineTo x="4371" y="22720"/>
                <wp:lineTo x="4494" y="22741"/>
                <wp:lineTo x="21474" y="22656"/>
                <wp:lineTo x="22301" y="20041"/>
                <wp:lineTo x="22374" y="11056"/>
                <wp:lineTo x="22194" y="-1094"/>
                <wp:lineTo x="21209" y="-1259"/>
              </wp:wrapPolygon>
            </wp:wrapTight>
            <wp:docPr id="1508055248" name="Picture 8" descr="A person and person sitting in chairs with a guitar and a person wearing a sant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55248" name="Picture 8" descr="A person and person sitting in chairs with a guitar and a person wearing a santa ha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21209077">
                      <a:off x="0" y="0"/>
                      <a:ext cx="3318510" cy="2255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8611B">
        <w:rPr>
          <w:rFonts w:ascii="Times New Roman" w:hAnsi="Times New Roman" w:cs="Times New Roman"/>
          <w:noProof/>
          <w:sz w:val="36"/>
          <w:szCs w:val="36"/>
        </w:rPr>
        <w:drawing>
          <wp:anchor distT="0" distB="0" distL="114300" distR="114300" simplePos="0" relativeHeight="251700736" behindDoc="1" locked="0" layoutInCell="1" allowOverlap="1" wp14:anchorId="0A809E90" wp14:editId="3B2D1A63">
            <wp:simplePos x="0" y="0"/>
            <wp:positionH relativeFrom="column">
              <wp:posOffset>3193616</wp:posOffset>
            </wp:positionH>
            <wp:positionV relativeFrom="paragraph">
              <wp:posOffset>3131961</wp:posOffset>
            </wp:positionV>
            <wp:extent cx="3426460" cy="2369820"/>
            <wp:effectExtent l="266700" t="323850" r="269240" b="354330"/>
            <wp:wrapTight wrapText="bothSides">
              <wp:wrapPolygon edited="0">
                <wp:start x="21089" y="-1126"/>
                <wp:lineTo x="6412" y="-3547"/>
                <wp:lineTo x="6163" y="-792"/>
                <wp:lineTo x="-625" y="-2073"/>
                <wp:lineTo x="-1003" y="3458"/>
                <wp:lineTo x="-974" y="19224"/>
                <wp:lineTo x="-793" y="22585"/>
                <wp:lineTo x="874" y="22900"/>
                <wp:lineTo x="1025" y="22578"/>
                <wp:lineTo x="11317" y="22595"/>
                <wp:lineTo x="11436" y="22617"/>
                <wp:lineTo x="22283" y="21863"/>
                <wp:lineTo x="22347" y="5065"/>
                <wp:lineTo x="22161" y="-924"/>
                <wp:lineTo x="21089" y="-1126"/>
              </wp:wrapPolygon>
            </wp:wrapTight>
            <wp:docPr id="479456690" name="Picture 7"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56690" name="Picture 7" descr="A group of women posing for a photo&#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rot="21153641">
                      <a:off x="0" y="0"/>
                      <a:ext cx="3426460" cy="2369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40184">
        <w:rPr>
          <w:rFonts w:ascii="Times New Roman" w:hAnsi="Times New Roman" w:cs="Times New Roman"/>
          <w:noProof/>
          <w:sz w:val="36"/>
          <w:szCs w:val="36"/>
        </w:rPr>
        <w:drawing>
          <wp:anchor distT="0" distB="0" distL="114300" distR="114300" simplePos="0" relativeHeight="251682304" behindDoc="1" locked="0" layoutInCell="1" allowOverlap="1" wp14:anchorId="654AEF48" wp14:editId="6F28DEE7">
            <wp:simplePos x="0" y="0"/>
            <wp:positionH relativeFrom="column">
              <wp:posOffset>-18415</wp:posOffset>
            </wp:positionH>
            <wp:positionV relativeFrom="paragraph">
              <wp:posOffset>3029107</wp:posOffset>
            </wp:positionV>
            <wp:extent cx="3318510" cy="2470150"/>
            <wp:effectExtent l="381000" t="495300" r="396240" b="520700"/>
            <wp:wrapTight wrapText="bothSides">
              <wp:wrapPolygon edited="0">
                <wp:start x="-761" y="-863"/>
                <wp:lineTo x="-1300" y="-335"/>
                <wp:lineTo x="-811" y="2248"/>
                <wp:lineTo x="-1412" y="2454"/>
                <wp:lineTo x="-923" y="5037"/>
                <wp:lineTo x="-1404" y="5201"/>
                <wp:lineTo x="-915" y="7784"/>
                <wp:lineTo x="-1395" y="7948"/>
                <wp:lineTo x="-906" y="10531"/>
                <wp:lineTo x="-1387" y="10696"/>
                <wp:lineTo x="-898" y="13279"/>
                <wp:lineTo x="-1379" y="13443"/>
                <wp:lineTo x="-890" y="16026"/>
                <wp:lineTo x="-1370" y="16190"/>
                <wp:lineTo x="-881" y="18773"/>
                <wp:lineTo x="-1362" y="18937"/>
                <wp:lineTo x="-873" y="21521"/>
                <wp:lineTo x="4062" y="22584"/>
                <wp:lineTo x="4182" y="22543"/>
                <wp:lineTo x="12002" y="22622"/>
                <wp:lineTo x="21084" y="22613"/>
                <wp:lineTo x="21265" y="22894"/>
                <wp:lineTo x="22347" y="22525"/>
                <wp:lineTo x="22398" y="-181"/>
                <wp:lineTo x="22184" y="-1311"/>
                <wp:lineTo x="18785" y="-1697"/>
                <wp:lineTo x="16381" y="-876"/>
                <wp:lineTo x="15892" y="-3459"/>
                <wp:lineTo x="8442" y="-913"/>
                <wp:lineTo x="7953" y="-3496"/>
                <wp:lineTo x="-39" y="-1109"/>
                <wp:lineTo x="-761" y="-863"/>
              </wp:wrapPolygon>
            </wp:wrapTight>
            <wp:docPr id="1245326297" name="Picture 6"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26297" name="Picture 6" descr="Two women sitting at a tabl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rot="856160">
                      <a:off x="0" y="0"/>
                      <a:ext cx="3318510" cy="247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28DA">
        <w:rPr>
          <w:rFonts w:ascii="Times New Roman" w:hAnsi="Times New Roman" w:cs="Times New Roman"/>
          <w:sz w:val="36"/>
          <w:szCs w:val="36"/>
        </w:rPr>
        <w:br w:type="page"/>
      </w:r>
    </w:p>
    <w:p w14:paraId="2F3A424F" w14:textId="2CEEE133" w:rsidR="00240184" w:rsidRDefault="00B8006A">
      <w:pPr>
        <w:rPr>
          <w:rFonts w:ascii="Times New Roman" w:hAnsi="Times New Roman" w:cs="Times New Roman"/>
          <w:noProof/>
          <w:sz w:val="36"/>
          <w:szCs w:val="36"/>
        </w:rPr>
      </w:pPr>
      <w:r>
        <w:rPr>
          <w:rFonts w:ascii="Times New Roman" w:hAnsi="Times New Roman" w:cs="Times New Roman"/>
          <w:noProof/>
          <w:sz w:val="36"/>
          <w:szCs w:val="36"/>
        </w:rPr>
        <w:lastRenderedPageBreak/>
        <w:drawing>
          <wp:anchor distT="0" distB="0" distL="114300" distR="114300" simplePos="0" relativeHeight="251701760" behindDoc="1" locked="0" layoutInCell="1" allowOverlap="1" wp14:anchorId="61872868" wp14:editId="2FA8E360">
            <wp:simplePos x="0" y="0"/>
            <wp:positionH relativeFrom="column">
              <wp:posOffset>2151693</wp:posOffset>
            </wp:positionH>
            <wp:positionV relativeFrom="page">
              <wp:posOffset>391830</wp:posOffset>
            </wp:positionV>
            <wp:extent cx="2577465" cy="3615690"/>
            <wp:effectExtent l="247650" t="190500" r="260985" b="251460"/>
            <wp:wrapTight wrapText="bothSides">
              <wp:wrapPolygon edited="0">
                <wp:start x="-794" y="-603"/>
                <wp:lineTo x="-1250" y="-353"/>
                <wp:lineTo x="-1034" y="6937"/>
                <wp:lineTo x="-1080" y="21540"/>
                <wp:lineTo x="21074" y="22290"/>
                <wp:lineTo x="21255" y="22509"/>
                <wp:lineTo x="21892" y="22478"/>
                <wp:lineTo x="21870" y="22251"/>
                <wp:lineTo x="22504" y="20510"/>
                <wp:lineTo x="22504" y="-1277"/>
                <wp:lineTo x="1436" y="-711"/>
                <wp:lineTo x="-794" y="-603"/>
              </wp:wrapPolygon>
            </wp:wrapTight>
            <wp:docPr id="1325632817" name="Picture 12"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632817" name="Picture 12" descr="Two women standing together smiling&#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rot="233603">
                      <a:off x="0" y="0"/>
                      <a:ext cx="2577465" cy="3615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698688" behindDoc="1" locked="0" layoutInCell="1" allowOverlap="1" wp14:anchorId="0841EE1E" wp14:editId="3238B4AC">
            <wp:simplePos x="0" y="0"/>
            <wp:positionH relativeFrom="column">
              <wp:posOffset>4475845</wp:posOffset>
            </wp:positionH>
            <wp:positionV relativeFrom="page">
              <wp:posOffset>971036</wp:posOffset>
            </wp:positionV>
            <wp:extent cx="2589530" cy="3582035"/>
            <wp:effectExtent l="895350" t="533400" r="858520" b="570865"/>
            <wp:wrapTight wrapText="bothSides">
              <wp:wrapPolygon edited="0">
                <wp:start x="-1005" y="-403"/>
                <wp:lineTo x="-2326" y="456"/>
                <wp:lineTo x="-990" y="2020"/>
                <wp:lineTo x="-2342" y="2623"/>
                <wp:lineTo x="-1006" y="4187"/>
                <wp:lineTo x="-2358" y="4791"/>
                <wp:lineTo x="-1022" y="6355"/>
                <wp:lineTo x="-2239" y="6898"/>
                <wp:lineTo x="-903" y="8462"/>
                <wp:lineTo x="-2255" y="9065"/>
                <wp:lineTo x="-919" y="10629"/>
                <wp:lineTo x="-2271" y="11233"/>
                <wp:lineTo x="-935" y="12796"/>
                <wp:lineTo x="-2287" y="13400"/>
                <wp:lineTo x="-951" y="14964"/>
                <wp:lineTo x="-2303" y="15567"/>
                <wp:lineTo x="-967" y="17131"/>
                <wp:lineTo x="-2319" y="17735"/>
                <wp:lineTo x="-983" y="19299"/>
                <wp:lineTo x="-2335" y="19902"/>
                <wp:lineTo x="-737" y="22429"/>
                <wp:lineTo x="21749" y="22516"/>
                <wp:lineTo x="22695" y="22094"/>
                <wp:lineTo x="22606" y="127"/>
                <wp:lineTo x="19596" y="-555"/>
                <wp:lineTo x="-194" y="-765"/>
                <wp:lineTo x="-1005" y="-403"/>
              </wp:wrapPolygon>
            </wp:wrapTight>
            <wp:docPr id="590571949" name="Picture 23" descr="Two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571949" name="Picture 23" descr="Two women sitting at a tabl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1901867">
                      <a:off x="0" y="0"/>
                      <a:ext cx="2589530" cy="3582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82BF3">
        <w:rPr>
          <w:rFonts w:ascii="Times New Roman" w:hAnsi="Times New Roman" w:cs="Times New Roman"/>
          <w:noProof/>
          <w:sz w:val="36"/>
          <w:szCs w:val="36"/>
        </w:rPr>
        <w:drawing>
          <wp:anchor distT="0" distB="0" distL="114300" distR="114300" simplePos="0" relativeHeight="251704832" behindDoc="1" locked="0" layoutInCell="1" allowOverlap="1" wp14:anchorId="319E5C85" wp14:editId="15B5B333">
            <wp:simplePos x="0" y="0"/>
            <wp:positionH relativeFrom="column">
              <wp:posOffset>3303905</wp:posOffset>
            </wp:positionH>
            <wp:positionV relativeFrom="page">
              <wp:posOffset>6970395</wp:posOffset>
            </wp:positionV>
            <wp:extent cx="3142615" cy="2357120"/>
            <wp:effectExtent l="621348" t="464502" r="602932" b="507683"/>
            <wp:wrapTight wrapText="bothSides">
              <wp:wrapPolygon edited="0">
                <wp:start x="-607" y="22484"/>
                <wp:lineTo x="113" y="23775"/>
                <wp:lineTo x="2025" y="22634"/>
                <wp:lineTo x="2400" y="23749"/>
                <wp:lineTo x="4312" y="22608"/>
                <wp:lineTo x="4740" y="23882"/>
                <wp:lineTo x="6652" y="22741"/>
                <wp:lineTo x="6973" y="23697"/>
                <wp:lineTo x="8885" y="22555"/>
                <wp:lineTo x="9313" y="23830"/>
                <wp:lineTo x="11225" y="22689"/>
                <wp:lineTo x="11600" y="23804"/>
                <wp:lineTo x="13512" y="22662"/>
                <wp:lineTo x="13886" y="23778"/>
                <wp:lineTo x="15798" y="22636"/>
                <wp:lineTo x="16173" y="23752"/>
                <wp:lineTo x="17846" y="22753"/>
                <wp:lineTo x="20372" y="22584"/>
                <wp:lineTo x="20491" y="22513"/>
                <wp:lineTo x="22444" y="21921"/>
                <wp:lineTo x="22678" y="-24"/>
                <wp:lineTo x="22303" y="-1139"/>
                <wp:lineTo x="966" y="-1025"/>
                <wp:lineTo x="-452" y="1160"/>
                <wp:lineTo x="-1647" y="1874"/>
                <wp:lineTo x="-1627" y="4922"/>
                <wp:lineTo x="-664" y="7790"/>
                <wp:lineTo x="-2576" y="8932"/>
                <wp:lineTo x="-704" y="14508"/>
                <wp:lineTo x="-2616" y="15650"/>
                <wp:lineTo x="-821" y="21847"/>
                <wp:lineTo x="-607" y="22484"/>
              </wp:wrapPolygon>
            </wp:wrapTight>
            <wp:docPr id="2120196108" name="Picture 15"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96108" name="Picture 15" descr="A person sitting at a tabl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6847237">
                      <a:off x="0" y="0"/>
                      <a:ext cx="3142615" cy="2357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82BF3">
        <w:rPr>
          <w:rFonts w:ascii="Times New Roman" w:hAnsi="Times New Roman" w:cs="Times New Roman"/>
          <w:noProof/>
          <w:sz w:val="36"/>
          <w:szCs w:val="36"/>
        </w:rPr>
        <w:drawing>
          <wp:anchor distT="0" distB="0" distL="114300" distR="114300" simplePos="0" relativeHeight="251691520" behindDoc="1" locked="0" layoutInCell="1" allowOverlap="1" wp14:anchorId="48ED2C5B" wp14:editId="74FB18D5">
            <wp:simplePos x="0" y="0"/>
            <wp:positionH relativeFrom="column">
              <wp:posOffset>2679004</wp:posOffset>
            </wp:positionH>
            <wp:positionV relativeFrom="page">
              <wp:posOffset>4479622</wp:posOffset>
            </wp:positionV>
            <wp:extent cx="3179445" cy="2687955"/>
            <wp:effectExtent l="400050" t="438150" r="363855" b="474345"/>
            <wp:wrapTight wrapText="bothSides">
              <wp:wrapPolygon edited="0">
                <wp:start x="-754" y="-803"/>
                <wp:lineTo x="-1328" y="-336"/>
                <wp:lineTo x="-874" y="2053"/>
                <wp:lineTo x="-1379" y="2188"/>
                <wp:lineTo x="-924" y="4577"/>
                <wp:lineTo x="-1429" y="4712"/>
                <wp:lineTo x="-898" y="9592"/>
                <wp:lineTo x="-1403" y="9726"/>
                <wp:lineTo x="-872" y="14606"/>
                <wp:lineTo x="-1378" y="14741"/>
                <wp:lineTo x="-923" y="17130"/>
                <wp:lineTo x="-1428" y="17265"/>
                <wp:lineTo x="-897" y="22145"/>
                <wp:lineTo x="6881" y="22584"/>
                <wp:lineTo x="16300" y="22587"/>
                <wp:lineTo x="21073" y="22571"/>
                <wp:lineTo x="21256" y="22837"/>
                <wp:lineTo x="22392" y="22534"/>
                <wp:lineTo x="22384" y="882"/>
                <wp:lineTo x="19054" y="-585"/>
                <wp:lineTo x="18697" y="-3157"/>
                <wp:lineTo x="9732" y="-771"/>
                <wp:lineTo x="9278" y="-3160"/>
                <wp:lineTo x="-123" y="-971"/>
                <wp:lineTo x="-754" y="-803"/>
              </wp:wrapPolygon>
            </wp:wrapTight>
            <wp:docPr id="1592152749" name="Picture 16"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52749" name="Picture 16" descr="A group of women sitting at a tab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761163">
                      <a:off x="0" y="0"/>
                      <a:ext cx="3179445" cy="26879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E59C7">
        <w:rPr>
          <w:rFonts w:ascii="Times New Roman" w:hAnsi="Times New Roman" w:cs="Times New Roman"/>
          <w:noProof/>
          <w:sz w:val="36"/>
          <w:szCs w:val="36"/>
        </w:rPr>
        <w:drawing>
          <wp:anchor distT="0" distB="0" distL="114300" distR="114300" simplePos="0" relativeHeight="251644926" behindDoc="1" locked="0" layoutInCell="1" allowOverlap="1" wp14:anchorId="5A0FEBF9" wp14:editId="5A645A11">
            <wp:simplePos x="0" y="0"/>
            <wp:positionH relativeFrom="column">
              <wp:posOffset>94207</wp:posOffset>
            </wp:positionH>
            <wp:positionV relativeFrom="page">
              <wp:posOffset>4491581</wp:posOffset>
            </wp:positionV>
            <wp:extent cx="2913380" cy="4196080"/>
            <wp:effectExtent l="647700" t="438150" r="572770" b="471170"/>
            <wp:wrapTight wrapText="bothSides">
              <wp:wrapPolygon edited="0">
                <wp:start x="21549" y="-695"/>
                <wp:lineTo x="13299" y="-2056"/>
                <wp:lineTo x="12704" y="-543"/>
                <wp:lineTo x="4802" y="-2041"/>
                <wp:lineTo x="4206" y="-528"/>
                <wp:lineTo x="-562" y="-1432"/>
                <wp:lineTo x="-1617" y="1621"/>
                <wp:lineTo x="-1072" y="1725"/>
                <wp:lineTo x="-1667" y="3238"/>
                <wp:lineTo x="-986" y="3367"/>
                <wp:lineTo x="-1581" y="4881"/>
                <wp:lineTo x="-1036" y="4984"/>
                <wp:lineTo x="-1632" y="6498"/>
                <wp:lineTo x="-1087" y="6601"/>
                <wp:lineTo x="-1682" y="8115"/>
                <wp:lineTo x="-1001" y="8244"/>
                <wp:lineTo x="-1596" y="9758"/>
                <wp:lineTo x="-1051" y="9861"/>
                <wp:lineTo x="-1646" y="11374"/>
                <wp:lineTo x="-965" y="11504"/>
                <wp:lineTo x="-1560" y="13017"/>
                <wp:lineTo x="-1015" y="13121"/>
                <wp:lineTo x="-1611" y="14634"/>
                <wp:lineTo x="-1066" y="14737"/>
                <wp:lineTo x="-1661" y="16251"/>
                <wp:lineTo x="-980" y="16380"/>
                <wp:lineTo x="-1575" y="17894"/>
                <wp:lineTo x="-1030" y="17997"/>
                <wp:lineTo x="-1439" y="19038"/>
                <wp:lineTo x="-1081" y="19614"/>
                <wp:lineTo x="-1131" y="21231"/>
                <wp:lineTo x="-921" y="22186"/>
                <wp:lineTo x="33" y="22367"/>
                <wp:lineTo x="244" y="22203"/>
                <wp:lineTo x="4183" y="22239"/>
                <wp:lineTo x="12408" y="22172"/>
                <wp:lineTo x="12544" y="22197"/>
                <wp:lineTo x="21178" y="22208"/>
                <wp:lineTo x="22281" y="20892"/>
                <wp:lineTo x="22419" y="17564"/>
                <wp:lineTo x="22333" y="15921"/>
                <wp:lineTo x="22384" y="14304"/>
                <wp:lineTo x="22298" y="12662"/>
                <wp:lineTo x="22399" y="9428"/>
                <wp:lineTo x="22313" y="7785"/>
                <wp:lineTo x="22413" y="4551"/>
                <wp:lineTo x="22327" y="2908"/>
                <wp:lineTo x="22378" y="1292"/>
                <wp:lineTo x="22230" y="-566"/>
                <wp:lineTo x="21549" y="-695"/>
              </wp:wrapPolygon>
            </wp:wrapTight>
            <wp:docPr id="1699137479" name="Picture 19" descr="A group of elderly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137479" name="Picture 19" descr="A group of elderly people sitting at a tabl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rot="20683521">
                      <a:off x="0" y="0"/>
                      <a:ext cx="2913380" cy="4196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45D22">
        <w:rPr>
          <w:rFonts w:ascii="Times New Roman" w:hAnsi="Times New Roman" w:cs="Times New Roman"/>
          <w:noProof/>
          <w:sz w:val="36"/>
          <w:szCs w:val="36"/>
        </w:rPr>
        <w:drawing>
          <wp:anchor distT="0" distB="0" distL="114300" distR="114300" simplePos="0" relativeHeight="251685376" behindDoc="1" locked="0" layoutInCell="1" allowOverlap="1" wp14:anchorId="224161A6" wp14:editId="1706D5A0">
            <wp:simplePos x="0" y="0"/>
            <wp:positionH relativeFrom="column">
              <wp:posOffset>-266213</wp:posOffset>
            </wp:positionH>
            <wp:positionV relativeFrom="page">
              <wp:posOffset>832076</wp:posOffset>
            </wp:positionV>
            <wp:extent cx="2380615" cy="3632200"/>
            <wp:effectExtent l="819150" t="457200" r="819785" b="501650"/>
            <wp:wrapTight wrapText="bothSides">
              <wp:wrapPolygon edited="0">
                <wp:start x="21686" y="-756"/>
                <wp:lineTo x="16415" y="-2202"/>
                <wp:lineTo x="15195" y="-576"/>
                <wp:lineTo x="10231" y="-2175"/>
                <wp:lineTo x="9011" y="-549"/>
                <wp:lineTo x="3892" y="-2198"/>
                <wp:lineTo x="2672" y="-571"/>
                <wp:lineTo x="-275" y="-1521"/>
                <wp:lineTo x="-2405" y="1832"/>
                <wp:lineTo x="-1164" y="2232"/>
                <wp:lineTo x="-2384" y="3859"/>
                <wp:lineTo x="-1143" y="4259"/>
                <wp:lineTo x="-2363" y="5885"/>
                <wp:lineTo x="-1122" y="6285"/>
                <wp:lineTo x="-2342" y="7912"/>
                <wp:lineTo x="-1102" y="8312"/>
                <wp:lineTo x="-2322" y="9938"/>
                <wp:lineTo x="-1236" y="10288"/>
                <wp:lineTo x="-2456" y="11915"/>
                <wp:lineTo x="-1215" y="12315"/>
                <wp:lineTo x="-2435" y="13941"/>
                <wp:lineTo x="-1194" y="14341"/>
                <wp:lineTo x="-2414" y="15968"/>
                <wp:lineTo x="-1173" y="16368"/>
                <wp:lineTo x="-2012" y="17486"/>
                <wp:lineTo x="-1153" y="18394"/>
                <wp:lineTo x="-1269" y="22144"/>
                <wp:lineTo x="-183" y="22494"/>
                <wp:lineTo x="17440" y="22365"/>
                <wp:lineTo x="22462" y="22090"/>
                <wp:lineTo x="22617" y="-457"/>
                <wp:lineTo x="21686" y="-756"/>
              </wp:wrapPolygon>
            </wp:wrapTight>
            <wp:docPr id="1655055601" name="Picture 9" descr="A group of women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5601" name="Picture 9" descr="A group of women at a table&#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rot="20029232">
                      <a:off x="0" y="0"/>
                      <a:ext cx="2380615" cy="363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228DA">
        <w:rPr>
          <w:rFonts w:ascii="Times New Roman" w:hAnsi="Times New Roman" w:cs="Times New Roman"/>
          <w:sz w:val="36"/>
          <w:szCs w:val="36"/>
        </w:rPr>
        <w:br w:type="page"/>
      </w:r>
    </w:p>
    <w:p w14:paraId="27CA9C3E" w14:textId="36B60C08" w:rsidR="009228DA" w:rsidRDefault="00F17479">
      <w:pP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709952" behindDoc="1" locked="0" layoutInCell="1" allowOverlap="1" wp14:anchorId="460C4DCE" wp14:editId="5C4EDBE0">
            <wp:simplePos x="0" y="0"/>
            <wp:positionH relativeFrom="column">
              <wp:posOffset>48895</wp:posOffset>
            </wp:positionH>
            <wp:positionV relativeFrom="page">
              <wp:posOffset>1247775</wp:posOffset>
            </wp:positionV>
            <wp:extent cx="3818255" cy="2863850"/>
            <wp:effectExtent l="667703" t="475297" r="697547" b="526098"/>
            <wp:wrapTight wrapText="bothSides">
              <wp:wrapPolygon edited="0">
                <wp:start x="-701" y="289"/>
                <wp:lineTo x="-2137" y="6471"/>
                <wp:lineTo x="-514" y="7248"/>
                <wp:lineTo x="-2153" y="13333"/>
                <wp:lineTo x="-531" y="14110"/>
                <wp:lineTo x="-2133" y="20060"/>
                <wp:lineTo x="-510" y="20837"/>
                <wp:lineTo x="-729" y="21648"/>
                <wp:lineTo x="-128" y="22394"/>
                <wp:lineTo x="857" y="22560"/>
                <wp:lineTo x="21003" y="22588"/>
                <wp:lineTo x="22199" y="22398"/>
                <wp:lineTo x="22345" y="21857"/>
                <wp:lineTo x="22178" y="21624"/>
                <wp:lineTo x="22241" y="17990"/>
                <wp:lineTo x="22237" y="4401"/>
                <wp:lineTo x="21817" y="-838"/>
                <wp:lineTo x="18134" y="-769"/>
                <wp:lineTo x="17562" y="-1196"/>
                <wp:lineTo x="16365" y="-1005"/>
                <wp:lineTo x="14743" y="-1782"/>
                <wp:lineTo x="14524" y="-971"/>
                <wp:lineTo x="12901" y="-1748"/>
                <wp:lineTo x="12719" y="-1072"/>
                <wp:lineTo x="11096" y="-1849"/>
                <wp:lineTo x="10878" y="-1038"/>
                <wp:lineTo x="9255" y="-1815"/>
                <wp:lineTo x="9036" y="-1003"/>
                <wp:lineTo x="7414" y="-1780"/>
                <wp:lineTo x="7232" y="-1104"/>
                <wp:lineTo x="5609" y="-1881"/>
                <wp:lineTo x="5390" y="-1070"/>
                <wp:lineTo x="3767" y="-1847"/>
                <wp:lineTo x="3549" y="-1035"/>
                <wp:lineTo x="1926" y="-1812"/>
                <wp:lineTo x="1708" y="-1001"/>
                <wp:lineTo x="85" y="-1778"/>
                <wp:lineTo x="-410" y="-793"/>
                <wp:lineTo x="-701" y="289"/>
              </wp:wrapPolygon>
            </wp:wrapTight>
            <wp:docPr id="1108748157" name="Picture 5" descr="A person standing in a room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748157" name="Picture 5" descr="A person standing in a room with a micropho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rot="4214749">
                      <a:off x="0" y="0"/>
                      <a:ext cx="3818255" cy="2863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82BF3">
        <w:rPr>
          <w:rFonts w:ascii="Times New Roman" w:hAnsi="Times New Roman" w:cs="Times New Roman"/>
          <w:noProof/>
          <w:sz w:val="36"/>
          <w:szCs w:val="36"/>
        </w:rPr>
        <w:drawing>
          <wp:anchor distT="0" distB="0" distL="114300" distR="114300" simplePos="0" relativeHeight="251703808" behindDoc="1" locked="0" layoutInCell="1" allowOverlap="1" wp14:anchorId="4498FED1" wp14:editId="013553A4">
            <wp:simplePos x="0" y="0"/>
            <wp:positionH relativeFrom="column">
              <wp:posOffset>3375165</wp:posOffset>
            </wp:positionH>
            <wp:positionV relativeFrom="page">
              <wp:posOffset>397970</wp:posOffset>
            </wp:positionV>
            <wp:extent cx="2900045" cy="2617470"/>
            <wp:effectExtent l="533400" t="685800" r="528955" b="735330"/>
            <wp:wrapTight wrapText="bothSides">
              <wp:wrapPolygon edited="0">
                <wp:start x="-940" y="-549"/>
                <wp:lineTo x="-2005" y="537"/>
                <wp:lineTo x="-824" y="2685"/>
                <wp:lineTo x="-2036" y="3503"/>
                <wp:lineTo x="-855" y="5651"/>
                <wp:lineTo x="-2067" y="6469"/>
                <wp:lineTo x="-886" y="8617"/>
                <wp:lineTo x="-2097" y="9435"/>
                <wp:lineTo x="-917" y="11583"/>
                <wp:lineTo x="-2007" y="12319"/>
                <wp:lineTo x="-826" y="14467"/>
                <wp:lineTo x="-2038" y="15285"/>
                <wp:lineTo x="-857" y="17433"/>
                <wp:lineTo x="-2069" y="18251"/>
                <wp:lineTo x="-814" y="20533"/>
                <wp:lineTo x="50" y="22711"/>
                <wp:lineTo x="21782" y="22956"/>
                <wp:lineTo x="22630" y="22383"/>
                <wp:lineTo x="22410" y="1733"/>
                <wp:lineTo x="21666" y="-527"/>
                <wp:lineTo x="21592" y="-661"/>
                <wp:lineTo x="17261" y="-683"/>
                <wp:lineTo x="16544" y="-2592"/>
                <wp:lineTo x="13171" y="-869"/>
                <wp:lineTo x="11991" y="-3017"/>
                <wp:lineTo x="8840" y="-891"/>
                <wp:lineTo x="7659" y="-3039"/>
                <wp:lineTo x="4508" y="-913"/>
                <wp:lineTo x="3327" y="-3061"/>
                <wp:lineTo x="-335" y="-958"/>
                <wp:lineTo x="-940" y="-549"/>
              </wp:wrapPolygon>
            </wp:wrapTight>
            <wp:docPr id="715671679" name="Picture 14" descr="A group of wom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71679" name="Picture 14" descr="A group of women sitting at a table&#10;&#10;Description automatically generated"/>
                    <pic:cNvPicPr/>
                  </pic:nvPicPr>
                  <pic:blipFill>
                    <a:blip r:embed="rId67" cstate="print">
                      <a:extLst>
                        <a:ext uri="{BEBA8EAE-BF5A-486C-A8C5-ECC9F3942E4B}">
                          <a14:imgProps xmlns:a14="http://schemas.microsoft.com/office/drawing/2010/main">
                            <a14:imgLayer r:embed="rId6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880584">
                      <a:off x="0" y="0"/>
                      <a:ext cx="2900045" cy="2617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3843576" w14:textId="010FE7D8" w:rsidR="009228DA" w:rsidRDefault="009228DA" w:rsidP="00CF6ACD">
      <w:pPr>
        <w:spacing w:line="240" w:lineRule="auto"/>
        <w:ind w:left="2880" w:firstLine="720"/>
        <w:rPr>
          <w:rFonts w:ascii="Times New Roman" w:hAnsi="Times New Roman" w:cs="Times New Roman"/>
          <w:sz w:val="36"/>
          <w:szCs w:val="36"/>
        </w:rPr>
      </w:pPr>
    </w:p>
    <w:p w14:paraId="61ECD057" w14:textId="0DE0C505" w:rsidR="00590E5A" w:rsidRDefault="00590E5A" w:rsidP="00CF6ACD">
      <w:pPr>
        <w:spacing w:line="240" w:lineRule="auto"/>
        <w:ind w:left="2880" w:firstLine="720"/>
        <w:rPr>
          <w:rFonts w:ascii="Times New Roman" w:hAnsi="Times New Roman" w:cs="Times New Roman"/>
          <w:sz w:val="36"/>
          <w:szCs w:val="36"/>
        </w:rPr>
      </w:pPr>
    </w:p>
    <w:p w14:paraId="36BBEB4C" w14:textId="3DDBAE1F" w:rsidR="00590E5A" w:rsidRDefault="00F82BF3" w:rsidP="00CF6ACD">
      <w:pPr>
        <w:spacing w:line="240" w:lineRule="auto"/>
        <w:ind w:left="2880" w:firstLine="720"/>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715072" behindDoc="1" locked="0" layoutInCell="1" allowOverlap="1" wp14:anchorId="3082A6D1" wp14:editId="754D4312">
            <wp:simplePos x="0" y="0"/>
            <wp:positionH relativeFrom="column">
              <wp:posOffset>3375999</wp:posOffset>
            </wp:positionH>
            <wp:positionV relativeFrom="page">
              <wp:posOffset>3391231</wp:posOffset>
            </wp:positionV>
            <wp:extent cx="2115820" cy="3723005"/>
            <wp:effectExtent l="133350" t="114300" r="132080" b="163195"/>
            <wp:wrapTight wrapText="bothSides">
              <wp:wrapPolygon edited="0">
                <wp:start x="-972" y="-663"/>
                <wp:lineTo x="-1361" y="-442"/>
                <wp:lineTo x="-1361" y="21552"/>
                <wp:lineTo x="-778" y="22436"/>
                <wp:lineTo x="22170" y="22436"/>
                <wp:lineTo x="22754" y="20889"/>
                <wp:lineTo x="22559" y="-663"/>
                <wp:lineTo x="-972" y="-663"/>
              </wp:wrapPolygon>
            </wp:wrapTight>
            <wp:docPr id="1772907373" name="Picture 17" descr="Two women standing togethe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07373" name="Picture 17" descr="Two women standing together smiling&#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15820" cy="37230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78BD360" w14:textId="4F0836EF" w:rsidR="00590E5A" w:rsidRDefault="00590E5A" w:rsidP="00CF6ACD">
      <w:pPr>
        <w:spacing w:line="240" w:lineRule="auto"/>
        <w:ind w:left="2880" w:firstLine="720"/>
        <w:rPr>
          <w:rFonts w:ascii="Times New Roman" w:hAnsi="Times New Roman" w:cs="Times New Roman"/>
          <w:sz w:val="36"/>
          <w:szCs w:val="36"/>
        </w:rPr>
      </w:pPr>
    </w:p>
    <w:p w14:paraId="1D6BDB61" w14:textId="032A6A4D" w:rsidR="00590E5A" w:rsidRDefault="00590E5A" w:rsidP="00CF6ACD">
      <w:pPr>
        <w:spacing w:line="240" w:lineRule="auto"/>
        <w:ind w:left="2880" w:firstLine="720"/>
        <w:rPr>
          <w:rFonts w:ascii="Times New Roman" w:hAnsi="Times New Roman" w:cs="Times New Roman"/>
          <w:sz w:val="36"/>
          <w:szCs w:val="36"/>
        </w:rPr>
      </w:pPr>
    </w:p>
    <w:p w14:paraId="20278813" w14:textId="1290BF86" w:rsidR="00590E5A" w:rsidRDefault="00590E5A" w:rsidP="00CF6ACD">
      <w:pPr>
        <w:spacing w:line="240" w:lineRule="auto"/>
        <w:ind w:left="2880" w:firstLine="720"/>
        <w:rPr>
          <w:rFonts w:ascii="Times New Roman" w:hAnsi="Times New Roman" w:cs="Times New Roman"/>
          <w:sz w:val="36"/>
          <w:szCs w:val="36"/>
        </w:rPr>
      </w:pPr>
    </w:p>
    <w:p w14:paraId="27BB3F3A" w14:textId="04B1B995" w:rsidR="00590E5A" w:rsidRDefault="00590E5A" w:rsidP="00CF6ACD">
      <w:pPr>
        <w:spacing w:line="240" w:lineRule="auto"/>
        <w:ind w:left="2880" w:firstLine="720"/>
        <w:rPr>
          <w:rFonts w:ascii="Times New Roman" w:hAnsi="Times New Roman" w:cs="Times New Roman"/>
          <w:sz w:val="36"/>
          <w:szCs w:val="36"/>
        </w:rPr>
      </w:pPr>
    </w:p>
    <w:p w14:paraId="2F284C62" w14:textId="279E1C79" w:rsidR="00F82BF3" w:rsidRDefault="00F82BF3">
      <w:pPr>
        <w:rPr>
          <w:rFonts w:ascii="Times New Roman" w:hAnsi="Times New Roman" w:cs="Times New Roman"/>
          <w:sz w:val="36"/>
          <w:szCs w:val="36"/>
        </w:rPr>
      </w:pPr>
      <w:r>
        <w:rPr>
          <w:rFonts w:ascii="Times New Roman" w:hAnsi="Times New Roman" w:cs="Times New Roman"/>
          <w:noProof/>
          <w:sz w:val="36"/>
          <w:szCs w:val="36"/>
        </w:rPr>
        <w:drawing>
          <wp:anchor distT="0" distB="0" distL="114300" distR="114300" simplePos="0" relativeHeight="251693568" behindDoc="1" locked="0" layoutInCell="1" allowOverlap="1" wp14:anchorId="7A80436B" wp14:editId="6D5FEA4A">
            <wp:simplePos x="0" y="0"/>
            <wp:positionH relativeFrom="column">
              <wp:posOffset>27531</wp:posOffset>
            </wp:positionH>
            <wp:positionV relativeFrom="page">
              <wp:posOffset>4873530</wp:posOffset>
            </wp:positionV>
            <wp:extent cx="2631440" cy="2804160"/>
            <wp:effectExtent l="533400" t="476250" r="530860" b="510540"/>
            <wp:wrapTight wrapText="bothSides">
              <wp:wrapPolygon edited="0">
                <wp:start x="21565" y="-1029"/>
                <wp:lineTo x="14512" y="-2991"/>
                <wp:lineTo x="13700" y="-771"/>
                <wp:lineTo x="6897" y="-2963"/>
                <wp:lineTo x="6084" y="-742"/>
                <wp:lineTo x="-275" y="-2791"/>
                <wp:lineTo x="-1900" y="1650"/>
                <wp:lineTo x="-1161" y="1888"/>
                <wp:lineTo x="-1973" y="4109"/>
                <wp:lineTo x="-1086" y="4395"/>
                <wp:lineTo x="-1898" y="6615"/>
                <wp:lineTo x="-1159" y="6854"/>
                <wp:lineTo x="-1971" y="9074"/>
                <wp:lineTo x="-1084" y="9360"/>
                <wp:lineTo x="-1897" y="11581"/>
                <wp:lineTo x="-1157" y="11819"/>
                <wp:lineTo x="-1970" y="14040"/>
                <wp:lineTo x="-1230" y="14278"/>
                <wp:lineTo x="-2043" y="16498"/>
                <wp:lineTo x="-1155" y="16784"/>
                <wp:lineTo x="-1409" y="17478"/>
                <wp:lineTo x="-1080" y="19291"/>
                <wp:lineTo x="-1209" y="22352"/>
                <wp:lineTo x="122" y="22781"/>
                <wp:lineTo x="1213" y="22512"/>
                <wp:lineTo x="16740" y="22550"/>
                <wp:lineTo x="22581" y="21950"/>
                <wp:lineTo x="22452" y="-743"/>
                <wp:lineTo x="21565" y="-1029"/>
              </wp:wrapPolygon>
            </wp:wrapTight>
            <wp:docPr id="671239302" name="Picture 18" descr="Two people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39302" name="Picture 18" descr="Two people sitting in a chair&#10;&#10;Description automatically generated"/>
                    <pic:cNvPicPr/>
                  </pic:nvPicPr>
                  <pic:blipFill rotWithShape="1">
                    <a:blip r:embed="rId70" cstate="print">
                      <a:extLst>
                        <a:ext uri="{28A0092B-C50C-407E-A947-70E740481C1C}">
                          <a14:useLocalDpi xmlns:a14="http://schemas.microsoft.com/office/drawing/2010/main" val="0"/>
                        </a:ext>
                      </a:extLst>
                    </a:blip>
                    <a:srcRect l="4017" t="14004" r="4383" b="955"/>
                    <a:stretch/>
                  </pic:blipFill>
                  <pic:spPr bwMode="auto">
                    <a:xfrm rot="20462987">
                      <a:off x="0" y="0"/>
                      <a:ext cx="2631440" cy="2804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695616" behindDoc="1" locked="0" layoutInCell="1" allowOverlap="1" wp14:anchorId="659D8F16" wp14:editId="43F4901D">
            <wp:simplePos x="0" y="0"/>
            <wp:positionH relativeFrom="column">
              <wp:posOffset>736365</wp:posOffset>
            </wp:positionH>
            <wp:positionV relativeFrom="page">
              <wp:posOffset>7202553</wp:posOffset>
            </wp:positionV>
            <wp:extent cx="4948555" cy="2616200"/>
            <wp:effectExtent l="133350" t="114300" r="137795" b="146050"/>
            <wp:wrapTight wrapText="bothSides">
              <wp:wrapPolygon edited="0">
                <wp:start x="-499" y="-944"/>
                <wp:lineTo x="-582" y="22649"/>
                <wp:lineTo x="21952" y="22649"/>
                <wp:lineTo x="22035" y="22019"/>
                <wp:lineTo x="22118" y="1887"/>
                <wp:lineTo x="21952" y="-944"/>
                <wp:lineTo x="-499" y="-944"/>
              </wp:wrapPolygon>
            </wp:wrapTight>
            <wp:docPr id="937886736" name="Picture 20"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86736" name="Picture 20" descr="A group of people sitting at tables&#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948555" cy="2616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36"/>
          <w:szCs w:val="36"/>
        </w:rPr>
        <w:br w:type="page"/>
      </w:r>
    </w:p>
    <w:p w14:paraId="01CD38EA" w14:textId="04D716D4" w:rsidR="00F82BF3" w:rsidRDefault="005364E8">
      <w:pPr>
        <w:rPr>
          <w:rFonts w:ascii="Times New Roman" w:hAnsi="Times New Roman" w:cs="Times New Roman"/>
          <w:sz w:val="36"/>
          <w:szCs w:val="36"/>
        </w:rPr>
      </w:pPr>
      <w:r>
        <w:rPr>
          <w:rFonts w:ascii="Times New Roman" w:hAnsi="Times New Roman" w:cs="Times New Roman"/>
          <w:noProof/>
          <w:sz w:val="36"/>
          <w:szCs w:val="36"/>
        </w:rPr>
        <w:lastRenderedPageBreak/>
        <w:drawing>
          <wp:anchor distT="0" distB="0" distL="114300" distR="114300" simplePos="0" relativeHeight="251696640" behindDoc="1" locked="0" layoutInCell="1" allowOverlap="1" wp14:anchorId="2FAE1FB9" wp14:editId="5A71D42B">
            <wp:simplePos x="0" y="0"/>
            <wp:positionH relativeFrom="column">
              <wp:posOffset>2070498</wp:posOffset>
            </wp:positionH>
            <wp:positionV relativeFrom="page">
              <wp:posOffset>826369</wp:posOffset>
            </wp:positionV>
            <wp:extent cx="3003550" cy="2766060"/>
            <wp:effectExtent l="285750" t="285750" r="273050" b="320040"/>
            <wp:wrapTight wrapText="bothSides">
              <wp:wrapPolygon edited="0">
                <wp:start x="21240" y="-955"/>
                <wp:lineTo x="2982" y="-3053"/>
                <wp:lineTo x="2719" y="-690"/>
                <wp:lineTo x="-817" y="-1155"/>
                <wp:lineTo x="-1208" y="3589"/>
                <wp:lineTo x="-1154" y="17981"/>
                <wp:lineTo x="-874" y="20416"/>
                <wp:lineTo x="-832" y="22519"/>
                <wp:lineTo x="936" y="22751"/>
                <wp:lineTo x="1105" y="22473"/>
                <wp:lineTo x="14767" y="22469"/>
                <wp:lineTo x="14903" y="22487"/>
                <wp:lineTo x="22375" y="21071"/>
                <wp:lineTo x="22493" y="16291"/>
                <wp:lineTo x="22440" y="1899"/>
                <wp:lineTo x="22143" y="-387"/>
                <wp:lineTo x="22192" y="-830"/>
                <wp:lineTo x="21240" y="-955"/>
              </wp:wrapPolygon>
            </wp:wrapTight>
            <wp:docPr id="1058740352" name="Picture 21" descr="A person and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40352" name="Picture 21" descr="A person and person smiling for a pictur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rot="21186285">
                      <a:off x="0" y="0"/>
                      <a:ext cx="3003550" cy="2766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697664" behindDoc="1" locked="0" layoutInCell="1" allowOverlap="1" wp14:anchorId="12D2784C" wp14:editId="10D59722">
            <wp:simplePos x="0" y="0"/>
            <wp:positionH relativeFrom="column">
              <wp:posOffset>4083685</wp:posOffset>
            </wp:positionH>
            <wp:positionV relativeFrom="page">
              <wp:posOffset>2477135</wp:posOffset>
            </wp:positionV>
            <wp:extent cx="3554095" cy="2665095"/>
            <wp:effectExtent l="654050" t="488950" r="624205" b="528955"/>
            <wp:wrapTight wrapText="bothSides">
              <wp:wrapPolygon edited="0">
                <wp:start x="-603" y="22379"/>
                <wp:lineTo x="-52" y="23418"/>
                <wp:lineTo x="1675" y="22525"/>
                <wp:lineTo x="1926" y="23388"/>
                <wp:lineTo x="3653" y="22495"/>
                <wp:lineTo x="3946" y="23502"/>
                <wp:lineTo x="5673" y="22609"/>
                <wp:lineTo x="5925" y="23472"/>
                <wp:lineTo x="7652" y="22579"/>
                <wp:lineTo x="7903" y="23442"/>
                <wp:lineTo x="9630" y="22549"/>
                <wp:lineTo x="9881" y="23412"/>
                <wp:lineTo x="11608" y="22518"/>
                <wp:lineTo x="11859" y="23382"/>
                <wp:lineTo x="13586" y="22488"/>
                <wp:lineTo x="13880" y="23496"/>
                <wp:lineTo x="15607" y="22602"/>
                <wp:lineTo x="15858" y="23466"/>
                <wp:lineTo x="17477" y="22628"/>
                <wp:lineTo x="21649" y="22456"/>
                <wp:lineTo x="22389" y="18596"/>
                <wp:lineTo x="22555" y="-39"/>
                <wp:lineTo x="22262" y="-1046"/>
                <wp:lineTo x="825" y="-883"/>
                <wp:lineTo x="-459" y="1106"/>
                <wp:lineTo x="-1755" y="1776"/>
                <wp:lineTo x="-1750" y="3927"/>
                <wp:lineTo x="-619" y="7813"/>
                <wp:lineTo x="-2346" y="8707"/>
                <wp:lineTo x="-629" y="14608"/>
                <wp:lineTo x="-2356" y="15502"/>
                <wp:lineTo x="-770" y="21803"/>
                <wp:lineTo x="-603" y="22379"/>
              </wp:wrapPolygon>
            </wp:wrapTight>
            <wp:docPr id="1235295115" name="Picture 22" descr="A person sitting in a chair next to a person in a santa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95115" name="Picture 22" descr="A person sitting in a chair next to a person in a santa outfi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rot="6672518">
                      <a:off x="0" y="0"/>
                      <a:ext cx="3554095" cy="2665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7904" behindDoc="1" locked="0" layoutInCell="1" allowOverlap="1" wp14:anchorId="02D4A186" wp14:editId="60C35CC9">
            <wp:simplePos x="0" y="0"/>
            <wp:positionH relativeFrom="column">
              <wp:posOffset>2202180</wp:posOffset>
            </wp:positionH>
            <wp:positionV relativeFrom="page">
              <wp:posOffset>4989195</wp:posOffset>
            </wp:positionV>
            <wp:extent cx="3016885" cy="2262505"/>
            <wp:effectExtent l="148590" t="137160" r="141605" b="160655"/>
            <wp:wrapTight wrapText="bothSides">
              <wp:wrapPolygon edited="0">
                <wp:start x="-982" y="22837"/>
                <wp:lineTo x="22614" y="23019"/>
                <wp:lineTo x="22614" y="-1170"/>
                <wp:lineTo x="-982" y="-988"/>
                <wp:lineTo x="-982" y="22837"/>
              </wp:wrapPolygon>
            </wp:wrapTight>
            <wp:docPr id="1209532380" name="Picture 3" descr="A person and person in santa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32380" name="Picture 3" descr="A person and person in santa clothing&#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rot="5400000">
                      <a:off x="0" y="0"/>
                      <a:ext cx="3016885" cy="2262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5856" behindDoc="1" locked="0" layoutInCell="1" allowOverlap="1" wp14:anchorId="76FEFC69" wp14:editId="34DA7B5B">
            <wp:simplePos x="0" y="0"/>
            <wp:positionH relativeFrom="column">
              <wp:posOffset>4074160</wp:posOffset>
            </wp:positionH>
            <wp:positionV relativeFrom="page">
              <wp:posOffset>6690360</wp:posOffset>
            </wp:positionV>
            <wp:extent cx="3177540" cy="2383155"/>
            <wp:effectExtent l="511492" t="383858" r="515303" b="439102"/>
            <wp:wrapTight wrapText="bothSides">
              <wp:wrapPolygon edited="0">
                <wp:start x="-478" y="22624"/>
                <wp:lineTo x="1" y="23510"/>
                <wp:lineTo x="1978" y="22686"/>
                <wp:lineTo x="2171" y="23510"/>
                <wp:lineTo x="4149" y="22687"/>
                <wp:lineTo x="4342" y="23511"/>
                <wp:lineTo x="6320" y="22687"/>
                <wp:lineTo x="6513" y="23511"/>
                <wp:lineTo x="8490" y="22687"/>
                <wp:lineTo x="8684" y="23512"/>
                <wp:lineTo x="10661" y="22688"/>
                <wp:lineTo x="10854" y="23512"/>
                <wp:lineTo x="12832" y="22688"/>
                <wp:lineTo x="13025" y="23512"/>
                <wp:lineTo x="15003" y="22689"/>
                <wp:lineTo x="15196" y="23513"/>
                <wp:lineTo x="17174" y="22689"/>
                <wp:lineTo x="17367" y="23513"/>
                <wp:lineTo x="19344" y="22690"/>
                <wp:lineTo x="21476" y="22525"/>
                <wp:lineTo x="21600" y="22474"/>
                <wp:lineTo x="22373" y="17087"/>
                <wp:lineTo x="22406" y="431"/>
                <wp:lineTo x="22614" y="164"/>
                <wp:lineTo x="22344" y="-990"/>
                <wp:lineTo x="760" y="-1045"/>
                <wp:lineTo x="-476" y="2364"/>
                <wp:lineTo x="-2616" y="3074"/>
                <wp:lineTo x="-647" y="11479"/>
                <wp:lineTo x="-2625" y="12303"/>
                <wp:lineTo x="-787" y="21306"/>
                <wp:lineTo x="-478" y="22624"/>
              </wp:wrapPolygon>
            </wp:wrapTight>
            <wp:docPr id="1830788014" name="Picture 1" descr="A group of people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88014" name="Picture 1" descr="A group of people posing for a picture&#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rot="6440760">
                      <a:off x="0" y="0"/>
                      <a:ext cx="3177540" cy="2383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06880" behindDoc="1" locked="0" layoutInCell="1" allowOverlap="1" wp14:anchorId="20D9D0E3" wp14:editId="6C36B962">
            <wp:simplePos x="0" y="0"/>
            <wp:positionH relativeFrom="column">
              <wp:posOffset>-59690</wp:posOffset>
            </wp:positionH>
            <wp:positionV relativeFrom="page">
              <wp:posOffset>6628765</wp:posOffset>
            </wp:positionV>
            <wp:extent cx="3218815" cy="2414270"/>
            <wp:effectExtent l="630873" t="435927" r="631507" b="479108"/>
            <wp:wrapTight wrapText="bothSides">
              <wp:wrapPolygon edited="0">
                <wp:start x="-847" y="255"/>
                <wp:lineTo x="-2561" y="7047"/>
                <wp:lineTo x="-655" y="8039"/>
                <wp:lineTo x="-2561" y="14549"/>
                <wp:lineTo x="-655" y="15540"/>
                <wp:lineTo x="-2421" y="21573"/>
                <wp:lineTo x="-397" y="22627"/>
                <wp:lineTo x="3806" y="22801"/>
                <wp:lineTo x="22227" y="22688"/>
                <wp:lineTo x="22506" y="21736"/>
                <wp:lineTo x="22303" y="4615"/>
                <wp:lineTo x="21745" y="-981"/>
                <wp:lineTo x="17330" y="-899"/>
                <wp:lineTo x="16424" y="-1554"/>
                <wp:lineTo x="15239" y="-1256"/>
                <wp:lineTo x="13333" y="-2247"/>
                <wp:lineTo x="13055" y="-1294"/>
                <wp:lineTo x="11103" y="-2127"/>
                <wp:lineTo x="10870" y="-1333"/>
                <wp:lineTo x="8872" y="-2007"/>
                <wp:lineTo x="8640" y="-1213"/>
                <wp:lineTo x="6734" y="-2204"/>
                <wp:lineTo x="6455" y="-1252"/>
                <wp:lineTo x="4550" y="-2243"/>
                <wp:lineTo x="4271" y="-1290"/>
                <wp:lineTo x="2366" y="-2282"/>
                <wp:lineTo x="2087" y="-1329"/>
                <wp:lineTo x="181" y="-2320"/>
                <wp:lineTo x="-475" y="-1015"/>
                <wp:lineTo x="-847" y="255"/>
              </wp:wrapPolygon>
            </wp:wrapTight>
            <wp:docPr id="1133246871" name="Picture 2" descr="A person and person in santa outf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46871" name="Picture 2" descr="A person and person in santa outfi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rot="4120946">
                      <a:off x="0" y="0"/>
                      <a:ext cx="3218815" cy="2414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6"/>
          <w:szCs w:val="36"/>
        </w:rPr>
        <w:drawing>
          <wp:anchor distT="0" distB="0" distL="114300" distR="114300" simplePos="0" relativeHeight="251716096" behindDoc="1" locked="0" layoutInCell="1" allowOverlap="1" wp14:anchorId="69D5E1F6" wp14:editId="07992E5F">
            <wp:simplePos x="0" y="0"/>
            <wp:positionH relativeFrom="column">
              <wp:posOffset>-302260</wp:posOffset>
            </wp:positionH>
            <wp:positionV relativeFrom="page">
              <wp:posOffset>3023870</wp:posOffset>
            </wp:positionV>
            <wp:extent cx="3223260" cy="2417445"/>
            <wp:effectExtent l="460057" t="359093" r="456248" b="399097"/>
            <wp:wrapTight wrapText="bothSides">
              <wp:wrapPolygon edited="0">
                <wp:start x="-856" y="560"/>
                <wp:lineTo x="-2621" y="11028"/>
                <wp:lineTo x="-643" y="11709"/>
                <wp:lineTo x="-2560" y="21597"/>
                <wp:lineTo x="-458" y="22321"/>
                <wp:lineTo x="1459" y="22630"/>
                <wp:lineTo x="22298" y="22603"/>
                <wp:lineTo x="22521" y="21449"/>
                <wp:lineTo x="22306" y="21199"/>
                <wp:lineTo x="22292" y="13107"/>
                <wp:lineTo x="22231" y="2538"/>
                <wp:lineTo x="22263" y="2373"/>
                <wp:lineTo x="20920" y="-902"/>
                <wp:lineTo x="20796" y="-945"/>
                <wp:lineTo x="18691" y="-967"/>
                <wp:lineTo x="14672" y="-2000"/>
                <wp:lineTo x="14512" y="-1176"/>
                <wp:lineTo x="12535" y="-1858"/>
                <wp:lineTo x="12407" y="-1199"/>
                <wp:lineTo x="10429" y="-1880"/>
                <wp:lineTo x="10302" y="-1221"/>
                <wp:lineTo x="8324" y="-1902"/>
                <wp:lineTo x="8196" y="-1243"/>
                <wp:lineTo x="6219" y="-1925"/>
                <wp:lineTo x="6091" y="-1265"/>
                <wp:lineTo x="4113" y="-1947"/>
                <wp:lineTo x="3986" y="-1288"/>
                <wp:lineTo x="2008" y="-1969"/>
                <wp:lineTo x="1880" y="-1310"/>
                <wp:lineTo x="-97" y="-1991"/>
                <wp:lineTo x="-568" y="-923"/>
                <wp:lineTo x="-856" y="560"/>
              </wp:wrapPolygon>
            </wp:wrapTight>
            <wp:docPr id="502013785" name="Picture 4" descr="A person in a sant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13785" name="Picture 4" descr="A person in a santa suit&#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rot="4530597">
                      <a:off x="0" y="0"/>
                      <a:ext cx="3223260" cy="2417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82BF3">
        <w:rPr>
          <w:rFonts w:ascii="Times New Roman" w:hAnsi="Times New Roman" w:cs="Times New Roman"/>
          <w:sz w:val="36"/>
          <w:szCs w:val="36"/>
        </w:rPr>
        <w:br w:type="page"/>
      </w:r>
    </w:p>
    <w:p w14:paraId="27225311" w14:textId="38070EBD" w:rsidR="00A002D4" w:rsidRPr="00052906" w:rsidRDefault="00CF6ACD" w:rsidP="00CF6ACD">
      <w:pPr>
        <w:spacing w:line="240" w:lineRule="auto"/>
        <w:ind w:left="2880" w:firstLine="720"/>
        <w:rPr>
          <w:rFonts w:ascii="Times New Roman" w:hAnsi="Times New Roman" w:cs="Times New Roman"/>
          <w:sz w:val="36"/>
          <w:szCs w:val="36"/>
        </w:rPr>
      </w:pPr>
      <w:r w:rsidRPr="00052906">
        <w:rPr>
          <w:rFonts w:ascii="Times New Roman" w:hAnsi="Times New Roman" w:cs="Times New Roman"/>
          <w:sz w:val="36"/>
          <w:szCs w:val="36"/>
        </w:rPr>
        <w:lastRenderedPageBreak/>
        <w:t>Lloyd DeBusk</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01/02</w:t>
      </w:r>
    </w:p>
    <w:p w14:paraId="5533788F" w14:textId="282615D1" w:rsidR="00CF6ACD" w:rsidRPr="00052906" w:rsidRDefault="00CF6ACD" w:rsidP="00CF6ACD">
      <w:pPr>
        <w:spacing w:line="240" w:lineRule="auto"/>
        <w:ind w:left="2880" w:firstLine="720"/>
        <w:rPr>
          <w:rFonts w:ascii="Times New Roman" w:hAnsi="Times New Roman" w:cs="Times New Roman"/>
          <w:sz w:val="36"/>
          <w:szCs w:val="36"/>
        </w:rPr>
      </w:pPr>
      <w:r w:rsidRPr="00052906">
        <w:rPr>
          <w:rFonts w:ascii="Times New Roman" w:hAnsi="Times New Roman" w:cs="Times New Roman"/>
          <w:sz w:val="36"/>
          <w:szCs w:val="36"/>
        </w:rPr>
        <w:t>Beverly Williams</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01/02</w:t>
      </w:r>
    </w:p>
    <w:p w14:paraId="523F0605" w14:textId="5205223A"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Patricia Pule</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01/03</w:t>
      </w:r>
    </w:p>
    <w:p w14:paraId="73D8EF08" w14:textId="2D21B814"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Eric Colfer</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01/06</w:t>
      </w:r>
    </w:p>
    <w:p w14:paraId="61D6E60A" w14:textId="139DC4A7"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 xml:space="preserve">Martin </w:t>
      </w:r>
      <w:proofErr w:type="spellStart"/>
      <w:r w:rsidRPr="00052906">
        <w:rPr>
          <w:rFonts w:ascii="Times New Roman" w:hAnsi="Times New Roman" w:cs="Times New Roman"/>
          <w:sz w:val="36"/>
          <w:szCs w:val="36"/>
        </w:rPr>
        <w:t>Schaeferle</w:t>
      </w:r>
      <w:proofErr w:type="spellEnd"/>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01/10</w:t>
      </w:r>
    </w:p>
    <w:p w14:paraId="149F726A" w14:textId="6440A2AA"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Barbara Johnson</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01/12</w:t>
      </w:r>
    </w:p>
    <w:p w14:paraId="46A4BF2B" w14:textId="4B6CA7F7"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Lynn Bohmer</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01/13</w:t>
      </w:r>
    </w:p>
    <w:p w14:paraId="64AECC66" w14:textId="2563BA25"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Diana Mazzuchi</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01/13</w:t>
      </w:r>
    </w:p>
    <w:p w14:paraId="6331217B" w14:textId="4DF19AC9"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Helmutas Ambrozaitis</w:t>
      </w:r>
      <w:r w:rsidRPr="00052906">
        <w:rPr>
          <w:rFonts w:ascii="Times New Roman" w:hAnsi="Times New Roman" w:cs="Times New Roman"/>
          <w:sz w:val="36"/>
          <w:szCs w:val="36"/>
        </w:rPr>
        <w:tab/>
      </w:r>
      <w:r w:rsidRPr="00052906">
        <w:rPr>
          <w:rFonts w:ascii="Times New Roman" w:hAnsi="Times New Roman" w:cs="Times New Roman"/>
          <w:sz w:val="36"/>
          <w:szCs w:val="36"/>
        </w:rPr>
        <w:tab/>
        <w:t>01/15</w:t>
      </w:r>
    </w:p>
    <w:p w14:paraId="2BAC7FB1" w14:textId="2BCEB5E5"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Frederick Steckert</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01/17</w:t>
      </w:r>
    </w:p>
    <w:p w14:paraId="177C4C9D" w14:textId="3E6BA0AC"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Rosalie Steckert</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01/20</w:t>
      </w:r>
    </w:p>
    <w:p w14:paraId="75671CD8" w14:textId="7503102D"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Carol Johnson</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01/20</w:t>
      </w:r>
    </w:p>
    <w:p w14:paraId="5F692D43" w14:textId="138A27E8"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Byron Bunge</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01/24</w:t>
      </w:r>
    </w:p>
    <w:p w14:paraId="796F3216" w14:textId="33453900"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Bob Harkness</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01/26</w:t>
      </w:r>
    </w:p>
    <w:p w14:paraId="489A6579" w14:textId="64C3510C" w:rsidR="00CF6ACD" w:rsidRPr="00052906" w:rsidRDefault="00CF6ACD" w:rsidP="00CF6ACD">
      <w:pPr>
        <w:spacing w:line="240" w:lineRule="auto"/>
        <w:ind w:left="3600"/>
        <w:rPr>
          <w:rFonts w:ascii="Times New Roman" w:hAnsi="Times New Roman" w:cs="Times New Roman"/>
          <w:sz w:val="36"/>
          <w:szCs w:val="36"/>
        </w:rPr>
      </w:pPr>
      <w:r w:rsidRPr="00052906">
        <w:rPr>
          <w:rFonts w:ascii="Times New Roman" w:hAnsi="Times New Roman" w:cs="Times New Roman"/>
          <w:sz w:val="36"/>
          <w:szCs w:val="36"/>
        </w:rPr>
        <w:t>Susan Gable</w:t>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r>
      <w:r w:rsidRPr="00052906">
        <w:rPr>
          <w:rFonts w:ascii="Times New Roman" w:hAnsi="Times New Roman" w:cs="Times New Roman"/>
          <w:sz w:val="36"/>
          <w:szCs w:val="36"/>
        </w:rPr>
        <w:tab/>
        <w:t>01/30</w:t>
      </w:r>
    </w:p>
    <w:p w14:paraId="7412063E" w14:textId="3CCDBBD8" w:rsidR="00237F7A" w:rsidRPr="00052906" w:rsidRDefault="00237F7A" w:rsidP="00B0727A">
      <w:pPr>
        <w:spacing w:line="240" w:lineRule="auto"/>
        <w:rPr>
          <w:rFonts w:ascii="Times New Roman" w:hAnsi="Times New Roman" w:cs="Times New Roman"/>
          <w:noProof/>
          <w:sz w:val="36"/>
          <w:szCs w:val="36"/>
        </w:rPr>
      </w:pPr>
    </w:p>
    <w:p w14:paraId="23B059AD" w14:textId="01A878F7" w:rsidR="00191972" w:rsidRPr="00052906" w:rsidRDefault="009228DA" w:rsidP="00052906">
      <w:pPr>
        <w:spacing w:line="240" w:lineRule="auto"/>
        <w:ind w:left="720" w:firstLine="720"/>
        <w:jc w:val="center"/>
        <w:rPr>
          <w:rFonts w:ascii="Bradley Hand ITC" w:hAnsi="Bradley Hand ITC"/>
          <w:b/>
          <w:bCs/>
          <w:noProof/>
          <w:sz w:val="72"/>
          <w:szCs w:val="72"/>
        </w:rPr>
      </w:pPr>
      <w:r w:rsidRPr="00D6227C">
        <w:rPr>
          <w:noProof/>
          <w:highlight w:val="yellow"/>
        </w:rPr>
        <w:drawing>
          <wp:anchor distT="0" distB="0" distL="114300" distR="114300" simplePos="0" relativeHeight="251667968" behindDoc="0" locked="0" layoutInCell="1" allowOverlap="1" wp14:anchorId="038A7891" wp14:editId="416F15F9">
            <wp:simplePos x="0" y="0"/>
            <wp:positionH relativeFrom="column">
              <wp:posOffset>2258748</wp:posOffset>
            </wp:positionH>
            <wp:positionV relativeFrom="page">
              <wp:posOffset>212934</wp:posOffset>
            </wp:positionV>
            <wp:extent cx="2792730" cy="1666875"/>
            <wp:effectExtent l="0" t="0" r="0" b="0"/>
            <wp:wrapTopAndBottom/>
            <wp:docPr id="2" name="Picture 1" descr="google clipart for january - Clip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ogle clipart for january - Clipgroun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92730"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8BE" w:rsidRPr="00052906">
        <w:rPr>
          <w:rFonts w:ascii="Bradley Hand ITC" w:hAnsi="Bradley Hand ITC"/>
          <w:b/>
          <w:bCs/>
          <w:noProof/>
          <w:sz w:val="72"/>
          <w:szCs w:val="72"/>
        </w:rPr>
        <w:t>Birthday Blessings!</w:t>
      </w:r>
    </w:p>
    <w:tbl>
      <w:tblPr>
        <w:tblStyle w:val="TableGrid"/>
        <w:tblpPr w:leftFromText="180" w:rightFromText="180" w:vertAnchor="page" w:horzAnchor="margin" w:tblpY="2645"/>
        <w:tblW w:w="10908" w:type="dxa"/>
        <w:tblLayout w:type="fixed"/>
        <w:tblLook w:val="04A0" w:firstRow="1" w:lastRow="0" w:firstColumn="1" w:lastColumn="0" w:noHBand="0" w:noVBand="1"/>
      </w:tblPr>
      <w:tblGrid>
        <w:gridCol w:w="1638"/>
        <w:gridCol w:w="1620"/>
        <w:gridCol w:w="1350"/>
        <w:gridCol w:w="1568"/>
        <w:gridCol w:w="1672"/>
        <w:gridCol w:w="1340"/>
        <w:gridCol w:w="1720"/>
      </w:tblGrid>
      <w:tr w:rsidR="004A6849" w:rsidRPr="00B80A5F" w14:paraId="354EEEEF" w14:textId="77777777" w:rsidTr="004A6849">
        <w:trPr>
          <w:trHeight w:val="339"/>
        </w:trPr>
        <w:tc>
          <w:tcPr>
            <w:tcW w:w="1638" w:type="dxa"/>
            <w:tcBorders>
              <w:top w:val="single" w:sz="4" w:space="0" w:color="auto"/>
              <w:left w:val="single" w:sz="4" w:space="0" w:color="auto"/>
              <w:bottom w:val="single" w:sz="4" w:space="0" w:color="auto"/>
              <w:right w:val="single" w:sz="4" w:space="0" w:color="auto"/>
            </w:tcBorders>
          </w:tcPr>
          <w:p w14:paraId="79DEEBB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bookmarkStart w:id="27" w:name="_Hlk146710017"/>
          </w:p>
          <w:p w14:paraId="78055A3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SUNDAY</w:t>
            </w:r>
          </w:p>
        </w:tc>
        <w:tc>
          <w:tcPr>
            <w:tcW w:w="1620" w:type="dxa"/>
            <w:tcBorders>
              <w:top w:val="single" w:sz="4" w:space="0" w:color="auto"/>
              <w:left w:val="single" w:sz="4" w:space="0" w:color="auto"/>
              <w:bottom w:val="single" w:sz="4" w:space="0" w:color="auto"/>
              <w:right w:val="single" w:sz="4" w:space="0" w:color="auto"/>
            </w:tcBorders>
          </w:tcPr>
          <w:p w14:paraId="0063CE2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0FE74DC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MONDAY</w:t>
            </w:r>
          </w:p>
        </w:tc>
        <w:tc>
          <w:tcPr>
            <w:tcW w:w="1350" w:type="dxa"/>
            <w:tcBorders>
              <w:top w:val="single" w:sz="4" w:space="0" w:color="auto"/>
              <w:left w:val="single" w:sz="4" w:space="0" w:color="auto"/>
              <w:bottom w:val="single" w:sz="4" w:space="0" w:color="auto"/>
              <w:right w:val="single" w:sz="4" w:space="0" w:color="auto"/>
            </w:tcBorders>
          </w:tcPr>
          <w:p w14:paraId="379EE4C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5BC155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TUESDAY</w:t>
            </w:r>
          </w:p>
        </w:tc>
        <w:tc>
          <w:tcPr>
            <w:tcW w:w="1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8CB07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5F5A554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WEDNESDAY</w:t>
            </w:r>
          </w:p>
        </w:tc>
        <w:tc>
          <w:tcPr>
            <w:tcW w:w="1672" w:type="dxa"/>
            <w:tcBorders>
              <w:top w:val="single" w:sz="4" w:space="0" w:color="auto"/>
              <w:left w:val="single" w:sz="4" w:space="0" w:color="auto"/>
              <w:bottom w:val="single" w:sz="4" w:space="0" w:color="auto"/>
              <w:right w:val="single" w:sz="4" w:space="0" w:color="auto"/>
            </w:tcBorders>
          </w:tcPr>
          <w:p w14:paraId="2785E6C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56F20D72"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THURSDAY</w:t>
            </w:r>
          </w:p>
        </w:tc>
        <w:tc>
          <w:tcPr>
            <w:tcW w:w="1340" w:type="dxa"/>
            <w:tcBorders>
              <w:top w:val="single" w:sz="4" w:space="0" w:color="auto"/>
              <w:left w:val="single" w:sz="4" w:space="0" w:color="auto"/>
              <w:bottom w:val="single" w:sz="4" w:space="0" w:color="auto"/>
              <w:right w:val="single" w:sz="4" w:space="0" w:color="auto"/>
            </w:tcBorders>
          </w:tcPr>
          <w:p w14:paraId="1EFAA303" w14:textId="77777777" w:rsidR="004A6849" w:rsidRPr="00B80A5F" w:rsidRDefault="004A6849" w:rsidP="004A6849">
            <w:pPr>
              <w:autoSpaceDE w:val="0"/>
              <w:autoSpaceDN w:val="0"/>
              <w:adjustRightInd w:val="0"/>
              <w:spacing w:line="240" w:lineRule="auto"/>
              <w:jc w:val="center"/>
              <w:rPr>
                <w:rFonts w:ascii="Times New Roman" w:hAnsi="Times New Roman" w:cs="Times New Roman"/>
                <w:b/>
                <w:sz w:val="20"/>
                <w:szCs w:val="20"/>
              </w:rPr>
            </w:pPr>
          </w:p>
          <w:p w14:paraId="104C6057" w14:textId="77777777" w:rsidR="004A6849" w:rsidRPr="00B80A5F" w:rsidRDefault="004A6849" w:rsidP="004A6849">
            <w:pPr>
              <w:autoSpaceDE w:val="0"/>
              <w:autoSpaceDN w:val="0"/>
              <w:adjustRightInd w:val="0"/>
              <w:spacing w:line="240" w:lineRule="auto"/>
              <w:jc w:val="center"/>
              <w:rPr>
                <w:rFonts w:ascii="Times New Roman" w:hAnsi="Times New Roman" w:cs="Times New Roman"/>
                <w:b/>
                <w:sz w:val="20"/>
                <w:szCs w:val="20"/>
              </w:rPr>
            </w:pPr>
            <w:r w:rsidRPr="00B80A5F">
              <w:rPr>
                <w:rFonts w:ascii="Times New Roman" w:hAnsi="Times New Roman" w:cs="Times New Roman"/>
                <w:b/>
                <w:sz w:val="20"/>
                <w:szCs w:val="20"/>
              </w:rPr>
              <w:t>FRIDAY</w:t>
            </w:r>
          </w:p>
        </w:tc>
        <w:tc>
          <w:tcPr>
            <w:tcW w:w="1720" w:type="dxa"/>
            <w:tcBorders>
              <w:top w:val="single" w:sz="4" w:space="0" w:color="auto"/>
              <w:left w:val="single" w:sz="4" w:space="0" w:color="auto"/>
              <w:bottom w:val="single" w:sz="4" w:space="0" w:color="auto"/>
              <w:right w:val="single" w:sz="4" w:space="0" w:color="auto"/>
            </w:tcBorders>
          </w:tcPr>
          <w:p w14:paraId="5D18B09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173A5EA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SATURDAY</w:t>
            </w:r>
          </w:p>
        </w:tc>
      </w:tr>
      <w:tr w:rsidR="004A6849" w:rsidRPr="00B80A5F" w14:paraId="78A4BBE5" w14:textId="77777777" w:rsidTr="004A6849">
        <w:trPr>
          <w:trHeight w:val="1420"/>
        </w:trPr>
        <w:tc>
          <w:tcPr>
            <w:tcW w:w="1638" w:type="dxa"/>
            <w:tcBorders>
              <w:top w:val="single" w:sz="4" w:space="0" w:color="auto"/>
              <w:left w:val="single" w:sz="4" w:space="0" w:color="auto"/>
              <w:bottom w:val="single" w:sz="4" w:space="0" w:color="auto"/>
              <w:right w:val="single" w:sz="4" w:space="0" w:color="auto"/>
            </w:tcBorders>
          </w:tcPr>
          <w:p w14:paraId="303129BB" w14:textId="77777777" w:rsidR="004A6849" w:rsidRPr="00B80A5F" w:rsidRDefault="004A6849" w:rsidP="004A6849">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91ABBC7"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w:t>
            </w:r>
          </w:p>
          <w:p w14:paraId="41A2C11F" w14:textId="02EFA073" w:rsidR="004A6849" w:rsidRPr="00B80A5F" w:rsidRDefault="00B80A5F"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NEW YEARS DAY – STAFF HOLIDAY</w:t>
            </w:r>
          </w:p>
        </w:tc>
        <w:tc>
          <w:tcPr>
            <w:tcW w:w="1350" w:type="dxa"/>
            <w:tcBorders>
              <w:top w:val="single" w:sz="4" w:space="0" w:color="auto"/>
              <w:left w:val="single" w:sz="4" w:space="0" w:color="auto"/>
              <w:bottom w:val="single" w:sz="4" w:space="0" w:color="auto"/>
              <w:right w:val="single" w:sz="4" w:space="0" w:color="auto"/>
            </w:tcBorders>
          </w:tcPr>
          <w:p w14:paraId="1BD7977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w:t>
            </w:r>
          </w:p>
        </w:tc>
        <w:tc>
          <w:tcPr>
            <w:tcW w:w="1568" w:type="dxa"/>
            <w:tcBorders>
              <w:top w:val="single" w:sz="4" w:space="0" w:color="auto"/>
              <w:left w:val="single" w:sz="4" w:space="0" w:color="auto"/>
              <w:bottom w:val="single" w:sz="4" w:space="0" w:color="auto"/>
              <w:right w:val="single" w:sz="4" w:space="0" w:color="auto"/>
            </w:tcBorders>
            <w:shd w:val="clear" w:color="auto" w:fill="FFFFFF" w:themeFill="background1"/>
          </w:tcPr>
          <w:p w14:paraId="38DA2B2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3</w:t>
            </w:r>
          </w:p>
          <w:p w14:paraId="24B5AA12" w14:textId="47A57CD9" w:rsidR="004A6849" w:rsidRPr="00B8006A" w:rsidRDefault="00F7771F" w:rsidP="004A6849">
            <w:pPr>
              <w:autoSpaceDE w:val="0"/>
              <w:autoSpaceDN w:val="0"/>
              <w:adjustRightInd w:val="0"/>
              <w:spacing w:line="240" w:lineRule="auto"/>
              <w:rPr>
                <w:rFonts w:ascii="Times New Roman" w:hAnsi="Times New Roman" w:cs="Times New Roman"/>
                <w:b/>
                <w:color w:val="FF0000"/>
                <w:sz w:val="18"/>
                <w:szCs w:val="18"/>
              </w:rPr>
            </w:pPr>
            <w:r w:rsidRPr="00B8006A">
              <w:rPr>
                <w:rFonts w:ascii="Times New Roman" w:hAnsi="Times New Roman" w:cs="Times New Roman"/>
                <w:b/>
                <w:color w:val="FF0000"/>
                <w:sz w:val="18"/>
                <w:szCs w:val="18"/>
              </w:rPr>
              <w:t>NO CITRUS BLESSINGS</w:t>
            </w:r>
          </w:p>
          <w:p w14:paraId="684A2B89"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OT BS</w:t>
            </w:r>
          </w:p>
          <w:p w14:paraId="00750D0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11:30 – Card Makers</w:t>
            </w:r>
          </w:p>
          <w:p w14:paraId="25825CE1"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1531DD36"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w:t>
            </w:r>
          </w:p>
          <w:p w14:paraId="35002BC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11:00am Miniatures</w:t>
            </w:r>
          </w:p>
        </w:tc>
        <w:tc>
          <w:tcPr>
            <w:tcW w:w="1340" w:type="dxa"/>
            <w:tcBorders>
              <w:top w:val="single" w:sz="4" w:space="0" w:color="auto"/>
              <w:left w:val="single" w:sz="4" w:space="0" w:color="auto"/>
              <w:bottom w:val="single" w:sz="4" w:space="0" w:color="auto"/>
              <w:right w:val="single" w:sz="4" w:space="0" w:color="auto"/>
            </w:tcBorders>
          </w:tcPr>
          <w:p w14:paraId="629D757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5</w:t>
            </w:r>
          </w:p>
          <w:p w14:paraId="7281883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NT BS</w:t>
            </w:r>
          </w:p>
          <w:p w14:paraId="6E5332A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08CAB23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324C751"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4FF639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6</w:t>
            </w:r>
          </w:p>
          <w:p w14:paraId="249D5B2C" w14:textId="77777777" w:rsidR="004A6849" w:rsidRPr="00B8006A" w:rsidRDefault="004A6849" w:rsidP="004A6849">
            <w:pPr>
              <w:autoSpaceDE w:val="0"/>
              <w:autoSpaceDN w:val="0"/>
              <w:adjustRightInd w:val="0"/>
              <w:spacing w:line="240" w:lineRule="auto"/>
              <w:rPr>
                <w:rFonts w:ascii="Times New Roman" w:hAnsi="Times New Roman" w:cs="Times New Roman"/>
                <w:b/>
                <w:color w:val="FF0000"/>
                <w:sz w:val="20"/>
                <w:szCs w:val="20"/>
              </w:rPr>
            </w:pPr>
            <w:r w:rsidRPr="00B8006A">
              <w:rPr>
                <w:rFonts w:ascii="Times New Roman" w:hAnsi="Times New Roman" w:cs="Times New Roman"/>
                <w:b/>
                <w:color w:val="FF0000"/>
                <w:sz w:val="20"/>
                <w:szCs w:val="20"/>
              </w:rPr>
              <w:t>NO MOST</w:t>
            </w:r>
          </w:p>
          <w:p w14:paraId="43BF785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3791EF1"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4pm Worship</w:t>
            </w:r>
          </w:p>
        </w:tc>
      </w:tr>
      <w:tr w:rsidR="004A6849" w:rsidRPr="00B80A5F" w14:paraId="5316411C" w14:textId="77777777" w:rsidTr="004A6849">
        <w:trPr>
          <w:trHeight w:val="1773"/>
        </w:trPr>
        <w:tc>
          <w:tcPr>
            <w:tcW w:w="1638" w:type="dxa"/>
            <w:tcBorders>
              <w:top w:val="single" w:sz="4" w:space="0" w:color="auto"/>
              <w:left w:val="single" w:sz="4" w:space="0" w:color="auto"/>
              <w:bottom w:val="single" w:sz="4" w:space="0" w:color="auto"/>
              <w:right w:val="single" w:sz="4" w:space="0" w:color="auto"/>
            </w:tcBorders>
          </w:tcPr>
          <w:p w14:paraId="62C930C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7</w:t>
            </w:r>
          </w:p>
          <w:p w14:paraId="5B624F56"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9am Worship, 9am Children’s SS,</w:t>
            </w:r>
          </w:p>
          <w:p w14:paraId="658A83C9"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10:30 Adult SS</w:t>
            </w:r>
          </w:p>
          <w:p w14:paraId="0DEEA54B"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11-11:30am D-U Communion</w:t>
            </w:r>
          </w:p>
        </w:tc>
        <w:tc>
          <w:tcPr>
            <w:tcW w:w="1620" w:type="dxa"/>
            <w:tcBorders>
              <w:top w:val="single" w:sz="4" w:space="0" w:color="auto"/>
              <w:left w:val="single" w:sz="4" w:space="0" w:color="auto"/>
              <w:bottom w:val="single" w:sz="4" w:space="0" w:color="auto"/>
              <w:right w:val="single" w:sz="4" w:space="0" w:color="auto"/>
            </w:tcBorders>
          </w:tcPr>
          <w:p w14:paraId="1747D79C"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8</w:t>
            </w:r>
          </w:p>
          <w:p w14:paraId="3A273957"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PJ OFF</w:t>
            </w:r>
          </w:p>
          <w:p w14:paraId="43F8B388" w14:textId="77777777" w:rsidR="000465EF" w:rsidRDefault="000465EF" w:rsidP="004A684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10:30 Ruth Circle </w:t>
            </w:r>
          </w:p>
          <w:p w14:paraId="7B453E59" w14:textId="181EC70E" w:rsidR="00B80A5F" w:rsidRPr="00B80A5F" w:rsidRDefault="000465EF" w:rsidP="004A684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1pm</w:t>
            </w:r>
            <w:r w:rsidR="00E31DBE" w:rsidRPr="00B80A5F">
              <w:rPr>
                <w:rFonts w:ascii="Times New Roman" w:hAnsi="Times New Roman" w:cs="Times New Roman"/>
                <w:b/>
                <w:sz w:val="20"/>
                <w:szCs w:val="20"/>
              </w:rPr>
              <w:t xml:space="preserve">– Healthy Start </w:t>
            </w:r>
          </w:p>
          <w:p w14:paraId="72BD81B2" w14:textId="473DB85E" w:rsidR="00264FBD" w:rsidRPr="00B80A5F" w:rsidRDefault="00264FBD"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Garden Club</w:t>
            </w:r>
            <w:r w:rsidR="00B80A5F" w:rsidRPr="00B80A5F">
              <w:rPr>
                <w:rFonts w:ascii="Times New Roman" w:hAnsi="Times New Roman" w:cs="Times New Roman"/>
                <w:b/>
                <w:sz w:val="20"/>
                <w:szCs w:val="20"/>
              </w:rPr>
              <w:t xml:space="preserve"> (time TBA)</w:t>
            </w:r>
          </w:p>
          <w:p w14:paraId="6D29E0D6"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AA372E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9</w:t>
            </w:r>
          </w:p>
          <w:p w14:paraId="6B7C80E7" w14:textId="24C59721" w:rsidR="004A6849" w:rsidRPr="00B80A5F" w:rsidRDefault="00B80A5F"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9-12 Food Pantry</w:t>
            </w:r>
          </w:p>
        </w:tc>
        <w:tc>
          <w:tcPr>
            <w:tcW w:w="1568" w:type="dxa"/>
            <w:tcBorders>
              <w:top w:val="single" w:sz="4" w:space="0" w:color="auto"/>
              <w:left w:val="single" w:sz="4" w:space="0" w:color="auto"/>
              <w:bottom w:val="single" w:sz="4" w:space="0" w:color="auto"/>
              <w:right w:val="single" w:sz="4" w:space="0" w:color="auto"/>
            </w:tcBorders>
          </w:tcPr>
          <w:p w14:paraId="226A0E8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w:t>
            </w:r>
          </w:p>
          <w:p w14:paraId="59BC77E8" w14:textId="38E5C426" w:rsidR="004A6849" w:rsidRPr="00B8006A" w:rsidRDefault="00B8006A" w:rsidP="004A6849">
            <w:pPr>
              <w:autoSpaceDE w:val="0"/>
              <w:autoSpaceDN w:val="0"/>
              <w:adjustRightInd w:val="0"/>
              <w:spacing w:line="240" w:lineRule="auto"/>
              <w:rPr>
                <w:rFonts w:ascii="Times New Roman" w:hAnsi="Times New Roman" w:cs="Times New Roman"/>
                <w:b/>
                <w:color w:val="FF0000"/>
                <w:sz w:val="20"/>
                <w:szCs w:val="20"/>
              </w:rPr>
            </w:pPr>
            <w:r w:rsidRPr="00B8006A">
              <w:rPr>
                <w:rFonts w:ascii="Times New Roman" w:hAnsi="Times New Roman" w:cs="Times New Roman"/>
                <w:b/>
                <w:color w:val="FF0000"/>
                <w:sz w:val="20"/>
                <w:szCs w:val="20"/>
              </w:rPr>
              <w:t>NO</w:t>
            </w:r>
            <w:r w:rsidR="004A6849" w:rsidRPr="00B8006A">
              <w:rPr>
                <w:rFonts w:ascii="Times New Roman" w:hAnsi="Times New Roman" w:cs="Times New Roman"/>
                <w:b/>
                <w:color w:val="FF0000"/>
                <w:sz w:val="20"/>
                <w:szCs w:val="20"/>
              </w:rPr>
              <w:t xml:space="preserve"> OT BS</w:t>
            </w:r>
          </w:p>
          <w:p w14:paraId="39040C9E" w14:textId="4EB91AC8" w:rsidR="00B8006A" w:rsidRPr="00B8006A" w:rsidRDefault="00B8006A" w:rsidP="004A6849">
            <w:pPr>
              <w:autoSpaceDE w:val="0"/>
              <w:autoSpaceDN w:val="0"/>
              <w:adjustRightInd w:val="0"/>
              <w:spacing w:line="240" w:lineRule="auto"/>
              <w:rPr>
                <w:rFonts w:ascii="Times New Roman" w:hAnsi="Times New Roman" w:cs="Times New Roman"/>
                <w:b/>
                <w:color w:val="FF0000"/>
                <w:sz w:val="20"/>
                <w:szCs w:val="20"/>
              </w:rPr>
            </w:pPr>
            <w:r w:rsidRPr="00B8006A">
              <w:rPr>
                <w:rFonts w:ascii="Times New Roman" w:hAnsi="Times New Roman" w:cs="Times New Roman"/>
                <w:b/>
                <w:color w:val="FF0000"/>
                <w:sz w:val="20"/>
                <w:szCs w:val="20"/>
              </w:rPr>
              <w:t>PJ OFF</w:t>
            </w:r>
          </w:p>
          <w:p w14:paraId="2E50ECD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19A49E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712B27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11</w:t>
            </w:r>
          </w:p>
          <w:p w14:paraId="33551689"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 xml:space="preserve">11:00 Miniatures </w:t>
            </w:r>
          </w:p>
          <w:p w14:paraId="624E4C0D" w14:textId="10785A84"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w:t>
            </w:r>
            <w:r w:rsidR="00B80A5F" w:rsidRPr="00B80A5F">
              <w:rPr>
                <w:rFonts w:ascii="Times New Roman" w:hAnsi="Times New Roman" w:cs="Times New Roman"/>
                <w:b/>
                <w:sz w:val="20"/>
                <w:szCs w:val="20"/>
              </w:rPr>
              <w:t>0</w:t>
            </w:r>
            <w:r w:rsidRPr="00B80A5F">
              <w:rPr>
                <w:rFonts w:ascii="Times New Roman" w:hAnsi="Times New Roman" w:cs="Times New Roman"/>
                <w:b/>
                <w:sz w:val="20"/>
                <w:szCs w:val="20"/>
              </w:rPr>
              <w:t>0 – Choir</w:t>
            </w:r>
          </w:p>
          <w:p w14:paraId="558DD4E5" w14:textId="77777777" w:rsidR="004A6849" w:rsidRPr="00B80A5F" w:rsidRDefault="004A6849" w:rsidP="00654D00">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3D2D34B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12</w:t>
            </w:r>
          </w:p>
          <w:p w14:paraId="0A4C8DC1"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NT BS</w:t>
            </w:r>
          </w:p>
        </w:tc>
        <w:tc>
          <w:tcPr>
            <w:tcW w:w="1720" w:type="dxa"/>
            <w:tcBorders>
              <w:top w:val="single" w:sz="4" w:space="0" w:color="auto"/>
              <w:left w:val="single" w:sz="4" w:space="0" w:color="auto"/>
              <w:bottom w:val="single" w:sz="4" w:space="0" w:color="auto"/>
              <w:right w:val="single" w:sz="4" w:space="0" w:color="auto"/>
            </w:tcBorders>
          </w:tcPr>
          <w:p w14:paraId="35E6D1D9"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13</w:t>
            </w:r>
          </w:p>
          <w:p w14:paraId="730D362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5CE3DC4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4pm Worship</w:t>
            </w:r>
          </w:p>
          <w:p w14:paraId="2C863C6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34C70BA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r>
      <w:tr w:rsidR="004A6849" w:rsidRPr="00B80A5F" w14:paraId="15E224AA" w14:textId="77777777" w:rsidTr="004A6849">
        <w:trPr>
          <w:trHeight w:val="1645"/>
        </w:trPr>
        <w:tc>
          <w:tcPr>
            <w:tcW w:w="1638" w:type="dxa"/>
            <w:tcBorders>
              <w:top w:val="single" w:sz="4" w:space="0" w:color="auto"/>
              <w:left w:val="single" w:sz="4" w:space="0" w:color="auto"/>
              <w:bottom w:val="single" w:sz="4" w:space="0" w:color="auto"/>
              <w:right w:val="single" w:sz="4" w:space="0" w:color="auto"/>
            </w:tcBorders>
          </w:tcPr>
          <w:p w14:paraId="17CCA14C"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14</w:t>
            </w:r>
          </w:p>
          <w:p w14:paraId="20549716" w14:textId="77777777" w:rsidR="004A6849" w:rsidRPr="00B80A5F" w:rsidRDefault="004A6849" w:rsidP="004A6849">
            <w:pPr>
              <w:spacing w:line="240" w:lineRule="auto"/>
              <w:rPr>
                <w:rFonts w:ascii="Times New Roman" w:hAnsi="Times New Roman" w:cs="Times New Roman"/>
                <w:b/>
                <w:sz w:val="20"/>
                <w:szCs w:val="20"/>
              </w:rPr>
            </w:pPr>
          </w:p>
          <w:p w14:paraId="6834DC7D"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9am Worship,</w:t>
            </w:r>
          </w:p>
          <w:p w14:paraId="4EFB9BC6"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9am Children’s SS,</w:t>
            </w:r>
          </w:p>
          <w:p w14:paraId="2593D824"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10:30 Adult SS,</w:t>
            </w:r>
          </w:p>
          <w:p w14:paraId="33D7B56B"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11-11:30am D-U Communion, Committees</w:t>
            </w:r>
          </w:p>
          <w:p w14:paraId="7557A9A0" w14:textId="77777777" w:rsidR="004A6849" w:rsidRPr="00B80A5F" w:rsidRDefault="004A6849" w:rsidP="004A6849">
            <w:pPr>
              <w:spacing w:line="240" w:lineRule="auto"/>
              <w:rPr>
                <w:rFonts w:ascii="Times New Roman" w:hAnsi="Times New Roman" w:cs="Times New Roman"/>
                <w:b/>
                <w:sz w:val="20"/>
                <w:szCs w:val="20"/>
              </w:rPr>
            </w:pPr>
          </w:p>
          <w:p w14:paraId="3F136493" w14:textId="77777777" w:rsidR="004A6849" w:rsidRPr="00B80A5F" w:rsidRDefault="004A6849" w:rsidP="004A6849">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606223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15</w:t>
            </w:r>
          </w:p>
          <w:p w14:paraId="145B3E0C"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PJ OFF</w:t>
            </w:r>
          </w:p>
          <w:p w14:paraId="0B68105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04FF412" w14:textId="77777777" w:rsidR="004A6849" w:rsidRPr="00B80A5F" w:rsidRDefault="004A6849" w:rsidP="00EF7F43">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6531B19"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16</w:t>
            </w:r>
          </w:p>
          <w:p w14:paraId="2D436FA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1pm WELCA</w:t>
            </w:r>
          </w:p>
        </w:tc>
        <w:tc>
          <w:tcPr>
            <w:tcW w:w="1568" w:type="dxa"/>
            <w:tcBorders>
              <w:top w:val="single" w:sz="4" w:space="0" w:color="auto"/>
              <w:left w:val="single" w:sz="4" w:space="0" w:color="auto"/>
              <w:bottom w:val="single" w:sz="4" w:space="0" w:color="auto"/>
              <w:right w:val="single" w:sz="4" w:space="0" w:color="auto"/>
            </w:tcBorders>
          </w:tcPr>
          <w:p w14:paraId="0F1EAD17"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17</w:t>
            </w:r>
          </w:p>
          <w:p w14:paraId="26E2FBE9"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OT BS</w:t>
            </w:r>
          </w:p>
          <w:p w14:paraId="6CE6E81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162C16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4A1660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ED2FE0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18</w:t>
            </w:r>
          </w:p>
          <w:p w14:paraId="2F67CE9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11:00 am MINIATURES</w:t>
            </w:r>
          </w:p>
          <w:p w14:paraId="3C6C9F4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E26C095" w14:textId="3550BB53"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w:t>
            </w:r>
            <w:r w:rsidR="00B80A5F" w:rsidRPr="00B80A5F">
              <w:rPr>
                <w:rFonts w:ascii="Times New Roman" w:hAnsi="Times New Roman" w:cs="Times New Roman"/>
                <w:b/>
                <w:sz w:val="20"/>
                <w:szCs w:val="20"/>
              </w:rPr>
              <w:t>0</w:t>
            </w:r>
            <w:r w:rsidRPr="00B80A5F">
              <w:rPr>
                <w:rFonts w:ascii="Times New Roman" w:hAnsi="Times New Roman" w:cs="Times New Roman"/>
                <w:b/>
                <w:sz w:val="20"/>
                <w:szCs w:val="20"/>
              </w:rPr>
              <w:t>0 – Choir</w:t>
            </w:r>
          </w:p>
          <w:p w14:paraId="442AFEED" w14:textId="77777777" w:rsidR="004A6849" w:rsidRPr="00B80A5F" w:rsidRDefault="004A6849" w:rsidP="00654D00">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082A43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19</w:t>
            </w:r>
          </w:p>
          <w:p w14:paraId="6EE37F57"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8991BE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NT BS</w:t>
            </w:r>
          </w:p>
          <w:p w14:paraId="14CF302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B77F2F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3B16FB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9175B9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10211B1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6119824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20</w:t>
            </w:r>
          </w:p>
          <w:p w14:paraId="2AA86CE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1A65FAB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4pm Worship</w:t>
            </w:r>
          </w:p>
          <w:p w14:paraId="554EEA9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4F8A3C41"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0536798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r>
      <w:tr w:rsidR="004A6849" w:rsidRPr="00B80A5F" w14:paraId="501BF3CB" w14:textId="77777777" w:rsidTr="00B8006A">
        <w:trPr>
          <w:trHeight w:val="2774"/>
        </w:trPr>
        <w:tc>
          <w:tcPr>
            <w:tcW w:w="1638" w:type="dxa"/>
            <w:tcBorders>
              <w:top w:val="single" w:sz="4" w:space="0" w:color="auto"/>
              <w:left w:val="single" w:sz="4" w:space="0" w:color="auto"/>
              <w:bottom w:val="single" w:sz="4" w:space="0" w:color="auto"/>
              <w:right w:val="single" w:sz="4" w:space="0" w:color="auto"/>
            </w:tcBorders>
          </w:tcPr>
          <w:p w14:paraId="1FA54CB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21</w:t>
            </w:r>
          </w:p>
          <w:p w14:paraId="237C38AF" w14:textId="5EC7E799"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 xml:space="preserve">9am Worship, 9am Children’s SS, </w:t>
            </w:r>
            <w:r w:rsidRPr="00B8006A">
              <w:rPr>
                <w:rFonts w:ascii="Times New Roman" w:hAnsi="Times New Roman" w:cs="Times New Roman"/>
                <w:b/>
                <w:color w:val="FF0000"/>
                <w:sz w:val="20"/>
                <w:szCs w:val="20"/>
              </w:rPr>
              <w:t xml:space="preserve">10:30 </w:t>
            </w:r>
            <w:r w:rsidR="00B8006A" w:rsidRPr="00B8006A">
              <w:rPr>
                <w:rFonts w:ascii="Times New Roman" w:hAnsi="Times New Roman" w:cs="Times New Roman"/>
                <w:b/>
                <w:color w:val="FF0000"/>
                <w:sz w:val="20"/>
                <w:szCs w:val="20"/>
              </w:rPr>
              <w:t>ANNUAL MEETING</w:t>
            </w:r>
          </w:p>
          <w:p w14:paraId="6F975A41" w14:textId="1576833D"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 xml:space="preserve">11-11:30am D-U Communion, </w:t>
            </w:r>
            <w:r w:rsidR="00B8006A" w:rsidRPr="00B8006A">
              <w:rPr>
                <w:rFonts w:ascii="Times New Roman" w:hAnsi="Times New Roman" w:cs="Times New Roman"/>
                <w:b/>
                <w:color w:val="FF0000"/>
                <w:sz w:val="20"/>
                <w:szCs w:val="20"/>
              </w:rPr>
              <w:t>11:45</w:t>
            </w:r>
            <w:r w:rsidRPr="00B8006A">
              <w:rPr>
                <w:rFonts w:ascii="Times New Roman" w:hAnsi="Times New Roman" w:cs="Times New Roman"/>
                <w:b/>
                <w:color w:val="FF0000"/>
                <w:sz w:val="20"/>
                <w:szCs w:val="20"/>
              </w:rPr>
              <w:t xml:space="preserve"> </w:t>
            </w:r>
            <w:r w:rsidR="00B8006A" w:rsidRPr="00B8006A">
              <w:rPr>
                <w:rFonts w:ascii="Times New Roman" w:hAnsi="Times New Roman" w:cs="Times New Roman"/>
                <w:b/>
                <w:color w:val="FF0000"/>
                <w:sz w:val="20"/>
                <w:szCs w:val="20"/>
              </w:rPr>
              <w:t>COUNCIL</w:t>
            </w:r>
          </w:p>
        </w:tc>
        <w:tc>
          <w:tcPr>
            <w:tcW w:w="1620" w:type="dxa"/>
            <w:tcBorders>
              <w:top w:val="single" w:sz="4" w:space="0" w:color="auto"/>
              <w:left w:val="single" w:sz="4" w:space="0" w:color="auto"/>
              <w:bottom w:val="single" w:sz="4" w:space="0" w:color="auto"/>
              <w:right w:val="single" w:sz="4" w:space="0" w:color="auto"/>
            </w:tcBorders>
          </w:tcPr>
          <w:p w14:paraId="1C6E50CC"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22</w:t>
            </w:r>
          </w:p>
          <w:p w14:paraId="4F1E6C36"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PJ OFF</w:t>
            </w:r>
          </w:p>
          <w:p w14:paraId="5D2A461B" w14:textId="77777777" w:rsidR="004A6849" w:rsidRPr="00B80A5F" w:rsidRDefault="004A6849" w:rsidP="004A6849">
            <w:pPr>
              <w:autoSpaceDE w:val="0"/>
              <w:autoSpaceDN w:val="0"/>
              <w:adjustRightInd w:val="0"/>
              <w:spacing w:line="240" w:lineRule="auto"/>
              <w:rPr>
                <w:rFonts w:ascii="Times New Roman" w:hAnsi="Times New Roman" w:cs="Times New Roman"/>
                <w:b/>
                <w:color w:val="FF0000"/>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9D068A1"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23</w:t>
            </w:r>
          </w:p>
          <w:p w14:paraId="7A9824E3" w14:textId="569AB2BB" w:rsidR="00B80A5F" w:rsidRPr="00B80A5F" w:rsidRDefault="00B80A5F"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9-12 Food Pantry</w:t>
            </w:r>
          </w:p>
          <w:p w14:paraId="0B4AB4C5"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4C05999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06A">
              <w:rPr>
                <w:rFonts w:ascii="Times New Roman" w:hAnsi="Times New Roman" w:cs="Times New Roman"/>
                <w:b/>
                <w:color w:val="FF0000"/>
                <w:sz w:val="20"/>
                <w:szCs w:val="20"/>
              </w:rPr>
              <w:t>Vineyard Views Deadline</w:t>
            </w:r>
          </w:p>
        </w:tc>
        <w:tc>
          <w:tcPr>
            <w:tcW w:w="1568" w:type="dxa"/>
            <w:tcBorders>
              <w:top w:val="single" w:sz="4" w:space="0" w:color="auto"/>
              <w:left w:val="single" w:sz="4" w:space="0" w:color="auto"/>
              <w:bottom w:val="single" w:sz="4" w:space="0" w:color="auto"/>
              <w:right w:val="single" w:sz="4" w:space="0" w:color="auto"/>
            </w:tcBorders>
          </w:tcPr>
          <w:p w14:paraId="0DE2469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24</w:t>
            </w:r>
          </w:p>
          <w:p w14:paraId="3CBBF28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OT BS</w:t>
            </w:r>
          </w:p>
          <w:p w14:paraId="11547B7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71123EB4"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FC667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25</w:t>
            </w:r>
          </w:p>
          <w:p w14:paraId="64F4C736"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11:00 am  MINIATURES</w:t>
            </w:r>
          </w:p>
          <w:p w14:paraId="29120C22" w14:textId="77777777" w:rsidR="00654D00" w:rsidRPr="00B80A5F" w:rsidRDefault="00654D00" w:rsidP="004A6849">
            <w:pPr>
              <w:autoSpaceDE w:val="0"/>
              <w:autoSpaceDN w:val="0"/>
              <w:adjustRightInd w:val="0"/>
              <w:spacing w:line="240" w:lineRule="auto"/>
              <w:rPr>
                <w:rFonts w:ascii="Times New Roman" w:hAnsi="Times New Roman" w:cs="Times New Roman"/>
                <w:b/>
                <w:sz w:val="20"/>
                <w:szCs w:val="20"/>
              </w:rPr>
            </w:pPr>
          </w:p>
          <w:p w14:paraId="1D8B61D9" w14:textId="30B2AE0C"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w:t>
            </w:r>
            <w:r w:rsidR="00B80A5F" w:rsidRPr="00B80A5F">
              <w:rPr>
                <w:rFonts w:ascii="Times New Roman" w:hAnsi="Times New Roman" w:cs="Times New Roman"/>
                <w:b/>
                <w:sz w:val="20"/>
                <w:szCs w:val="20"/>
              </w:rPr>
              <w:t>0</w:t>
            </w:r>
            <w:r w:rsidRPr="00B80A5F">
              <w:rPr>
                <w:rFonts w:ascii="Times New Roman" w:hAnsi="Times New Roman" w:cs="Times New Roman"/>
                <w:b/>
                <w:sz w:val="20"/>
                <w:szCs w:val="20"/>
              </w:rPr>
              <w:t>0 – Choir</w:t>
            </w:r>
          </w:p>
          <w:p w14:paraId="2B54CD2E" w14:textId="77777777" w:rsidR="004A6849" w:rsidRPr="00B80A5F" w:rsidRDefault="004A6849" w:rsidP="00654D00">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6F50271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26</w:t>
            </w:r>
          </w:p>
          <w:p w14:paraId="70F78A5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38343C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NT BS</w:t>
            </w:r>
          </w:p>
          <w:p w14:paraId="3DCC4C9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1A2024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F3E796C"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27</w:t>
            </w:r>
          </w:p>
          <w:p w14:paraId="3AC4E1FA"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E1E011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4pm Worship</w:t>
            </w:r>
          </w:p>
        </w:tc>
      </w:tr>
      <w:tr w:rsidR="004A6849" w:rsidRPr="00D6227C" w14:paraId="2C314406" w14:textId="77777777" w:rsidTr="004A6849">
        <w:trPr>
          <w:trHeight w:val="1824"/>
        </w:trPr>
        <w:tc>
          <w:tcPr>
            <w:tcW w:w="1638" w:type="dxa"/>
            <w:tcBorders>
              <w:top w:val="single" w:sz="4" w:space="0" w:color="auto"/>
              <w:left w:val="single" w:sz="4" w:space="0" w:color="auto"/>
              <w:bottom w:val="single" w:sz="4" w:space="0" w:color="auto"/>
              <w:right w:val="single" w:sz="4" w:space="0" w:color="auto"/>
            </w:tcBorders>
          </w:tcPr>
          <w:p w14:paraId="5B648DE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28</w:t>
            </w:r>
          </w:p>
          <w:p w14:paraId="3BA5E5D6"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9am Worship, 9am Children’s SS, 10:30 Adult SS,</w:t>
            </w:r>
          </w:p>
          <w:p w14:paraId="666F1EAD" w14:textId="77777777" w:rsidR="004A6849" w:rsidRPr="00B80A5F" w:rsidRDefault="004A6849" w:rsidP="004A6849">
            <w:pPr>
              <w:spacing w:line="240" w:lineRule="auto"/>
              <w:rPr>
                <w:rFonts w:ascii="Times New Roman" w:hAnsi="Times New Roman" w:cs="Times New Roman"/>
                <w:b/>
                <w:sz w:val="20"/>
                <w:szCs w:val="20"/>
              </w:rPr>
            </w:pPr>
            <w:r w:rsidRPr="00B80A5F">
              <w:rPr>
                <w:rFonts w:ascii="Times New Roman" w:hAnsi="Times New Roman" w:cs="Times New Roman"/>
                <w:b/>
                <w:sz w:val="20"/>
                <w:szCs w:val="20"/>
              </w:rPr>
              <w:t>11-11:30am D-U Communion</w:t>
            </w:r>
          </w:p>
        </w:tc>
        <w:tc>
          <w:tcPr>
            <w:tcW w:w="1620" w:type="dxa"/>
            <w:tcBorders>
              <w:top w:val="single" w:sz="4" w:space="0" w:color="auto"/>
              <w:left w:val="single" w:sz="4" w:space="0" w:color="auto"/>
              <w:bottom w:val="single" w:sz="4" w:space="0" w:color="auto"/>
              <w:right w:val="single" w:sz="4" w:space="0" w:color="auto"/>
            </w:tcBorders>
          </w:tcPr>
          <w:p w14:paraId="4FF8CE2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29</w:t>
            </w:r>
          </w:p>
          <w:p w14:paraId="043D19F0" w14:textId="77777777" w:rsidR="004A6849" w:rsidRPr="00B80A5F" w:rsidRDefault="004A6849" w:rsidP="009C3355">
            <w:pPr>
              <w:autoSpaceDE w:val="0"/>
              <w:autoSpaceDN w:val="0"/>
              <w:adjustRightInd w:val="0"/>
              <w:spacing w:line="240" w:lineRule="auto"/>
              <w:rPr>
                <w:rFonts w:ascii="Times New Roman" w:hAnsi="Times New Roman" w:cs="Times New Roman"/>
                <w:b/>
                <w:sz w:val="20"/>
                <w:szCs w:val="20"/>
              </w:rPr>
            </w:pPr>
          </w:p>
          <w:p w14:paraId="044225AE" w14:textId="4CF92726" w:rsidR="00052906" w:rsidRPr="00B80A5F" w:rsidRDefault="00052906" w:rsidP="009C3355">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PJ OFF</w:t>
            </w:r>
          </w:p>
        </w:tc>
        <w:tc>
          <w:tcPr>
            <w:tcW w:w="1350" w:type="dxa"/>
            <w:tcBorders>
              <w:top w:val="single" w:sz="4" w:space="0" w:color="auto"/>
              <w:left w:val="single" w:sz="4" w:space="0" w:color="auto"/>
              <w:bottom w:val="single" w:sz="4" w:space="0" w:color="auto"/>
              <w:right w:val="single" w:sz="4" w:space="0" w:color="auto"/>
            </w:tcBorders>
          </w:tcPr>
          <w:p w14:paraId="78AC285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30</w:t>
            </w:r>
          </w:p>
          <w:p w14:paraId="7F93E71E"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68166A8C"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568" w:type="dxa"/>
            <w:tcBorders>
              <w:top w:val="single" w:sz="4" w:space="0" w:color="auto"/>
              <w:left w:val="single" w:sz="4" w:space="0" w:color="auto"/>
              <w:bottom w:val="single" w:sz="4" w:space="0" w:color="auto"/>
              <w:right w:val="single" w:sz="4" w:space="0" w:color="auto"/>
            </w:tcBorders>
          </w:tcPr>
          <w:p w14:paraId="3F02786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31</w:t>
            </w:r>
          </w:p>
          <w:p w14:paraId="5CD26880"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r w:rsidRPr="00B80A5F">
              <w:rPr>
                <w:rFonts w:ascii="Times New Roman" w:hAnsi="Times New Roman" w:cs="Times New Roman"/>
                <w:b/>
                <w:sz w:val="20"/>
                <w:szCs w:val="20"/>
              </w:rPr>
              <w:t>10am – OT BS</w:t>
            </w:r>
          </w:p>
          <w:p w14:paraId="0EFFE93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0AA2C058"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p w14:paraId="20B9AFE3"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0E9D489F"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2F7B53B"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33F07E7D" w14:textId="77777777" w:rsidR="004A6849" w:rsidRPr="00B80A5F" w:rsidRDefault="004A6849" w:rsidP="004A6849">
            <w:pPr>
              <w:autoSpaceDE w:val="0"/>
              <w:autoSpaceDN w:val="0"/>
              <w:adjustRightInd w:val="0"/>
              <w:spacing w:line="240" w:lineRule="auto"/>
              <w:rPr>
                <w:rFonts w:ascii="Times New Roman" w:hAnsi="Times New Roman" w:cs="Times New Roman"/>
                <w:b/>
                <w:sz w:val="20"/>
                <w:szCs w:val="20"/>
              </w:rPr>
            </w:pPr>
          </w:p>
        </w:tc>
      </w:tr>
    </w:tbl>
    <w:bookmarkEnd w:id="27"/>
    <w:p w14:paraId="275CB864" w14:textId="7E958A48" w:rsidR="00D31D06" w:rsidRPr="00D6227C" w:rsidRDefault="004A6849" w:rsidP="00B8006A">
      <w:pPr>
        <w:jc w:val="center"/>
        <w:rPr>
          <w:rFonts w:ascii="Bradley Hand ITC" w:hAnsi="Bradley Hand ITC"/>
          <w:b/>
          <w:bCs/>
          <w:noProof/>
          <w:sz w:val="72"/>
          <w:szCs w:val="72"/>
          <w:highlight w:val="yellow"/>
        </w:rPr>
      </w:pPr>
      <w:r w:rsidRPr="005C6F39">
        <w:rPr>
          <w:rFonts w:ascii="Bradley Hand ITC" w:hAnsi="Bradley Hand ITC"/>
          <w:b/>
          <w:bCs/>
          <w:noProof/>
          <w:sz w:val="56"/>
          <w:szCs w:val="56"/>
        </w:rPr>
        <w:t>January 2024</w:t>
      </w:r>
    </w:p>
    <w:p w14:paraId="50B4B631" w14:textId="77777777" w:rsidR="00B8006A" w:rsidRDefault="00B8006A" w:rsidP="00B8006A">
      <w:pPr>
        <w:spacing w:after="0"/>
        <w:rPr>
          <w:rFonts w:ascii="Times New Roman" w:hAnsi="Times New Roman" w:cs="Times New Roman"/>
          <w:b/>
          <w:sz w:val="32"/>
          <w:szCs w:val="32"/>
        </w:rPr>
      </w:pPr>
    </w:p>
    <w:p w14:paraId="04C843D2" w14:textId="77777777" w:rsidR="00B8006A" w:rsidRDefault="00B8006A" w:rsidP="00B8006A">
      <w:pPr>
        <w:spacing w:after="0"/>
        <w:rPr>
          <w:rFonts w:ascii="Times New Roman" w:hAnsi="Times New Roman" w:cs="Times New Roman"/>
          <w:b/>
          <w:sz w:val="32"/>
          <w:szCs w:val="32"/>
        </w:rPr>
      </w:pPr>
    </w:p>
    <w:p w14:paraId="578A6683" w14:textId="3FBE5B7B" w:rsidR="006B52F1" w:rsidRPr="009C3355" w:rsidRDefault="00377556" w:rsidP="00B8006A">
      <w:pPr>
        <w:pBdr>
          <w:top w:val="triple" w:sz="4" w:space="1" w:color="auto"/>
          <w:left w:val="triple" w:sz="4" w:space="4" w:color="auto"/>
          <w:bottom w:val="triple" w:sz="4" w:space="1" w:color="auto"/>
          <w:right w:val="triple" w:sz="4" w:space="4" w:color="auto"/>
        </w:pBdr>
        <w:spacing w:after="0"/>
        <w:rPr>
          <w:rFonts w:ascii="Times New Roman" w:hAnsi="Times New Roman" w:cs="Times New Roman"/>
          <w:b/>
          <w:bCs/>
          <w:sz w:val="52"/>
          <w:szCs w:val="52"/>
        </w:rPr>
      </w:pPr>
      <w:r w:rsidRPr="009C3355">
        <w:rPr>
          <w:rFonts w:ascii="Times New Roman" w:hAnsi="Times New Roman" w:cs="Times New Roman"/>
          <w:b/>
          <w:sz w:val="32"/>
          <w:szCs w:val="32"/>
        </w:rPr>
        <w:lastRenderedPageBreak/>
        <w:t>Pastor Joan (Joanie) E. Holden</w:t>
      </w:r>
      <w:r w:rsidRPr="009C3355">
        <w:rPr>
          <w:rFonts w:ascii="Times New Roman" w:hAnsi="Times New Roman" w:cs="Times New Roman"/>
          <w:sz w:val="32"/>
          <w:szCs w:val="32"/>
        </w:rPr>
        <w:t xml:space="preserve">                      </w:t>
      </w:r>
    </w:p>
    <w:p w14:paraId="12B517E1" w14:textId="5C0C1B91"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 xml:space="preserve">1070 N. Suncoast Blvd.                                           </w:t>
      </w:r>
    </w:p>
    <w:p w14:paraId="4861C145"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Cs/>
          <w:sz w:val="32"/>
          <w:szCs w:val="32"/>
        </w:rPr>
        <w:t>Crystal River, FL 34429</w:t>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p>
    <w:p w14:paraId="69404630"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Phone:</w:t>
      </w:r>
      <w:r w:rsidRPr="009C3355">
        <w:rPr>
          <w:rFonts w:ascii="Times New Roman" w:hAnsi="Times New Roman" w:cs="Times New Roman"/>
          <w:sz w:val="32"/>
          <w:szCs w:val="32"/>
        </w:rPr>
        <w:t xml:space="preserve"> 352-795-5325</w:t>
      </w:r>
      <w:r w:rsidRPr="009C3355">
        <w:rPr>
          <w:rFonts w:ascii="Times New Roman" w:hAnsi="Times New Roman" w:cs="Times New Roman"/>
          <w:sz w:val="32"/>
          <w:szCs w:val="32"/>
        </w:rPr>
        <w:tab/>
      </w:r>
    </w:p>
    <w:p w14:paraId="61D17C46"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Pastor</w:t>
      </w:r>
      <w:r w:rsidRPr="009C3355">
        <w:rPr>
          <w:rFonts w:ascii="Times New Roman" w:hAnsi="Times New Roman" w:cs="Times New Roman"/>
          <w:sz w:val="32"/>
          <w:szCs w:val="32"/>
        </w:rPr>
        <w:t xml:space="preserve"> </w:t>
      </w:r>
      <w:r w:rsidRPr="009C3355">
        <w:rPr>
          <w:rFonts w:ascii="Times New Roman" w:hAnsi="Times New Roman" w:cs="Times New Roman"/>
          <w:b/>
          <w:sz w:val="32"/>
          <w:szCs w:val="32"/>
        </w:rPr>
        <w:t xml:space="preserve">Cell: </w:t>
      </w:r>
      <w:r w:rsidRPr="009C3355">
        <w:rPr>
          <w:rFonts w:ascii="Times New Roman" w:hAnsi="Times New Roman" w:cs="Times New Roman"/>
          <w:sz w:val="32"/>
          <w:szCs w:val="32"/>
        </w:rPr>
        <w:t>850-774-7730</w:t>
      </w:r>
      <w:r w:rsidRPr="009C3355">
        <w:rPr>
          <w:rFonts w:ascii="Times New Roman" w:hAnsi="Times New Roman" w:cs="Times New Roman"/>
          <w:sz w:val="32"/>
          <w:szCs w:val="32"/>
        </w:rPr>
        <w:tab/>
      </w:r>
    </w:p>
    <w:p w14:paraId="3C99654B" w14:textId="12B33572"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ab/>
        <w:t xml:space="preserve">           </w:t>
      </w:r>
    </w:p>
    <w:p w14:paraId="33759A19" w14:textId="0F5CEC22" w:rsidR="00377556" w:rsidRPr="009C3355" w:rsidRDefault="00943757"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Church e</w:t>
      </w:r>
      <w:r w:rsidR="00377556" w:rsidRPr="009C3355">
        <w:rPr>
          <w:rFonts w:ascii="Times New Roman" w:hAnsi="Times New Roman" w:cs="Times New Roman"/>
          <w:b/>
          <w:bCs/>
          <w:sz w:val="32"/>
          <w:szCs w:val="32"/>
        </w:rPr>
        <w:t>mail:</w:t>
      </w:r>
      <w:r w:rsidR="00377556" w:rsidRPr="009C3355">
        <w:rPr>
          <w:rFonts w:ascii="Times New Roman" w:hAnsi="Times New Roman" w:cs="Times New Roman"/>
          <w:sz w:val="32"/>
          <w:szCs w:val="32"/>
        </w:rPr>
        <w:t xml:space="preserve"> </w:t>
      </w:r>
      <w:hyperlink r:id="rId79" w:history="1">
        <w:r w:rsidR="00377556" w:rsidRPr="009C3355">
          <w:rPr>
            <w:rStyle w:val="Hyperlink"/>
            <w:rFonts w:ascii="Times New Roman" w:hAnsi="Times New Roman" w:cs="Times New Roman"/>
            <w:color w:val="auto"/>
            <w:sz w:val="32"/>
            <w:szCs w:val="32"/>
          </w:rPr>
          <w:t>crsttimothy@tampabay.rr.com</w:t>
        </w:r>
      </w:hyperlink>
      <w:r w:rsidR="00377556" w:rsidRPr="009C3355">
        <w:rPr>
          <w:rFonts w:ascii="Times New Roman" w:hAnsi="Times New Roman" w:cs="Times New Roman"/>
          <w:sz w:val="32"/>
          <w:szCs w:val="32"/>
        </w:rPr>
        <w:t xml:space="preserve">                                                                                          </w:t>
      </w:r>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bCs/>
          <w:sz w:val="32"/>
          <w:szCs w:val="32"/>
        </w:rPr>
        <w:t>Pastor</w:t>
      </w:r>
      <w:r w:rsidRPr="009C3355">
        <w:rPr>
          <w:rFonts w:ascii="Times New Roman" w:hAnsi="Times New Roman" w:cs="Times New Roman"/>
          <w:b/>
          <w:bCs/>
          <w:sz w:val="32"/>
          <w:szCs w:val="32"/>
        </w:rPr>
        <w:t xml:space="preserve"> email</w:t>
      </w:r>
      <w:r w:rsidR="00377556" w:rsidRPr="009C3355">
        <w:rPr>
          <w:rFonts w:ascii="Times New Roman" w:hAnsi="Times New Roman" w:cs="Times New Roman"/>
          <w:b/>
          <w:bCs/>
          <w:sz w:val="32"/>
          <w:szCs w:val="32"/>
        </w:rPr>
        <w:t xml:space="preserve">: </w:t>
      </w:r>
      <w:hyperlink r:id="rId80" w:history="1">
        <w:r w:rsidR="00377556" w:rsidRPr="009C3355">
          <w:rPr>
            <w:rStyle w:val="Hyperlink"/>
            <w:rFonts w:ascii="Times New Roman" w:hAnsi="Times New Roman" w:cs="Times New Roman"/>
            <w:color w:val="auto"/>
            <w:sz w:val="32"/>
            <w:szCs w:val="32"/>
          </w:rPr>
          <w:t>pastorsttimothy@tampabay.rr.com</w:t>
        </w:r>
      </w:hyperlink>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sz w:val="32"/>
          <w:szCs w:val="32"/>
        </w:rPr>
        <w:tab/>
        <w:t xml:space="preserve">   </w:t>
      </w:r>
    </w:p>
    <w:p w14:paraId="41A5896C"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Website:</w:t>
      </w:r>
      <w:r w:rsidRPr="009C3355">
        <w:rPr>
          <w:rFonts w:ascii="Times New Roman" w:hAnsi="Times New Roman" w:cs="Times New Roman"/>
          <w:sz w:val="32"/>
          <w:szCs w:val="32"/>
        </w:rPr>
        <w:t xml:space="preserve"> </w:t>
      </w:r>
      <w:hyperlink r:id="rId81" w:history="1">
        <w:r w:rsidRPr="009C3355">
          <w:rPr>
            <w:rStyle w:val="Hyperlink"/>
            <w:rFonts w:ascii="Times New Roman" w:hAnsi="Times New Roman" w:cs="Times New Roman"/>
            <w:color w:val="auto"/>
            <w:sz w:val="32"/>
            <w:szCs w:val="32"/>
          </w:rPr>
          <w:t>www.sttimlutherancrystalriver.com</w:t>
        </w:r>
      </w:hyperlink>
      <w:r w:rsidRPr="009C3355">
        <w:rPr>
          <w:rFonts w:ascii="Times New Roman" w:hAnsi="Times New Roman" w:cs="Times New Roman"/>
          <w:b/>
          <w:sz w:val="32"/>
          <w:szCs w:val="32"/>
        </w:rPr>
        <w:t xml:space="preserve">                              </w:t>
      </w:r>
    </w:p>
    <w:p w14:paraId="0695D3FF"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9C3355">
        <w:rPr>
          <w:rFonts w:ascii="Times New Roman" w:hAnsi="Times New Roman" w:cs="Times New Roman"/>
          <w:b/>
          <w:sz w:val="32"/>
          <w:szCs w:val="32"/>
        </w:rPr>
        <w:t xml:space="preserve">                                                                        </w:t>
      </w:r>
    </w:p>
    <w:p w14:paraId="3CF2965C" w14:textId="64B28AC8" w:rsidR="00377556" w:rsidRPr="009C3355" w:rsidRDefault="00D15078"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 xml:space="preserve">Parish </w:t>
      </w:r>
      <w:r w:rsidR="00377556" w:rsidRPr="009C3355">
        <w:rPr>
          <w:rFonts w:ascii="Times New Roman" w:hAnsi="Times New Roman" w:cs="Times New Roman"/>
          <w:b/>
          <w:sz w:val="32"/>
          <w:szCs w:val="32"/>
        </w:rPr>
        <w:t>Deacon:</w:t>
      </w:r>
      <w:r w:rsidR="00377556" w:rsidRPr="009C3355">
        <w:rPr>
          <w:rFonts w:ascii="Times New Roman" w:hAnsi="Times New Roman" w:cs="Times New Roman"/>
          <w:sz w:val="32"/>
          <w:szCs w:val="32"/>
        </w:rPr>
        <w:t xml:space="preserve">  Frank Hofstetter</w:t>
      </w:r>
    </w:p>
    <w:p w14:paraId="417F0E28" w14:textId="33A5339D"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
          <w:sz w:val="32"/>
          <w:szCs w:val="32"/>
        </w:rPr>
        <w:t xml:space="preserve">Music Director: </w:t>
      </w:r>
      <w:r w:rsidR="00D15078" w:rsidRPr="009C3355">
        <w:rPr>
          <w:rFonts w:ascii="Times New Roman" w:hAnsi="Times New Roman" w:cs="Times New Roman"/>
          <w:bCs/>
          <w:sz w:val="32"/>
          <w:szCs w:val="32"/>
        </w:rPr>
        <w:t>Eric Mortensen</w:t>
      </w:r>
    </w:p>
    <w:p w14:paraId="424ED9FD" w14:textId="4EB61305"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
          <w:sz w:val="32"/>
          <w:szCs w:val="32"/>
        </w:rPr>
        <w:t xml:space="preserve">Church Secretary: </w:t>
      </w:r>
      <w:r w:rsidRPr="009C3355">
        <w:rPr>
          <w:rFonts w:ascii="Times New Roman" w:hAnsi="Times New Roman" w:cs="Times New Roman"/>
          <w:bCs/>
          <w:sz w:val="32"/>
          <w:szCs w:val="32"/>
        </w:rPr>
        <w:t xml:space="preserve">Regina </w:t>
      </w:r>
      <w:r w:rsidR="0029672D" w:rsidRPr="009C3355">
        <w:rPr>
          <w:rFonts w:ascii="Times New Roman" w:hAnsi="Times New Roman" w:cs="Times New Roman"/>
          <w:bCs/>
          <w:sz w:val="32"/>
          <w:szCs w:val="32"/>
        </w:rPr>
        <w:t>Mendicino</w:t>
      </w:r>
    </w:p>
    <w:p w14:paraId="660DA75C"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Sexton:</w:t>
      </w:r>
      <w:r w:rsidRPr="009C3355">
        <w:rPr>
          <w:rFonts w:ascii="Times New Roman" w:hAnsi="Times New Roman" w:cs="Times New Roman"/>
          <w:sz w:val="32"/>
          <w:szCs w:val="32"/>
        </w:rPr>
        <w:t xml:space="preserve">  William “Bill” Dexter</w:t>
      </w:r>
    </w:p>
    <w:p w14:paraId="34DA5634" w14:textId="77777777" w:rsidR="00377556" w:rsidRPr="00D6227C"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highlight w:val="yellow"/>
        </w:rPr>
      </w:pPr>
    </w:p>
    <w:p w14:paraId="3729E44E" w14:textId="591A92FA"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u w:val="single"/>
        </w:rPr>
        <w:t>202</w:t>
      </w:r>
      <w:r w:rsidR="00332E60" w:rsidRPr="00B80A5F">
        <w:rPr>
          <w:rFonts w:ascii="Times New Roman" w:hAnsi="Times New Roman" w:cs="Times New Roman"/>
          <w:b/>
          <w:sz w:val="32"/>
          <w:szCs w:val="32"/>
          <w:u w:val="single"/>
        </w:rPr>
        <w:t>3</w:t>
      </w:r>
      <w:r w:rsidRPr="00B80A5F">
        <w:rPr>
          <w:rFonts w:ascii="Times New Roman" w:hAnsi="Times New Roman" w:cs="Times New Roman"/>
          <w:b/>
          <w:sz w:val="32"/>
          <w:szCs w:val="32"/>
          <w:u w:val="single"/>
        </w:rPr>
        <w:t xml:space="preserve"> Congregational Council</w:t>
      </w:r>
      <w:r w:rsidRPr="00B80A5F">
        <w:rPr>
          <w:rFonts w:ascii="Times New Roman" w:hAnsi="Times New Roman" w:cs="Times New Roman"/>
          <w:b/>
          <w:sz w:val="32"/>
          <w:szCs w:val="32"/>
        </w:rPr>
        <w:t xml:space="preserve"> </w:t>
      </w:r>
      <w:r w:rsidRPr="00B80A5F">
        <w:rPr>
          <w:rFonts w:ascii="Times New Roman" w:hAnsi="Times New Roman" w:cs="Times New Roman"/>
          <w:sz w:val="32"/>
          <w:szCs w:val="32"/>
        </w:rPr>
        <w:t xml:space="preserve">                                </w:t>
      </w:r>
    </w:p>
    <w:p w14:paraId="5D284EE3" w14:textId="7AC76B89"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rPr>
        <w:t>President:</w:t>
      </w:r>
      <w:r w:rsidRPr="00B80A5F">
        <w:rPr>
          <w:rFonts w:ascii="Times New Roman" w:hAnsi="Times New Roman" w:cs="Times New Roman"/>
          <w:sz w:val="32"/>
          <w:szCs w:val="32"/>
        </w:rPr>
        <w:t xml:space="preserve">  </w:t>
      </w:r>
      <w:r w:rsidR="002674EC" w:rsidRPr="00B80A5F">
        <w:rPr>
          <w:rFonts w:ascii="Times New Roman" w:hAnsi="Times New Roman" w:cs="Times New Roman"/>
          <w:b/>
          <w:bCs/>
          <w:sz w:val="32"/>
          <w:szCs w:val="32"/>
        </w:rPr>
        <w:t>Sarah “Sallie” Haley</w:t>
      </w:r>
      <w:r w:rsidRPr="00B80A5F">
        <w:rPr>
          <w:rFonts w:ascii="Times New Roman" w:hAnsi="Times New Roman" w:cs="Times New Roman"/>
          <w:sz w:val="32"/>
          <w:szCs w:val="32"/>
        </w:rPr>
        <w:t xml:space="preserve">                       </w:t>
      </w:r>
      <w:r w:rsidRPr="00B80A5F">
        <w:rPr>
          <w:rFonts w:ascii="Times New Roman" w:hAnsi="Times New Roman" w:cs="Times New Roman"/>
          <w:sz w:val="32"/>
          <w:szCs w:val="32"/>
        </w:rPr>
        <w:tab/>
      </w:r>
    </w:p>
    <w:p w14:paraId="6E675066" w14:textId="6B30DDF2"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rPr>
        <w:t xml:space="preserve">Vice-President: </w:t>
      </w:r>
      <w:r w:rsidR="002674EC" w:rsidRPr="00B80A5F">
        <w:rPr>
          <w:rFonts w:ascii="Times New Roman" w:hAnsi="Times New Roman" w:cs="Times New Roman"/>
          <w:b/>
          <w:sz w:val="32"/>
          <w:szCs w:val="32"/>
        </w:rPr>
        <w:t>Patie Pule</w:t>
      </w:r>
      <w:r w:rsidRPr="00B80A5F">
        <w:rPr>
          <w:rFonts w:ascii="Times New Roman" w:hAnsi="Times New Roman" w:cs="Times New Roman"/>
          <w:sz w:val="32"/>
          <w:szCs w:val="32"/>
        </w:rPr>
        <w:tab/>
      </w:r>
      <w:r w:rsidRPr="00B80A5F">
        <w:rPr>
          <w:rFonts w:ascii="Times New Roman" w:hAnsi="Times New Roman" w:cs="Times New Roman"/>
          <w:sz w:val="32"/>
          <w:szCs w:val="32"/>
        </w:rPr>
        <w:tab/>
      </w:r>
      <w:r w:rsidRPr="00B80A5F">
        <w:rPr>
          <w:rFonts w:ascii="Times New Roman" w:hAnsi="Times New Roman" w:cs="Times New Roman"/>
          <w:sz w:val="32"/>
          <w:szCs w:val="32"/>
        </w:rPr>
        <w:tab/>
      </w:r>
      <w:r w:rsidRPr="00B80A5F">
        <w:rPr>
          <w:rFonts w:ascii="Times New Roman" w:hAnsi="Times New Roman" w:cs="Times New Roman"/>
          <w:sz w:val="32"/>
          <w:szCs w:val="32"/>
        </w:rPr>
        <w:tab/>
      </w:r>
      <w:r w:rsidRPr="00B80A5F">
        <w:rPr>
          <w:rFonts w:ascii="Times New Roman" w:hAnsi="Times New Roman" w:cs="Times New Roman"/>
          <w:sz w:val="32"/>
          <w:szCs w:val="32"/>
        </w:rPr>
        <w:tab/>
      </w:r>
      <w:r w:rsidRPr="00B80A5F">
        <w:rPr>
          <w:rFonts w:ascii="Times New Roman" w:hAnsi="Times New Roman" w:cs="Times New Roman"/>
          <w:sz w:val="32"/>
          <w:szCs w:val="32"/>
        </w:rPr>
        <w:tab/>
      </w:r>
    </w:p>
    <w:p w14:paraId="0C845584" w14:textId="77777777"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rPr>
        <w:t xml:space="preserve">Secretary: Jean Fowler  </w:t>
      </w:r>
      <w:r w:rsidRPr="00B80A5F">
        <w:rPr>
          <w:rFonts w:ascii="Times New Roman" w:hAnsi="Times New Roman" w:cs="Times New Roman"/>
          <w:b/>
          <w:sz w:val="32"/>
          <w:szCs w:val="32"/>
        </w:rPr>
        <w:tab/>
      </w:r>
      <w:r w:rsidRPr="00B80A5F">
        <w:rPr>
          <w:rFonts w:ascii="Times New Roman" w:hAnsi="Times New Roman" w:cs="Times New Roman"/>
          <w:b/>
          <w:sz w:val="32"/>
          <w:szCs w:val="32"/>
        </w:rPr>
        <w:tab/>
        <w:t xml:space="preserve">        </w:t>
      </w:r>
      <w:r w:rsidRPr="00B80A5F">
        <w:rPr>
          <w:rFonts w:ascii="Times New Roman" w:hAnsi="Times New Roman" w:cs="Times New Roman"/>
          <w:sz w:val="32"/>
          <w:szCs w:val="32"/>
        </w:rPr>
        <w:t xml:space="preserve">                                                                </w:t>
      </w:r>
    </w:p>
    <w:p w14:paraId="4BD15130" w14:textId="77777777"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B80A5F">
        <w:rPr>
          <w:rFonts w:ascii="Times New Roman" w:hAnsi="Times New Roman" w:cs="Times New Roman"/>
          <w:b/>
          <w:sz w:val="32"/>
          <w:szCs w:val="32"/>
        </w:rPr>
        <w:t xml:space="preserve">Treasurers: Lynn Dively &amp; </w:t>
      </w:r>
      <w:r w:rsidRPr="00B80A5F">
        <w:rPr>
          <w:rFonts w:ascii="Times New Roman" w:hAnsi="Times New Roman" w:cs="Times New Roman"/>
          <w:b/>
          <w:bCs/>
          <w:sz w:val="32"/>
          <w:szCs w:val="32"/>
        </w:rPr>
        <w:t>Cheryl</w:t>
      </w:r>
      <w:r w:rsidRPr="00B80A5F">
        <w:rPr>
          <w:rFonts w:ascii="Times New Roman" w:hAnsi="Times New Roman" w:cs="Times New Roman"/>
          <w:b/>
          <w:sz w:val="32"/>
          <w:szCs w:val="32"/>
        </w:rPr>
        <w:t xml:space="preserve"> VanHorn</w:t>
      </w:r>
      <w:r w:rsidRPr="00B80A5F">
        <w:rPr>
          <w:rFonts w:ascii="Times New Roman" w:hAnsi="Times New Roman" w:cs="Times New Roman"/>
          <w:b/>
          <w:sz w:val="32"/>
          <w:szCs w:val="32"/>
        </w:rPr>
        <w:tab/>
      </w:r>
      <w:r w:rsidRPr="00B80A5F">
        <w:rPr>
          <w:rFonts w:ascii="Times New Roman" w:hAnsi="Times New Roman" w:cs="Times New Roman"/>
          <w:b/>
          <w:sz w:val="32"/>
          <w:szCs w:val="32"/>
        </w:rPr>
        <w:tab/>
      </w:r>
      <w:r w:rsidRPr="00B80A5F">
        <w:rPr>
          <w:rFonts w:ascii="Times New Roman" w:hAnsi="Times New Roman" w:cs="Times New Roman"/>
          <w:b/>
          <w:sz w:val="32"/>
          <w:szCs w:val="32"/>
        </w:rPr>
        <w:tab/>
      </w:r>
      <w:r w:rsidRPr="00B80A5F">
        <w:rPr>
          <w:rFonts w:ascii="Times New Roman" w:hAnsi="Times New Roman" w:cs="Times New Roman"/>
          <w:b/>
          <w:sz w:val="32"/>
          <w:szCs w:val="32"/>
        </w:rPr>
        <w:tab/>
      </w:r>
      <w:r w:rsidRPr="00B80A5F">
        <w:rPr>
          <w:rFonts w:ascii="Times New Roman" w:hAnsi="Times New Roman" w:cs="Times New Roman"/>
          <w:b/>
          <w:i/>
          <w:sz w:val="32"/>
          <w:szCs w:val="32"/>
        </w:rPr>
        <w:t xml:space="preserve"> </w:t>
      </w:r>
    </w:p>
    <w:p w14:paraId="38248D08" w14:textId="77777777"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B80A5F">
        <w:rPr>
          <w:rFonts w:ascii="Times New Roman" w:hAnsi="Times New Roman" w:cs="Times New Roman"/>
          <w:b/>
          <w:sz w:val="32"/>
          <w:szCs w:val="32"/>
        </w:rPr>
        <w:t>Financial Secretary: Randy Holden &amp; Dick Kleinsmith</w:t>
      </w:r>
      <w:r w:rsidRPr="00B80A5F">
        <w:rPr>
          <w:rFonts w:ascii="Times New Roman" w:hAnsi="Times New Roman" w:cs="Times New Roman"/>
          <w:b/>
          <w:i/>
          <w:sz w:val="32"/>
          <w:szCs w:val="32"/>
        </w:rPr>
        <w:tab/>
      </w:r>
      <w:r w:rsidRPr="00B80A5F">
        <w:rPr>
          <w:rFonts w:ascii="Times New Roman" w:hAnsi="Times New Roman" w:cs="Times New Roman"/>
          <w:b/>
          <w:i/>
          <w:sz w:val="32"/>
          <w:szCs w:val="32"/>
        </w:rPr>
        <w:tab/>
      </w:r>
      <w:r w:rsidRPr="00B80A5F">
        <w:rPr>
          <w:rFonts w:ascii="Times New Roman" w:hAnsi="Times New Roman" w:cs="Times New Roman"/>
          <w:b/>
          <w:i/>
          <w:sz w:val="32"/>
          <w:szCs w:val="32"/>
        </w:rPr>
        <w:tab/>
      </w:r>
      <w:r w:rsidRPr="00B80A5F">
        <w:rPr>
          <w:rFonts w:ascii="Times New Roman" w:hAnsi="Times New Roman" w:cs="Times New Roman"/>
          <w:b/>
          <w:i/>
          <w:sz w:val="32"/>
          <w:szCs w:val="32"/>
        </w:rPr>
        <w:tab/>
      </w:r>
    </w:p>
    <w:p w14:paraId="6D4349A4" w14:textId="26E1A9B3"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B80A5F">
        <w:rPr>
          <w:rFonts w:ascii="Times New Roman" w:hAnsi="Times New Roman" w:cs="Times New Roman"/>
          <w:b/>
          <w:sz w:val="32"/>
          <w:szCs w:val="32"/>
        </w:rPr>
        <w:t xml:space="preserve">Council Members: </w:t>
      </w:r>
      <w:r w:rsidR="002F33C3" w:rsidRPr="00B80A5F">
        <w:rPr>
          <w:rFonts w:ascii="Times New Roman" w:hAnsi="Times New Roman" w:cs="Times New Roman"/>
          <w:b/>
          <w:sz w:val="32"/>
          <w:szCs w:val="32"/>
        </w:rPr>
        <w:t xml:space="preserve">John Seasholtz, </w:t>
      </w:r>
      <w:r w:rsidRPr="00B80A5F">
        <w:rPr>
          <w:rFonts w:ascii="Times New Roman" w:hAnsi="Times New Roman" w:cs="Times New Roman"/>
          <w:b/>
          <w:sz w:val="32"/>
          <w:szCs w:val="32"/>
        </w:rPr>
        <w:t xml:space="preserve">Barbara Johnson, Keith Johns, Carolyn Fialkowski, Ron Roecker, Andrea Mitchell, Pastor Joanie, </w:t>
      </w:r>
      <w:r w:rsidR="002674EC" w:rsidRPr="00B80A5F">
        <w:rPr>
          <w:rFonts w:ascii="Times New Roman" w:hAnsi="Times New Roman" w:cs="Times New Roman"/>
          <w:b/>
          <w:sz w:val="32"/>
          <w:szCs w:val="32"/>
        </w:rPr>
        <w:t xml:space="preserve"> Aidan Sisneros</w:t>
      </w:r>
      <w:r w:rsidR="007A6A27" w:rsidRPr="00B80A5F">
        <w:rPr>
          <w:rFonts w:ascii="Times New Roman" w:hAnsi="Times New Roman" w:cs="Times New Roman"/>
          <w:b/>
          <w:sz w:val="32"/>
          <w:szCs w:val="32"/>
        </w:rPr>
        <w:t>, Carl Harper</w:t>
      </w:r>
      <w:r w:rsidR="006A1168" w:rsidRPr="00B80A5F">
        <w:rPr>
          <w:rFonts w:ascii="Times New Roman" w:hAnsi="Times New Roman" w:cs="Times New Roman"/>
          <w:b/>
          <w:sz w:val="32"/>
          <w:szCs w:val="32"/>
        </w:rPr>
        <w:t>, JoAnne Ollenborger</w:t>
      </w:r>
    </w:p>
    <w:p w14:paraId="496CFB55" w14:textId="77777777" w:rsidR="00377556" w:rsidRPr="00D6227C"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highlight w:val="yellow"/>
        </w:rPr>
      </w:pPr>
    </w:p>
    <w:p w14:paraId="74F2D54D"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9C3355">
        <w:rPr>
          <w:rFonts w:ascii="Times New Roman" w:hAnsi="Times New Roman" w:cs="Times New Roman"/>
          <w:b/>
          <w:sz w:val="32"/>
          <w:szCs w:val="32"/>
          <w:u w:val="single"/>
        </w:rPr>
        <w:t>Weekly Worship</w:t>
      </w:r>
    </w:p>
    <w:p w14:paraId="22EDDA9E" w14:textId="3C8D6AE0"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 xml:space="preserve">Saturdays </w:t>
      </w:r>
      <w:r w:rsidR="009613B6" w:rsidRPr="009C3355">
        <w:rPr>
          <w:rFonts w:ascii="Times New Roman" w:hAnsi="Times New Roman" w:cs="Times New Roman"/>
          <w:b/>
          <w:sz w:val="32"/>
          <w:szCs w:val="32"/>
        </w:rPr>
        <w:t>4</w:t>
      </w:r>
      <w:r w:rsidRPr="009C3355">
        <w:rPr>
          <w:rFonts w:ascii="Times New Roman" w:hAnsi="Times New Roman" w:cs="Times New Roman"/>
          <w:b/>
          <w:sz w:val="32"/>
          <w:szCs w:val="32"/>
        </w:rPr>
        <w:t>pm</w:t>
      </w:r>
    </w:p>
    <w:p w14:paraId="19E8ABC1"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Sundays 9am</w:t>
      </w:r>
    </w:p>
    <w:p w14:paraId="0E11C21D"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Communion available at both services</w:t>
      </w:r>
    </w:p>
    <w:p w14:paraId="5A509273" w14:textId="3CA79C79"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Children’s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9am</w:t>
      </w:r>
    </w:p>
    <w:p w14:paraId="600F1D4B" w14:textId="4EB3A2F5"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Adult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10:30am</w:t>
      </w:r>
    </w:p>
    <w:p w14:paraId="63A31B8F" w14:textId="1DBD02F5" w:rsidR="00EB27FB"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Drive-Up Communion</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11-11:30am</w:t>
      </w:r>
    </w:p>
    <w:p w14:paraId="5D359ADB" w14:textId="77777777" w:rsidR="00EB27FB" w:rsidRPr="009C3355" w:rsidRDefault="00EB27FB"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6D9778CA" w14:textId="77777777" w:rsidR="00EB27FB" w:rsidRPr="009C3355" w:rsidRDefault="00EB27FB"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FC1B399" w14:textId="39EE812E" w:rsidR="001B0CAE" w:rsidRPr="005458A0"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6"/>
          <w:szCs w:val="36"/>
        </w:rPr>
      </w:pPr>
      <w:r w:rsidRPr="009C3355">
        <w:rPr>
          <w:rFonts w:ascii="Times New Roman" w:hAnsi="Times New Roman" w:cs="Times New Roman"/>
          <w:b/>
          <w:sz w:val="32"/>
          <w:szCs w:val="32"/>
        </w:rPr>
        <w:t>Saturday and Sunday Services - links ONLIN</w:t>
      </w:r>
      <w:r w:rsidR="00833BC2" w:rsidRPr="009C3355">
        <w:rPr>
          <w:rFonts w:ascii="Times New Roman" w:hAnsi="Times New Roman" w:cs="Times New Roman"/>
          <w:b/>
          <w:sz w:val="32"/>
          <w:szCs w:val="32"/>
        </w:rPr>
        <w:t>E</w:t>
      </w:r>
    </w:p>
    <w:sectPr w:rsidR="001B0CAE" w:rsidRPr="005458A0" w:rsidSect="00286CAF">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6057C" w14:textId="77777777" w:rsidR="00FE3C8B" w:rsidRDefault="00FE3C8B" w:rsidP="00B032F6">
      <w:r>
        <w:separator/>
      </w:r>
    </w:p>
  </w:endnote>
  <w:endnote w:type="continuationSeparator" w:id="0">
    <w:p w14:paraId="02F493F8" w14:textId="77777777" w:rsidR="00FE3C8B" w:rsidRDefault="00FE3C8B"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575" w14:textId="77777777" w:rsidR="00C67ECE" w:rsidRDefault="00C6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6DA9" w14:textId="77777777" w:rsidR="00C67ECE" w:rsidRDefault="00C6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CFE0" w14:textId="77777777" w:rsidR="00C67ECE" w:rsidRDefault="00C6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425FA" w14:textId="77777777" w:rsidR="00FE3C8B" w:rsidRDefault="00FE3C8B" w:rsidP="00B032F6">
      <w:r>
        <w:separator/>
      </w:r>
    </w:p>
  </w:footnote>
  <w:footnote w:type="continuationSeparator" w:id="0">
    <w:p w14:paraId="050F9D57" w14:textId="77777777" w:rsidR="00FE3C8B" w:rsidRDefault="00FE3C8B"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FC88" w14:textId="77777777" w:rsidR="00C67ECE" w:rsidRDefault="00C67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E1A6" w14:textId="77777777" w:rsidR="00C67ECE" w:rsidRDefault="00C67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7942" w14:textId="77777777" w:rsidR="00C67ECE" w:rsidRDefault="00C67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5"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4"/>
  </w:num>
  <w:num w:numId="2" w16cid:durableId="673727444">
    <w:abstractNumId w:val="40"/>
  </w:num>
  <w:num w:numId="3" w16cid:durableId="951015837">
    <w:abstractNumId w:val="42"/>
  </w:num>
  <w:num w:numId="4" w16cid:durableId="1264916886">
    <w:abstractNumId w:val="21"/>
  </w:num>
  <w:num w:numId="5" w16cid:durableId="263612682">
    <w:abstractNumId w:val="29"/>
  </w:num>
  <w:num w:numId="6" w16cid:durableId="2039113954">
    <w:abstractNumId w:val="19"/>
  </w:num>
  <w:num w:numId="7" w16cid:durableId="908536495">
    <w:abstractNumId w:val="11"/>
  </w:num>
  <w:num w:numId="8" w16cid:durableId="1861235969">
    <w:abstractNumId w:val="3"/>
  </w:num>
  <w:num w:numId="9" w16cid:durableId="624312605">
    <w:abstractNumId w:val="9"/>
  </w:num>
  <w:num w:numId="10" w16cid:durableId="132916291">
    <w:abstractNumId w:val="0"/>
  </w:num>
  <w:num w:numId="11" w16cid:durableId="95172685">
    <w:abstractNumId w:val="18"/>
  </w:num>
  <w:num w:numId="12" w16cid:durableId="1799058816">
    <w:abstractNumId w:val="32"/>
  </w:num>
  <w:num w:numId="13" w16cid:durableId="1160852964">
    <w:abstractNumId w:val="37"/>
  </w:num>
  <w:num w:numId="14" w16cid:durableId="735669769">
    <w:abstractNumId w:val="6"/>
  </w:num>
  <w:num w:numId="15" w16cid:durableId="842862533">
    <w:abstractNumId w:val="15"/>
  </w:num>
  <w:num w:numId="16" w16cid:durableId="17396683">
    <w:abstractNumId w:val="8"/>
  </w:num>
  <w:num w:numId="17" w16cid:durableId="254436591">
    <w:abstractNumId w:val="10"/>
  </w:num>
  <w:num w:numId="18" w16cid:durableId="999653301">
    <w:abstractNumId w:val="27"/>
  </w:num>
  <w:num w:numId="19" w16cid:durableId="1138492328">
    <w:abstractNumId w:val="4"/>
  </w:num>
  <w:num w:numId="20" w16cid:durableId="665280312">
    <w:abstractNumId w:val="17"/>
  </w:num>
  <w:num w:numId="21" w16cid:durableId="748355973">
    <w:abstractNumId w:val="34"/>
  </w:num>
  <w:num w:numId="22" w16cid:durableId="42561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5"/>
  </w:num>
  <w:num w:numId="24" w16cid:durableId="987326639">
    <w:abstractNumId w:val="7"/>
  </w:num>
  <w:num w:numId="25" w16cid:durableId="652418635">
    <w:abstractNumId w:val="2"/>
  </w:num>
  <w:num w:numId="26" w16cid:durableId="891161304">
    <w:abstractNumId w:val="14"/>
  </w:num>
  <w:num w:numId="27" w16cid:durableId="1382554659">
    <w:abstractNumId w:val="23"/>
  </w:num>
  <w:num w:numId="28" w16cid:durableId="406852037">
    <w:abstractNumId w:val="1"/>
  </w:num>
  <w:num w:numId="29" w16cid:durableId="718280081">
    <w:abstractNumId w:val="16"/>
  </w:num>
  <w:num w:numId="30" w16cid:durableId="1192109999">
    <w:abstractNumId w:val="33"/>
  </w:num>
  <w:num w:numId="31" w16cid:durableId="1116101537">
    <w:abstractNumId w:val="39"/>
  </w:num>
  <w:num w:numId="32" w16cid:durableId="1697002855">
    <w:abstractNumId w:val="28"/>
  </w:num>
  <w:num w:numId="33" w16cid:durableId="2001079978">
    <w:abstractNumId w:val="36"/>
  </w:num>
  <w:num w:numId="34" w16cid:durableId="380247102">
    <w:abstractNumId w:val="26"/>
  </w:num>
  <w:num w:numId="35" w16cid:durableId="329606810">
    <w:abstractNumId w:val="38"/>
  </w:num>
  <w:num w:numId="36" w16cid:durableId="1510867893">
    <w:abstractNumId w:val="12"/>
  </w:num>
  <w:num w:numId="37" w16cid:durableId="1612972674">
    <w:abstractNumId w:val="20"/>
  </w:num>
  <w:num w:numId="38" w16cid:durableId="1797529386">
    <w:abstractNumId w:val="35"/>
  </w:num>
  <w:num w:numId="39" w16cid:durableId="532957656">
    <w:abstractNumId w:val="22"/>
  </w:num>
  <w:num w:numId="40" w16cid:durableId="2105806520">
    <w:abstractNumId w:val="13"/>
  </w:num>
  <w:num w:numId="41" w16cid:durableId="1174370550">
    <w:abstractNumId w:val="31"/>
  </w:num>
  <w:num w:numId="42" w16cid:durableId="526715435">
    <w:abstractNumId w:val="25"/>
  </w:num>
  <w:num w:numId="43" w16cid:durableId="1788157541">
    <w:abstractNumId w:val="30"/>
  </w:num>
  <w:num w:numId="44" w16cid:durableId="29183428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665"/>
    <w:rsid w:val="0000282E"/>
    <w:rsid w:val="00002977"/>
    <w:rsid w:val="00002C0C"/>
    <w:rsid w:val="00002FE1"/>
    <w:rsid w:val="00003219"/>
    <w:rsid w:val="000038B6"/>
    <w:rsid w:val="00003EEB"/>
    <w:rsid w:val="00003F04"/>
    <w:rsid w:val="00004149"/>
    <w:rsid w:val="00005448"/>
    <w:rsid w:val="00005DE2"/>
    <w:rsid w:val="00006061"/>
    <w:rsid w:val="000063ED"/>
    <w:rsid w:val="0000693C"/>
    <w:rsid w:val="00006D8C"/>
    <w:rsid w:val="00007910"/>
    <w:rsid w:val="00007A02"/>
    <w:rsid w:val="00007A83"/>
    <w:rsid w:val="00010841"/>
    <w:rsid w:val="00010A27"/>
    <w:rsid w:val="0001102F"/>
    <w:rsid w:val="00012313"/>
    <w:rsid w:val="00012495"/>
    <w:rsid w:val="00012919"/>
    <w:rsid w:val="00012930"/>
    <w:rsid w:val="00012DFF"/>
    <w:rsid w:val="00012E96"/>
    <w:rsid w:val="00012F35"/>
    <w:rsid w:val="00013412"/>
    <w:rsid w:val="00013679"/>
    <w:rsid w:val="00014993"/>
    <w:rsid w:val="00014CBB"/>
    <w:rsid w:val="00015043"/>
    <w:rsid w:val="00016045"/>
    <w:rsid w:val="00016681"/>
    <w:rsid w:val="00016C90"/>
    <w:rsid w:val="00017387"/>
    <w:rsid w:val="000178C2"/>
    <w:rsid w:val="0001796F"/>
    <w:rsid w:val="00020B6D"/>
    <w:rsid w:val="00020FDC"/>
    <w:rsid w:val="000211B6"/>
    <w:rsid w:val="000214C2"/>
    <w:rsid w:val="000215C3"/>
    <w:rsid w:val="00021D65"/>
    <w:rsid w:val="00022569"/>
    <w:rsid w:val="000225B6"/>
    <w:rsid w:val="00022885"/>
    <w:rsid w:val="00022A92"/>
    <w:rsid w:val="00022B34"/>
    <w:rsid w:val="00022B84"/>
    <w:rsid w:val="00022EDE"/>
    <w:rsid w:val="00024564"/>
    <w:rsid w:val="00024700"/>
    <w:rsid w:val="00024C60"/>
    <w:rsid w:val="00025303"/>
    <w:rsid w:val="000255D1"/>
    <w:rsid w:val="00025835"/>
    <w:rsid w:val="00025CE0"/>
    <w:rsid w:val="0002633D"/>
    <w:rsid w:val="0002654C"/>
    <w:rsid w:val="0002693B"/>
    <w:rsid w:val="00026970"/>
    <w:rsid w:val="00026B6D"/>
    <w:rsid w:val="00026F04"/>
    <w:rsid w:val="00026F5D"/>
    <w:rsid w:val="000271D9"/>
    <w:rsid w:val="00027342"/>
    <w:rsid w:val="00027724"/>
    <w:rsid w:val="000277E8"/>
    <w:rsid w:val="0003040B"/>
    <w:rsid w:val="000309AB"/>
    <w:rsid w:val="00030D30"/>
    <w:rsid w:val="00030D5A"/>
    <w:rsid w:val="00030EC0"/>
    <w:rsid w:val="0003119C"/>
    <w:rsid w:val="000312CD"/>
    <w:rsid w:val="00031623"/>
    <w:rsid w:val="0003164F"/>
    <w:rsid w:val="00032A21"/>
    <w:rsid w:val="00032D0B"/>
    <w:rsid w:val="00032E90"/>
    <w:rsid w:val="0003374C"/>
    <w:rsid w:val="00033DE4"/>
    <w:rsid w:val="00033E50"/>
    <w:rsid w:val="00034362"/>
    <w:rsid w:val="00034598"/>
    <w:rsid w:val="00034BF3"/>
    <w:rsid w:val="00034EDF"/>
    <w:rsid w:val="00034F5D"/>
    <w:rsid w:val="00034F61"/>
    <w:rsid w:val="00034F95"/>
    <w:rsid w:val="00035021"/>
    <w:rsid w:val="000351BE"/>
    <w:rsid w:val="0003533C"/>
    <w:rsid w:val="00035375"/>
    <w:rsid w:val="000353A8"/>
    <w:rsid w:val="00035E0D"/>
    <w:rsid w:val="00036204"/>
    <w:rsid w:val="00036BAB"/>
    <w:rsid w:val="00036DCC"/>
    <w:rsid w:val="00037ACA"/>
    <w:rsid w:val="00037F9B"/>
    <w:rsid w:val="00040072"/>
    <w:rsid w:val="000401DE"/>
    <w:rsid w:val="0004029B"/>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70549"/>
    <w:rsid w:val="00070A6D"/>
    <w:rsid w:val="00070DB3"/>
    <w:rsid w:val="00070DE4"/>
    <w:rsid w:val="0007132A"/>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F2"/>
    <w:rsid w:val="0008000C"/>
    <w:rsid w:val="00080143"/>
    <w:rsid w:val="0008034C"/>
    <w:rsid w:val="00080AF9"/>
    <w:rsid w:val="00080FB5"/>
    <w:rsid w:val="000819FD"/>
    <w:rsid w:val="000819FE"/>
    <w:rsid w:val="00081E1B"/>
    <w:rsid w:val="00082ACF"/>
    <w:rsid w:val="00082D63"/>
    <w:rsid w:val="000831E8"/>
    <w:rsid w:val="000834A1"/>
    <w:rsid w:val="00083C1C"/>
    <w:rsid w:val="00083D3D"/>
    <w:rsid w:val="0008469F"/>
    <w:rsid w:val="00084C81"/>
    <w:rsid w:val="00084CC4"/>
    <w:rsid w:val="00085340"/>
    <w:rsid w:val="000853A8"/>
    <w:rsid w:val="0008556E"/>
    <w:rsid w:val="0008597D"/>
    <w:rsid w:val="00085A07"/>
    <w:rsid w:val="00086684"/>
    <w:rsid w:val="000868A2"/>
    <w:rsid w:val="0008699A"/>
    <w:rsid w:val="00086A0C"/>
    <w:rsid w:val="00086EF0"/>
    <w:rsid w:val="00087347"/>
    <w:rsid w:val="00087AE6"/>
    <w:rsid w:val="00090812"/>
    <w:rsid w:val="00090C0B"/>
    <w:rsid w:val="000919C5"/>
    <w:rsid w:val="00091DFD"/>
    <w:rsid w:val="00091E13"/>
    <w:rsid w:val="000921BF"/>
    <w:rsid w:val="0009270A"/>
    <w:rsid w:val="00092DC3"/>
    <w:rsid w:val="00093575"/>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53"/>
    <w:rsid w:val="000B0DE2"/>
    <w:rsid w:val="000B17A2"/>
    <w:rsid w:val="000B1A03"/>
    <w:rsid w:val="000B1EEA"/>
    <w:rsid w:val="000B2188"/>
    <w:rsid w:val="000B22E2"/>
    <w:rsid w:val="000B3701"/>
    <w:rsid w:val="000B4622"/>
    <w:rsid w:val="000B4C4C"/>
    <w:rsid w:val="000B4D5C"/>
    <w:rsid w:val="000B55C3"/>
    <w:rsid w:val="000B577B"/>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5146"/>
    <w:rsid w:val="000C5D2B"/>
    <w:rsid w:val="000C63F7"/>
    <w:rsid w:val="000C6FB7"/>
    <w:rsid w:val="000C7443"/>
    <w:rsid w:val="000C7A02"/>
    <w:rsid w:val="000C7A62"/>
    <w:rsid w:val="000C7DFD"/>
    <w:rsid w:val="000D0F7E"/>
    <w:rsid w:val="000D1001"/>
    <w:rsid w:val="000D1530"/>
    <w:rsid w:val="000D1B3F"/>
    <w:rsid w:val="000D25C2"/>
    <w:rsid w:val="000D2896"/>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F09"/>
    <w:rsid w:val="000E3F25"/>
    <w:rsid w:val="000E4CA1"/>
    <w:rsid w:val="000E51D3"/>
    <w:rsid w:val="000E6A53"/>
    <w:rsid w:val="000E7104"/>
    <w:rsid w:val="000E731F"/>
    <w:rsid w:val="000E75E9"/>
    <w:rsid w:val="000F074E"/>
    <w:rsid w:val="000F0D5C"/>
    <w:rsid w:val="000F0FA9"/>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754"/>
    <w:rsid w:val="001077D0"/>
    <w:rsid w:val="00107CAC"/>
    <w:rsid w:val="00107D0E"/>
    <w:rsid w:val="00110203"/>
    <w:rsid w:val="001110BA"/>
    <w:rsid w:val="00111716"/>
    <w:rsid w:val="00112257"/>
    <w:rsid w:val="001133A2"/>
    <w:rsid w:val="00113A8A"/>
    <w:rsid w:val="0011409C"/>
    <w:rsid w:val="00114219"/>
    <w:rsid w:val="0011425F"/>
    <w:rsid w:val="0011500C"/>
    <w:rsid w:val="00115159"/>
    <w:rsid w:val="001155E6"/>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C3F"/>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C4F"/>
    <w:rsid w:val="00154EA1"/>
    <w:rsid w:val="00155071"/>
    <w:rsid w:val="001555A6"/>
    <w:rsid w:val="00155DE5"/>
    <w:rsid w:val="00155E33"/>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4B3"/>
    <w:rsid w:val="00196E2B"/>
    <w:rsid w:val="00197151"/>
    <w:rsid w:val="001972C6"/>
    <w:rsid w:val="00197841"/>
    <w:rsid w:val="001978C8"/>
    <w:rsid w:val="00197DA5"/>
    <w:rsid w:val="001A0280"/>
    <w:rsid w:val="001A0A46"/>
    <w:rsid w:val="001A0B25"/>
    <w:rsid w:val="001A108C"/>
    <w:rsid w:val="001A131E"/>
    <w:rsid w:val="001A14EA"/>
    <w:rsid w:val="001A174C"/>
    <w:rsid w:val="001A2003"/>
    <w:rsid w:val="001A2192"/>
    <w:rsid w:val="001A27C3"/>
    <w:rsid w:val="001A2F0F"/>
    <w:rsid w:val="001A3767"/>
    <w:rsid w:val="001A37B1"/>
    <w:rsid w:val="001A3F61"/>
    <w:rsid w:val="001A4637"/>
    <w:rsid w:val="001A503F"/>
    <w:rsid w:val="001A5CF3"/>
    <w:rsid w:val="001A5E81"/>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53B4"/>
    <w:rsid w:val="001E5499"/>
    <w:rsid w:val="001E54B5"/>
    <w:rsid w:val="001E54EC"/>
    <w:rsid w:val="001E56D4"/>
    <w:rsid w:val="001E60C5"/>
    <w:rsid w:val="001E60DF"/>
    <w:rsid w:val="001E65A1"/>
    <w:rsid w:val="001E66D7"/>
    <w:rsid w:val="001E6D76"/>
    <w:rsid w:val="001E7479"/>
    <w:rsid w:val="001E79F9"/>
    <w:rsid w:val="001F1563"/>
    <w:rsid w:val="001F19D6"/>
    <w:rsid w:val="001F1CBD"/>
    <w:rsid w:val="001F1EB0"/>
    <w:rsid w:val="001F380F"/>
    <w:rsid w:val="001F3925"/>
    <w:rsid w:val="001F3CCA"/>
    <w:rsid w:val="001F3D07"/>
    <w:rsid w:val="001F3FA6"/>
    <w:rsid w:val="001F487D"/>
    <w:rsid w:val="001F499D"/>
    <w:rsid w:val="001F49FB"/>
    <w:rsid w:val="001F4E54"/>
    <w:rsid w:val="001F572D"/>
    <w:rsid w:val="001F573A"/>
    <w:rsid w:val="001F5DE8"/>
    <w:rsid w:val="001F63FD"/>
    <w:rsid w:val="001F67E2"/>
    <w:rsid w:val="001F6E6B"/>
    <w:rsid w:val="001F7472"/>
    <w:rsid w:val="001F7777"/>
    <w:rsid w:val="002004DB"/>
    <w:rsid w:val="0020092C"/>
    <w:rsid w:val="00200A3A"/>
    <w:rsid w:val="00200F3D"/>
    <w:rsid w:val="00201239"/>
    <w:rsid w:val="0020169C"/>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DA1"/>
    <w:rsid w:val="002100C6"/>
    <w:rsid w:val="00210A88"/>
    <w:rsid w:val="00210CC6"/>
    <w:rsid w:val="002111A2"/>
    <w:rsid w:val="00211A0A"/>
    <w:rsid w:val="00211FA8"/>
    <w:rsid w:val="0021216F"/>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F5E"/>
    <w:rsid w:val="00225F7C"/>
    <w:rsid w:val="00225FFF"/>
    <w:rsid w:val="002262B9"/>
    <w:rsid w:val="00226A03"/>
    <w:rsid w:val="00227345"/>
    <w:rsid w:val="002274B5"/>
    <w:rsid w:val="0022758B"/>
    <w:rsid w:val="002278B9"/>
    <w:rsid w:val="00227B05"/>
    <w:rsid w:val="00227EF4"/>
    <w:rsid w:val="00230030"/>
    <w:rsid w:val="002303AF"/>
    <w:rsid w:val="00231070"/>
    <w:rsid w:val="002312B1"/>
    <w:rsid w:val="0023178F"/>
    <w:rsid w:val="00231C05"/>
    <w:rsid w:val="00231D15"/>
    <w:rsid w:val="00231DBB"/>
    <w:rsid w:val="0023204A"/>
    <w:rsid w:val="00232633"/>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730C"/>
    <w:rsid w:val="0024756A"/>
    <w:rsid w:val="0024762E"/>
    <w:rsid w:val="0024766B"/>
    <w:rsid w:val="00250F51"/>
    <w:rsid w:val="00250FC1"/>
    <w:rsid w:val="00251890"/>
    <w:rsid w:val="002519E0"/>
    <w:rsid w:val="00251E3C"/>
    <w:rsid w:val="00251E66"/>
    <w:rsid w:val="00252143"/>
    <w:rsid w:val="00252499"/>
    <w:rsid w:val="002527F9"/>
    <w:rsid w:val="00252A64"/>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81B"/>
    <w:rsid w:val="00264AC9"/>
    <w:rsid w:val="00264D1A"/>
    <w:rsid w:val="00264E2E"/>
    <w:rsid w:val="00264FBD"/>
    <w:rsid w:val="00265151"/>
    <w:rsid w:val="00265186"/>
    <w:rsid w:val="002653D3"/>
    <w:rsid w:val="002656D9"/>
    <w:rsid w:val="0026599F"/>
    <w:rsid w:val="00265C7C"/>
    <w:rsid w:val="00265DE1"/>
    <w:rsid w:val="002667FA"/>
    <w:rsid w:val="00266D3C"/>
    <w:rsid w:val="00267168"/>
    <w:rsid w:val="002674EC"/>
    <w:rsid w:val="00270520"/>
    <w:rsid w:val="00270EDA"/>
    <w:rsid w:val="00270FD0"/>
    <w:rsid w:val="0027121F"/>
    <w:rsid w:val="00271D25"/>
    <w:rsid w:val="002727B1"/>
    <w:rsid w:val="002732B6"/>
    <w:rsid w:val="002736C8"/>
    <w:rsid w:val="002738B8"/>
    <w:rsid w:val="002739ED"/>
    <w:rsid w:val="00273FD4"/>
    <w:rsid w:val="00274D8B"/>
    <w:rsid w:val="00274E2D"/>
    <w:rsid w:val="00274EE7"/>
    <w:rsid w:val="00275168"/>
    <w:rsid w:val="00275820"/>
    <w:rsid w:val="00275D99"/>
    <w:rsid w:val="00275E55"/>
    <w:rsid w:val="00276079"/>
    <w:rsid w:val="002760AE"/>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CAD"/>
    <w:rsid w:val="00295D4C"/>
    <w:rsid w:val="00296047"/>
    <w:rsid w:val="00296575"/>
    <w:rsid w:val="002966D5"/>
    <w:rsid w:val="0029672D"/>
    <w:rsid w:val="0029691E"/>
    <w:rsid w:val="00296BAD"/>
    <w:rsid w:val="002972C6"/>
    <w:rsid w:val="00297993"/>
    <w:rsid w:val="00297A59"/>
    <w:rsid w:val="002A0033"/>
    <w:rsid w:val="002A0A45"/>
    <w:rsid w:val="002A0A58"/>
    <w:rsid w:val="002A1166"/>
    <w:rsid w:val="002A151D"/>
    <w:rsid w:val="002A180B"/>
    <w:rsid w:val="002A2200"/>
    <w:rsid w:val="002A2381"/>
    <w:rsid w:val="002A244B"/>
    <w:rsid w:val="002A276F"/>
    <w:rsid w:val="002A30A1"/>
    <w:rsid w:val="002A35DE"/>
    <w:rsid w:val="002A3992"/>
    <w:rsid w:val="002A39AA"/>
    <w:rsid w:val="002A4330"/>
    <w:rsid w:val="002A4C0C"/>
    <w:rsid w:val="002A4EDE"/>
    <w:rsid w:val="002A51C4"/>
    <w:rsid w:val="002A54CF"/>
    <w:rsid w:val="002A55FE"/>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635"/>
    <w:rsid w:val="002B6CC0"/>
    <w:rsid w:val="002B7CF4"/>
    <w:rsid w:val="002C0204"/>
    <w:rsid w:val="002C0372"/>
    <w:rsid w:val="002C07BC"/>
    <w:rsid w:val="002C0C57"/>
    <w:rsid w:val="002C1177"/>
    <w:rsid w:val="002C17FC"/>
    <w:rsid w:val="002C19D2"/>
    <w:rsid w:val="002C28BB"/>
    <w:rsid w:val="002C29B0"/>
    <w:rsid w:val="002C2C17"/>
    <w:rsid w:val="002C2F3B"/>
    <w:rsid w:val="002C32B8"/>
    <w:rsid w:val="002C35A6"/>
    <w:rsid w:val="002C38C1"/>
    <w:rsid w:val="002C421B"/>
    <w:rsid w:val="002C4D11"/>
    <w:rsid w:val="002C560E"/>
    <w:rsid w:val="002C56C5"/>
    <w:rsid w:val="002C59E2"/>
    <w:rsid w:val="002C616B"/>
    <w:rsid w:val="002C62D3"/>
    <w:rsid w:val="002C6319"/>
    <w:rsid w:val="002C65BC"/>
    <w:rsid w:val="002C66B1"/>
    <w:rsid w:val="002C68EF"/>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ECA"/>
    <w:rsid w:val="002F047E"/>
    <w:rsid w:val="002F05D0"/>
    <w:rsid w:val="002F111F"/>
    <w:rsid w:val="002F25DB"/>
    <w:rsid w:val="002F2F78"/>
    <w:rsid w:val="002F2FB7"/>
    <w:rsid w:val="002F32C7"/>
    <w:rsid w:val="002F33C3"/>
    <w:rsid w:val="002F39DD"/>
    <w:rsid w:val="002F41D3"/>
    <w:rsid w:val="002F43E8"/>
    <w:rsid w:val="002F46A7"/>
    <w:rsid w:val="002F47E3"/>
    <w:rsid w:val="002F4CD4"/>
    <w:rsid w:val="002F546A"/>
    <w:rsid w:val="002F58AA"/>
    <w:rsid w:val="002F5D33"/>
    <w:rsid w:val="002F61AA"/>
    <w:rsid w:val="002F62BE"/>
    <w:rsid w:val="002F6599"/>
    <w:rsid w:val="002F6ADA"/>
    <w:rsid w:val="002F6FC9"/>
    <w:rsid w:val="002F730E"/>
    <w:rsid w:val="002F78AC"/>
    <w:rsid w:val="002F7AE6"/>
    <w:rsid w:val="002F7B28"/>
    <w:rsid w:val="00300068"/>
    <w:rsid w:val="00300487"/>
    <w:rsid w:val="0030081C"/>
    <w:rsid w:val="00300BC2"/>
    <w:rsid w:val="0030103F"/>
    <w:rsid w:val="003012FF"/>
    <w:rsid w:val="003014B0"/>
    <w:rsid w:val="003019E5"/>
    <w:rsid w:val="00301E78"/>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73C"/>
    <w:rsid w:val="003167B0"/>
    <w:rsid w:val="00316855"/>
    <w:rsid w:val="00316A82"/>
    <w:rsid w:val="00316C7E"/>
    <w:rsid w:val="00317610"/>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E2"/>
    <w:rsid w:val="00325277"/>
    <w:rsid w:val="00325346"/>
    <w:rsid w:val="00325781"/>
    <w:rsid w:val="00325858"/>
    <w:rsid w:val="00325C0B"/>
    <w:rsid w:val="00326460"/>
    <w:rsid w:val="00326CFE"/>
    <w:rsid w:val="00326DF8"/>
    <w:rsid w:val="00327B2B"/>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40408"/>
    <w:rsid w:val="0034058F"/>
    <w:rsid w:val="003405FA"/>
    <w:rsid w:val="00340687"/>
    <w:rsid w:val="003408C2"/>
    <w:rsid w:val="00340FB7"/>
    <w:rsid w:val="00341048"/>
    <w:rsid w:val="003413B6"/>
    <w:rsid w:val="00341FA5"/>
    <w:rsid w:val="003426D6"/>
    <w:rsid w:val="00343260"/>
    <w:rsid w:val="00343421"/>
    <w:rsid w:val="00343829"/>
    <w:rsid w:val="00343C2A"/>
    <w:rsid w:val="003440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D0B"/>
    <w:rsid w:val="0035324C"/>
    <w:rsid w:val="00353983"/>
    <w:rsid w:val="00353D53"/>
    <w:rsid w:val="003546E6"/>
    <w:rsid w:val="00354B56"/>
    <w:rsid w:val="00354C0E"/>
    <w:rsid w:val="00354D18"/>
    <w:rsid w:val="0035560D"/>
    <w:rsid w:val="0035628A"/>
    <w:rsid w:val="00356714"/>
    <w:rsid w:val="00356DEF"/>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DBE"/>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7CF"/>
    <w:rsid w:val="003836CC"/>
    <w:rsid w:val="0038372B"/>
    <w:rsid w:val="00384676"/>
    <w:rsid w:val="003849BC"/>
    <w:rsid w:val="00384ACE"/>
    <w:rsid w:val="00384E0C"/>
    <w:rsid w:val="0038558B"/>
    <w:rsid w:val="00385842"/>
    <w:rsid w:val="00385CB3"/>
    <w:rsid w:val="003863DC"/>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733"/>
    <w:rsid w:val="00392BCF"/>
    <w:rsid w:val="00393593"/>
    <w:rsid w:val="00394511"/>
    <w:rsid w:val="00394606"/>
    <w:rsid w:val="0039493D"/>
    <w:rsid w:val="00394FA8"/>
    <w:rsid w:val="003950B4"/>
    <w:rsid w:val="0039525E"/>
    <w:rsid w:val="003957FA"/>
    <w:rsid w:val="00395A2E"/>
    <w:rsid w:val="00395EE6"/>
    <w:rsid w:val="00396095"/>
    <w:rsid w:val="003960BA"/>
    <w:rsid w:val="00396B95"/>
    <w:rsid w:val="00396F9B"/>
    <w:rsid w:val="0039714B"/>
    <w:rsid w:val="0039747B"/>
    <w:rsid w:val="003974AF"/>
    <w:rsid w:val="00397885"/>
    <w:rsid w:val="00397961"/>
    <w:rsid w:val="00397ED7"/>
    <w:rsid w:val="003A016F"/>
    <w:rsid w:val="003A0341"/>
    <w:rsid w:val="003A07A5"/>
    <w:rsid w:val="003A0B6B"/>
    <w:rsid w:val="003A0CBF"/>
    <w:rsid w:val="003A0D24"/>
    <w:rsid w:val="003A0EA9"/>
    <w:rsid w:val="003A12AB"/>
    <w:rsid w:val="003A1662"/>
    <w:rsid w:val="003A2159"/>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B02F0"/>
    <w:rsid w:val="003B083B"/>
    <w:rsid w:val="003B1272"/>
    <w:rsid w:val="003B12A7"/>
    <w:rsid w:val="003B1C33"/>
    <w:rsid w:val="003B1D6C"/>
    <w:rsid w:val="003B1FA3"/>
    <w:rsid w:val="003B2092"/>
    <w:rsid w:val="003B2495"/>
    <w:rsid w:val="003B30F4"/>
    <w:rsid w:val="003B3339"/>
    <w:rsid w:val="003B33AD"/>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AA8"/>
    <w:rsid w:val="003B6D5E"/>
    <w:rsid w:val="003B718C"/>
    <w:rsid w:val="003B750C"/>
    <w:rsid w:val="003B755B"/>
    <w:rsid w:val="003B7731"/>
    <w:rsid w:val="003B7E6F"/>
    <w:rsid w:val="003C05AD"/>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7FD"/>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3CC"/>
    <w:rsid w:val="003E4457"/>
    <w:rsid w:val="003E46E7"/>
    <w:rsid w:val="003E49E6"/>
    <w:rsid w:val="003E4F42"/>
    <w:rsid w:val="003E4FE3"/>
    <w:rsid w:val="003E5318"/>
    <w:rsid w:val="003E53FF"/>
    <w:rsid w:val="003E5486"/>
    <w:rsid w:val="003E65B7"/>
    <w:rsid w:val="003E6F7D"/>
    <w:rsid w:val="003E743D"/>
    <w:rsid w:val="003E7867"/>
    <w:rsid w:val="003E7BFC"/>
    <w:rsid w:val="003F028E"/>
    <w:rsid w:val="003F056F"/>
    <w:rsid w:val="003F0E10"/>
    <w:rsid w:val="003F0E93"/>
    <w:rsid w:val="003F147F"/>
    <w:rsid w:val="003F18C6"/>
    <w:rsid w:val="003F1BDF"/>
    <w:rsid w:val="003F2C25"/>
    <w:rsid w:val="003F30D6"/>
    <w:rsid w:val="003F36A9"/>
    <w:rsid w:val="003F36B8"/>
    <w:rsid w:val="003F3830"/>
    <w:rsid w:val="003F4D9B"/>
    <w:rsid w:val="003F51C6"/>
    <w:rsid w:val="003F58BE"/>
    <w:rsid w:val="003F594E"/>
    <w:rsid w:val="003F5975"/>
    <w:rsid w:val="003F5CA6"/>
    <w:rsid w:val="003F5FE8"/>
    <w:rsid w:val="003F62CD"/>
    <w:rsid w:val="003F653A"/>
    <w:rsid w:val="003F66A8"/>
    <w:rsid w:val="003F6B91"/>
    <w:rsid w:val="003F71F5"/>
    <w:rsid w:val="003F7940"/>
    <w:rsid w:val="003F7E73"/>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7E3"/>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ED8"/>
    <w:rsid w:val="00416692"/>
    <w:rsid w:val="004179F2"/>
    <w:rsid w:val="004202F0"/>
    <w:rsid w:val="004205FF"/>
    <w:rsid w:val="0042103E"/>
    <w:rsid w:val="004220C7"/>
    <w:rsid w:val="00422201"/>
    <w:rsid w:val="0042220A"/>
    <w:rsid w:val="004222D4"/>
    <w:rsid w:val="00422C2B"/>
    <w:rsid w:val="00423251"/>
    <w:rsid w:val="00423A4F"/>
    <w:rsid w:val="004240FD"/>
    <w:rsid w:val="00424A25"/>
    <w:rsid w:val="00424C6C"/>
    <w:rsid w:val="00424DE2"/>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BE9"/>
    <w:rsid w:val="00432BC3"/>
    <w:rsid w:val="00432BFF"/>
    <w:rsid w:val="00433947"/>
    <w:rsid w:val="00433CA5"/>
    <w:rsid w:val="00433D87"/>
    <w:rsid w:val="00434013"/>
    <w:rsid w:val="00434824"/>
    <w:rsid w:val="00434B3D"/>
    <w:rsid w:val="00434D2E"/>
    <w:rsid w:val="00435411"/>
    <w:rsid w:val="00435862"/>
    <w:rsid w:val="00436106"/>
    <w:rsid w:val="00436B35"/>
    <w:rsid w:val="00436F43"/>
    <w:rsid w:val="00437185"/>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8A8"/>
    <w:rsid w:val="00443A7A"/>
    <w:rsid w:val="004444E0"/>
    <w:rsid w:val="00444A2B"/>
    <w:rsid w:val="00444A51"/>
    <w:rsid w:val="00445109"/>
    <w:rsid w:val="00445D22"/>
    <w:rsid w:val="00445F43"/>
    <w:rsid w:val="00446036"/>
    <w:rsid w:val="0044687B"/>
    <w:rsid w:val="00446AEB"/>
    <w:rsid w:val="00446C2E"/>
    <w:rsid w:val="00446FBF"/>
    <w:rsid w:val="00447087"/>
    <w:rsid w:val="00447099"/>
    <w:rsid w:val="004473EE"/>
    <w:rsid w:val="004474BB"/>
    <w:rsid w:val="004500A0"/>
    <w:rsid w:val="00450376"/>
    <w:rsid w:val="0045123D"/>
    <w:rsid w:val="00451C89"/>
    <w:rsid w:val="00452033"/>
    <w:rsid w:val="0045222E"/>
    <w:rsid w:val="0045270B"/>
    <w:rsid w:val="00452CA8"/>
    <w:rsid w:val="00452CD7"/>
    <w:rsid w:val="00453019"/>
    <w:rsid w:val="004530EA"/>
    <w:rsid w:val="004533F1"/>
    <w:rsid w:val="00453651"/>
    <w:rsid w:val="004536C6"/>
    <w:rsid w:val="00453AE6"/>
    <w:rsid w:val="00453D8E"/>
    <w:rsid w:val="004542FF"/>
    <w:rsid w:val="00454527"/>
    <w:rsid w:val="00454576"/>
    <w:rsid w:val="0045504C"/>
    <w:rsid w:val="0045512F"/>
    <w:rsid w:val="004551DE"/>
    <w:rsid w:val="00455600"/>
    <w:rsid w:val="00455DFF"/>
    <w:rsid w:val="00456442"/>
    <w:rsid w:val="00456575"/>
    <w:rsid w:val="004569F1"/>
    <w:rsid w:val="00456A91"/>
    <w:rsid w:val="00456E3C"/>
    <w:rsid w:val="00456ED7"/>
    <w:rsid w:val="004570C2"/>
    <w:rsid w:val="004574A3"/>
    <w:rsid w:val="00457F34"/>
    <w:rsid w:val="00457FA1"/>
    <w:rsid w:val="00460232"/>
    <w:rsid w:val="004604E6"/>
    <w:rsid w:val="00460523"/>
    <w:rsid w:val="00460A8F"/>
    <w:rsid w:val="00460B8B"/>
    <w:rsid w:val="00460BB2"/>
    <w:rsid w:val="00460FB2"/>
    <w:rsid w:val="00461059"/>
    <w:rsid w:val="00461B32"/>
    <w:rsid w:val="00461C05"/>
    <w:rsid w:val="00462318"/>
    <w:rsid w:val="00462715"/>
    <w:rsid w:val="004639B3"/>
    <w:rsid w:val="00463CB0"/>
    <w:rsid w:val="00463FE4"/>
    <w:rsid w:val="0046451E"/>
    <w:rsid w:val="004649C0"/>
    <w:rsid w:val="004649C4"/>
    <w:rsid w:val="004650E0"/>
    <w:rsid w:val="0046594C"/>
    <w:rsid w:val="00465D87"/>
    <w:rsid w:val="00465E93"/>
    <w:rsid w:val="004663E0"/>
    <w:rsid w:val="00466D20"/>
    <w:rsid w:val="0046756F"/>
    <w:rsid w:val="00470204"/>
    <w:rsid w:val="004703DE"/>
    <w:rsid w:val="00470BFB"/>
    <w:rsid w:val="004711E1"/>
    <w:rsid w:val="00472033"/>
    <w:rsid w:val="00472B1D"/>
    <w:rsid w:val="0047320E"/>
    <w:rsid w:val="00473BE6"/>
    <w:rsid w:val="00474A53"/>
    <w:rsid w:val="00474B04"/>
    <w:rsid w:val="00474B5F"/>
    <w:rsid w:val="00474F63"/>
    <w:rsid w:val="00475971"/>
    <w:rsid w:val="00476C45"/>
    <w:rsid w:val="00476D66"/>
    <w:rsid w:val="00476F22"/>
    <w:rsid w:val="004770FE"/>
    <w:rsid w:val="00477BCD"/>
    <w:rsid w:val="00480036"/>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D84"/>
    <w:rsid w:val="00483DD9"/>
    <w:rsid w:val="0048443C"/>
    <w:rsid w:val="00484445"/>
    <w:rsid w:val="004845A2"/>
    <w:rsid w:val="004845BB"/>
    <w:rsid w:val="00484A19"/>
    <w:rsid w:val="00484F92"/>
    <w:rsid w:val="004850B9"/>
    <w:rsid w:val="00485724"/>
    <w:rsid w:val="00485DD0"/>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500"/>
    <w:rsid w:val="004929ED"/>
    <w:rsid w:val="004930FD"/>
    <w:rsid w:val="004931F2"/>
    <w:rsid w:val="0049325D"/>
    <w:rsid w:val="00493361"/>
    <w:rsid w:val="004937DC"/>
    <w:rsid w:val="00493DBC"/>
    <w:rsid w:val="00493E41"/>
    <w:rsid w:val="004944D6"/>
    <w:rsid w:val="00494551"/>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90E"/>
    <w:rsid w:val="004A1BDB"/>
    <w:rsid w:val="004A1BFD"/>
    <w:rsid w:val="004A1CD1"/>
    <w:rsid w:val="004A229C"/>
    <w:rsid w:val="004A2745"/>
    <w:rsid w:val="004A2B67"/>
    <w:rsid w:val="004A2F07"/>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726D"/>
    <w:rsid w:val="004A73CA"/>
    <w:rsid w:val="004A74CF"/>
    <w:rsid w:val="004A758C"/>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7BD"/>
    <w:rsid w:val="004C3A22"/>
    <w:rsid w:val="004C3D1D"/>
    <w:rsid w:val="004C4E8A"/>
    <w:rsid w:val="004C5735"/>
    <w:rsid w:val="004C626D"/>
    <w:rsid w:val="004C64B6"/>
    <w:rsid w:val="004C70B8"/>
    <w:rsid w:val="004D012C"/>
    <w:rsid w:val="004D03E4"/>
    <w:rsid w:val="004D0B24"/>
    <w:rsid w:val="004D0F3D"/>
    <w:rsid w:val="004D0F90"/>
    <w:rsid w:val="004D1815"/>
    <w:rsid w:val="004D1A66"/>
    <w:rsid w:val="004D1A67"/>
    <w:rsid w:val="004D1C20"/>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6BE"/>
    <w:rsid w:val="004E6882"/>
    <w:rsid w:val="004E6D9C"/>
    <w:rsid w:val="004E6DE9"/>
    <w:rsid w:val="004E7D6A"/>
    <w:rsid w:val="004F0507"/>
    <w:rsid w:val="004F0769"/>
    <w:rsid w:val="004F0C2E"/>
    <w:rsid w:val="004F0C87"/>
    <w:rsid w:val="004F0ECA"/>
    <w:rsid w:val="004F123D"/>
    <w:rsid w:val="004F1E9A"/>
    <w:rsid w:val="004F1FC0"/>
    <w:rsid w:val="004F23C5"/>
    <w:rsid w:val="004F2625"/>
    <w:rsid w:val="004F2A25"/>
    <w:rsid w:val="004F2AE3"/>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CEA"/>
    <w:rsid w:val="004F7157"/>
    <w:rsid w:val="004F7295"/>
    <w:rsid w:val="004F796D"/>
    <w:rsid w:val="004F7ABA"/>
    <w:rsid w:val="004F7D87"/>
    <w:rsid w:val="004F7F65"/>
    <w:rsid w:val="00500952"/>
    <w:rsid w:val="005009A6"/>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B90"/>
    <w:rsid w:val="00504BEB"/>
    <w:rsid w:val="0050550C"/>
    <w:rsid w:val="005056D2"/>
    <w:rsid w:val="00505FA4"/>
    <w:rsid w:val="00506279"/>
    <w:rsid w:val="00506516"/>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201A0"/>
    <w:rsid w:val="0052020F"/>
    <w:rsid w:val="0052057F"/>
    <w:rsid w:val="00520764"/>
    <w:rsid w:val="00520EE9"/>
    <w:rsid w:val="00521020"/>
    <w:rsid w:val="005211C6"/>
    <w:rsid w:val="00521973"/>
    <w:rsid w:val="00521F41"/>
    <w:rsid w:val="00521F56"/>
    <w:rsid w:val="00522013"/>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C7D"/>
    <w:rsid w:val="00532DE8"/>
    <w:rsid w:val="00533114"/>
    <w:rsid w:val="00533638"/>
    <w:rsid w:val="005336A8"/>
    <w:rsid w:val="005336EE"/>
    <w:rsid w:val="00533808"/>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FD"/>
    <w:rsid w:val="005452F8"/>
    <w:rsid w:val="00545307"/>
    <w:rsid w:val="00545685"/>
    <w:rsid w:val="00545875"/>
    <w:rsid w:val="005458A0"/>
    <w:rsid w:val="00545AF5"/>
    <w:rsid w:val="00545D24"/>
    <w:rsid w:val="00546415"/>
    <w:rsid w:val="00546A79"/>
    <w:rsid w:val="00546DCE"/>
    <w:rsid w:val="00546E20"/>
    <w:rsid w:val="00547A7C"/>
    <w:rsid w:val="00547AF4"/>
    <w:rsid w:val="00547B98"/>
    <w:rsid w:val="00547DC7"/>
    <w:rsid w:val="00547F6F"/>
    <w:rsid w:val="0055003D"/>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E7A"/>
    <w:rsid w:val="0056035B"/>
    <w:rsid w:val="005604CC"/>
    <w:rsid w:val="00560631"/>
    <w:rsid w:val="005606A0"/>
    <w:rsid w:val="00560B09"/>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69E"/>
    <w:rsid w:val="00571847"/>
    <w:rsid w:val="00571967"/>
    <w:rsid w:val="005719DE"/>
    <w:rsid w:val="005728C6"/>
    <w:rsid w:val="00572A31"/>
    <w:rsid w:val="00572C22"/>
    <w:rsid w:val="00573536"/>
    <w:rsid w:val="00573B66"/>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42EC"/>
    <w:rsid w:val="0059448A"/>
    <w:rsid w:val="0059460C"/>
    <w:rsid w:val="00594D20"/>
    <w:rsid w:val="005952A4"/>
    <w:rsid w:val="005954EC"/>
    <w:rsid w:val="00595933"/>
    <w:rsid w:val="00595B34"/>
    <w:rsid w:val="005963EA"/>
    <w:rsid w:val="005966EE"/>
    <w:rsid w:val="00596CA3"/>
    <w:rsid w:val="00596E0D"/>
    <w:rsid w:val="00596EF3"/>
    <w:rsid w:val="005975EA"/>
    <w:rsid w:val="00597636"/>
    <w:rsid w:val="0059774B"/>
    <w:rsid w:val="005978CC"/>
    <w:rsid w:val="00597C3A"/>
    <w:rsid w:val="005A0108"/>
    <w:rsid w:val="005A0393"/>
    <w:rsid w:val="005A03C4"/>
    <w:rsid w:val="005A0536"/>
    <w:rsid w:val="005A0765"/>
    <w:rsid w:val="005A0A80"/>
    <w:rsid w:val="005A1BC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B0B"/>
    <w:rsid w:val="005B2CA3"/>
    <w:rsid w:val="005B34C2"/>
    <w:rsid w:val="005B42E6"/>
    <w:rsid w:val="005B44F5"/>
    <w:rsid w:val="005B453F"/>
    <w:rsid w:val="005B4712"/>
    <w:rsid w:val="005B473B"/>
    <w:rsid w:val="005B4A20"/>
    <w:rsid w:val="005B4A62"/>
    <w:rsid w:val="005B4D8C"/>
    <w:rsid w:val="005B52AC"/>
    <w:rsid w:val="005B5C1B"/>
    <w:rsid w:val="005B6089"/>
    <w:rsid w:val="005B6A2A"/>
    <w:rsid w:val="005B6EBA"/>
    <w:rsid w:val="005B6F9D"/>
    <w:rsid w:val="005B7179"/>
    <w:rsid w:val="005B72F7"/>
    <w:rsid w:val="005B7F3D"/>
    <w:rsid w:val="005C0625"/>
    <w:rsid w:val="005C0745"/>
    <w:rsid w:val="005C0948"/>
    <w:rsid w:val="005C09E2"/>
    <w:rsid w:val="005C106C"/>
    <w:rsid w:val="005C1DE7"/>
    <w:rsid w:val="005C25EE"/>
    <w:rsid w:val="005C27D2"/>
    <w:rsid w:val="005C2D9E"/>
    <w:rsid w:val="005C2F6C"/>
    <w:rsid w:val="005C316D"/>
    <w:rsid w:val="005C36B5"/>
    <w:rsid w:val="005C3AA0"/>
    <w:rsid w:val="005C3B4D"/>
    <w:rsid w:val="005C3D76"/>
    <w:rsid w:val="005C416D"/>
    <w:rsid w:val="005C41CF"/>
    <w:rsid w:val="005C424F"/>
    <w:rsid w:val="005C4BBE"/>
    <w:rsid w:val="005C4F0D"/>
    <w:rsid w:val="005C54A9"/>
    <w:rsid w:val="005C6086"/>
    <w:rsid w:val="005C6797"/>
    <w:rsid w:val="005C6F39"/>
    <w:rsid w:val="005C7169"/>
    <w:rsid w:val="005C779F"/>
    <w:rsid w:val="005C7953"/>
    <w:rsid w:val="005D048B"/>
    <w:rsid w:val="005D0634"/>
    <w:rsid w:val="005D072D"/>
    <w:rsid w:val="005D0CFF"/>
    <w:rsid w:val="005D0D9C"/>
    <w:rsid w:val="005D10F5"/>
    <w:rsid w:val="005D1229"/>
    <w:rsid w:val="005D16AD"/>
    <w:rsid w:val="005D16E6"/>
    <w:rsid w:val="005D1D36"/>
    <w:rsid w:val="005D258D"/>
    <w:rsid w:val="005D289E"/>
    <w:rsid w:val="005D2BD2"/>
    <w:rsid w:val="005D2D5A"/>
    <w:rsid w:val="005D2F9C"/>
    <w:rsid w:val="005D3032"/>
    <w:rsid w:val="005D334D"/>
    <w:rsid w:val="005D378C"/>
    <w:rsid w:val="005D40F3"/>
    <w:rsid w:val="005D4325"/>
    <w:rsid w:val="005D4983"/>
    <w:rsid w:val="005D5640"/>
    <w:rsid w:val="005D5786"/>
    <w:rsid w:val="005D58B7"/>
    <w:rsid w:val="005D5AD0"/>
    <w:rsid w:val="005D5E81"/>
    <w:rsid w:val="005D68D3"/>
    <w:rsid w:val="005D6AC1"/>
    <w:rsid w:val="005D72EC"/>
    <w:rsid w:val="005E01DB"/>
    <w:rsid w:val="005E02F6"/>
    <w:rsid w:val="005E0520"/>
    <w:rsid w:val="005E0A18"/>
    <w:rsid w:val="005E123E"/>
    <w:rsid w:val="005E1339"/>
    <w:rsid w:val="005E1630"/>
    <w:rsid w:val="005E1920"/>
    <w:rsid w:val="005E1C61"/>
    <w:rsid w:val="005E1D32"/>
    <w:rsid w:val="005E2422"/>
    <w:rsid w:val="005E2DF7"/>
    <w:rsid w:val="005E2EE9"/>
    <w:rsid w:val="005E3B4B"/>
    <w:rsid w:val="005E3C56"/>
    <w:rsid w:val="005E4662"/>
    <w:rsid w:val="005E470A"/>
    <w:rsid w:val="005E4BA8"/>
    <w:rsid w:val="005E5660"/>
    <w:rsid w:val="005E61C6"/>
    <w:rsid w:val="005E6934"/>
    <w:rsid w:val="005E6B6F"/>
    <w:rsid w:val="005E6DC0"/>
    <w:rsid w:val="005E7BCB"/>
    <w:rsid w:val="005E7C6C"/>
    <w:rsid w:val="005F01C9"/>
    <w:rsid w:val="005F0314"/>
    <w:rsid w:val="005F0344"/>
    <w:rsid w:val="005F0370"/>
    <w:rsid w:val="005F04E8"/>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27D9"/>
    <w:rsid w:val="00602AF7"/>
    <w:rsid w:val="006037D4"/>
    <w:rsid w:val="006038B3"/>
    <w:rsid w:val="00604343"/>
    <w:rsid w:val="0060449F"/>
    <w:rsid w:val="00604692"/>
    <w:rsid w:val="00604735"/>
    <w:rsid w:val="00604EB4"/>
    <w:rsid w:val="006053B6"/>
    <w:rsid w:val="006059B6"/>
    <w:rsid w:val="00605F32"/>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3E8"/>
    <w:rsid w:val="006144BF"/>
    <w:rsid w:val="00614A01"/>
    <w:rsid w:val="00614BF9"/>
    <w:rsid w:val="00615191"/>
    <w:rsid w:val="006156C8"/>
    <w:rsid w:val="006158B2"/>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5548"/>
    <w:rsid w:val="006261A4"/>
    <w:rsid w:val="006264B0"/>
    <w:rsid w:val="0062661C"/>
    <w:rsid w:val="006268E8"/>
    <w:rsid w:val="00626A3F"/>
    <w:rsid w:val="00626C22"/>
    <w:rsid w:val="00626D05"/>
    <w:rsid w:val="00627E2D"/>
    <w:rsid w:val="00630143"/>
    <w:rsid w:val="006309EB"/>
    <w:rsid w:val="006311A5"/>
    <w:rsid w:val="00631355"/>
    <w:rsid w:val="00631D27"/>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C51"/>
    <w:rsid w:val="00644CCE"/>
    <w:rsid w:val="0064604A"/>
    <w:rsid w:val="006461B1"/>
    <w:rsid w:val="00646382"/>
    <w:rsid w:val="00646AE7"/>
    <w:rsid w:val="00646DC7"/>
    <w:rsid w:val="00647250"/>
    <w:rsid w:val="006474AA"/>
    <w:rsid w:val="00647BC0"/>
    <w:rsid w:val="00647CFB"/>
    <w:rsid w:val="006500DA"/>
    <w:rsid w:val="006501EE"/>
    <w:rsid w:val="00650285"/>
    <w:rsid w:val="006503EC"/>
    <w:rsid w:val="006506DA"/>
    <w:rsid w:val="00650BFE"/>
    <w:rsid w:val="006518CA"/>
    <w:rsid w:val="00651E79"/>
    <w:rsid w:val="00651FB5"/>
    <w:rsid w:val="00652A0E"/>
    <w:rsid w:val="00653253"/>
    <w:rsid w:val="0065368C"/>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60203"/>
    <w:rsid w:val="00661672"/>
    <w:rsid w:val="0066177D"/>
    <w:rsid w:val="006620EA"/>
    <w:rsid w:val="006629C3"/>
    <w:rsid w:val="00663007"/>
    <w:rsid w:val="00663199"/>
    <w:rsid w:val="00663638"/>
    <w:rsid w:val="00663BF2"/>
    <w:rsid w:val="00663DF4"/>
    <w:rsid w:val="00663EA1"/>
    <w:rsid w:val="00663EF9"/>
    <w:rsid w:val="0066430B"/>
    <w:rsid w:val="00664362"/>
    <w:rsid w:val="00664423"/>
    <w:rsid w:val="00664AED"/>
    <w:rsid w:val="00664C9B"/>
    <w:rsid w:val="006653FE"/>
    <w:rsid w:val="006656FC"/>
    <w:rsid w:val="00665911"/>
    <w:rsid w:val="00666828"/>
    <w:rsid w:val="006670B5"/>
    <w:rsid w:val="00667473"/>
    <w:rsid w:val="0066752B"/>
    <w:rsid w:val="00667575"/>
    <w:rsid w:val="00667AF4"/>
    <w:rsid w:val="00667B78"/>
    <w:rsid w:val="0067035E"/>
    <w:rsid w:val="0067088F"/>
    <w:rsid w:val="00670F76"/>
    <w:rsid w:val="0067127A"/>
    <w:rsid w:val="00671582"/>
    <w:rsid w:val="00671A65"/>
    <w:rsid w:val="00671D16"/>
    <w:rsid w:val="0067208E"/>
    <w:rsid w:val="00672BC8"/>
    <w:rsid w:val="006730D2"/>
    <w:rsid w:val="0067343F"/>
    <w:rsid w:val="00673494"/>
    <w:rsid w:val="006736D0"/>
    <w:rsid w:val="006739DB"/>
    <w:rsid w:val="00673A2F"/>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D8F"/>
    <w:rsid w:val="00684E47"/>
    <w:rsid w:val="00685645"/>
    <w:rsid w:val="00685CA9"/>
    <w:rsid w:val="00686062"/>
    <w:rsid w:val="006862B6"/>
    <w:rsid w:val="00687408"/>
    <w:rsid w:val="00687836"/>
    <w:rsid w:val="0068792B"/>
    <w:rsid w:val="00687934"/>
    <w:rsid w:val="00687CAC"/>
    <w:rsid w:val="00690050"/>
    <w:rsid w:val="006902B2"/>
    <w:rsid w:val="00690CDB"/>
    <w:rsid w:val="006911E3"/>
    <w:rsid w:val="006911F0"/>
    <w:rsid w:val="00691491"/>
    <w:rsid w:val="0069154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DDE"/>
    <w:rsid w:val="006A3FD4"/>
    <w:rsid w:val="006A4591"/>
    <w:rsid w:val="006A4D70"/>
    <w:rsid w:val="006A4E0E"/>
    <w:rsid w:val="006A4E12"/>
    <w:rsid w:val="006A4EA5"/>
    <w:rsid w:val="006A4F03"/>
    <w:rsid w:val="006A4FC9"/>
    <w:rsid w:val="006A52F3"/>
    <w:rsid w:val="006A581A"/>
    <w:rsid w:val="006A60DD"/>
    <w:rsid w:val="006A61FF"/>
    <w:rsid w:val="006A70A6"/>
    <w:rsid w:val="006A72A2"/>
    <w:rsid w:val="006A7940"/>
    <w:rsid w:val="006A7A48"/>
    <w:rsid w:val="006A7C7A"/>
    <w:rsid w:val="006A7D36"/>
    <w:rsid w:val="006B0092"/>
    <w:rsid w:val="006B0127"/>
    <w:rsid w:val="006B0612"/>
    <w:rsid w:val="006B1CE4"/>
    <w:rsid w:val="006B2722"/>
    <w:rsid w:val="006B284E"/>
    <w:rsid w:val="006B3312"/>
    <w:rsid w:val="006B4C68"/>
    <w:rsid w:val="006B4C7E"/>
    <w:rsid w:val="006B4E12"/>
    <w:rsid w:val="006B52F1"/>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827"/>
    <w:rsid w:val="006C5E25"/>
    <w:rsid w:val="006C75B7"/>
    <w:rsid w:val="006C799F"/>
    <w:rsid w:val="006D005B"/>
    <w:rsid w:val="006D05E6"/>
    <w:rsid w:val="006D095F"/>
    <w:rsid w:val="006D0D10"/>
    <w:rsid w:val="006D0F84"/>
    <w:rsid w:val="006D1129"/>
    <w:rsid w:val="006D11C7"/>
    <w:rsid w:val="006D1573"/>
    <w:rsid w:val="006D1A53"/>
    <w:rsid w:val="006D2030"/>
    <w:rsid w:val="006D3212"/>
    <w:rsid w:val="006D398F"/>
    <w:rsid w:val="006D39F1"/>
    <w:rsid w:val="006D3C96"/>
    <w:rsid w:val="006D3E36"/>
    <w:rsid w:val="006D3F6D"/>
    <w:rsid w:val="006D4422"/>
    <w:rsid w:val="006D4965"/>
    <w:rsid w:val="006D4A57"/>
    <w:rsid w:val="006D5407"/>
    <w:rsid w:val="006D5647"/>
    <w:rsid w:val="006D5B93"/>
    <w:rsid w:val="006D6516"/>
    <w:rsid w:val="006D69DA"/>
    <w:rsid w:val="006D6AA0"/>
    <w:rsid w:val="006D6C81"/>
    <w:rsid w:val="006D6CF3"/>
    <w:rsid w:val="006D72BC"/>
    <w:rsid w:val="006D7322"/>
    <w:rsid w:val="006D765A"/>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D45"/>
    <w:rsid w:val="006F5DE4"/>
    <w:rsid w:val="006F5EB8"/>
    <w:rsid w:val="006F6694"/>
    <w:rsid w:val="006F7F85"/>
    <w:rsid w:val="00700027"/>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BE5"/>
    <w:rsid w:val="00702C40"/>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10AA3"/>
    <w:rsid w:val="00711834"/>
    <w:rsid w:val="00711876"/>
    <w:rsid w:val="00712018"/>
    <w:rsid w:val="0071215E"/>
    <w:rsid w:val="0071236C"/>
    <w:rsid w:val="007125A0"/>
    <w:rsid w:val="007129E2"/>
    <w:rsid w:val="00713281"/>
    <w:rsid w:val="00713853"/>
    <w:rsid w:val="007139CD"/>
    <w:rsid w:val="00713D7D"/>
    <w:rsid w:val="007143DE"/>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AC1"/>
    <w:rsid w:val="00722AE5"/>
    <w:rsid w:val="00722F86"/>
    <w:rsid w:val="007231A7"/>
    <w:rsid w:val="0072325D"/>
    <w:rsid w:val="0072346D"/>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85"/>
    <w:rsid w:val="00743DFC"/>
    <w:rsid w:val="00743E95"/>
    <w:rsid w:val="00744167"/>
    <w:rsid w:val="00744251"/>
    <w:rsid w:val="00744C69"/>
    <w:rsid w:val="00744E41"/>
    <w:rsid w:val="007463AD"/>
    <w:rsid w:val="007467A2"/>
    <w:rsid w:val="00746E3B"/>
    <w:rsid w:val="00746E42"/>
    <w:rsid w:val="00750126"/>
    <w:rsid w:val="007504B5"/>
    <w:rsid w:val="00750787"/>
    <w:rsid w:val="00750A2B"/>
    <w:rsid w:val="00750E42"/>
    <w:rsid w:val="00750EC8"/>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E85"/>
    <w:rsid w:val="00761FD5"/>
    <w:rsid w:val="00762463"/>
    <w:rsid w:val="00762794"/>
    <w:rsid w:val="00762906"/>
    <w:rsid w:val="00762F2E"/>
    <w:rsid w:val="007631F4"/>
    <w:rsid w:val="007635A3"/>
    <w:rsid w:val="007652A2"/>
    <w:rsid w:val="00765DDF"/>
    <w:rsid w:val="00765FF3"/>
    <w:rsid w:val="00766229"/>
    <w:rsid w:val="00766748"/>
    <w:rsid w:val="007667AE"/>
    <w:rsid w:val="00766A21"/>
    <w:rsid w:val="00766BF0"/>
    <w:rsid w:val="007670F8"/>
    <w:rsid w:val="007673FD"/>
    <w:rsid w:val="00767589"/>
    <w:rsid w:val="007677F6"/>
    <w:rsid w:val="00767987"/>
    <w:rsid w:val="00767A86"/>
    <w:rsid w:val="00767E5B"/>
    <w:rsid w:val="00770252"/>
    <w:rsid w:val="007705B2"/>
    <w:rsid w:val="007706EB"/>
    <w:rsid w:val="00770FAE"/>
    <w:rsid w:val="00771016"/>
    <w:rsid w:val="00771121"/>
    <w:rsid w:val="00771FB8"/>
    <w:rsid w:val="0077229E"/>
    <w:rsid w:val="007722C4"/>
    <w:rsid w:val="007728D3"/>
    <w:rsid w:val="00772979"/>
    <w:rsid w:val="007734FA"/>
    <w:rsid w:val="00773F67"/>
    <w:rsid w:val="0077444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4EAC"/>
    <w:rsid w:val="007857C7"/>
    <w:rsid w:val="00785F16"/>
    <w:rsid w:val="00786493"/>
    <w:rsid w:val="00786597"/>
    <w:rsid w:val="007868F5"/>
    <w:rsid w:val="00786A2B"/>
    <w:rsid w:val="00786CB2"/>
    <w:rsid w:val="00786F10"/>
    <w:rsid w:val="0079025B"/>
    <w:rsid w:val="0079065D"/>
    <w:rsid w:val="00790CCF"/>
    <w:rsid w:val="00791500"/>
    <w:rsid w:val="00791A5A"/>
    <w:rsid w:val="00792544"/>
    <w:rsid w:val="00793825"/>
    <w:rsid w:val="00793E82"/>
    <w:rsid w:val="0079416B"/>
    <w:rsid w:val="0079429D"/>
    <w:rsid w:val="00794460"/>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489D"/>
    <w:rsid w:val="007A51C9"/>
    <w:rsid w:val="007A563D"/>
    <w:rsid w:val="007A5BD4"/>
    <w:rsid w:val="007A5D68"/>
    <w:rsid w:val="007A6199"/>
    <w:rsid w:val="007A67C7"/>
    <w:rsid w:val="007A6A27"/>
    <w:rsid w:val="007A6C5F"/>
    <w:rsid w:val="007A7051"/>
    <w:rsid w:val="007A74A2"/>
    <w:rsid w:val="007A7BD5"/>
    <w:rsid w:val="007A7E81"/>
    <w:rsid w:val="007A7FB4"/>
    <w:rsid w:val="007B0520"/>
    <w:rsid w:val="007B08B3"/>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CC"/>
    <w:rsid w:val="007B5B60"/>
    <w:rsid w:val="007B5F2C"/>
    <w:rsid w:val="007B60DB"/>
    <w:rsid w:val="007B66F5"/>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555"/>
    <w:rsid w:val="007C5812"/>
    <w:rsid w:val="007C5BEA"/>
    <w:rsid w:val="007C5FAF"/>
    <w:rsid w:val="007C6311"/>
    <w:rsid w:val="007C6773"/>
    <w:rsid w:val="007C68A5"/>
    <w:rsid w:val="007C6DE6"/>
    <w:rsid w:val="007C6EC0"/>
    <w:rsid w:val="007C7217"/>
    <w:rsid w:val="007C7364"/>
    <w:rsid w:val="007C795A"/>
    <w:rsid w:val="007C7A7D"/>
    <w:rsid w:val="007C7D7D"/>
    <w:rsid w:val="007D00CB"/>
    <w:rsid w:val="007D00CE"/>
    <w:rsid w:val="007D0147"/>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971"/>
    <w:rsid w:val="007D5CAA"/>
    <w:rsid w:val="007D5F6F"/>
    <w:rsid w:val="007D69B5"/>
    <w:rsid w:val="007D6B32"/>
    <w:rsid w:val="007D6BBB"/>
    <w:rsid w:val="007D6FD3"/>
    <w:rsid w:val="007D7051"/>
    <w:rsid w:val="007D744A"/>
    <w:rsid w:val="007D76F4"/>
    <w:rsid w:val="007D7A3B"/>
    <w:rsid w:val="007D7E63"/>
    <w:rsid w:val="007E02C8"/>
    <w:rsid w:val="007E0732"/>
    <w:rsid w:val="007E08D5"/>
    <w:rsid w:val="007E20D5"/>
    <w:rsid w:val="007E346C"/>
    <w:rsid w:val="007E3680"/>
    <w:rsid w:val="007E38B1"/>
    <w:rsid w:val="007E4A95"/>
    <w:rsid w:val="007E4D03"/>
    <w:rsid w:val="007E4E30"/>
    <w:rsid w:val="007E4E5A"/>
    <w:rsid w:val="007E4EFE"/>
    <w:rsid w:val="007E60B1"/>
    <w:rsid w:val="007E6579"/>
    <w:rsid w:val="007E69A1"/>
    <w:rsid w:val="007E6E35"/>
    <w:rsid w:val="007E7FA7"/>
    <w:rsid w:val="007F193D"/>
    <w:rsid w:val="007F19A9"/>
    <w:rsid w:val="007F1C23"/>
    <w:rsid w:val="007F1E1E"/>
    <w:rsid w:val="007F1F0A"/>
    <w:rsid w:val="007F22CB"/>
    <w:rsid w:val="007F24DB"/>
    <w:rsid w:val="007F2638"/>
    <w:rsid w:val="007F26A2"/>
    <w:rsid w:val="007F2B59"/>
    <w:rsid w:val="007F2E4B"/>
    <w:rsid w:val="007F3309"/>
    <w:rsid w:val="007F33CD"/>
    <w:rsid w:val="007F3A1C"/>
    <w:rsid w:val="007F4384"/>
    <w:rsid w:val="007F4455"/>
    <w:rsid w:val="007F4A18"/>
    <w:rsid w:val="007F543F"/>
    <w:rsid w:val="007F5761"/>
    <w:rsid w:val="007F5C19"/>
    <w:rsid w:val="007F5FFC"/>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2A9"/>
    <w:rsid w:val="00816C7D"/>
    <w:rsid w:val="00816F8F"/>
    <w:rsid w:val="0081703B"/>
    <w:rsid w:val="00817D3F"/>
    <w:rsid w:val="00817FDC"/>
    <w:rsid w:val="00820131"/>
    <w:rsid w:val="008202D8"/>
    <w:rsid w:val="008208AF"/>
    <w:rsid w:val="00820DA6"/>
    <w:rsid w:val="00821723"/>
    <w:rsid w:val="008218EA"/>
    <w:rsid w:val="00821A1D"/>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6B1"/>
    <w:rsid w:val="00826B1F"/>
    <w:rsid w:val="00826B31"/>
    <w:rsid w:val="00826E8A"/>
    <w:rsid w:val="00826EFD"/>
    <w:rsid w:val="00827406"/>
    <w:rsid w:val="0082758A"/>
    <w:rsid w:val="00827653"/>
    <w:rsid w:val="00827693"/>
    <w:rsid w:val="00830057"/>
    <w:rsid w:val="00830560"/>
    <w:rsid w:val="00830725"/>
    <w:rsid w:val="008309FD"/>
    <w:rsid w:val="00830B57"/>
    <w:rsid w:val="00831196"/>
    <w:rsid w:val="008311DD"/>
    <w:rsid w:val="0083194B"/>
    <w:rsid w:val="008320D9"/>
    <w:rsid w:val="00832622"/>
    <w:rsid w:val="008327E5"/>
    <w:rsid w:val="00832908"/>
    <w:rsid w:val="0083290B"/>
    <w:rsid w:val="00832DF2"/>
    <w:rsid w:val="00833427"/>
    <w:rsid w:val="0083352C"/>
    <w:rsid w:val="008339F4"/>
    <w:rsid w:val="00833BC2"/>
    <w:rsid w:val="008349B5"/>
    <w:rsid w:val="00834E97"/>
    <w:rsid w:val="00835019"/>
    <w:rsid w:val="00835578"/>
    <w:rsid w:val="008355A7"/>
    <w:rsid w:val="00836277"/>
    <w:rsid w:val="008362F6"/>
    <w:rsid w:val="0083675E"/>
    <w:rsid w:val="00836905"/>
    <w:rsid w:val="00836C87"/>
    <w:rsid w:val="00836DC7"/>
    <w:rsid w:val="00837633"/>
    <w:rsid w:val="00837AC4"/>
    <w:rsid w:val="00840576"/>
    <w:rsid w:val="008409CE"/>
    <w:rsid w:val="00840AB7"/>
    <w:rsid w:val="00840E5D"/>
    <w:rsid w:val="00840F44"/>
    <w:rsid w:val="00841CB2"/>
    <w:rsid w:val="00841EDC"/>
    <w:rsid w:val="00842124"/>
    <w:rsid w:val="008421DC"/>
    <w:rsid w:val="00842560"/>
    <w:rsid w:val="00842594"/>
    <w:rsid w:val="00842602"/>
    <w:rsid w:val="00843BE6"/>
    <w:rsid w:val="008453B5"/>
    <w:rsid w:val="008454E6"/>
    <w:rsid w:val="00845B3A"/>
    <w:rsid w:val="00845CCB"/>
    <w:rsid w:val="0084636F"/>
    <w:rsid w:val="00846377"/>
    <w:rsid w:val="0084667D"/>
    <w:rsid w:val="0084671A"/>
    <w:rsid w:val="00847008"/>
    <w:rsid w:val="008470A0"/>
    <w:rsid w:val="008470E1"/>
    <w:rsid w:val="008470FE"/>
    <w:rsid w:val="0084765C"/>
    <w:rsid w:val="00847964"/>
    <w:rsid w:val="00847E3D"/>
    <w:rsid w:val="008502C1"/>
    <w:rsid w:val="00850383"/>
    <w:rsid w:val="00850468"/>
    <w:rsid w:val="00850605"/>
    <w:rsid w:val="0085138E"/>
    <w:rsid w:val="00851743"/>
    <w:rsid w:val="008518B7"/>
    <w:rsid w:val="00851AFC"/>
    <w:rsid w:val="00851BAC"/>
    <w:rsid w:val="00852022"/>
    <w:rsid w:val="0085215B"/>
    <w:rsid w:val="00852353"/>
    <w:rsid w:val="0085238D"/>
    <w:rsid w:val="0085253C"/>
    <w:rsid w:val="008526D5"/>
    <w:rsid w:val="00852857"/>
    <w:rsid w:val="008534F8"/>
    <w:rsid w:val="00853B0D"/>
    <w:rsid w:val="00853EA6"/>
    <w:rsid w:val="008545D3"/>
    <w:rsid w:val="00854783"/>
    <w:rsid w:val="00855534"/>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33C3"/>
    <w:rsid w:val="00863E5F"/>
    <w:rsid w:val="00864033"/>
    <w:rsid w:val="008644BB"/>
    <w:rsid w:val="008644D2"/>
    <w:rsid w:val="008651C3"/>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226"/>
    <w:rsid w:val="00871263"/>
    <w:rsid w:val="00871507"/>
    <w:rsid w:val="00871ADC"/>
    <w:rsid w:val="00871C99"/>
    <w:rsid w:val="008720A9"/>
    <w:rsid w:val="00872C8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54BF"/>
    <w:rsid w:val="0088611B"/>
    <w:rsid w:val="00886A71"/>
    <w:rsid w:val="00886C2D"/>
    <w:rsid w:val="00887026"/>
    <w:rsid w:val="00887340"/>
    <w:rsid w:val="008874F6"/>
    <w:rsid w:val="00887B88"/>
    <w:rsid w:val="00887F75"/>
    <w:rsid w:val="00890631"/>
    <w:rsid w:val="0089159D"/>
    <w:rsid w:val="0089181C"/>
    <w:rsid w:val="00891FA3"/>
    <w:rsid w:val="00892934"/>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DB"/>
    <w:rsid w:val="008A5621"/>
    <w:rsid w:val="008A5700"/>
    <w:rsid w:val="008A5B47"/>
    <w:rsid w:val="008A5ED3"/>
    <w:rsid w:val="008A5F62"/>
    <w:rsid w:val="008A6FB7"/>
    <w:rsid w:val="008A7C11"/>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D4"/>
    <w:rsid w:val="008C2ACF"/>
    <w:rsid w:val="008C2BA1"/>
    <w:rsid w:val="008C2BC8"/>
    <w:rsid w:val="008C318A"/>
    <w:rsid w:val="008C36E0"/>
    <w:rsid w:val="008C5578"/>
    <w:rsid w:val="008C5793"/>
    <w:rsid w:val="008C58CF"/>
    <w:rsid w:val="008C6F6F"/>
    <w:rsid w:val="008C7011"/>
    <w:rsid w:val="008C7502"/>
    <w:rsid w:val="008C7B50"/>
    <w:rsid w:val="008C7CE8"/>
    <w:rsid w:val="008C7E05"/>
    <w:rsid w:val="008C7E2C"/>
    <w:rsid w:val="008D029C"/>
    <w:rsid w:val="008D02EF"/>
    <w:rsid w:val="008D0BCC"/>
    <w:rsid w:val="008D14A7"/>
    <w:rsid w:val="008D1E5D"/>
    <w:rsid w:val="008D2576"/>
    <w:rsid w:val="008D27B3"/>
    <w:rsid w:val="008D28FF"/>
    <w:rsid w:val="008D2B85"/>
    <w:rsid w:val="008D33F0"/>
    <w:rsid w:val="008D3640"/>
    <w:rsid w:val="008D3848"/>
    <w:rsid w:val="008D3DB1"/>
    <w:rsid w:val="008D3F78"/>
    <w:rsid w:val="008D412B"/>
    <w:rsid w:val="008D4136"/>
    <w:rsid w:val="008D446C"/>
    <w:rsid w:val="008D4D72"/>
    <w:rsid w:val="008D5633"/>
    <w:rsid w:val="008D5913"/>
    <w:rsid w:val="008D638E"/>
    <w:rsid w:val="008D6D02"/>
    <w:rsid w:val="008D7029"/>
    <w:rsid w:val="008D7655"/>
    <w:rsid w:val="008D7969"/>
    <w:rsid w:val="008E0040"/>
    <w:rsid w:val="008E0458"/>
    <w:rsid w:val="008E10D2"/>
    <w:rsid w:val="008E1298"/>
    <w:rsid w:val="008E1339"/>
    <w:rsid w:val="008E1812"/>
    <w:rsid w:val="008E1A53"/>
    <w:rsid w:val="008E1C03"/>
    <w:rsid w:val="008E1FBE"/>
    <w:rsid w:val="008E202C"/>
    <w:rsid w:val="008E3001"/>
    <w:rsid w:val="008E32EF"/>
    <w:rsid w:val="008E36C0"/>
    <w:rsid w:val="008E3BF6"/>
    <w:rsid w:val="008E3C7D"/>
    <w:rsid w:val="008E4438"/>
    <w:rsid w:val="008E46FD"/>
    <w:rsid w:val="008E4BC5"/>
    <w:rsid w:val="008E511F"/>
    <w:rsid w:val="008E521A"/>
    <w:rsid w:val="008E57FB"/>
    <w:rsid w:val="008E696C"/>
    <w:rsid w:val="008E6DD3"/>
    <w:rsid w:val="008E6E86"/>
    <w:rsid w:val="008E6F1A"/>
    <w:rsid w:val="008E7072"/>
    <w:rsid w:val="008E71A0"/>
    <w:rsid w:val="008E743A"/>
    <w:rsid w:val="008E7F61"/>
    <w:rsid w:val="008F079F"/>
    <w:rsid w:val="008F238F"/>
    <w:rsid w:val="008F2909"/>
    <w:rsid w:val="008F29C9"/>
    <w:rsid w:val="008F2A22"/>
    <w:rsid w:val="008F2A2A"/>
    <w:rsid w:val="008F2BD9"/>
    <w:rsid w:val="008F2E38"/>
    <w:rsid w:val="008F41DC"/>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32F"/>
    <w:rsid w:val="00904CDB"/>
    <w:rsid w:val="009055E4"/>
    <w:rsid w:val="00905E57"/>
    <w:rsid w:val="00906047"/>
    <w:rsid w:val="00906118"/>
    <w:rsid w:val="00906307"/>
    <w:rsid w:val="0090646C"/>
    <w:rsid w:val="0090668F"/>
    <w:rsid w:val="00906EE2"/>
    <w:rsid w:val="00906F5C"/>
    <w:rsid w:val="0090742C"/>
    <w:rsid w:val="00907712"/>
    <w:rsid w:val="00907757"/>
    <w:rsid w:val="00907DB7"/>
    <w:rsid w:val="0091033D"/>
    <w:rsid w:val="00911A8F"/>
    <w:rsid w:val="00911B34"/>
    <w:rsid w:val="00911C7F"/>
    <w:rsid w:val="00911C9E"/>
    <w:rsid w:val="00912716"/>
    <w:rsid w:val="00912D3A"/>
    <w:rsid w:val="009136A4"/>
    <w:rsid w:val="00913A1C"/>
    <w:rsid w:val="00913DD3"/>
    <w:rsid w:val="00913DFD"/>
    <w:rsid w:val="00913FC0"/>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782"/>
    <w:rsid w:val="00936401"/>
    <w:rsid w:val="00936461"/>
    <w:rsid w:val="00936472"/>
    <w:rsid w:val="00936B2A"/>
    <w:rsid w:val="009377B0"/>
    <w:rsid w:val="0093792B"/>
    <w:rsid w:val="00937D42"/>
    <w:rsid w:val="0094035C"/>
    <w:rsid w:val="009406B3"/>
    <w:rsid w:val="00940FD4"/>
    <w:rsid w:val="0094164C"/>
    <w:rsid w:val="009416CD"/>
    <w:rsid w:val="0094189E"/>
    <w:rsid w:val="00941C20"/>
    <w:rsid w:val="00941DDF"/>
    <w:rsid w:val="00942756"/>
    <w:rsid w:val="00942A12"/>
    <w:rsid w:val="00942AAA"/>
    <w:rsid w:val="0094302B"/>
    <w:rsid w:val="00943757"/>
    <w:rsid w:val="00943819"/>
    <w:rsid w:val="00943AC8"/>
    <w:rsid w:val="00944569"/>
    <w:rsid w:val="009447E0"/>
    <w:rsid w:val="009453FE"/>
    <w:rsid w:val="00945B18"/>
    <w:rsid w:val="009464B0"/>
    <w:rsid w:val="00946574"/>
    <w:rsid w:val="009468FB"/>
    <w:rsid w:val="00946A3F"/>
    <w:rsid w:val="00946B32"/>
    <w:rsid w:val="00947038"/>
    <w:rsid w:val="009470D4"/>
    <w:rsid w:val="0094759C"/>
    <w:rsid w:val="00947DCB"/>
    <w:rsid w:val="0095001A"/>
    <w:rsid w:val="009504DA"/>
    <w:rsid w:val="0095134C"/>
    <w:rsid w:val="009513D2"/>
    <w:rsid w:val="00951959"/>
    <w:rsid w:val="00951D67"/>
    <w:rsid w:val="00951DAC"/>
    <w:rsid w:val="0095220C"/>
    <w:rsid w:val="0095308D"/>
    <w:rsid w:val="0095396D"/>
    <w:rsid w:val="00954708"/>
    <w:rsid w:val="00954DE0"/>
    <w:rsid w:val="00954F52"/>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73A"/>
    <w:rsid w:val="0096186F"/>
    <w:rsid w:val="00961C1F"/>
    <w:rsid w:val="009622CE"/>
    <w:rsid w:val="00962537"/>
    <w:rsid w:val="00962BC1"/>
    <w:rsid w:val="00962D9B"/>
    <w:rsid w:val="00962F2F"/>
    <w:rsid w:val="009630B2"/>
    <w:rsid w:val="0096354C"/>
    <w:rsid w:val="00963E7F"/>
    <w:rsid w:val="00964AD2"/>
    <w:rsid w:val="0096550B"/>
    <w:rsid w:val="00965D80"/>
    <w:rsid w:val="00965FA7"/>
    <w:rsid w:val="009666D2"/>
    <w:rsid w:val="00966810"/>
    <w:rsid w:val="009674F7"/>
    <w:rsid w:val="009679F1"/>
    <w:rsid w:val="009679FB"/>
    <w:rsid w:val="00967C21"/>
    <w:rsid w:val="00967F4A"/>
    <w:rsid w:val="00970582"/>
    <w:rsid w:val="0097080E"/>
    <w:rsid w:val="00970902"/>
    <w:rsid w:val="0097136E"/>
    <w:rsid w:val="0097164C"/>
    <w:rsid w:val="00971D87"/>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776FB"/>
    <w:rsid w:val="00977998"/>
    <w:rsid w:val="009801AA"/>
    <w:rsid w:val="00980817"/>
    <w:rsid w:val="0098117F"/>
    <w:rsid w:val="009815E0"/>
    <w:rsid w:val="00981DBD"/>
    <w:rsid w:val="00981E74"/>
    <w:rsid w:val="00981FC5"/>
    <w:rsid w:val="009822EA"/>
    <w:rsid w:val="00982491"/>
    <w:rsid w:val="009827BF"/>
    <w:rsid w:val="009828AE"/>
    <w:rsid w:val="00982BC0"/>
    <w:rsid w:val="00982E76"/>
    <w:rsid w:val="009832D8"/>
    <w:rsid w:val="00983CE6"/>
    <w:rsid w:val="009845E8"/>
    <w:rsid w:val="00984D5A"/>
    <w:rsid w:val="00984E01"/>
    <w:rsid w:val="0098551D"/>
    <w:rsid w:val="00985930"/>
    <w:rsid w:val="00985A2A"/>
    <w:rsid w:val="00986899"/>
    <w:rsid w:val="009869A2"/>
    <w:rsid w:val="00986A8F"/>
    <w:rsid w:val="00986AFB"/>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BA9"/>
    <w:rsid w:val="00996D4B"/>
    <w:rsid w:val="00997248"/>
    <w:rsid w:val="00997443"/>
    <w:rsid w:val="00997585"/>
    <w:rsid w:val="00997840"/>
    <w:rsid w:val="00997C48"/>
    <w:rsid w:val="009A018B"/>
    <w:rsid w:val="009A01A8"/>
    <w:rsid w:val="009A0595"/>
    <w:rsid w:val="009A09DC"/>
    <w:rsid w:val="009A0CD4"/>
    <w:rsid w:val="009A0ED9"/>
    <w:rsid w:val="009A1061"/>
    <w:rsid w:val="009A153E"/>
    <w:rsid w:val="009A233F"/>
    <w:rsid w:val="009A2AA3"/>
    <w:rsid w:val="009A2CCA"/>
    <w:rsid w:val="009A2FA1"/>
    <w:rsid w:val="009A363A"/>
    <w:rsid w:val="009A38C9"/>
    <w:rsid w:val="009A39B1"/>
    <w:rsid w:val="009A41BB"/>
    <w:rsid w:val="009A46DD"/>
    <w:rsid w:val="009A4DD5"/>
    <w:rsid w:val="009A4F34"/>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3355"/>
    <w:rsid w:val="009C3983"/>
    <w:rsid w:val="009C3A41"/>
    <w:rsid w:val="009C3B7D"/>
    <w:rsid w:val="009C4159"/>
    <w:rsid w:val="009C450D"/>
    <w:rsid w:val="009C46B5"/>
    <w:rsid w:val="009C514E"/>
    <w:rsid w:val="009C554E"/>
    <w:rsid w:val="009C5A9A"/>
    <w:rsid w:val="009C5F30"/>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62F2"/>
    <w:rsid w:val="009E640D"/>
    <w:rsid w:val="009E64CA"/>
    <w:rsid w:val="009E6CE9"/>
    <w:rsid w:val="009E6F69"/>
    <w:rsid w:val="009E74B2"/>
    <w:rsid w:val="009E7597"/>
    <w:rsid w:val="009E774F"/>
    <w:rsid w:val="009E7984"/>
    <w:rsid w:val="009F15EB"/>
    <w:rsid w:val="009F1868"/>
    <w:rsid w:val="009F1B40"/>
    <w:rsid w:val="009F24CF"/>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E1A"/>
    <w:rsid w:val="00A145A4"/>
    <w:rsid w:val="00A1474C"/>
    <w:rsid w:val="00A14E01"/>
    <w:rsid w:val="00A154C3"/>
    <w:rsid w:val="00A15E5E"/>
    <w:rsid w:val="00A16C52"/>
    <w:rsid w:val="00A16DA4"/>
    <w:rsid w:val="00A17494"/>
    <w:rsid w:val="00A174B8"/>
    <w:rsid w:val="00A17B4A"/>
    <w:rsid w:val="00A17F8B"/>
    <w:rsid w:val="00A21932"/>
    <w:rsid w:val="00A21FEF"/>
    <w:rsid w:val="00A221D1"/>
    <w:rsid w:val="00A224A0"/>
    <w:rsid w:val="00A22507"/>
    <w:rsid w:val="00A22A2C"/>
    <w:rsid w:val="00A22B01"/>
    <w:rsid w:val="00A22F6F"/>
    <w:rsid w:val="00A230C2"/>
    <w:rsid w:val="00A233EC"/>
    <w:rsid w:val="00A23912"/>
    <w:rsid w:val="00A24447"/>
    <w:rsid w:val="00A2485B"/>
    <w:rsid w:val="00A25052"/>
    <w:rsid w:val="00A250DA"/>
    <w:rsid w:val="00A254CE"/>
    <w:rsid w:val="00A26998"/>
    <w:rsid w:val="00A26D43"/>
    <w:rsid w:val="00A26EA6"/>
    <w:rsid w:val="00A27370"/>
    <w:rsid w:val="00A27D97"/>
    <w:rsid w:val="00A27FC4"/>
    <w:rsid w:val="00A30872"/>
    <w:rsid w:val="00A317AA"/>
    <w:rsid w:val="00A31AF6"/>
    <w:rsid w:val="00A31F54"/>
    <w:rsid w:val="00A322B5"/>
    <w:rsid w:val="00A32586"/>
    <w:rsid w:val="00A329D0"/>
    <w:rsid w:val="00A32A7F"/>
    <w:rsid w:val="00A32BB4"/>
    <w:rsid w:val="00A32D93"/>
    <w:rsid w:val="00A338E0"/>
    <w:rsid w:val="00A33F34"/>
    <w:rsid w:val="00A3497D"/>
    <w:rsid w:val="00A35131"/>
    <w:rsid w:val="00A3516A"/>
    <w:rsid w:val="00A3600E"/>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907"/>
    <w:rsid w:val="00A469A1"/>
    <w:rsid w:val="00A50673"/>
    <w:rsid w:val="00A51581"/>
    <w:rsid w:val="00A51B7B"/>
    <w:rsid w:val="00A525D7"/>
    <w:rsid w:val="00A52796"/>
    <w:rsid w:val="00A527DB"/>
    <w:rsid w:val="00A52B63"/>
    <w:rsid w:val="00A534DD"/>
    <w:rsid w:val="00A53635"/>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60076"/>
    <w:rsid w:val="00A60663"/>
    <w:rsid w:val="00A607C7"/>
    <w:rsid w:val="00A60980"/>
    <w:rsid w:val="00A6134E"/>
    <w:rsid w:val="00A62624"/>
    <w:rsid w:val="00A62BB3"/>
    <w:rsid w:val="00A62DA5"/>
    <w:rsid w:val="00A62E05"/>
    <w:rsid w:val="00A62E60"/>
    <w:rsid w:val="00A6356F"/>
    <w:rsid w:val="00A63C8B"/>
    <w:rsid w:val="00A6467C"/>
    <w:rsid w:val="00A6499C"/>
    <w:rsid w:val="00A64A60"/>
    <w:rsid w:val="00A6591C"/>
    <w:rsid w:val="00A65A18"/>
    <w:rsid w:val="00A65F7C"/>
    <w:rsid w:val="00A663E6"/>
    <w:rsid w:val="00A66A7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ED5"/>
    <w:rsid w:val="00A77333"/>
    <w:rsid w:val="00A7769B"/>
    <w:rsid w:val="00A77897"/>
    <w:rsid w:val="00A778C7"/>
    <w:rsid w:val="00A8069A"/>
    <w:rsid w:val="00A80AC2"/>
    <w:rsid w:val="00A80B32"/>
    <w:rsid w:val="00A80E3D"/>
    <w:rsid w:val="00A81096"/>
    <w:rsid w:val="00A817B0"/>
    <w:rsid w:val="00A818A0"/>
    <w:rsid w:val="00A8195A"/>
    <w:rsid w:val="00A81F23"/>
    <w:rsid w:val="00A81F43"/>
    <w:rsid w:val="00A82489"/>
    <w:rsid w:val="00A828B2"/>
    <w:rsid w:val="00A82E58"/>
    <w:rsid w:val="00A8352D"/>
    <w:rsid w:val="00A8361A"/>
    <w:rsid w:val="00A836BC"/>
    <w:rsid w:val="00A83BE6"/>
    <w:rsid w:val="00A8495F"/>
    <w:rsid w:val="00A849B4"/>
    <w:rsid w:val="00A84FA2"/>
    <w:rsid w:val="00A85588"/>
    <w:rsid w:val="00A85657"/>
    <w:rsid w:val="00A85F1B"/>
    <w:rsid w:val="00A86273"/>
    <w:rsid w:val="00A864BD"/>
    <w:rsid w:val="00A867D4"/>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4E4"/>
    <w:rsid w:val="00A935E1"/>
    <w:rsid w:val="00A93833"/>
    <w:rsid w:val="00A93B78"/>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32ED"/>
    <w:rsid w:val="00AB34E0"/>
    <w:rsid w:val="00AB37D5"/>
    <w:rsid w:val="00AB37DF"/>
    <w:rsid w:val="00AB3C6A"/>
    <w:rsid w:val="00AB40FF"/>
    <w:rsid w:val="00AB4DEC"/>
    <w:rsid w:val="00AB5020"/>
    <w:rsid w:val="00AB52DE"/>
    <w:rsid w:val="00AB62D9"/>
    <w:rsid w:val="00AB667D"/>
    <w:rsid w:val="00AB672C"/>
    <w:rsid w:val="00AB682D"/>
    <w:rsid w:val="00AB6F38"/>
    <w:rsid w:val="00AB7D00"/>
    <w:rsid w:val="00AC00B4"/>
    <w:rsid w:val="00AC0414"/>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8EF"/>
    <w:rsid w:val="00AE3C81"/>
    <w:rsid w:val="00AE4078"/>
    <w:rsid w:val="00AE418F"/>
    <w:rsid w:val="00AE4585"/>
    <w:rsid w:val="00AE45C5"/>
    <w:rsid w:val="00AE50D2"/>
    <w:rsid w:val="00AE50E5"/>
    <w:rsid w:val="00AE5436"/>
    <w:rsid w:val="00AE5884"/>
    <w:rsid w:val="00AE5CEC"/>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6D"/>
    <w:rsid w:val="00AF7579"/>
    <w:rsid w:val="00B003F7"/>
    <w:rsid w:val="00B007C6"/>
    <w:rsid w:val="00B0137B"/>
    <w:rsid w:val="00B013EB"/>
    <w:rsid w:val="00B01657"/>
    <w:rsid w:val="00B01F08"/>
    <w:rsid w:val="00B02115"/>
    <w:rsid w:val="00B02585"/>
    <w:rsid w:val="00B0266A"/>
    <w:rsid w:val="00B0266F"/>
    <w:rsid w:val="00B03081"/>
    <w:rsid w:val="00B032F6"/>
    <w:rsid w:val="00B039B9"/>
    <w:rsid w:val="00B03A6E"/>
    <w:rsid w:val="00B03CAE"/>
    <w:rsid w:val="00B03CF9"/>
    <w:rsid w:val="00B03E8B"/>
    <w:rsid w:val="00B04243"/>
    <w:rsid w:val="00B04635"/>
    <w:rsid w:val="00B05532"/>
    <w:rsid w:val="00B0565B"/>
    <w:rsid w:val="00B05C30"/>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D9F"/>
    <w:rsid w:val="00B137D0"/>
    <w:rsid w:val="00B13CEB"/>
    <w:rsid w:val="00B13D08"/>
    <w:rsid w:val="00B140A2"/>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2031C"/>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E83"/>
    <w:rsid w:val="00B27904"/>
    <w:rsid w:val="00B27A42"/>
    <w:rsid w:val="00B27BB2"/>
    <w:rsid w:val="00B27C8E"/>
    <w:rsid w:val="00B27F66"/>
    <w:rsid w:val="00B3091B"/>
    <w:rsid w:val="00B309EB"/>
    <w:rsid w:val="00B30AB0"/>
    <w:rsid w:val="00B30C6E"/>
    <w:rsid w:val="00B315E5"/>
    <w:rsid w:val="00B31AC0"/>
    <w:rsid w:val="00B31ADD"/>
    <w:rsid w:val="00B320ED"/>
    <w:rsid w:val="00B32D3B"/>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F6B"/>
    <w:rsid w:val="00B372CA"/>
    <w:rsid w:val="00B37302"/>
    <w:rsid w:val="00B37DC9"/>
    <w:rsid w:val="00B40304"/>
    <w:rsid w:val="00B40547"/>
    <w:rsid w:val="00B41DDF"/>
    <w:rsid w:val="00B41FE4"/>
    <w:rsid w:val="00B423DA"/>
    <w:rsid w:val="00B4308E"/>
    <w:rsid w:val="00B43366"/>
    <w:rsid w:val="00B43442"/>
    <w:rsid w:val="00B43489"/>
    <w:rsid w:val="00B43865"/>
    <w:rsid w:val="00B43DA9"/>
    <w:rsid w:val="00B4414F"/>
    <w:rsid w:val="00B44217"/>
    <w:rsid w:val="00B44826"/>
    <w:rsid w:val="00B44C4F"/>
    <w:rsid w:val="00B452FC"/>
    <w:rsid w:val="00B45375"/>
    <w:rsid w:val="00B456F8"/>
    <w:rsid w:val="00B45AEF"/>
    <w:rsid w:val="00B4615D"/>
    <w:rsid w:val="00B46BFD"/>
    <w:rsid w:val="00B46EFF"/>
    <w:rsid w:val="00B479AC"/>
    <w:rsid w:val="00B47D1D"/>
    <w:rsid w:val="00B50352"/>
    <w:rsid w:val="00B508CE"/>
    <w:rsid w:val="00B50BB9"/>
    <w:rsid w:val="00B50C82"/>
    <w:rsid w:val="00B50FAE"/>
    <w:rsid w:val="00B511E7"/>
    <w:rsid w:val="00B51253"/>
    <w:rsid w:val="00B5134F"/>
    <w:rsid w:val="00B51524"/>
    <w:rsid w:val="00B515A2"/>
    <w:rsid w:val="00B521B2"/>
    <w:rsid w:val="00B523D3"/>
    <w:rsid w:val="00B5286F"/>
    <w:rsid w:val="00B52A11"/>
    <w:rsid w:val="00B530A4"/>
    <w:rsid w:val="00B538AB"/>
    <w:rsid w:val="00B53996"/>
    <w:rsid w:val="00B53D46"/>
    <w:rsid w:val="00B5498F"/>
    <w:rsid w:val="00B54F5F"/>
    <w:rsid w:val="00B54F7C"/>
    <w:rsid w:val="00B555AE"/>
    <w:rsid w:val="00B556BB"/>
    <w:rsid w:val="00B55BBF"/>
    <w:rsid w:val="00B55D58"/>
    <w:rsid w:val="00B563F5"/>
    <w:rsid w:val="00B56AF9"/>
    <w:rsid w:val="00B56CCB"/>
    <w:rsid w:val="00B57F04"/>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A5"/>
    <w:rsid w:val="00B666E3"/>
    <w:rsid w:val="00B66AE2"/>
    <w:rsid w:val="00B66E9D"/>
    <w:rsid w:val="00B670AE"/>
    <w:rsid w:val="00B67BDA"/>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E03"/>
    <w:rsid w:val="00B832E8"/>
    <w:rsid w:val="00B832FE"/>
    <w:rsid w:val="00B835F3"/>
    <w:rsid w:val="00B83869"/>
    <w:rsid w:val="00B839C9"/>
    <w:rsid w:val="00B83DB9"/>
    <w:rsid w:val="00B84569"/>
    <w:rsid w:val="00B84B19"/>
    <w:rsid w:val="00B84F75"/>
    <w:rsid w:val="00B85464"/>
    <w:rsid w:val="00B8564C"/>
    <w:rsid w:val="00B85C1C"/>
    <w:rsid w:val="00B86202"/>
    <w:rsid w:val="00B86872"/>
    <w:rsid w:val="00B8699A"/>
    <w:rsid w:val="00B86E9B"/>
    <w:rsid w:val="00B871F5"/>
    <w:rsid w:val="00B8759F"/>
    <w:rsid w:val="00B876FC"/>
    <w:rsid w:val="00B878CA"/>
    <w:rsid w:val="00B9044C"/>
    <w:rsid w:val="00B904BD"/>
    <w:rsid w:val="00B90576"/>
    <w:rsid w:val="00B91206"/>
    <w:rsid w:val="00B91E09"/>
    <w:rsid w:val="00B92283"/>
    <w:rsid w:val="00B92663"/>
    <w:rsid w:val="00B92814"/>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F9E"/>
    <w:rsid w:val="00BB05E9"/>
    <w:rsid w:val="00BB1E24"/>
    <w:rsid w:val="00BB21A8"/>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421"/>
    <w:rsid w:val="00BC1537"/>
    <w:rsid w:val="00BC196B"/>
    <w:rsid w:val="00BC2314"/>
    <w:rsid w:val="00BC2418"/>
    <w:rsid w:val="00BC2567"/>
    <w:rsid w:val="00BC2956"/>
    <w:rsid w:val="00BC2B05"/>
    <w:rsid w:val="00BC37BC"/>
    <w:rsid w:val="00BC3829"/>
    <w:rsid w:val="00BC3D96"/>
    <w:rsid w:val="00BC4114"/>
    <w:rsid w:val="00BC43B0"/>
    <w:rsid w:val="00BC4F31"/>
    <w:rsid w:val="00BC4F4D"/>
    <w:rsid w:val="00BC53E0"/>
    <w:rsid w:val="00BC541F"/>
    <w:rsid w:val="00BC5D1D"/>
    <w:rsid w:val="00BC5E07"/>
    <w:rsid w:val="00BC68D5"/>
    <w:rsid w:val="00BC75FD"/>
    <w:rsid w:val="00BC7A25"/>
    <w:rsid w:val="00BC7B92"/>
    <w:rsid w:val="00BC7BC4"/>
    <w:rsid w:val="00BC7C62"/>
    <w:rsid w:val="00BC7ED6"/>
    <w:rsid w:val="00BD01E7"/>
    <w:rsid w:val="00BD03DB"/>
    <w:rsid w:val="00BD090F"/>
    <w:rsid w:val="00BD0F0D"/>
    <w:rsid w:val="00BD1152"/>
    <w:rsid w:val="00BD1D05"/>
    <w:rsid w:val="00BD2185"/>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C4"/>
    <w:rsid w:val="00BD7DDD"/>
    <w:rsid w:val="00BE0324"/>
    <w:rsid w:val="00BE04B7"/>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6D8F"/>
    <w:rsid w:val="00C16F04"/>
    <w:rsid w:val="00C16F14"/>
    <w:rsid w:val="00C174F9"/>
    <w:rsid w:val="00C17722"/>
    <w:rsid w:val="00C20036"/>
    <w:rsid w:val="00C2018E"/>
    <w:rsid w:val="00C201EB"/>
    <w:rsid w:val="00C20298"/>
    <w:rsid w:val="00C20358"/>
    <w:rsid w:val="00C20380"/>
    <w:rsid w:val="00C207D9"/>
    <w:rsid w:val="00C2099B"/>
    <w:rsid w:val="00C20ED9"/>
    <w:rsid w:val="00C2142C"/>
    <w:rsid w:val="00C214E1"/>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641A"/>
    <w:rsid w:val="00C4654B"/>
    <w:rsid w:val="00C467A6"/>
    <w:rsid w:val="00C46E05"/>
    <w:rsid w:val="00C47DDD"/>
    <w:rsid w:val="00C47F4B"/>
    <w:rsid w:val="00C5042E"/>
    <w:rsid w:val="00C50F21"/>
    <w:rsid w:val="00C518E7"/>
    <w:rsid w:val="00C51F22"/>
    <w:rsid w:val="00C51FB7"/>
    <w:rsid w:val="00C5217B"/>
    <w:rsid w:val="00C5270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23"/>
    <w:rsid w:val="00C66179"/>
    <w:rsid w:val="00C66302"/>
    <w:rsid w:val="00C66481"/>
    <w:rsid w:val="00C66A5C"/>
    <w:rsid w:val="00C67065"/>
    <w:rsid w:val="00C67349"/>
    <w:rsid w:val="00C67CDD"/>
    <w:rsid w:val="00C67ECE"/>
    <w:rsid w:val="00C67F3A"/>
    <w:rsid w:val="00C70135"/>
    <w:rsid w:val="00C701DF"/>
    <w:rsid w:val="00C702B8"/>
    <w:rsid w:val="00C7043E"/>
    <w:rsid w:val="00C70528"/>
    <w:rsid w:val="00C7065D"/>
    <w:rsid w:val="00C70802"/>
    <w:rsid w:val="00C7088D"/>
    <w:rsid w:val="00C709C5"/>
    <w:rsid w:val="00C70A1E"/>
    <w:rsid w:val="00C70A8D"/>
    <w:rsid w:val="00C70CD7"/>
    <w:rsid w:val="00C70E39"/>
    <w:rsid w:val="00C7101C"/>
    <w:rsid w:val="00C714AA"/>
    <w:rsid w:val="00C71692"/>
    <w:rsid w:val="00C7173A"/>
    <w:rsid w:val="00C71873"/>
    <w:rsid w:val="00C71927"/>
    <w:rsid w:val="00C71E8E"/>
    <w:rsid w:val="00C71F52"/>
    <w:rsid w:val="00C7254A"/>
    <w:rsid w:val="00C72B68"/>
    <w:rsid w:val="00C72D0D"/>
    <w:rsid w:val="00C7353D"/>
    <w:rsid w:val="00C736BB"/>
    <w:rsid w:val="00C7393D"/>
    <w:rsid w:val="00C73ECB"/>
    <w:rsid w:val="00C74B29"/>
    <w:rsid w:val="00C75330"/>
    <w:rsid w:val="00C75397"/>
    <w:rsid w:val="00C757AA"/>
    <w:rsid w:val="00C75E8F"/>
    <w:rsid w:val="00C75E9E"/>
    <w:rsid w:val="00C75F9D"/>
    <w:rsid w:val="00C76B94"/>
    <w:rsid w:val="00C76FD9"/>
    <w:rsid w:val="00C77F29"/>
    <w:rsid w:val="00C802A0"/>
    <w:rsid w:val="00C80324"/>
    <w:rsid w:val="00C804CC"/>
    <w:rsid w:val="00C80B01"/>
    <w:rsid w:val="00C80B36"/>
    <w:rsid w:val="00C80B76"/>
    <w:rsid w:val="00C80C59"/>
    <w:rsid w:val="00C8113E"/>
    <w:rsid w:val="00C81283"/>
    <w:rsid w:val="00C81E00"/>
    <w:rsid w:val="00C81FB2"/>
    <w:rsid w:val="00C82E17"/>
    <w:rsid w:val="00C82F0D"/>
    <w:rsid w:val="00C82FB1"/>
    <w:rsid w:val="00C83236"/>
    <w:rsid w:val="00C83754"/>
    <w:rsid w:val="00C83E44"/>
    <w:rsid w:val="00C84705"/>
    <w:rsid w:val="00C84708"/>
    <w:rsid w:val="00C8483A"/>
    <w:rsid w:val="00C84A03"/>
    <w:rsid w:val="00C84B05"/>
    <w:rsid w:val="00C856BA"/>
    <w:rsid w:val="00C85732"/>
    <w:rsid w:val="00C8597D"/>
    <w:rsid w:val="00C85F6E"/>
    <w:rsid w:val="00C8640A"/>
    <w:rsid w:val="00C86458"/>
    <w:rsid w:val="00C8796C"/>
    <w:rsid w:val="00C87DD6"/>
    <w:rsid w:val="00C87E3B"/>
    <w:rsid w:val="00C87F9A"/>
    <w:rsid w:val="00C9036C"/>
    <w:rsid w:val="00C90490"/>
    <w:rsid w:val="00C907A7"/>
    <w:rsid w:val="00C90C7A"/>
    <w:rsid w:val="00C90FC6"/>
    <w:rsid w:val="00C91096"/>
    <w:rsid w:val="00C9178D"/>
    <w:rsid w:val="00C9205C"/>
    <w:rsid w:val="00C924BB"/>
    <w:rsid w:val="00C9262F"/>
    <w:rsid w:val="00C926FD"/>
    <w:rsid w:val="00C92E4E"/>
    <w:rsid w:val="00C937F6"/>
    <w:rsid w:val="00C938A1"/>
    <w:rsid w:val="00C93A27"/>
    <w:rsid w:val="00C94389"/>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978"/>
    <w:rsid w:val="00CA29A8"/>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BEE"/>
    <w:rsid w:val="00CA6C2D"/>
    <w:rsid w:val="00CA7D2F"/>
    <w:rsid w:val="00CA7E90"/>
    <w:rsid w:val="00CB077A"/>
    <w:rsid w:val="00CB0A03"/>
    <w:rsid w:val="00CB0EE8"/>
    <w:rsid w:val="00CB111A"/>
    <w:rsid w:val="00CB11F2"/>
    <w:rsid w:val="00CB15CD"/>
    <w:rsid w:val="00CB17F1"/>
    <w:rsid w:val="00CB19A3"/>
    <w:rsid w:val="00CB1A6E"/>
    <w:rsid w:val="00CB1BE5"/>
    <w:rsid w:val="00CB1D43"/>
    <w:rsid w:val="00CB2BE2"/>
    <w:rsid w:val="00CB2CD6"/>
    <w:rsid w:val="00CB2D29"/>
    <w:rsid w:val="00CB2F03"/>
    <w:rsid w:val="00CB3351"/>
    <w:rsid w:val="00CB3642"/>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92F"/>
    <w:rsid w:val="00CC09D0"/>
    <w:rsid w:val="00CC125C"/>
    <w:rsid w:val="00CC1A98"/>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D15"/>
    <w:rsid w:val="00CD4F43"/>
    <w:rsid w:val="00CD55ED"/>
    <w:rsid w:val="00CD5ED2"/>
    <w:rsid w:val="00CD620E"/>
    <w:rsid w:val="00CD6360"/>
    <w:rsid w:val="00CD66FC"/>
    <w:rsid w:val="00CD69C9"/>
    <w:rsid w:val="00CD6A47"/>
    <w:rsid w:val="00CD6C7E"/>
    <w:rsid w:val="00CD7024"/>
    <w:rsid w:val="00CD734F"/>
    <w:rsid w:val="00CD75AB"/>
    <w:rsid w:val="00CD773D"/>
    <w:rsid w:val="00CD7C90"/>
    <w:rsid w:val="00CD7FFC"/>
    <w:rsid w:val="00CE081F"/>
    <w:rsid w:val="00CE0833"/>
    <w:rsid w:val="00CE0BBA"/>
    <w:rsid w:val="00CE1388"/>
    <w:rsid w:val="00CE1454"/>
    <w:rsid w:val="00CE14B2"/>
    <w:rsid w:val="00CE1958"/>
    <w:rsid w:val="00CE1A02"/>
    <w:rsid w:val="00CE1B94"/>
    <w:rsid w:val="00CE1FAC"/>
    <w:rsid w:val="00CE2031"/>
    <w:rsid w:val="00CE2154"/>
    <w:rsid w:val="00CE258A"/>
    <w:rsid w:val="00CE265C"/>
    <w:rsid w:val="00CE2D9B"/>
    <w:rsid w:val="00CE2F0B"/>
    <w:rsid w:val="00CE35E9"/>
    <w:rsid w:val="00CE3B91"/>
    <w:rsid w:val="00CE42E4"/>
    <w:rsid w:val="00CE4571"/>
    <w:rsid w:val="00CE4AC7"/>
    <w:rsid w:val="00CE4B8F"/>
    <w:rsid w:val="00CE50FF"/>
    <w:rsid w:val="00CE52E5"/>
    <w:rsid w:val="00CE54C8"/>
    <w:rsid w:val="00CE5572"/>
    <w:rsid w:val="00CE5CBE"/>
    <w:rsid w:val="00CE5FE8"/>
    <w:rsid w:val="00CE6AC5"/>
    <w:rsid w:val="00CE709F"/>
    <w:rsid w:val="00CF0781"/>
    <w:rsid w:val="00CF0A90"/>
    <w:rsid w:val="00CF0F72"/>
    <w:rsid w:val="00CF0FE8"/>
    <w:rsid w:val="00CF1121"/>
    <w:rsid w:val="00CF1190"/>
    <w:rsid w:val="00CF2B06"/>
    <w:rsid w:val="00CF2C48"/>
    <w:rsid w:val="00CF2F33"/>
    <w:rsid w:val="00CF3023"/>
    <w:rsid w:val="00CF32FC"/>
    <w:rsid w:val="00CF37AD"/>
    <w:rsid w:val="00CF3913"/>
    <w:rsid w:val="00CF3D38"/>
    <w:rsid w:val="00CF3F09"/>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B68"/>
    <w:rsid w:val="00D032AA"/>
    <w:rsid w:val="00D0335A"/>
    <w:rsid w:val="00D03472"/>
    <w:rsid w:val="00D034BE"/>
    <w:rsid w:val="00D03624"/>
    <w:rsid w:val="00D0362D"/>
    <w:rsid w:val="00D037C7"/>
    <w:rsid w:val="00D03B1E"/>
    <w:rsid w:val="00D045DA"/>
    <w:rsid w:val="00D04B2A"/>
    <w:rsid w:val="00D0555B"/>
    <w:rsid w:val="00D0583F"/>
    <w:rsid w:val="00D06E2E"/>
    <w:rsid w:val="00D0704E"/>
    <w:rsid w:val="00D07053"/>
    <w:rsid w:val="00D076B8"/>
    <w:rsid w:val="00D114E8"/>
    <w:rsid w:val="00D11688"/>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7ED"/>
    <w:rsid w:val="00D16CF2"/>
    <w:rsid w:val="00D1763C"/>
    <w:rsid w:val="00D17B08"/>
    <w:rsid w:val="00D17D19"/>
    <w:rsid w:val="00D2004E"/>
    <w:rsid w:val="00D200BB"/>
    <w:rsid w:val="00D200E2"/>
    <w:rsid w:val="00D20430"/>
    <w:rsid w:val="00D2093B"/>
    <w:rsid w:val="00D20A39"/>
    <w:rsid w:val="00D20BD1"/>
    <w:rsid w:val="00D216CE"/>
    <w:rsid w:val="00D21920"/>
    <w:rsid w:val="00D21B63"/>
    <w:rsid w:val="00D2200C"/>
    <w:rsid w:val="00D230E2"/>
    <w:rsid w:val="00D23B02"/>
    <w:rsid w:val="00D24191"/>
    <w:rsid w:val="00D24220"/>
    <w:rsid w:val="00D24DDE"/>
    <w:rsid w:val="00D24F19"/>
    <w:rsid w:val="00D25145"/>
    <w:rsid w:val="00D2520B"/>
    <w:rsid w:val="00D25660"/>
    <w:rsid w:val="00D2571B"/>
    <w:rsid w:val="00D25A7B"/>
    <w:rsid w:val="00D25EB1"/>
    <w:rsid w:val="00D260A9"/>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D88"/>
    <w:rsid w:val="00D41ECB"/>
    <w:rsid w:val="00D4230E"/>
    <w:rsid w:val="00D42BCB"/>
    <w:rsid w:val="00D42C3E"/>
    <w:rsid w:val="00D42D3E"/>
    <w:rsid w:val="00D43083"/>
    <w:rsid w:val="00D440DA"/>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3153"/>
    <w:rsid w:val="00D634A0"/>
    <w:rsid w:val="00D63629"/>
    <w:rsid w:val="00D63870"/>
    <w:rsid w:val="00D63934"/>
    <w:rsid w:val="00D63965"/>
    <w:rsid w:val="00D64E64"/>
    <w:rsid w:val="00D6519B"/>
    <w:rsid w:val="00D65200"/>
    <w:rsid w:val="00D65254"/>
    <w:rsid w:val="00D658DC"/>
    <w:rsid w:val="00D65B87"/>
    <w:rsid w:val="00D65FDA"/>
    <w:rsid w:val="00D664F5"/>
    <w:rsid w:val="00D670DE"/>
    <w:rsid w:val="00D678CB"/>
    <w:rsid w:val="00D67A3E"/>
    <w:rsid w:val="00D718E7"/>
    <w:rsid w:val="00D719E0"/>
    <w:rsid w:val="00D722C1"/>
    <w:rsid w:val="00D7230C"/>
    <w:rsid w:val="00D726BF"/>
    <w:rsid w:val="00D72830"/>
    <w:rsid w:val="00D72C83"/>
    <w:rsid w:val="00D73372"/>
    <w:rsid w:val="00D7507D"/>
    <w:rsid w:val="00D75332"/>
    <w:rsid w:val="00D75460"/>
    <w:rsid w:val="00D75B30"/>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651"/>
    <w:rsid w:val="00D95145"/>
    <w:rsid w:val="00D95166"/>
    <w:rsid w:val="00D951D2"/>
    <w:rsid w:val="00D95D7E"/>
    <w:rsid w:val="00D95D82"/>
    <w:rsid w:val="00D97019"/>
    <w:rsid w:val="00D970F0"/>
    <w:rsid w:val="00D97329"/>
    <w:rsid w:val="00D97486"/>
    <w:rsid w:val="00D97731"/>
    <w:rsid w:val="00D9779A"/>
    <w:rsid w:val="00D978AC"/>
    <w:rsid w:val="00D978F5"/>
    <w:rsid w:val="00D979BF"/>
    <w:rsid w:val="00D97B86"/>
    <w:rsid w:val="00DA0267"/>
    <w:rsid w:val="00DA02CD"/>
    <w:rsid w:val="00DA035C"/>
    <w:rsid w:val="00DA0CC9"/>
    <w:rsid w:val="00DA1136"/>
    <w:rsid w:val="00DA16F2"/>
    <w:rsid w:val="00DA2354"/>
    <w:rsid w:val="00DA30B3"/>
    <w:rsid w:val="00DA3ECC"/>
    <w:rsid w:val="00DA4071"/>
    <w:rsid w:val="00DA4105"/>
    <w:rsid w:val="00DA4374"/>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3B35"/>
    <w:rsid w:val="00DB4164"/>
    <w:rsid w:val="00DB4264"/>
    <w:rsid w:val="00DB460A"/>
    <w:rsid w:val="00DB4698"/>
    <w:rsid w:val="00DB58C3"/>
    <w:rsid w:val="00DB5BEC"/>
    <w:rsid w:val="00DB5DB2"/>
    <w:rsid w:val="00DB62FB"/>
    <w:rsid w:val="00DB6C0C"/>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6F5"/>
    <w:rsid w:val="00DD2784"/>
    <w:rsid w:val="00DD2A6A"/>
    <w:rsid w:val="00DD2BA7"/>
    <w:rsid w:val="00DD3105"/>
    <w:rsid w:val="00DD31DA"/>
    <w:rsid w:val="00DD3741"/>
    <w:rsid w:val="00DD401A"/>
    <w:rsid w:val="00DD4249"/>
    <w:rsid w:val="00DD45F9"/>
    <w:rsid w:val="00DD4A7D"/>
    <w:rsid w:val="00DD4B5A"/>
    <w:rsid w:val="00DD542B"/>
    <w:rsid w:val="00DD54EC"/>
    <w:rsid w:val="00DD55EF"/>
    <w:rsid w:val="00DD585B"/>
    <w:rsid w:val="00DD5C83"/>
    <w:rsid w:val="00DD61AA"/>
    <w:rsid w:val="00DD6BBC"/>
    <w:rsid w:val="00DD6C32"/>
    <w:rsid w:val="00DD6F43"/>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D6"/>
    <w:rsid w:val="00DE5D31"/>
    <w:rsid w:val="00DE61C4"/>
    <w:rsid w:val="00DE6502"/>
    <w:rsid w:val="00DE6968"/>
    <w:rsid w:val="00DE6D2F"/>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237"/>
    <w:rsid w:val="00DF439C"/>
    <w:rsid w:val="00DF4706"/>
    <w:rsid w:val="00DF48E7"/>
    <w:rsid w:val="00DF4F9A"/>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69E"/>
    <w:rsid w:val="00E038C0"/>
    <w:rsid w:val="00E03939"/>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D62"/>
    <w:rsid w:val="00E24493"/>
    <w:rsid w:val="00E24952"/>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C3C"/>
    <w:rsid w:val="00E30DAA"/>
    <w:rsid w:val="00E310CB"/>
    <w:rsid w:val="00E31A09"/>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DB8"/>
    <w:rsid w:val="00E35471"/>
    <w:rsid w:val="00E3555B"/>
    <w:rsid w:val="00E357A6"/>
    <w:rsid w:val="00E35C7C"/>
    <w:rsid w:val="00E3627B"/>
    <w:rsid w:val="00E364F2"/>
    <w:rsid w:val="00E37C8A"/>
    <w:rsid w:val="00E37F2F"/>
    <w:rsid w:val="00E37FB5"/>
    <w:rsid w:val="00E40749"/>
    <w:rsid w:val="00E40A05"/>
    <w:rsid w:val="00E410C7"/>
    <w:rsid w:val="00E41227"/>
    <w:rsid w:val="00E41479"/>
    <w:rsid w:val="00E41538"/>
    <w:rsid w:val="00E424B3"/>
    <w:rsid w:val="00E427C1"/>
    <w:rsid w:val="00E42A3B"/>
    <w:rsid w:val="00E42CD3"/>
    <w:rsid w:val="00E43127"/>
    <w:rsid w:val="00E441FD"/>
    <w:rsid w:val="00E4495D"/>
    <w:rsid w:val="00E45227"/>
    <w:rsid w:val="00E458F9"/>
    <w:rsid w:val="00E45A92"/>
    <w:rsid w:val="00E45DD5"/>
    <w:rsid w:val="00E45E44"/>
    <w:rsid w:val="00E465C2"/>
    <w:rsid w:val="00E47356"/>
    <w:rsid w:val="00E4762E"/>
    <w:rsid w:val="00E503F9"/>
    <w:rsid w:val="00E50D6C"/>
    <w:rsid w:val="00E51427"/>
    <w:rsid w:val="00E51B24"/>
    <w:rsid w:val="00E51B8B"/>
    <w:rsid w:val="00E52ABD"/>
    <w:rsid w:val="00E52B58"/>
    <w:rsid w:val="00E52F4B"/>
    <w:rsid w:val="00E52FBE"/>
    <w:rsid w:val="00E53365"/>
    <w:rsid w:val="00E53370"/>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74F"/>
    <w:rsid w:val="00E6179B"/>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7C1"/>
    <w:rsid w:val="00E740A2"/>
    <w:rsid w:val="00E754CC"/>
    <w:rsid w:val="00E756AF"/>
    <w:rsid w:val="00E7636C"/>
    <w:rsid w:val="00E765E4"/>
    <w:rsid w:val="00E76A1D"/>
    <w:rsid w:val="00E76F65"/>
    <w:rsid w:val="00E772A5"/>
    <w:rsid w:val="00E7750B"/>
    <w:rsid w:val="00E7757D"/>
    <w:rsid w:val="00E77ED9"/>
    <w:rsid w:val="00E80247"/>
    <w:rsid w:val="00E803D7"/>
    <w:rsid w:val="00E80818"/>
    <w:rsid w:val="00E81DBF"/>
    <w:rsid w:val="00E830B9"/>
    <w:rsid w:val="00E832C5"/>
    <w:rsid w:val="00E83767"/>
    <w:rsid w:val="00E84468"/>
    <w:rsid w:val="00E8450C"/>
    <w:rsid w:val="00E84816"/>
    <w:rsid w:val="00E848DB"/>
    <w:rsid w:val="00E84D7E"/>
    <w:rsid w:val="00E85AC4"/>
    <w:rsid w:val="00E85C7B"/>
    <w:rsid w:val="00E85CD1"/>
    <w:rsid w:val="00E85F79"/>
    <w:rsid w:val="00E87735"/>
    <w:rsid w:val="00E87B1D"/>
    <w:rsid w:val="00E87C2E"/>
    <w:rsid w:val="00E87F72"/>
    <w:rsid w:val="00E900FC"/>
    <w:rsid w:val="00E9012C"/>
    <w:rsid w:val="00E9017E"/>
    <w:rsid w:val="00E9066A"/>
    <w:rsid w:val="00E90D0F"/>
    <w:rsid w:val="00E90ECA"/>
    <w:rsid w:val="00E911EC"/>
    <w:rsid w:val="00E91586"/>
    <w:rsid w:val="00E91695"/>
    <w:rsid w:val="00E91C08"/>
    <w:rsid w:val="00E91D4B"/>
    <w:rsid w:val="00E92259"/>
    <w:rsid w:val="00E9263A"/>
    <w:rsid w:val="00E9281B"/>
    <w:rsid w:val="00E92F3E"/>
    <w:rsid w:val="00E92F70"/>
    <w:rsid w:val="00E937F5"/>
    <w:rsid w:val="00E942A5"/>
    <w:rsid w:val="00E9496F"/>
    <w:rsid w:val="00E94A12"/>
    <w:rsid w:val="00E94B3D"/>
    <w:rsid w:val="00E952F0"/>
    <w:rsid w:val="00E958E3"/>
    <w:rsid w:val="00E964C0"/>
    <w:rsid w:val="00E97124"/>
    <w:rsid w:val="00E978CC"/>
    <w:rsid w:val="00E97B2F"/>
    <w:rsid w:val="00E97D05"/>
    <w:rsid w:val="00E97EF8"/>
    <w:rsid w:val="00EA030C"/>
    <w:rsid w:val="00EA056D"/>
    <w:rsid w:val="00EA08D6"/>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B3F"/>
    <w:rsid w:val="00EA5882"/>
    <w:rsid w:val="00EA5B28"/>
    <w:rsid w:val="00EA62A5"/>
    <w:rsid w:val="00EA659F"/>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7F9"/>
    <w:rsid w:val="00EB49AE"/>
    <w:rsid w:val="00EB5290"/>
    <w:rsid w:val="00EB57AB"/>
    <w:rsid w:val="00EB5915"/>
    <w:rsid w:val="00EB5DDE"/>
    <w:rsid w:val="00EB63BD"/>
    <w:rsid w:val="00EB68A3"/>
    <w:rsid w:val="00EB6F53"/>
    <w:rsid w:val="00EB754E"/>
    <w:rsid w:val="00EC0961"/>
    <w:rsid w:val="00EC0ADD"/>
    <w:rsid w:val="00EC0F8D"/>
    <w:rsid w:val="00EC12FB"/>
    <w:rsid w:val="00EC1BF1"/>
    <w:rsid w:val="00EC1DA7"/>
    <w:rsid w:val="00EC280F"/>
    <w:rsid w:val="00EC2F21"/>
    <w:rsid w:val="00EC3148"/>
    <w:rsid w:val="00EC39B9"/>
    <w:rsid w:val="00EC3A02"/>
    <w:rsid w:val="00EC3E4B"/>
    <w:rsid w:val="00EC3F29"/>
    <w:rsid w:val="00EC42C5"/>
    <w:rsid w:val="00EC4388"/>
    <w:rsid w:val="00EC44B8"/>
    <w:rsid w:val="00EC455A"/>
    <w:rsid w:val="00EC45C2"/>
    <w:rsid w:val="00EC488C"/>
    <w:rsid w:val="00EC4EA6"/>
    <w:rsid w:val="00EC5D33"/>
    <w:rsid w:val="00EC62F1"/>
    <w:rsid w:val="00EC632D"/>
    <w:rsid w:val="00EC74F4"/>
    <w:rsid w:val="00EC7BF9"/>
    <w:rsid w:val="00ED0494"/>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F6C"/>
    <w:rsid w:val="00ED3FE4"/>
    <w:rsid w:val="00ED419D"/>
    <w:rsid w:val="00ED554C"/>
    <w:rsid w:val="00ED556E"/>
    <w:rsid w:val="00ED5B29"/>
    <w:rsid w:val="00ED60E4"/>
    <w:rsid w:val="00ED610F"/>
    <w:rsid w:val="00ED64AB"/>
    <w:rsid w:val="00ED686E"/>
    <w:rsid w:val="00ED6AAD"/>
    <w:rsid w:val="00ED74C4"/>
    <w:rsid w:val="00ED77FE"/>
    <w:rsid w:val="00ED7B9D"/>
    <w:rsid w:val="00EE0084"/>
    <w:rsid w:val="00EE0794"/>
    <w:rsid w:val="00EE0F92"/>
    <w:rsid w:val="00EE101C"/>
    <w:rsid w:val="00EE10EA"/>
    <w:rsid w:val="00EE127C"/>
    <w:rsid w:val="00EE13F0"/>
    <w:rsid w:val="00EE1535"/>
    <w:rsid w:val="00EE1646"/>
    <w:rsid w:val="00EE1776"/>
    <w:rsid w:val="00EE19FE"/>
    <w:rsid w:val="00EE1D0B"/>
    <w:rsid w:val="00EE1DC6"/>
    <w:rsid w:val="00EE2A57"/>
    <w:rsid w:val="00EE2DC8"/>
    <w:rsid w:val="00EE2F29"/>
    <w:rsid w:val="00EE3091"/>
    <w:rsid w:val="00EE36FB"/>
    <w:rsid w:val="00EE374B"/>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7AD"/>
    <w:rsid w:val="00EF0959"/>
    <w:rsid w:val="00EF0B2E"/>
    <w:rsid w:val="00EF114F"/>
    <w:rsid w:val="00EF1272"/>
    <w:rsid w:val="00EF1485"/>
    <w:rsid w:val="00EF1FEC"/>
    <w:rsid w:val="00EF20E2"/>
    <w:rsid w:val="00EF274B"/>
    <w:rsid w:val="00EF2ABE"/>
    <w:rsid w:val="00EF3020"/>
    <w:rsid w:val="00EF30F3"/>
    <w:rsid w:val="00EF362D"/>
    <w:rsid w:val="00EF3760"/>
    <w:rsid w:val="00EF3E56"/>
    <w:rsid w:val="00EF50D4"/>
    <w:rsid w:val="00EF576C"/>
    <w:rsid w:val="00EF584B"/>
    <w:rsid w:val="00EF589A"/>
    <w:rsid w:val="00EF5B33"/>
    <w:rsid w:val="00EF5F2F"/>
    <w:rsid w:val="00EF65E2"/>
    <w:rsid w:val="00EF6BA0"/>
    <w:rsid w:val="00EF6F13"/>
    <w:rsid w:val="00EF77E4"/>
    <w:rsid w:val="00EF7A7D"/>
    <w:rsid w:val="00EF7F43"/>
    <w:rsid w:val="00F0020E"/>
    <w:rsid w:val="00F01183"/>
    <w:rsid w:val="00F0190A"/>
    <w:rsid w:val="00F0198F"/>
    <w:rsid w:val="00F01A1F"/>
    <w:rsid w:val="00F01D79"/>
    <w:rsid w:val="00F01E15"/>
    <w:rsid w:val="00F01F2D"/>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8B"/>
    <w:rsid w:val="00F14572"/>
    <w:rsid w:val="00F14CAE"/>
    <w:rsid w:val="00F14F7A"/>
    <w:rsid w:val="00F15552"/>
    <w:rsid w:val="00F158ED"/>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509"/>
    <w:rsid w:val="00F2156A"/>
    <w:rsid w:val="00F217F0"/>
    <w:rsid w:val="00F21B6E"/>
    <w:rsid w:val="00F21D9C"/>
    <w:rsid w:val="00F21F8C"/>
    <w:rsid w:val="00F2211E"/>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AA5"/>
    <w:rsid w:val="00F27081"/>
    <w:rsid w:val="00F273A1"/>
    <w:rsid w:val="00F276C5"/>
    <w:rsid w:val="00F277CD"/>
    <w:rsid w:val="00F27911"/>
    <w:rsid w:val="00F27B2D"/>
    <w:rsid w:val="00F27FD8"/>
    <w:rsid w:val="00F30AAA"/>
    <w:rsid w:val="00F30BCB"/>
    <w:rsid w:val="00F30EC8"/>
    <w:rsid w:val="00F3161E"/>
    <w:rsid w:val="00F32701"/>
    <w:rsid w:val="00F328CC"/>
    <w:rsid w:val="00F33132"/>
    <w:rsid w:val="00F33297"/>
    <w:rsid w:val="00F3347E"/>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8F0"/>
    <w:rsid w:val="00F42A4B"/>
    <w:rsid w:val="00F43596"/>
    <w:rsid w:val="00F43786"/>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B28"/>
    <w:rsid w:val="00F61BDF"/>
    <w:rsid w:val="00F62F4A"/>
    <w:rsid w:val="00F6374C"/>
    <w:rsid w:val="00F6376E"/>
    <w:rsid w:val="00F637B9"/>
    <w:rsid w:val="00F64880"/>
    <w:rsid w:val="00F649B4"/>
    <w:rsid w:val="00F65058"/>
    <w:rsid w:val="00F6517A"/>
    <w:rsid w:val="00F65972"/>
    <w:rsid w:val="00F6619D"/>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84B"/>
    <w:rsid w:val="00F729A5"/>
    <w:rsid w:val="00F72D16"/>
    <w:rsid w:val="00F7315F"/>
    <w:rsid w:val="00F73298"/>
    <w:rsid w:val="00F73413"/>
    <w:rsid w:val="00F7380A"/>
    <w:rsid w:val="00F73CC6"/>
    <w:rsid w:val="00F73D9E"/>
    <w:rsid w:val="00F73E6B"/>
    <w:rsid w:val="00F74B5E"/>
    <w:rsid w:val="00F74D8B"/>
    <w:rsid w:val="00F75287"/>
    <w:rsid w:val="00F75757"/>
    <w:rsid w:val="00F75773"/>
    <w:rsid w:val="00F76560"/>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826"/>
    <w:rsid w:val="00F97074"/>
    <w:rsid w:val="00F971D6"/>
    <w:rsid w:val="00F971F6"/>
    <w:rsid w:val="00F97338"/>
    <w:rsid w:val="00F975D4"/>
    <w:rsid w:val="00F9774E"/>
    <w:rsid w:val="00F979C2"/>
    <w:rsid w:val="00F97C85"/>
    <w:rsid w:val="00F97F62"/>
    <w:rsid w:val="00FA01F0"/>
    <w:rsid w:val="00FA0362"/>
    <w:rsid w:val="00FA0DC2"/>
    <w:rsid w:val="00FA1DD6"/>
    <w:rsid w:val="00FA2520"/>
    <w:rsid w:val="00FA2B72"/>
    <w:rsid w:val="00FA2E82"/>
    <w:rsid w:val="00FA31AE"/>
    <w:rsid w:val="00FA34F8"/>
    <w:rsid w:val="00FA37BD"/>
    <w:rsid w:val="00FA404C"/>
    <w:rsid w:val="00FA45D2"/>
    <w:rsid w:val="00FA4D79"/>
    <w:rsid w:val="00FA55EC"/>
    <w:rsid w:val="00FA5B0D"/>
    <w:rsid w:val="00FA5F08"/>
    <w:rsid w:val="00FA63A4"/>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C59"/>
    <w:rsid w:val="00FB4FE5"/>
    <w:rsid w:val="00FB51F9"/>
    <w:rsid w:val="00FB5335"/>
    <w:rsid w:val="00FB57C5"/>
    <w:rsid w:val="00FB58FA"/>
    <w:rsid w:val="00FB5A68"/>
    <w:rsid w:val="00FB6139"/>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295D"/>
    <w:rsid w:val="00FC3344"/>
    <w:rsid w:val="00FC3DAC"/>
    <w:rsid w:val="00FC3FC3"/>
    <w:rsid w:val="00FC4174"/>
    <w:rsid w:val="00FC468C"/>
    <w:rsid w:val="00FC4A23"/>
    <w:rsid w:val="00FC4A46"/>
    <w:rsid w:val="00FC4BCD"/>
    <w:rsid w:val="00FC4EE1"/>
    <w:rsid w:val="00FC59FF"/>
    <w:rsid w:val="00FC5A4E"/>
    <w:rsid w:val="00FC68FE"/>
    <w:rsid w:val="00FC6E23"/>
    <w:rsid w:val="00FC738C"/>
    <w:rsid w:val="00FC761A"/>
    <w:rsid w:val="00FC776D"/>
    <w:rsid w:val="00FC7BAD"/>
    <w:rsid w:val="00FC7D4E"/>
    <w:rsid w:val="00FD06B0"/>
    <w:rsid w:val="00FD07D2"/>
    <w:rsid w:val="00FD09FD"/>
    <w:rsid w:val="00FD0F1F"/>
    <w:rsid w:val="00FD121F"/>
    <w:rsid w:val="00FD18C3"/>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6A"/>
    <w:rsid w:val="00FF544F"/>
    <w:rsid w:val="00FF56EB"/>
    <w:rsid w:val="00FF5BD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EFD6020A-A33B-43CB-B4BA-9DFA861C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267785571">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11075965">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21138363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43413052">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683366590">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Quinton.baker@thrivent.com" TargetMode="External"/><Relationship Id="rId26" Type="http://schemas.openxmlformats.org/officeDocument/2006/relationships/hyperlink" Target="https://www.caring.com/senior-living/assisted-living/florida" TargetMode="External"/><Relationship Id="rId39" Type="http://schemas.openxmlformats.org/officeDocument/2006/relationships/hyperlink" Target="https://us02web.zoom.us/meeting/tZ0sf-mrrz8rE9VTIPn9VeF_JyYa9ZG1IY5c/ics?icsToken=98tyKuGhrzMqGdWRsRCGRpx5BYqgc-nzmClcj_prqDbVDXllZyXJHPt7M-tFN4n5" TargetMode="External"/><Relationship Id="rId21" Type="http://schemas.openxmlformats.org/officeDocument/2006/relationships/hyperlink" Target="https://www.youtube.com/channel/UC5xrMj8-8_6iyR_KxjFAwRQ/videos" TargetMode="External"/><Relationship Id="rId34" Type="http://schemas.openxmlformats.org/officeDocument/2006/relationships/header" Target="header2.xml"/><Relationship Id="rId42" Type="http://schemas.openxmlformats.org/officeDocument/2006/relationships/hyperlink" Target="https://us02web.zoom.us/j/82221100779?pwd=c2xiUWNHTHBLeWNsYjdDTm1Pd0YxZz09" TargetMode="External"/><Relationship Id="rId47" Type="http://schemas.openxmlformats.org/officeDocument/2006/relationships/image" Target="media/image15.png"/><Relationship Id="rId50" Type="http://schemas.microsoft.com/office/2007/relationships/hdphoto" Target="media/hdphoto2.wdp"/><Relationship Id="rId55" Type="http://schemas.openxmlformats.org/officeDocument/2006/relationships/image" Target="media/image20.jpeg"/><Relationship Id="rId63" Type="http://schemas.openxmlformats.org/officeDocument/2006/relationships/image" Target="media/image28.jpeg"/><Relationship Id="rId68" Type="http://schemas.microsoft.com/office/2007/relationships/hdphoto" Target="media/hdphoto4.wdp"/><Relationship Id="rId76" Type="http://schemas.openxmlformats.org/officeDocument/2006/relationships/image" Target="media/image40.jpg"/><Relationship Id="rId7" Type="http://schemas.openxmlformats.org/officeDocument/2006/relationships/endnotes" Target="endnotes.xml"/><Relationship Id="rId71"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www.caring.com/caregivers/alzheimers/"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hyperlink" Target="mailto:antoinettemvi@gmail.com" TargetMode="External"/><Relationship Id="rId37" Type="http://schemas.openxmlformats.org/officeDocument/2006/relationships/header" Target="header3.xml"/><Relationship Id="rId40" Type="http://schemas.openxmlformats.org/officeDocument/2006/relationships/hyperlink" Target="https://us02web.zoom.us/j/89180314191?pwd=dldrSHRnRlNTL3R6cmlhQk91WDF2QT09" TargetMode="External"/><Relationship Id="rId45" Type="http://schemas.openxmlformats.org/officeDocument/2006/relationships/image" Target="media/image13.jpeg"/><Relationship Id="rId53" Type="http://schemas.microsoft.com/office/2007/relationships/hdphoto" Target="media/hdphoto3.wdp"/><Relationship Id="rId58" Type="http://schemas.openxmlformats.org/officeDocument/2006/relationships/image" Target="media/image23.jpeg"/><Relationship Id="rId66" Type="http://schemas.openxmlformats.org/officeDocument/2006/relationships/image" Target="media/image31.jpg"/><Relationship Id="rId74" Type="http://schemas.openxmlformats.org/officeDocument/2006/relationships/image" Target="media/image38.jpg"/><Relationship Id="rId79" Type="http://schemas.openxmlformats.org/officeDocument/2006/relationships/hyperlink" Target="mailto:crsttimothy@tampabay.rr.com" TargetMode="External"/><Relationship Id="rId5" Type="http://schemas.openxmlformats.org/officeDocument/2006/relationships/webSettings" Target="webSettings.xml"/><Relationship Id="rId61" Type="http://schemas.openxmlformats.org/officeDocument/2006/relationships/image" Target="media/image26.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sttimlutherancrystalriver.com/" TargetMode="External"/><Relationship Id="rId31" Type="http://schemas.openxmlformats.org/officeDocument/2006/relationships/hyperlink" Target="https://youtu.be/t6GV9PAbgM4?si=dZuGq8aLjfvpFiM-" TargetMode="External"/><Relationship Id="rId44" Type="http://schemas.openxmlformats.org/officeDocument/2006/relationships/hyperlink" Target="https://us02web.zoom.us/j/85858433421?pwd=SDM2bngwR3F3WTdLeEVTdjh0SzJHQT09" TargetMode="External"/><Relationship Id="rId52" Type="http://schemas.openxmlformats.org/officeDocument/2006/relationships/image" Target="media/image18.png"/><Relationship Id="rId60" Type="http://schemas.openxmlformats.org/officeDocument/2006/relationships/image" Target="media/image25.jpeg"/><Relationship Id="rId65" Type="http://schemas.openxmlformats.org/officeDocument/2006/relationships/image" Target="media/image30.jpeg"/><Relationship Id="rId73" Type="http://schemas.openxmlformats.org/officeDocument/2006/relationships/image" Target="media/image37.jpeg"/><Relationship Id="rId78" Type="http://schemas.openxmlformats.org/officeDocument/2006/relationships/image" Target="media/image42.jpeg"/><Relationship Id="rId81" Type="http://schemas.openxmlformats.org/officeDocument/2006/relationships/hyperlink" Target="http://www.sttimlutherancrystalriver.com" TargetMode="External"/><Relationship Id="rId4" Type="http://schemas.openxmlformats.org/officeDocument/2006/relationships/settings" Target="settings.xml"/><Relationship Id="rId9" Type="http://schemas.openxmlformats.org/officeDocument/2006/relationships/hyperlink" Target="https://youtu.be/t6GV9PAbgM4?si=dZuGq8aLjfvpFiM-" TargetMode="External"/><Relationship Id="rId14" Type="http://schemas.openxmlformats.org/officeDocument/2006/relationships/image" Target="media/image6.jpg"/><Relationship Id="rId22" Type="http://schemas.openxmlformats.org/officeDocument/2006/relationships/image" Target="media/image10.jpeg"/><Relationship Id="rId27" Type="http://schemas.openxmlformats.org/officeDocument/2006/relationships/hyperlink" Target="https://www.caring.com/senior-living/memory-care-facilities/" TargetMode="External"/><Relationship Id="rId30" Type="http://schemas.openxmlformats.org/officeDocument/2006/relationships/hyperlink" Target="https://www.caring.com/caregivers/dementia/" TargetMode="External"/><Relationship Id="rId35" Type="http://schemas.openxmlformats.org/officeDocument/2006/relationships/footer" Target="footer1.xml"/><Relationship Id="rId43" Type="http://schemas.openxmlformats.org/officeDocument/2006/relationships/hyperlink" Target="https://us02web.zoom.us/meeting/tZElcuGsrTguGNXv5cAwi3ElGls3ZABsz-tL/ics?icsToken=98tyKuGtpj4iHteWtBuGRpwMGo_4WejztnZbjY1likrmIjdaMSb6Ee5RYYheMsvK" TargetMode="External"/><Relationship Id="rId48" Type="http://schemas.microsoft.com/office/2007/relationships/hdphoto" Target="media/hdphoto1.wdp"/><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media/image33.jpeg"/><Relationship Id="rId77" Type="http://schemas.openxmlformats.org/officeDocument/2006/relationships/image" Target="media/image41.jpg"/><Relationship Id="rId8" Type="http://schemas.openxmlformats.org/officeDocument/2006/relationships/image" Target="media/image1.png"/><Relationship Id="rId51" Type="http://schemas.openxmlformats.org/officeDocument/2006/relationships/image" Target="media/image17.jpg"/><Relationship Id="rId72" Type="http://schemas.openxmlformats.org/officeDocument/2006/relationships/image" Target="media/image36.jpeg"/><Relationship Id="rId80" Type="http://schemas.openxmlformats.org/officeDocument/2006/relationships/hyperlink" Target="mailto:pastorsttimothy@tampabay.rr.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mailto:Katherine.gross@thrivent.com"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14.jpg"/><Relationship Id="rId59" Type="http://schemas.openxmlformats.org/officeDocument/2006/relationships/image" Target="media/image24.jpeg"/><Relationship Id="rId67" Type="http://schemas.openxmlformats.org/officeDocument/2006/relationships/image" Target="media/image32.png"/><Relationship Id="rId20" Type="http://schemas.openxmlformats.org/officeDocument/2006/relationships/image" Target="media/image9.jpeg"/><Relationship Id="rId41" Type="http://schemas.openxmlformats.org/officeDocument/2006/relationships/hyperlink" Target="https://us02web.zoom.us/meeting/tZYvdeiprjstHd0yPz_VLDLez2rZ8AocF0b2/ics?icsToken=98tyKuGqrDkrG9SVtx6ORpwQAIjod-vziGJagqcNhS__PBZ_Ri_zLLBQCOpeH9v2" TargetMode="External"/><Relationship Id="rId54" Type="http://schemas.openxmlformats.org/officeDocument/2006/relationships/image" Target="media/image19.jpeg"/><Relationship Id="rId62" Type="http://schemas.openxmlformats.org/officeDocument/2006/relationships/image" Target="media/image27.jpeg"/><Relationship Id="rId70" Type="http://schemas.openxmlformats.org/officeDocument/2006/relationships/image" Target="media/image34.jpeg"/><Relationship Id="rId75" Type="http://schemas.openxmlformats.org/officeDocument/2006/relationships/image" Target="media/image39.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s://www.facebook.com/St-Timothy-Evangelical-Lutheran-Church-104099901757516/?ref=page_internal" TargetMode="External"/><Relationship Id="rId28" Type="http://schemas.openxmlformats.org/officeDocument/2006/relationships/hyperlink" Target="https://www.caring.com/senior-living/memory-care-facilities/florida" TargetMode="External"/><Relationship Id="rId36" Type="http://schemas.openxmlformats.org/officeDocument/2006/relationships/footer" Target="footer2.xml"/><Relationship Id="rId49" Type="http://schemas.openxmlformats.org/officeDocument/2006/relationships/image" Target="media/image16.png"/><Relationship Id="rId57" Type="http://schemas.openxmlformats.org/officeDocument/2006/relationships/image" Target="media/image2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806</TotalTime>
  <Pages>24</Pages>
  <Words>3455</Words>
  <Characters>19698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18</cp:revision>
  <cp:lastPrinted>2023-12-28T17:05:00Z</cp:lastPrinted>
  <dcterms:created xsi:type="dcterms:W3CDTF">2023-12-05T17:23:00Z</dcterms:created>
  <dcterms:modified xsi:type="dcterms:W3CDTF">2023-12-28T17:40:00Z</dcterms:modified>
</cp:coreProperties>
</file>