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DF5A1" w14:textId="5BE16CAC" w:rsidR="00EC5630" w:rsidRPr="00346758" w:rsidRDefault="00B67745" w:rsidP="00B0727A">
      <w:pPr>
        <w:pStyle w:val="NoSpacing"/>
        <w:rPr>
          <w:rFonts w:ascii="Georgia" w:hAnsi="Georgia" w:cs="Times New Roman"/>
          <w:sz w:val="36"/>
          <w:szCs w:val="36"/>
          <w:highlight w:val="yellow"/>
        </w:rPr>
      </w:pPr>
      <w:bookmarkStart w:id="0" w:name="_Hlk185423162"/>
      <w:bookmarkEnd w:id="0"/>
      <w:r w:rsidRPr="00346758">
        <w:rPr>
          <w:rFonts w:ascii="Georgia" w:hAnsi="Georgia" w:cs="Times New Roman"/>
          <w:b/>
          <w:bCs/>
          <w:i/>
          <w:iCs/>
          <w:noProof/>
          <w:sz w:val="36"/>
          <w:szCs w:val="36"/>
          <w:highlight w:val="yellow"/>
        </w:rPr>
        <w:drawing>
          <wp:anchor distT="0" distB="0" distL="114300" distR="114300" simplePos="0" relativeHeight="251667968" behindDoc="0" locked="0" layoutInCell="1" allowOverlap="1" wp14:anchorId="27C96EF7" wp14:editId="142FB5C6">
            <wp:simplePos x="0" y="0"/>
            <wp:positionH relativeFrom="column">
              <wp:posOffset>-342900</wp:posOffset>
            </wp:positionH>
            <wp:positionV relativeFrom="paragraph">
              <wp:posOffset>-389811</wp:posOffset>
            </wp:positionV>
            <wp:extent cx="3697092" cy="23907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7092"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758">
        <w:rPr>
          <w:rFonts w:ascii="Georgia" w:hAnsi="Georgia" w:cs="Times New Roman"/>
          <w:noProof/>
          <w:sz w:val="36"/>
          <w:szCs w:val="36"/>
          <w:highlight w:val="yellow"/>
        </w:rPr>
        <mc:AlternateContent>
          <mc:Choice Requires="wps">
            <w:drawing>
              <wp:anchor distT="0" distB="0" distL="114300" distR="114300" simplePos="0" relativeHeight="251644927" behindDoc="1" locked="0" layoutInCell="1" allowOverlap="1" wp14:anchorId="173FB37D" wp14:editId="4798D8CA">
                <wp:simplePos x="0" y="0"/>
                <wp:positionH relativeFrom="column">
                  <wp:posOffset>-753110</wp:posOffset>
                </wp:positionH>
                <wp:positionV relativeFrom="paragraph">
                  <wp:posOffset>-775335</wp:posOffset>
                </wp:positionV>
                <wp:extent cx="8653780" cy="2884868"/>
                <wp:effectExtent l="0" t="0" r="13970" b="10795"/>
                <wp:wrapNone/>
                <wp:docPr id="19268023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3780" cy="288486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362E5E1E" w:rsidR="008247D9" w:rsidRPr="002E32F7" w:rsidRDefault="008247D9" w:rsidP="00F2278F">
                            <w:pPr>
                              <w:ind w:left="5760" w:firstLine="720"/>
                              <w:rPr>
                                <w:rFonts w:ascii="Times New Roman" w:hAnsi="Times New Roman" w:cs="Times New Roman"/>
                                <w:sz w:val="36"/>
                                <w:szCs w:val="36"/>
                              </w:rPr>
                            </w:pPr>
                            <w:r w:rsidRPr="002E32F7">
                              <w:rPr>
                                <w:rFonts w:ascii="Times New Roman" w:hAnsi="Times New Roman" w:cs="Times New Roman"/>
                                <w:sz w:val="36"/>
                                <w:szCs w:val="36"/>
                              </w:rPr>
                              <w:t>ST. TIMOTHY EVANGELICAL</w:t>
                            </w:r>
                          </w:p>
                          <w:p w14:paraId="52B0319A" w14:textId="2BDD888E" w:rsidR="008247D9" w:rsidRPr="00470BFB" w:rsidRDefault="008247D9" w:rsidP="00F2278F">
                            <w:pPr>
                              <w:ind w:left="6480" w:firstLine="720"/>
                              <w:rPr>
                                <w:sz w:val="36"/>
                                <w:szCs w:val="36"/>
                              </w:rPr>
                            </w:pPr>
                            <w:r w:rsidRPr="00470BFB">
                              <w:rPr>
                                <w:rFonts w:ascii="Times New Roman" w:hAnsi="Times New Roman" w:cs="Times New Roman"/>
                                <w:sz w:val="36"/>
                                <w:szCs w:val="36"/>
                              </w:rPr>
                              <w:t>LUTHERAN CHURCH</w:t>
                            </w:r>
                          </w:p>
                          <w:p w14:paraId="572115FA" w14:textId="634B446C" w:rsidR="008247D9" w:rsidRDefault="008247D9" w:rsidP="00F2278F">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096131E0" w:rsidR="009A6A64" w:rsidRDefault="0069182C" w:rsidP="00F2278F">
                            <w:pPr>
                              <w:ind w:left="7920"/>
                            </w:pPr>
                            <w:r>
                              <w:rPr>
                                <w:rFonts w:ascii="Times New Roman" w:hAnsi="Times New Roman" w:cs="Times New Roman"/>
                                <w:sz w:val="40"/>
                                <w:szCs w:val="40"/>
                              </w:rPr>
                              <w:t xml:space="preserve"> </w:t>
                            </w:r>
                            <w:r w:rsidR="00002D46">
                              <w:rPr>
                                <w:rFonts w:ascii="Times New Roman" w:hAnsi="Times New Roman" w:cs="Times New Roman"/>
                                <w:sz w:val="40"/>
                                <w:szCs w:val="40"/>
                              </w:rPr>
                              <w:t>January</w:t>
                            </w:r>
                            <w:r>
                              <w:rPr>
                                <w:rFonts w:ascii="Times New Roman" w:hAnsi="Times New Roman" w:cs="Times New Roman"/>
                                <w:sz w:val="40"/>
                                <w:szCs w:val="40"/>
                              </w:rPr>
                              <w:t xml:space="preserve"> </w:t>
                            </w:r>
                            <w:r w:rsidR="002C1FEB">
                              <w:rPr>
                                <w:rFonts w:ascii="Times New Roman" w:hAnsi="Times New Roman" w:cs="Times New Roman"/>
                                <w:sz w:val="40"/>
                                <w:szCs w:val="40"/>
                              </w:rPr>
                              <w:t>202</w:t>
                            </w:r>
                            <w:r w:rsidR="0018288F">
                              <w:rPr>
                                <w:rFonts w:ascii="Times New Roman" w:hAnsi="Times New Roman" w:cs="Times New Roman"/>
                                <w:sz w:val="40"/>
                                <w:szCs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B37D" id="Rectangle 1" o:spid="_x0000_s1026" style="position:absolute;margin-left:-59.3pt;margin-top:-61.05pt;width:681.4pt;height:227.1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" fillcolor="black [3213]" strokecolor="#6e6e6e [1604]" strokeweight="1.5pt">
                <v:path arrowok="t"/>
                <v:textbo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362E5E1E" w:rsidR="008247D9" w:rsidRPr="002E32F7" w:rsidRDefault="008247D9" w:rsidP="00F2278F">
                      <w:pPr>
                        <w:ind w:left="5760" w:firstLine="720"/>
                        <w:rPr>
                          <w:rFonts w:ascii="Times New Roman" w:hAnsi="Times New Roman" w:cs="Times New Roman"/>
                          <w:sz w:val="36"/>
                          <w:szCs w:val="36"/>
                        </w:rPr>
                      </w:pPr>
                      <w:r w:rsidRPr="002E32F7">
                        <w:rPr>
                          <w:rFonts w:ascii="Times New Roman" w:hAnsi="Times New Roman" w:cs="Times New Roman"/>
                          <w:sz w:val="36"/>
                          <w:szCs w:val="36"/>
                        </w:rPr>
                        <w:t>ST. TIMOTHY EVANGELICAL</w:t>
                      </w:r>
                    </w:p>
                    <w:p w14:paraId="52B0319A" w14:textId="2BDD888E" w:rsidR="008247D9" w:rsidRPr="00470BFB" w:rsidRDefault="008247D9" w:rsidP="00F2278F">
                      <w:pPr>
                        <w:ind w:left="6480" w:firstLine="720"/>
                        <w:rPr>
                          <w:sz w:val="36"/>
                          <w:szCs w:val="36"/>
                        </w:rPr>
                      </w:pPr>
                      <w:r w:rsidRPr="00470BFB">
                        <w:rPr>
                          <w:rFonts w:ascii="Times New Roman" w:hAnsi="Times New Roman" w:cs="Times New Roman"/>
                          <w:sz w:val="36"/>
                          <w:szCs w:val="36"/>
                        </w:rPr>
                        <w:t>LUTHERAN CHURCH</w:t>
                      </w:r>
                    </w:p>
                    <w:p w14:paraId="572115FA" w14:textId="634B446C" w:rsidR="008247D9" w:rsidRDefault="008247D9" w:rsidP="00F2278F">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096131E0" w:rsidR="009A6A64" w:rsidRDefault="0069182C" w:rsidP="00F2278F">
                      <w:pPr>
                        <w:ind w:left="7920"/>
                      </w:pPr>
                      <w:r>
                        <w:rPr>
                          <w:rFonts w:ascii="Times New Roman" w:hAnsi="Times New Roman" w:cs="Times New Roman"/>
                          <w:sz w:val="40"/>
                          <w:szCs w:val="40"/>
                        </w:rPr>
                        <w:t xml:space="preserve"> </w:t>
                      </w:r>
                      <w:r w:rsidR="00002D46">
                        <w:rPr>
                          <w:rFonts w:ascii="Times New Roman" w:hAnsi="Times New Roman" w:cs="Times New Roman"/>
                          <w:sz w:val="40"/>
                          <w:szCs w:val="40"/>
                        </w:rPr>
                        <w:t>January</w:t>
                      </w:r>
                      <w:r>
                        <w:rPr>
                          <w:rFonts w:ascii="Times New Roman" w:hAnsi="Times New Roman" w:cs="Times New Roman"/>
                          <w:sz w:val="40"/>
                          <w:szCs w:val="40"/>
                        </w:rPr>
                        <w:t xml:space="preserve"> </w:t>
                      </w:r>
                      <w:r w:rsidR="002C1FEB">
                        <w:rPr>
                          <w:rFonts w:ascii="Times New Roman" w:hAnsi="Times New Roman" w:cs="Times New Roman"/>
                          <w:sz w:val="40"/>
                          <w:szCs w:val="40"/>
                        </w:rPr>
                        <w:t>202</w:t>
                      </w:r>
                      <w:r w:rsidR="0018288F">
                        <w:rPr>
                          <w:rFonts w:ascii="Times New Roman" w:hAnsi="Times New Roman" w:cs="Times New Roman"/>
                          <w:sz w:val="40"/>
                          <w:szCs w:val="40"/>
                        </w:rPr>
                        <w:t>6</w:t>
                      </w:r>
                    </w:p>
                  </w:txbxContent>
                </v:textbox>
              </v:rect>
            </w:pict>
          </mc:Fallback>
        </mc:AlternateContent>
      </w:r>
      <w:bookmarkStart w:id="1" w:name="_Hlk181269205"/>
      <w:bookmarkEnd w:id="1"/>
    </w:p>
    <w:p w14:paraId="02B15A18" w14:textId="2745A62C" w:rsidR="00EC5630" w:rsidRPr="00346758" w:rsidRDefault="00EC5630" w:rsidP="00B0727A">
      <w:pPr>
        <w:pStyle w:val="NoSpacing"/>
        <w:rPr>
          <w:rFonts w:ascii="Georgia" w:hAnsi="Georgia" w:cs="Times New Roman"/>
          <w:sz w:val="36"/>
          <w:szCs w:val="36"/>
          <w:highlight w:val="yellow"/>
        </w:rPr>
      </w:pPr>
    </w:p>
    <w:p w14:paraId="525A98A6" w14:textId="189A93BF" w:rsidR="00434013" w:rsidRPr="00346758" w:rsidRDefault="00906307" w:rsidP="00B0727A">
      <w:pPr>
        <w:pStyle w:val="NoSpacing"/>
        <w:rPr>
          <w:rFonts w:ascii="Georgia" w:hAnsi="Georgia" w:cs="Times New Roman"/>
          <w:b/>
          <w:bCs/>
          <w:sz w:val="36"/>
          <w:szCs w:val="36"/>
          <w:highlight w:val="yellow"/>
        </w:rPr>
      </w:pPr>
      <w:bookmarkStart w:id="2" w:name="_Hlk143771395"/>
      <w:bookmarkStart w:id="3" w:name="_Hlk81396387"/>
      <w:bookmarkStart w:id="4" w:name="_Hlk94694071"/>
      <w:bookmarkStart w:id="5" w:name="_Hlk89338043"/>
      <w:bookmarkStart w:id="6" w:name="_Hlk56588020"/>
      <w:bookmarkStart w:id="7" w:name="_Hlk170382312"/>
      <w:bookmarkStart w:id="8" w:name="_Hlk178759433"/>
      <w:bookmarkEnd w:id="2"/>
      <w:bookmarkEnd w:id="3"/>
      <w:bookmarkEnd w:id="4"/>
      <w:bookmarkEnd w:id="5"/>
      <w:bookmarkEnd w:id="6"/>
      <w:bookmarkEnd w:id="7"/>
      <w:bookmarkEnd w:id="8"/>
      <w:r w:rsidRPr="00346758">
        <w:rPr>
          <w:rFonts w:ascii="Georgia" w:hAnsi="Georgia" w:cs="Times New Roman"/>
          <w:sz w:val="36"/>
          <w:szCs w:val="36"/>
          <w:highlight w:val="yellow"/>
        </w:rPr>
        <w:t xml:space="preserve"> </w:t>
      </w:r>
    </w:p>
    <w:p w14:paraId="3A4C76AC" w14:textId="7E0AEB03" w:rsidR="00D6227C" w:rsidRPr="00346758" w:rsidRDefault="00D6227C" w:rsidP="006A25FB">
      <w:pPr>
        <w:jc w:val="center"/>
        <w:rPr>
          <w:rFonts w:ascii="Georgia" w:hAnsi="Georgia" w:cs="Times New Roman"/>
          <w:b/>
          <w:bCs/>
          <w:sz w:val="36"/>
          <w:szCs w:val="36"/>
          <w:highlight w:val="yellow"/>
        </w:rPr>
      </w:pPr>
    </w:p>
    <w:p w14:paraId="78C873A5" w14:textId="79659DD3" w:rsidR="00D6227C" w:rsidRPr="00346758" w:rsidRDefault="00D6227C" w:rsidP="006A25FB">
      <w:pPr>
        <w:jc w:val="center"/>
        <w:rPr>
          <w:rFonts w:ascii="Georgia" w:hAnsi="Georgia" w:cs="Times New Roman"/>
          <w:b/>
          <w:bCs/>
          <w:sz w:val="36"/>
          <w:szCs w:val="36"/>
          <w:highlight w:val="yellow"/>
        </w:rPr>
      </w:pPr>
    </w:p>
    <w:p w14:paraId="31FF6AEE" w14:textId="73244523" w:rsidR="00D6227C" w:rsidRPr="00346758" w:rsidRDefault="00D6227C" w:rsidP="006A25FB">
      <w:pPr>
        <w:jc w:val="center"/>
        <w:rPr>
          <w:rFonts w:ascii="Georgia" w:hAnsi="Georgia" w:cs="Times New Roman"/>
          <w:b/>
          <w:bCs/>
          <w:sz w:val="36"/>
          <w:szCs w:val="36"/>
          <w:highlight w:val="yellow"/>
        </w:rPr>
      </w:pPr>
    </w:p>
    <w:p w14:paraId="358D0E3F" w14:textId="523FA520" w:rsidR="007D341C" w:rsidRPr="00346758" w:rsidRDefault="007D341C" w:rsidP="008471BF">
      <w:pPr>
        <w:jc w:val="center"/>
        <w:rPr>
          <w:rFonts w:ascii="Georgia" w:hAnsi="Georgia" w:cs="Times New Roman"/>
          <w:b/>
          <w:bCs/>
          <w:i/>
          <w:iCs/>
          <w:sz w:val="36"/>
          <w:szCs w:val="36"/>
          <w:highlight w:val="yellow"/>
        </w:rPr>
      </w:pPr>
      <w:bookmarkStart w:id="9" w:name="_Hlk146617370"/>
    </w:p>
    <w:p w14:paraId="6968482D" w14:textId="646492D3" w:rsidR="006F3ECA" w:rsidRPr="00BD796C" w:rsidRDefault="008E24F8" w:rsidP="006F3ECA">
      <w:pPr>
        <w:jc w:val="center"/>
      </w:pPr>
      <w:r w:rsidRPr="00BD796C">
        <w:rPr>
          <w:rFonts w:ascii="Georgia" w:hAnsi="Georgia" w:cs="Times New Roman"/>
          <w:b/>
          <w:bCs/>
          <w:sz w:val="36"/>
          <w:szCs w:val="36"/>
        </w:rPr>
        <w:t>S.A.M.’</w:t>
      </w:r>
      <w:r w:rsidR="00DE20BB" w:rsidRPr="00BD796C">
        <w:rPr>
          <w:rFonts w:ascii="Georgia" w:hAnsi="Georgia" w:cs="Times New Roman"/>
          <w:b/>
          <w:bCs/>
          <w:sz w:val="36"/>
          <w:szCs w:val="36"/>
        </w:rPr>
        <w:t>s Corner</w:t>
      </w:r>
    </w:p>
    <w:p w14:paraId="785ADAC9" w14:textId="77777777" w:rsidR="00BD796C" w:rsidRPr="00195E73" w:rsidRDefault="00BD796C" w:rsidP="00BD796C">
      <w:pPr>
        <w:jc w:val="center"/>
        <w:rPr>
          <w:sz w:val="28"/>
          <w:szCs w:val="28"/>
        </w:rPr>
      </w:pPr>
      <w:r w:rsidRPr="00195E73">
        <w:rPr>
          <w:sz w:val="28"/>
          <w:szCs w:val="28"/>
        </w:rPr>
        <w:t>S.A.M. BOB BONOMO</w:t>
      </w:r>
    </w:p>
    <w:p w14:paraId="508844B5" w14:textId="77777777" w:rsidR="00BD796C" w:rsidRPr="00BD796C" w:rsidRDefault="00BD796C" w:rsidP="00BD796C">
      <w:pPr>
        <w:spacing w:after="0" w:line="240" w:lineRule="auto"/>
        <w:jc w:val="center"/>
        <w:rPr>
          <w:rFonts w:ascii="Georgia" w:hAnsi="Georgia"/>
          <w:sz w:val="36"/>
          <w:szCs w:val="36"/>
        </w:rPr>
      </w:pPr>
      <w:r w:rsidRPr="00BD796C">
        <w:rPr>
          <w:rFonts w:ascii="Georgia" w:hAnsi="Georgia"/>
          <w:sz w:val="36"/>
          <w:szCs w:val="36"/>
        </w:rPr>
        <w:t>January 2026</w:t>
      </w:r>
    </w:p>
    <w:p w14:paraId="16C0BEFB" w14:textId="77777777" w:rsidR="00BD796C" w:rsidRPr="00BD796C" w:rsidRDefault="00BD796C" w:rsidP="00BD796C">
      <w:pPr>
        <w:spacing w:line="240" w:lineRule="auto"/>
        <w:jc w:val="center"/>
        <w:rPr>
          <w:rFonts w:ascii="Georgia" w:hAnsi="Georgia"/>
          <w:sz w:val="36"/>
          <w:szCs w:val="36"/>
        </w:rPr>
      </w:pPr>
      <w:r w:rsidRPr="00BD796C">
        <w:rPr>
          <w:rFonts w:ascii="Georgia" w:hAnsi="Georgia"/>
          <w:sz w:val="36"/>
          <w:szCs w:val="36"/>
        </w:rPr>
        <w:t>Greetings from Our Lord and Savior Jesus Christ.</w:t>
      </w:r>
    </w:p>
    <w:p w14:paraId="7B6B53E2" w14:textId="77777777" w:rsidR="00BD796C" w:rsidRPr="00BD796C" w:rsidRDefault="00BD796C" w:rsidP="00BD796C">
      <w:pPr>
        <w:spacing w:line="240" w:lineRule="auto"/>
        <w:rPr>
          <w:rFonts w:ascii="Georgia" w:hAnsi="Georgia"/>
          <w:sz w:val="36"/>
          <w:szCs w:val="36"/>
        </w:rPr>
      </w:pPr>
      <w:r w:rsidRPr="00BD796C">
        <w:rPr>
          <w:rFonts w:ascii="Georgia" w:hAnsi="Georgia"/>
          <w:sz w:val="36"/>
          <w:szCs w:val="36"/>
        </w:rPr>
        <w:t xml:space="preserve">God is good. He has given us a new year with blessings and many wonderful opportunities to continue His work through us.  Frank Hofstetter and I have reviewed the Time and Talent sheets that were returned, and I am joyfully impressed that many folks were touched by the Holy Spirit to commit to the talent they are comfortable with. Making this commitment, represents the love, trust and hope we share in Our Lord and our dedication to our community.  </w:t>
      </w:r>
    </w:p>
    <w:p w14:paraId="5F7E07DA" w14:textId="77777777" w:rsidR="00BD796C" w:rsidRPr="00BD796C" w:rsidRDefault="00BD796C" w:rsidP="00BD796C">
      <w:pPr>
        <w:spacing w:line="240" w:lineRule="auto"/>
        <w:rPr>
          <w:rFonts w:ascii="Georgia" w:hAnsi="Georgia"/>
          <w:sz w:val="36"/>
          <w:szCs w:val="36"/>
        </w:rPr>
      </w:pPr>
      <w:r w:rsidRPr="00BD796C">
        <w:rPr>
          <w:rFonts w:ascii="Georgia" w:hAnsi="Georgia"/>
          <w:sz w:val="36"/>
          <w:szCs w:val="36"/>
        </w:rPr>
        <w:t xml:space="preserve">We are working on a format for those who will be involved in Worship for Saturdays and Sundays. Ushers, Readers, Assisting Ministers, Communion Assistants, Altar Guild (men or women), site and sound booth, so all can </w:t>
      </w:r>
      <w:proofErr w:type="gramStart"/>
      <w:r w:rsidRPr="00BD796C">
        <w:rPr>
          <w:rFonts w:ascii="Georgia" w:hAnsi="Georgia"/>
          <w:sz w:val="36"/>
          <w:szCs w:val="36"/>
        </w:rPr>
        <w:t>plan ahead</w:t>
      </w:r>
      <w:proofErr w:type="gramEnd"/>
      <w:r w:rsidRPr="00BD796C">
        <w:rPr>
          <w:rFonts w:ascii="Georgia" w:hAnsi="Georgia"/>
          <w:sz w:val="36"/>
          <w:szCs w:val="36"/>
        </w:rPr>
        <w:t xml:space="preserve">.  </w:t>
      </w:r>
    </w:p>
    <w:p w14:paraId="01000EB1" w14:textId="77777777" w:rsidR="00BD796C" w:rsidRPr="00BD796C" w:rsidRDefault="00BD796C" w:rsidP="00BD796C">
      <w:pPr>
        <w:spacing w:line="240" w:lineRule="auto"/>
        <w:rPr>
          <w:rFonts w:ascii="Georgia" w:hAnsi="Georgia"/>
          <w:sz w:val="36"/>
          <w:szCs w:val="36"/>
        </w:rPr>
      </w:pPr>
      <w:r w:rsidRPr="00BD796C">
        <w:rPr>
          <w:rFonts w:ascii="Georgia" w:hAnsi="Georgia"/>
          <w:sz w:val="36"/>
          <w:szCs w:val="36"/>
        </w:rPr>
        <w:t xml:space="preserve">Bible Study for Beginners will commence on January 15, 2026, at 11:00 am to 12:00 pm. In our fellowship hall.  Please bring your bibles. </w:t>
      </w:r>
    </w:p>
    <w:p w14:paraId="7A403D44" w14:textId="77777777" w:rsidR="00BD796C" w:rsidRPr="00BD796C" w:rsidRDefault="00BD796C" w:rsidP="00BD796C">
      <w:pPr>
        <w:spacing w:line="240" w:lineRule="auto"/>
        <w:rPr>
          <w:rFonts w:ascii="Georgia" w:hAnsi="Georgia"/>
          <w:sz w:val="36"/>
          <w:szCs w:val="36"/>
        </w:rPr>
      </w:pPr>
      <w:r w:rsidRPr="00BD796C">
        <w:rPr>
          <w:rFonts w:ascii="Georgia" w:hAnsi="Georgia"/>
          <w:sz w:val="36"/>
          <w:szCs w:val="36"/>
        </w:rPr>
        <w:lastRenderedPageBreak/>
        <w:t>Wow, Advent and Christmas Season is behind us, but up and coming quickly is Lenten Season.</w:t>
      </w:r>
    </w:p>
    <w:p w14:paraId="0D7B56EA" w14:textId="77777777" w:rsidR="00BD796C" w:rsidRPr="00BD796C" w:rsidRDefault="00BD796C" w:rsidP="00BD796C">
      <w:pPr>
        <w:spacing w:line="240" w:lineRule="auto"/>
        <w:rPr>
          <w:rFonts w:ascii="Georgia" w:hAnsi="Georgia"/>
          <w:sz w:val="36"/>
          <w:szCs w:val="36"/>
        </w:rPr>
      </w:pPr>
      <w:r w:rsidRPr="00BD796C">
        <w:rPr>
          <w:rFonts w:ascii="Georgia" w:hAnsi="Georgia"/>
          <w:sz w:val="36"/>
          <w:szCs w:val="36"/>
        </w:rPr>
        <w:t>Ash Wednesday: February 18, 2026</w:t>
      </w:r>
    </w:p>
    <w:p w14:paraId="4FC1FBBD" w14:textId="775592A1" w:rsidR="00BD796C" w:rsidRPr="00BD796C" w:rsidRDefault="00BD796C" w:rsidP="00BD796C">
      <w:pPr>
        <w:spacing w:line="240" w:lineRule="auto"/>
        <w:rPr>
          <w:rFonts w:ascii="Georgia" w:hAnsi="Georgia"/>
          <w:sz w:val="36"/>
          <w:szCs w:val="36"/>
        </w:rPr>
      </w:pPr>
      <w:r w:rsidRPr="00BD796C">
        <w:rPr>
          <w:rFonts w:ascii="Georgia" w:hAnsi="Georgia"/>
          <w:sz w:val="36"/>
          <w:szCs w:val="36"/>
        </w:rPr>
        <w:t xml:space="preserve">For the next five Wednesday’s during Lent, there will be a soup/bread and butter supper, followed by attendance in the Sanctuary as we read Two </w:t>
      </w:r>
      <w:r w:rsidRPr="00BD796C">
        <w:rPr>
          <w:rFonts w:ascii="Georgia" w:hAnsi="Georgia"/>
          <w:sz w:val="36"/>
          <w:szCs w:val="36"/>
        </w:rPr>
        <w:t>Stations</w:t>
      </w:r>
      <w:r w:rsidRPr="00BD796C">
        <w:rPr>
          <w:rFonts w:ascii="Georgia" w:hAnsi="Georgia"/>
          <w:sz w:val="36"/>
          <w:szCs w:val="36"/>
        </w:rPr>
        <w:t xml:space="preserve"> of the Cross, each week in prayer. A discussion will follow.</w:t>
      </w:r>
    </w:p>
    <w:p w14:paraId="5FE36C5B" w14:textId="77777777" w:rsidR="00BD796C" w:rsidRPr="00BD796C" w:rsidRDefault="00BD796C" w:rsidP="00BD796C">
      <w:pPr>
        <w:spacing w:after="0" w:line="240" w:lineRule="auto"/>
        <w:rPr>
          <w:rFonts w:ascii="Georgia" w:hAnsi="Georgia"/>
          <w:sz w:val="36"/>
          <w:szCs w:val="36"/>
        </w:rPr>
      </w:pPr>
      <w:r w:rsidRPr="00BD796C">
        <w:rPr>
          <w:rFonts w:ascii="Georgia" w:hAnsi="Georgia"/>
          <w:sz w:val="36"/>
          <w:szCs w:val="36"/>
        </w:rPr>
        <w:t>The calendar for Holy Week will be announced as we get closer.</w:t>
      </w:r>
    </w:p>
    <w:p w14:paraId="32C0D213" w14:textId="77777777" w:rsidR="00BD796C" w:rsidRPr="00BD796C" w:rsidRDefault="00BD796C" w:rsidP="00BD796C">
      <w:pPr>
        <w:spacing w:line="240" w:lineRule="auto"/>
        <w:rPr>
          <w:rFonts w:ascii="Georgia" w:hAnsi="Georgia"/>
          <w:sz w:val="36"/>
          <w:szCs w:val="36"/>
        </w:rPr>
      </w:pPr>
      <w:r w:rsidRPr="00BD796C">
        <w:rPr>
          <w:rFonts w:ascii="Georgia" w:hAnsi="Georgia"/>
          <w:sz w:val="36"/>
          <w:szCs w:val="36"/>
        </w:rPr>
        <w:t>My heartfelt thank you goes out to all of St. Timothy volunteers, who continue to do God’s Work.</w:t>
      </w:r>
    </w:p>
    <w:p w14:paraId="2A47F5C6" w14:textId="77777777" w:rsidR="00BD796C" w:rsidRPr="00BD796C" w:rsidRDefault="00BD796C" w:rsidP="00BD796C">
      <w:pPr>
        <w:spacing w:after="0" w:line="240" w:lineRule="auto"/>
        <w:rPr>
          <w:rFonts w:ascii="Georgia" w:hAnsi="Georgia"/>
          <w:b/>
          <w:bCs/>
          <w:sz w:val="36"/>
          <w:szCs w:val="36"/>
        </w:rPr>
      </w:pPr>
      <w:r w:rsidRPr="00BD796C">
        <w:rPr>
          <w:rFonts w:ascii="Georgia" w:hAnsi="Georgia"/>
          <w:b/>
          <w:bCs/>
          <w:sz w:val="36"/>
          <w:szCs w:val="36"/>
        </w:rPr>
        <w:t>Paul’s Letter to the Philippians:</w:t>
      </w:r>
    </w:p>
    <w:p w14:paraId="25AC82B9" w14:textId="77777777" w:rsidR="00BD796C" w:rsidRPr="00BD796C" w:rsidRDefault="00BD796C" w:rsidP="00BD796C">
      <w:pPr>
        <w:spacing w:line="240" w:lineRule="auto"/>
        <w:rPr>
          <w:rFonts w:ascii="Georgia" w:hAnsi="Georgia"/>
          <w:b/>
          <w:bCs/>
          <w:sz w:val="36"/>
          <w:szCs w:val="36"/>
        </w:rPr>
      </w:pPr>
      <w:r w:rsidRPr="00BD796C">
        <w:rPr>
          <w:rFonts w:ascii="Georgia" w:hAnsi="Georgia"/>
          <w:b/>
          <w:bCs/>
          <w:sz w:val="36"/>
          <w:szCs w:val="36"/>
        </w:rPr>
        <w:t>“I thank my God every time I remember you, constantly praying with joy in every one of my prayers for all of you, because of your sharing in the Gospel from the first day until now.”</w:t>
      </w:r>
    </w:p>
    <w:p w14:paraId="661FCC38" w14:textId="77777777" w:rsidR="00BD796C" w:rsidRPr="00BD796C" w:rsidRDefault="00BD796C" w:rsidP="00BD796C">
      <w:pPr>
        <w:spacing w:after="0" w:line="240" w:lineRule="auto"/>
        <w:rPr>
          <w:rFonts w:ascii="Georgia" w:hAnsi="Georgia"/>
          <w:b/>
          <w:bCs/>
          <w:sz w:val="36"/>
          <w:szCs w:val="36"/>
        </w:rPr>
      </w:pPr>
      <w:r w:rsidRPr="00BD796C">
        <w:rPr>
          <w:rFonts w:ascii="Georgia" w:hAnsi="Georgia"/>
          <w:b/>
          <w:bCs/>
          <w:sz w:val="36"/>
          <w:szCs w:val="36"/>
        </w:rPr>
        <w:t>Blessings and Peace be with all of you,</w:t>
      </w:r>
    </w:p>
    <w:p w14:paraId="5AF04F4C" w14:textId="545152EB" w:rsidR="007718DF" w:rsidRDefault="00BD796C" w:rsidP="00A25701">
      <w:pPr>
        <w:spacing w:after="0" w:line="240" w:lineRule="auto"/>
        <w:rPr>
          <w:rFonts w:ascii="Georgia" w:hAnsi="Georgia"/>
          <w:i/>
          <w:iCs/>
          <w:sz w:val="36"/>
          <w:szCs w:val="36"/>
        </w:rPr>
      </w:pPr>
      <w:r w:rsidRPr="00BD796C">
        <w:rPr>
          <w:rFonts w:ascii="Georgia" w:hAnsi="Georgia"/>
          <w:b/>
          <w:bCs/>
          <w:sz w:val="36"/>
          <w:szCs w:val="36"/>
        </w:rPr>
        <w:t xml:space="preserve">S.A.M. Robert (Bob) Bonomo </w:t>
      </w:r>
    </w:p>
    <w:p w14:paraId="4E3A7A9A" w14:textId="77777777" w:rsidR="007718DF" w:rsidRDefault="007718DF" w:rsidP="007718DF">
      <w:pPr>
        <w:spacing w:line="240" w:lineRule="auto"/>
        <w:rPr>
          <w:rFonts w:ascii="Georgia" w:hAnsi="Georgia"/>
          <w:i/>
          <w:iCs/>
          <w:sz w:val="36"/>
          <w:szCs w:val="36"/>
        </w:rPr>
      </w:pPr>
    </w:p>
    <w:p w14:paraId="561E8536" w14:textId="501EF219" w:rsidR="007718DF" w:rsidRPr="007718DF" w:rsidRDefault="007718DF" w:rsidP="007718DF">
      <w:pPr>
        <w:spacing w:line="240" w:lineRule="auto"/>
        <w:rPr>
          <w:rFonts w:ascii="Georgia" w:hAnsi="Georgia"/>
          <w:i/>
          <w:iCs/>
          <w:sz w:val="36"/>
          <w:szCs w:val="36"/>
        </w:rPr>
      </w:pPr>
      <w:r w:rsidRPr="007718DF">
        <w:rPr>
          <w:rFonts w:ascii="Georgia" w:hAnsi="Georgia"/>
          <w:i/>
          <w:iCs/>
          <w:sz w:val="36"/>
          <w:szCs w:val="36"/>
        </w:rPr>
        <w:t>“Like good stewards of the manifold grace of God, serve one another with whatever gift each of you has received.”</w:t>
      </w:r>
    </w:p>
    <w:p w14:paraId="0A7C1B23" w14:textId="02C74F13" w:rsidR="007718DF" w:rsidRDefault="007718DF" w:rsidP="00BD796C">
      <w:pPr>
        <w:spacing w:after="0" w:line="240" w:lineRule="auto"/>
        <w:rPr>
          <w:rFonts w:ascii="Georgia" w:hAnsi="Georgia"/>
          <w:i/>
          <w:iCs/>
          <w:sz w:val="36"/>
          <w:szCs w:val="36"/>
        </w:rPr>
      </w:pPr>
      <w:r w:rsidRPr="007718DF">
        <w:rPr>
          <w:rFonts w:ascii="Georgia" w:hAnsi="Georgia"/>
          <w:i/>
          <w:iCs/>
          <w:sz w:val="36"/>
          <w:szCs w:val="36"/>
        </w:rPr>
        <w:t>1 Peter 4:10</w:t>
      </w:r>
    </w:p>
    <w:p w14:paraId="258FDCC2" w14:textId="77777777" w:rsidR="00A25701" w:rsidRDefault="00A25701" w:rsidP="00BD796C">
      <w:pPr>
        <w:spacing w:after="0" w:line="240" w:lineRule="auto"/>
        <w:rPr>
          <w:rFonts w:ascii="Georgia" w:hAnsi="Georgia"/>
          <w:i/>
          <w:iCs/>
          <w:sz w:val="36"/>
          <w:szCs w:val="36"/>
        </w:rPr>
      </w:pPr>
    </w:p>
    <w:p w14:paraId="24D5D514" w14:textId="77777777" w:rsidR="00A25701" w:rsidRDefault="00A25701" w:rsidP="00A25701">
      <w:pPr>
        <w:jc w:val="center"/>
        <w:rPr>
          <w:rFonts w:ascii="Georgia" w:hAnsi="Georgia"/>
          <w:b/>
          <w:bCs/>
          <w:sz w:val="36"/>
          <w:szCs w:val="36"/>
        </w:rPr>
      </w:pPr>
    </w:p>
    <w:p w14:paraId="546519BD" w14:textId="558E0F15" w:rsidR="00A25701" w:rsidRPr="00A25701" w:rsidRDefault="00A25701" w:rsidP="00A25701">
      <w:pPr>
        <w:pBdr>
          <w:top w:val="single" w:sz="4" w:space="1" w:color="auto"/>
          <w:left w:val="single" w:sz="4" w:space="4" w:color="auto"/>
          <w:bottom w:val="single" w:sz="4" w:space="1" w:color="auto"/>
          <w:right w:val="single" w:sz="4" w:space="4" w:color="auto"/>
        </w:pBdr>
        <w:jc w:val="center"/>
        <w:rPr>
          <w:rFonts w:ascii="Georgia" w:hAnsi="Georgia"/>
          <w:b/>
          <w:bCs/>
          <w:sz w:val="36"/>
          <w:szCs w:val="36"/>
        </w:rPr>
      </w:pPr>
      <w:r w:rsidRPr="00A25701">
        <w:rPr>
          <w:rFonts w:ascii="Georgia" w:hAnsi="Georgia"/>
          <w:b/>
          <w:bCs/>
          <w:sz w:val="36"/>
          <w:szCs w:val="36"/>
        </w:rPr>
        <w:t>REMINDER – ANNUAL CONGREGATIONAL MEETING IS SUNDAY, JANUARY 18</w:t>
      </w:r>
      <w:r w:rsidRPr="00A25701">
        <w:rPr>
          <w:rFonts w:ascii="Georgia" w:hAnsi="Georgia"/>
          <w:b/>
          <w:bCs/>
          <w:sz w:val="36"/>
          <w:szCs w:val="36"/>
          <w:vertAlign w:val="superscript"/>
        </w:rPr>
        <w:t>TH</w:t>
      </w:r>
      <w:r w:rsidRPr="00A25701">
        <w:rPr>
          <w:rFonts w:ascii="Georgia" w:hAnsi="Georgia"/>
          <w:b/>
          <w:bCs/>
          <w:sz w:val="36"/>
          <w:szCs w:val="36"/>
        </w:rPr>
        <w:t xml:space="preserve"> AFTER SERVICE. PLEASE READ YOUR COPY AND WRITE YOUR QUESTIONS AND CONCERNS ON THE BLANK PAGES PROVIDED IN THE BACK.</w:t>
      </w:r>
    </w:p>
    <w:p w14:paraId="217E8674" w14:textId="350CE7D3" w:rsidR="001D6378" w:rsidRPr="001D6378" w:rsidRDefault="001D6378" w:rsidP="001D6378">
      <w:pPr>
        <w:pStyle w:val="NoSpacing"/>
        <w:jc w:val="center"/>
        <w:rPr>
          <w:rFonts w:ascii="Georgia" w:hAnsi="Georgia"/>
          <w:sz w:val="36"/>
          <w:szCs w:val="36"/>
        </w:rPr>
      </w:pPr>
      <w:r w:rsidRPr="001D6378">
        <w:rPr>
          <w:rFonts w:ascii="Georgia" w:hAnsi="Georgia"/>
          <w:sz w:val="36"/>
          <w:szCs w:val="36"/>
        </w:rPr>
        <w:lastRenderedPageBreak/>
        <w:t>THE POWER OF PRAYER IN ACTION AND INSPIRATION</w:t>
      </w:r>
    </w:p>
    <w:p w14:paraId="0DF8E231" w14:textId="77777777" w:rsidR="001D6378" w:rsidRPr="001D6378" w:rsidRDefault="001D6378" w:rsidP="001D6378">
      <w:pPr>
        <w:pStyle w:val="NoSpacing"/>
        <w:rPr>
          <w:rFonts w:ascii="Georgia" w:hAnsi="Georgia"/>
          <w:sz w:val="36"/>
          <w:szCs w:val="36"/>
        </w:rPr>
      </w:pPr>
      <w:r w:rsidRPr="001D6378">
        <w:rPr>
          <w:rFonts w:ascii="Georgia" w:hAnsi="Georgia"/>
          <w:sz w:val="36"/>
          <w:szCs w:val="36"/>
        </w:rPr>
        <w:t xml:space="preserve">                                          </w:t>
      </w:r>
    </w:p>
    <w:p w14:paraId="200A214F" w14:textId="77777777" w:rsidR="001D6378" w:rsidRPr="001D6378" w:rsidRDefault="001D6378" w:rsidP="001D6378">
      <w:pPr>
        <w:pStyle w:val="NoSpacing"/>
        <w:rPr>
          <w:rFonts w:ascii="Georgia" w:hAnsi="Georgia"/>
          <w:sz w:val="36"/>
          <w:szCs w:val="36"/>
        </w:rPr>
      </w:pPr>
      <w:r w:rsidRPr="001D6378">
        <w:rPr>
          <w:rFonts w:ascii="Georgia" w:hAnsi="Georgia"/>
          <w:sz w:val="36"/>
          <w:szCs w:val="36"/>
        </w:rPr>
        <w:t xml:space="preserve">                                                         “THANKS-LIVING”</w:t>
      </w:r>
    </w:p>
    <w:p w14:paraId="3FAC8D52" w14:textId="170F1520" w:rsidR="001D6378" w:rsidRPr="001D6378" w:rsidRDefault="001D6378" w:rsidP="001D6378">
      <w:pPr>
        <w:pStyle w:val="NoSpacing"/>
        <w:rPr>
          <w:rFonts w:ascii="Georgia" w:hAnsi="Georgia"/>
          <w:sz w:val="36"/>
          <w:szCs w:val="36"/>
        </w:rPr>
      </w:pPr>
      <w:r w:rsidRPr="001D6378">
        <w:rPr>
          <w:rFonts w:ascii="Georgia" w:hAnsi="Georgia"/>
          <w:sz w:val="36"/>
          <w:szCs w:val="36"/>
        </w:rPr>
        <w:t xml:space="preserve">                                                         By </w:t>
      </w:r>
      <w:proofErr w:type="gramStart"/>
      <w:r w:rsidRPr="001D6378">
        <w:rPr>
          <w:rFonts w:ascii="Georgia" w:hAnsi="Georgia"/>
          <w:sz w:val="36"/>
          <w:szCs w:val="36"/>
        </w:rPr>
        <w:t>Barbara  Carson</w:t>
      </w:r>
      <w:proofErr w:type="gramEnd"/>
      <w:r w:rsidRPr="001D6378">
        <w:rPr>
          <w:rFonts w:ascii="Georgia" w:hAnsi="Georgia"/>
          <w:sz w:val="36"/>
          <w:szCs w:val="36"/>
        </w:rPr>
        <w:t xml:space="preserve"> </w:t>
      </w:r>
    </w:p>
    <w:p w14:paraId="59B6506A" w14:textId="77777777" w:rsidR="001D6378" w:rsidRPr="001D6378" w:rsidRDefault="001D6378" w:rsidP="001D6378">
      <w:pPr>
        <w:pStyle w:val="NoSpacing"/>
        <w:rPr>
          <w:rFonts w:ascii="Georgia" w:hAnsi="Georgia"/>
          <w:sz w:val="36"/>
          <w:szCs w:val="36"/>
        </w:rPr>
      </w:pPr>
    </w:p>
    <w:p w14:paraId="72AFB81A" w14:textId="540F094B" w:rsidR="001D6378" w:rsidRPr="001D6378" w:rsidRDefault="001D6378" w:rsidP="001D6378">
      <w:pPr>
        <w:pStyle w:val="NoSpacing"/>
        <w:rPr>
          <w:rFonts w:ascii="Georgia" w:hAnsi="Georgia"/>
          <w:sz w:val="36"/>
          <w:szCs w:val="36"/>
        </w:rPr>
      </w:pPr>
      <w:r w:rsidRPr="001D6378">
        <w:rPr>
          <w:rFonts w:ascii="Georgia" w:hAnsi="Georgia"/>
          <w:sz w:val="36"/>
          <w:szCs w:val="36"/>
        </w:rPr>
        <w:t xml:space="preserve">Now that Thanksgiving is behind us and the holidays are in full swing, we </w:t>
      </w:r>
      <w:proofErr w:type="gramStart"/>
      <w:r w:rsidRPr="001D6378">
        <w:rPr>
          <w:rFonts w:ascii="Georgia" w:hAnsi="Georgia"/>
          <w:sz w:val="36"/>
          <w:szCs w:val="36"/>
        </w:rPr>
        <w:t>got</w:t>
      </w:r>
      <w:proofErr w:type="gramEnd"/>
      <w:r w:rsidRPr="001D6378">
        <w:rPr>
          <w:rFonts w:ascii="Georgia" w:hAnsi="Georgia"/>
          <w:sz w:val="36"/>
          <w:szCs w:val="36"/>
        </w:rPr>
        <w:t xml:space="preserve"> a little taste</w:t>
      </w:r>
      <w:r>
        <w:rPr>
          <w:rFonts w:ascii="Georgia" w:hAnsi="Georgia"/>
          <w:sz w:val="36"/>
          <w:szCs w:val="36"/>
        </w:rPr>
        <w:t xml:space="preserve"> </w:t>
      </w:r>
      <w:r w:rsidRPr="001D6378">
        <w:rPr>
          <w:rFonts w:ascii="Georgia" w:hAnsi="Georgia"/>
          <w:sz w:val="36"/>
          <w:szCs w:val="36"/>
        </w:rPr>
        <w:t xml:space="preserve">of excitement and joy and a different mindset of this season of giving.  For some it could probably be the only time when people really truly think about giving to others.  Maybe it feels like a formality for some because it is the right thing to do or they are expected to think of giving to others, but we can become more mindful of our surroundings and what we can do for others. </w:t>
      </w:r>
    </w:p>
    <w:p w14:paraId="5A36C1B1" w14:textId="77777777" w:rsidR="001D6378" w:rsidRPr="001D6378" w:rsidRDefault="001D6378" w:rsidP="001D6378">
      <w:pPr>
        <w:pStyle w:val="NoSpacing"/>
        <w:rPr>
          <w:rFonts w:ascii="Georgia" w:hAnsi="Georgia"/>
          <w:sz w:val="36"/>
          <w:szCs w:val="36"/>
        </w:rPr>
      </w:pPr>
    </w:p>
    <w:p w14:paraId="01B19412" w14:textId="3BF0336A" w:rsidR="001D6378" w:rsidRPr="001D6378" w:rsidRDefault="001D6378" w:rsidP="001D6378">
      <w:pPr>
        <w:pStyle w:val="NoSpacing"/>
        <w:rPr>
          <w:rFonts w:ascii="Georgia" w:hAnsi="Georgia"/>
          <w:sz w:val="36"/>
          <w:szCs w:val="36"/>
        </w:rPr>
      </w:pPr>
      <w:r w:rsidRPr="001D6378">
        <w:rPr>
          <w:rFonts w:ascii="Georgia" w:hAnsi="Georgia"/>
          <w:sz w:val="36"/>
          <w:szCs w:val="36"/>
        </w:rPr>
        <w:t xml:space="preserve">With this mindfulness we can go a little further and think about “Thanks-living”.   I first heard that word in our devotional book.  I thought about the “living” part and what it truly can bring to our lives.  It can bring to our everyday lives a new way of living through having gratitude in everything we do.  Psalm 107:8 – “Let them give thanks to the Lord for His love and the miracles he does for the people.” If we have and show the love of God in ourselves, it shows through us and attracts those around us leaving a glow of God’s love.  It is like a “Christ-light” for others. The Holy Spirit spreads to everyone through our “thanks-living”.  Living a life always of gratitude and praise for everything regardless of what it is.  God knows you inside and out and what direction his will is for you. By “thanks-living” we are “God-serving”.  I Corinthians 5:20 “Always give thanks to God the Father for everything, in the name of our Lord Jesus Christ.”   </w:t>
      </w:r>
    </w:p>
    <w:p w14:paraId="148A382E" w14:textId="77777777" w:rsidR="001D6378" w:rsidRPr="001D6378" w:rsidRDefault="001D6378" w:rsidP="001D6378">
      <w:pPr>
        <w:pStyle w:val="NoSpacing"/>
        <w:rPr>
          <w:rFonts w:ascii="Georgia" w:hAnsi="Georgia"/>
          <w:sz w:val="36"/>
          <w:szCs w:val="36"/>
        </w:rPr>
      </w:pPr>
    </w:p>
    <w:p w14:paraId="1599F4B0" w14:textId="63094EC2" w:rsidR="001D6378" w:rsidRPr="001D6378" w:rsidRDefault="001D6378" w:rsidP="001D6378">
      <w:pPr>
        <w:pStyle w:val="NoSpacing"/>
        <w:rPr>
          <w:rFonts w:ascii="Georgia" w:hAnsi="Georgia"/>
          <w:sz w:val="36"/>
          <w:szCs w:val="36"/>
        </w:rPr>
      </w:pPr>
      <w:r w:rsidRPr="001D6378">
        <w:rPr>
          <w:rFonts w:ascii="Georgia" w:hAnsi="Georgia"/>
          <w:sz w:val="36"/>
          <w:szCs w:val="36"/>
        </w:rPr>
        <w:t xml:space="preserve"> Consistent living with gratitude is a lifelong journey and can lead to daily blessings.  Blessings </w:t>
      </w:r>
      <w:r w:rsidR="00BD796C" w:rsidRPr="001D6378">
        <w:rPr>
          <w:rFonts w:ascii="Georgia" w:hAnsi="Georgia"/>
          <w:sz w:val="36"/>
          <w:szCs w:val="36"/>
        </w:rPr>
        <w:t>we sometimes</w:t>
      </w:r>
      <w:r w:rsidRPr="001D6378">
        <w:rPr>
          <w:rFonts w:ascii="Georgia" w:hAnsi="Georgia"/>
          <w:sz w:val="36"/>
          <w:szCs w:val="36"/>
        </w:rPr>
        <w:t xml:space="preserve"> don’t even know we have </w:t>
      </w:r>
      <w:r w:rsidRPr="001D6378">
        <w:rPr>
          <w:rFonts w:ascii="Georgia" w:hAnsi="Georgia"/>
          <w:sz w:val="36"/>
          <w:szCs w:val="36"/>
        </w:rPr>
        <w:lastRenderedPageBreak/>
        <w:t xml:space="preserve">but if we live our life with “thanks-living    of continued gratitude, praise and even prayer our journey is so much better.   These three things are what gets us to the “thanks-living” in our life.  Our whole being is filled with the love of the Holy Spirit of Christ who leads us to the joy of living for and with Christ.  </w:t>
      </w:r>
    </w:p>
    <w:p w14:paraId="4E4CC25A" w14:textId="0D5FF087" w:rsidR="001D6378" w:rsidRPr="001D6378" w:rsidRDefault="001D6378" w:rsidP="001D6378">
      <w:pPr>
        <w:pStyle w:val="NoSpacing"/>
        <w:rPr>
          <w:rFonts w:ascii="Georgia" w:hAnsi="Georgia"/>
          <w:sz w:val="36"/>
          <w:szCs w:val="36"/>
        </w:rPr>
      </w:pPr>
    </w:p>
    <w:p w14:paraId="71C8DC4C" w14:textId="5D21B696" w:rsidR="001D6378" w:rsidRPr="001D6378" w:rsidRDefault="001D6378" w:rsidP="001D6378">
      <w:pPr>
        <w:pStyle w:val="NoSpacing"/>
        <w:rPr>
          <w:rFonts w:ascii="Georgia" w:hAnsi="Georgia"/>
          <w:sz w:val="36"/>
          <w:szCs w:val="36"/>
        </w:rPr>
      </w:pPr>
      <w:r w:rsidRPr="001D6378">
        <w:rPr>
          <w:rFonts w:ascii="Georgia" w:hAnsi="Georgia"/>
          <w:sz w:val="36"/>
          <w:szCs w:val="36"/>
        </w:rPr>
        <w:t xml:space="preserve">Psalm 9:1 – “I will give thanks to the Lord with my whole </w:t>
      </w:r>
      <w:proofErr w:type="gramStart"/>
      <w:r w:rsidRPr="001D6378">
        <w:rPr>
          <w:rFonts w:ascii="Georgia" w:hAnsi="Georgia"/>
          <w:sz w:val="36"/>
          <w:szCs w:val="36"/>
        </w:rPr>
        <w:t>heart,</w:t>
      </w:r>
      <w:proofErr w:type="gramEnd"/>
      <w:r w:rsidRPr="001D6378">
        <w:rPr>
          <w:rFonts w:ascii="Georgia" w:hAnsi="Georgia"/>
          <w:sz w:val="36"/>
          <w:szCs w:val="36"/>
        </w:rPr>
        <w:t xml:space="preserve"> I recount all of your wonderful deeds.”   Colossians 4:2 “Devote yourself to prayer.  Be watchful and thankful.”</w:t>
      </w:r>
    </w:p>
    <w:p w14:paraId="41B83523" w14:textId="0F6414EF" w:rsidR="001D6378" w:rsidRPr="001D6378" w:rsidRDefault="001D6378" w:rsidP="001D6378">
      <w:pPr>
        <w:pStyle w:val="NoSpacing"/>
        <w:rPr>
          <w:rFonts w:ascii="Georgia" w:hAnsi="Georgia"/>
          <w:sz w:val="36"/>
          <w:szCs w:val="36"/>
        </w:rPr>
      </w:pPr>
    </w:p>
    <w:p w14:paraId="52DB5E59" w14:textId="56DF0ADB" w:rsidR="001D6378" w:rsidRPr="001D6378" w:rsidRDefault="001D6378" w:rsidP="001D6378">
      <w:pPr>
        <w:pStyle w:val="NoSpacing"/>
        <w:tabs>
          <w:tab w:val="right" w:pos="9360"/>
        </w:tabs>
        <w:rPr>
          <w:rFonts w:ascii="Georgia" w:hAnsi="Georgia"/>
          <w:sz w:val="36"/>
          <w:szCs w:val="36"/>
        </w:rPr>
      </w:pPr>
      <w:r w:rsidRPr="001D6378">
        <w:rPr>
          <w:rFonts w:ascii="Georgia" w:hAnsi="Georgia"/>
          <w:sz w:val="36"/>
          <w:szCs w:val="36"/>
        </w:rPr>
        <w:t xml:space="preserve">So, turn on that Christ- light and let Christ shine through to reveal a life of “Thanks-living”. </w:t>
      </w:r>
      <w:r w:rsidRPr="001D6378">
        <w:rPr>
          <w:rFonts w:ascii="Georgia" w:hAnsi="Georgia"/>
          <w:sz w:val="36"/>
          <w:szCs w:val="36"/>
        </w:rPr>
        <w:tab/>
      </w:r>
    </w:p>
    <w:p w14:paraId="44BF65FB" w14:textId="58EA5E79" w:rsidR="001D6378" w:rsidRPr="001D6378" w:rsidRDefault="001D6378" w:rsidP="001D6378">
      <w:pPr>
        <w:pStyle w:val="NoSpacing"/>
        <w:tabs>
          <w:tab w:val="right" w:pos="9360"/>
        </w:tabs>
        <w:rPr>
          <w:rFonts w:ascii="Georgia" w:hAnsi="Georgia"/>
          <w:sz w:val="36"/>
          <w:szCs w:val="36"/>
        </w:rPr>
      </w:pPr>
      <w:r w:rsidRPr="001D6378">
        <w:rPr>
          <w:rFonts w:ascii="Georgia" w:hAnsi="Georgia"/>
          <w:sz w:val="36"/>
          <w:szCs w:val="36"/>
        </w:rPr>
        <w:t>HAPPY HOLIDAYS, AMEN!</w:t>
      </w:r>
    </w:p>
    <w:p w14:paraId="6F237EF3" w14:textId="51A94AE8" w:rsidR="00AC55CE" w:rsidRPr="001D6378" w:rsidRDefault="00AC55CE" w:rsidP="0083538B">
      <w:pPr>
        <w:rPr>
          <w:rFonts w:ascii="Georgia" w:hAnsi="Georgia"/>
          <w:sz w:val="36"/>
          <w:szCs w:val="36"/>
          <w:highlight w:val="yellow"/>
        </w:rPr>
      </w:pPr>
    </w:p>
    <w:p w14:paraId="2FF196CB" w14:textId="03044535" w:rsidR="00002D46" w:rsidRPr="00002D46" w:rsidRDefault="00DC2C6A" w:rsidP="00002D46">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002D46">
        <w:rPr>
          <w:rFonts w:ascii="Georgia" w:hAnsi="Georgia" w:cs="Times New Roman"/>
          <w:b/>
          <w:bCs/>
          <w:sz w:val="36"/>
          <w:szCs w:val="36"/>
        </w:rPr>
        <w:t xml:space="preserve">Benevolence for </w:t>
      </w:r>
      <w:bookmarkStart w:id="10" w:name="_Hlk196989962"/>
      <w:bookmarkEnd w:id="9"/>
      <w:r w:rsidR="00002D46" w:rsidRPr="00002D46">
        <w:rPr>
          <w:rFonts w:ascii="Georgia" w:hAnsi="Georgia" w:cs="Times New Roman"/>
          <w:b/>
          <w:bCs/>
          <w:sz w:val="36"/>
          <w:szCs w:val="36"/>
        </w:rPr>
        <w:t xml:space="preserve">January - Lutheran Social Services of Florida </w:t>
      </w:r>
      <w:r w:rsidR="00002D46" w:rsidRPr="00002D46">
        <w:rPr>
          <w:rFonts w:ascii="Georgia" w:hAnsi="Georgia" w:cs="Times New Roman"/>
          <w:sz w:val="36"/>
          <w:szCs w:val="36"/>
        </w:rPr>
        <w:tab/>
      </w:r>
      <w:r w:rsidR="00002D46" w:rsidRPr="00002D46">
        <w:rPr>
          <w:rFonts w:ascii="Georgia" w:hAnsi="Georgia" w:cs="Times New Roman"/>
          <w:sz w:val="36"/>
          <w:szCs w:val="36"/>
        </w:rPr>
        <w:tab/>
      </w:r>
      <w:r w:rsidR="00002D46" w:rsidRPr="00002D46">
        <w:rPr>
          <w:rFonts w:ascii="Georgia" w:hAnsi="Georgia" w:cs="Times New Roman"/>
          <w:sz w:val="36"/>
          <w:szCs w:val="36"/>
        </w:rPr>
        <w:tab/>
      </w:r>
    </w:p>
    <w:p w14:paraId="6232A9BC" w14:textId="1168DB69" w:rsidR="00002D46" w:rsidRPr="00002D46" w:rsidRDefault="00002D46" w:rsidP="00002D46">
      <w:pPr>
        <w:pBdr>
          <w:top w:val="single" w:sz="4" w:space="1" w:color="auto"/>
          <w:left w:val="single" w:sz="4" w:space="4" w:color="auto"/>
          <w:bottom w:val="single" w:sz="4" w:space="1" w:color="auto"/>
          <w:right w:val="single" w:sz="4" w:space="4" w:color="auto"/>
        </w:pBdr>
        <w:spacing w:line="240" w:lineRule="auto"/>
        <w:rPr>
          <w:rFonts w:ascii="Georgia" w:hAnsi="Georgia" w:cs="Times New Roman"/>
          <w:sz w:val="36"/>
          <w:szCs w:val="36"/>
        </w:rPr>
      </w:pPr>
      <w:r w:rsidRPr="00002D46">
        <w:rPr>
          <w:rFonts w:ascii="Georgia" w:hAnsi="Georgia" w:cs="Times New Roman"/>
          <w:sz w:val="36"/>
          <w:szCs w:val="36"/>
        </w:rPr>
        <w:t>The mission of this organization is to improve the quality of life for people in need. They are involved in programs such as Head Start, providing access to health care, Substance Abuse Treatment Programs, Family Counseling, Housing Assistance, and Shelters.</w:t>
      </w:r>
    </w:p>
    <w:p w14:paraId="49940BD1" w14:textId="0B4EE6A1" w:rsidR="00F21DFB" w:rsidRPr="00164470" w:rsidRDefault="00F21DFB" w:rsidP="00F21DFB">
      <w:pPr>
        <w:spacing w:after="0" w:line="240" w:lineRule="auto"/>
        <w:jc w:val="center"/>
        <w:rPr>
          <w:rFonts w:ascii="Georgia" w:eastAsia="Aptos" w:hAnsi="Georgia" w:cs="Times New Roman"/>
          <w:b/>
          <w:bCs/>
          <w:sz w:val="36"/>
          <w:szCs w:val="36"/>
        </w:rPr>
      </w:pPr>
      <w:r w:rsidRPr="00164470">
        <w:rPr>
          <w:rFonts w:ascii="Georgia" w:eastAsia="Aptos" w:hAnsi="Georgia" w:cs="Times New Roman"/>
          <w:b/>
          <w:bCs/>
          <w:sz w:val="36"/>
          <w:szCs w:val="36"/>
          <w:u w:val="single"/>
        </w:rPr>
        <w:t xml:space="preserve">WELCA Update – </w:t>
      </w:r>
      <w:r w:rsidRPr="00200C86">
        <w:rPr>
          <w:rFonts w:ascii="Georgia" w:eastAsia="Aptos" w:hAnsi="Georgia" w:cs="Times New Roman"/>
          <w:b/>
          <w:bCs/>
          <w:color w:val="EE0000"/>
          <w:sz w:val="36"/>
          <w:szCs w:val="36"/>
          <w:u w:val="single"/>
        </w:rPr>
        <w:t>updated 1/8</w:t>
      </w:r>
    </w:p>
    <w:p w14:paraId="4F963448" w14:textId="77777777" w:rsidR="00F21DFB" w:rsidRPr="00164470" w:rsidRDefault="00F21DFB" w:rsidP="00F21DFB">
      <w:pPr>
        <w:spacing w:after="0" w:line="240" w:lineRule="auto"/>
        <w:rPr>
          <w:rFonts w:ascii="Georgia" w:eastAsia="Times New Roman" w:hAnsi="Georgia" w:cs="Times New Roman"/>
          <w:color w:val="000000"/>
          <w:sz w:val="36"/>
          <w:szCs w:val="36"/>
        </w:rPr>
      </w:pPr>
      <w:r w:rsidRPr="00164470">
        <w:rPr>
          <w:rFonts w:ascii="Georgia" w:eastAsia="Times New Roman" w:hAnsi="Georgia" w:cs="Times New Roman"/>
          <w:color w:val="000000"/>
          <w:sz w:val="36"/>
          <w:szCs w:val="36"/>
        </w:rPr>
        <w:t>Dear Sisters in Christ, </w:t>
      </w:r>
    </w:p>
    <w:p w14:paraId="50608273" w14:textId="77777777" w:rsidR="00F21DFB" w:rsidRPr="00164470" w:rsidRDefault="00F21DFB" w:rsidP="00F21DFB">
      <w:pPr>
        <w:spacing w:after="0" w:line="240" w:lineRule="auto"/>
        <w:rPr>
          <w:rFonts w:ascii="Georgia" w:eastAsia="Times New Roman" w:hAnsi="Georgia" w:cs="Times New Roman"/>
          <w:color w:val="000000"/>
          <w:sz w:val="36"/>
          <w:szCs w:val="36"/>
        </w:rPr>
      </w:pPr>
      <w:r w:rsidRPr="00164470">
        <w:rPr>
          <w:rFonts w:ascii="Georgia" w:eastAsia="Times New Roman" w:hAnsi="Georgia" w:cs="Times New Roman"/>
          <w:color w:val="000000"/>
          <w:sz w:val="36"/>
          <w:szCs w:val="36"/>
        </w:rPr>
        <w:t xml:space="preserve">On Tuesday, January 20, </w:t>
      </w:r>
      <w:proofErr w:type="gramStart"/>
      <w:r w:rsidRPr="00164470">
        <w:rPr>
          <w:rFonts w:ascii="Georgia" w:eastAsia="Times New Roman" w:hAnsi="Georgia" w:cs="Times New Roman"/>
          <w:color w:val="000000"/>
          <w:sz w:val="36"/>
          <w:szCs w:val="36"/>
        </w:rPr>
        <w:t>2026</w:t>
      </w:r>
      <w:proofErr w:type="gramEnd"/>
      <w:r w:rsidRPr="00164470">
        <w:rPr>
          <w:rFonts w:ascii="Georgia" w:eastAsia="Times New Roman" w:hAnsi="Georgia" w:cs="Times New Roman"/>
          <w:color w:val="000000"/>
          <w:sz w:val="36"/>
          <w:szCs w:val="36"/>
        </w:rPr>
        <w:t xml:space="preserve"> at 1:00</w:t>
      </w:r>
      <w:proofErr w:type="gramStart"/>
      <w:r w:rsidRPr="00164470">
        <w:rPr>
          <w:rFonts w:ascii="Georgia" w:eastAsia="Times New Roman" w:hAnsi="Georgia" w:cs="Times New Roman"/>
          <w:color w:val="000000"/>
          <w:sz w:val="36"/>
          <w:szCs w:val="36"/>
        </w:rPr>
        <w:t>pm,  we</w:t>
      </w:r>
      <w:proofErr w:type="gramEnd"/>
      <w:r w:rsidRPr="00164470">
        <w:rPr>
          <w:rFonts w:ascii="Georgia" w:eastAsia="Times New Roman" w:hAnsi="Georgia" w:cs="Times New Roman"/>
          <w:color w:val="000000"/>
          <w:sz w:val="36"/>
          <w:szCs w:val="36"/>
        </w:rPr>
        <w:t xml:space="preserve"> will have our next WELCA membership meeting. We have a special guest speaker, Nancy Kennedy, Author &amp; Speaker. Refreshments will be served. Let’s all welcome Nancy back to St. Timothy, as she was here during our 50th celebration. She commented on how warm and friendly our church family was to her. I have missed all of you and I am grateful for </w:t>
      </w:r>
      <w:proofErr w:type="gramStart"/>
      <w:r w:rsidRPr="00164470">
        <w:rPr>
          <w:rFonts w:ascii="Georgia" w:eastAsia="Times New Roman" w:hAnsi="Georgia" w:cs="Times New Roman"/>
          <w:color w:val="000000"/>
          <w:sz w:val="36"/>
          <w:szCs w:val="36"/>
        </w:rPr>
        <w:t>all of</w:t>
      </w:r>
      <w:proofErr w:type="gramEnd"/>
      <w:r w:rsidRPr="00164470">
        <w:rPr>
          <w:rFonts w:ascii="Georgia" w:eastAsia="Times New Roman" w:hAnsi="Georgia" w:cs="Times New Roman"/>
          <w:color w:val="000000"/>
          <w:sz w:val="36"/>
          <w:szCs w:val="36"/>
        </w:rPr>
        <w:t xml:space="preserve"> your love &amp; prayers during my illness. </w:t>
      </w:r>
    </w:p>
    <w:p w14:paraId="21795CE2" w14:textId="77777777" w:rsidR="00F21DFB" w:rsidRPr="00164470" w:rsidRDefault="00F21DFB" w:rsidP="00F21DFB">
      <w:pPr>
        <w:spacing w:after="0" w:line="240" w:lineRule="auto"/>
        <w:rPr>
          <w:rFonts w:ascii="Georgia" w:eastAsia="Times New Roman" w:hAnsi="Georgia" w:cs="Times New Roman"/>
          <w:color w:val="000000"/>
          <w:sz w:val="36"/>
          <w:szCs w:val="36"/>
        </w:rPr>
      </w:pPr>
    </w:p>
    <w:p w14:paraId="696CEC93" w14:textId="5FCB0A16" w:rsidR="00F21DFB" w:rsidRPr="00164470" w:rsidRDefault="00F21DFB" w:rsidP="00F21DFB">
      <w:pPr>
        <w:spacing w:after="0" w:line="240" w:lineRule="auto"/>
        <w:rPr>
          <w:rFonts w:ascii="Georgia" w:eastAsia="Times New Roman" w:hAnsi="Georgia" w:cs="Times New Roman"/>
          <w:color w:val="000000"/>
          <w:sz w:val="36"/>
          <w:szCs w:val="36"/>
        </w:rPr>
      </w:pPr>
      <w:proofErr w:type="gramStart"/>
      <w:r w:rsidRPr="00164470">
        <w:rPr>
          <w:rFonts w:ascii="Georgia" w:eastAsia="Times New Roman" w:hAnsi="Georgia" w:cs="Times New Roman"/>
          <w:color w:val="000000"/>
          <w:sz w:val="36"/>
          <w:szCs w:val="36"/>
        </w:rPr>
        <w:t>Blessings, </w:t>
      </w:r>
      <w:r>
        <w:rPr>
          <w:rFonts w:ascii="Georgia" w:eastAsia="Times New Roman" w:hAnsi="Georgia" w:cs="Times New Roman"/>
          <w:color w:val="000000"/>
          <w:sz w:val="36"/>
          <w:szCs w:val="36"/>
        </w:rPr>
        <w:t xml:space="preserve"> </w:t>
      </w:r>
      <w:r w:rsidRPr="00164470">
        <w:rPr>
          <w:rFonts w:ascii="Georgia" w:eastAsia="Times New Roman" w:hAnsi="Georgia" w:cs="Times New Roman"/>
          <w:color w:val="000000"/>
          <w:sz w:val="36"/>
          <w:szCs w:val="36"/>
        </w:rPr>
        <w:t>Mary</w:t>
      </w:r>
      <w:proofErr w:type="gramEnd"/>
      <w:r w:rsidRPr="00164470">
        <w:rPr>
          <w:rFonts w:ascii="Georgia" w:eastAsia="Times New Roman" w:hAnsi="Georgia" w:cs="Times New Roman"/>
          <w:color w:val="000000"/>
          <w:sz w:val="36"/>
          <w:szCs w:val="36"/>
        </w:rPr>
        <w:t xml:space="preserve"> Schlumberger - President</w:t>
      </w:r>
    </w:p>
    <w:p w14:paraId="123C1F4A" w14:textId="75033F89" w:rsidR="001139FF" w:rsidRDefault="001139FF" w:rsidP="00985F1F">
      <w:pPr>
        <w:spacing w:line="240" w:lineRule="auto"/>
        <w:rPr>
          <w:rFonts w:ascii="Georgia" w:eastAsia="Times New Roman" w:hAnsi="Georgia" w:cs="Times New Roman"/>
          <w:color w:val="000000"/>
          <w:sz w:val="36"/>
          <w:szCs w:val="36"/>
        </w:rPr>
      </w:pPr>
      <w:bookmarkStart w:id="11" w:name="_Hlk213314412"/>
      <w:bookmarkEnd w:id="10"/>
    </w:p>
    <w:p w14:paraId="1138E509" w14:textId="236F3DEE" w:rsidR="001139FF" w:rsidRDefault="001139FF" w:rsidP="001139FF">
      <w:pPr>
        <w:jc w:val="center"/>
        <w:rPr>
          <w:sz w:val="32"/>
          <w:szCs w:val="32"/>
        </w:rPr>
      </w:pPr>
      <w:r>
        <w:rPr>
          <w:noProof/>
        </w:rPr>
        <w:drawing>
          <wp:inline distT="0" distB="0" distL="0" distR="0" wp14:anchorId="50EF28F4" wp14:editId="174F099D">
            <wp:extent cx="4003675" cy="2256790"/>
            <wp:effectExtent l="0" t="0" r="0" b="0"/>
            <wp:docPr id="1145998304" name="Picture 1" descr="Church Yard Sale Flyer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Yard Sale Flyer | Free download on ClipArtM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3675" cy="2256790"/>
                    </a:xfrm>
                    <a:prstGeom prst="rect">
                      <a:avLst/>
                    </a:prstGeom>
                    <a:noFill/>
                    <a:ln>
                      <a:noFill/>
                    </a:ln>
                  </pic:spPr>
                </pic:pic>
              </a:graphicData>
            </a:graphic>
          </wp:inline>
        </w:drawing>
      </w:r>
    </w:p>
    <w:p w14:paraId="66DF9906" w14:textId="5A6BB201" w:rsidR="001139FF" w:rsidRDefault="001139FF" w:rsidP="001139FF">
      <w:pPr>
        <w:jc w:val="center"/>
        <w:rPr>
          <w:b/>
          <w:bCs/>
          <w:sz w:val="36"/>
          <w:szCs w:val="36"/>
        </w:rPr>
      </w:pPr>
      <w:r w:rsidRPr="00C37E70">
        <w:rPr>
          <w:b/>
          <w:bCs/>
          <w:sz w:val="48"/>
          <w:szCs w:val="48"/>
          <w:u w:val="single"/>
        </w:rPr>
        <w:t>2026 MINI GRANNY’S ATTIC</w:t>
      </w:r>
    </w:p>
    <w:p w14:paraId="2AFE59F7" w14:textId="191FDBB2" w:rsidR="001139FF" w:rsidRPr="00CE58EA" w:rsidRDefault="001139FF" w:rsidP="001139FF">
      <w:pPr>
        <w:spacing w:after="0" w:line="240" w:lineRule="auto"/>
        <w:jc w:val="center"/>
        <w:rPr>
          <w:b/>
          <w:bCs/>
          <w:sz w:val="44"/>
          <w:szCs w:val="44"/>
        </w:rPr>
      </w:pPr>
      <w:r w:rsidRPr="00CE58EA">
        <w:rPr>
          <w:b/>
          <w:bCs/>
          <w:sz w:val="44"/>
          <w:szCs w:val="44"/>
        </w:rPr>
        <w:t>Where:  ST. TIMOTHY LUTHERAN CHURCH</w:t>
      </w:r>
    </w:p>
    <w:p w14:paraId="7ACE29F3" w14:textId="3BE33874" w:rsidR="001139FF" w:rsidRPr="00CE58EA" w:rsidRDefault="001139FF" w:rsidP="001139FF">
      <w:pPr>
        <w:spacing w:after="0" w:line="240" w:lineRule="auto"/>
        <w:jc w:val="center"/>
        <w:rPr>
          <w:b/>
          <w:bCs/>
          <w:sz w:val="44"/>
          <w:szCs w:val="44"/>
        </w:rPr>
      </w:pPr>
      <w:r w:rsidRPr="00CE58EA">
        <w:rPr>
          <w:b/>
          <w:bCs/>
          <w:sz w:val="44"/>
          <w:szCs w:val="44"/>
        </w:rPr>
        <w:t>1070 N. SUNCOAST BLVD.</w:t>
      </w:r>
    </w:p>
    <w:p w14:paraId="522C4B95" w14:textId="66078D91" w:rsidR="001139FF" w:rsidRPr="00CE58EA" w:rsidRDefault="001139FF" w:rsidP="001139FF">
      <w:pPr>
        <w:spacing w:after="0" w:line="240" w:lineRule="auto"/>
        <w:jc w:val="center"/>
        <w:rPr>
          <w:b/>
          <w:bCs/>
          <w:sz w:val="44"/>
          <w:szCs w:val="44"/>
        </w:rPr>
      </w:pPr>
      <w:r w:rsidRPr="00CE58EA">
        <w:rPr>
          <w:b/>
          <w:bCs/>
          <w:sz w:val="44"/>
          <w:szCs w:val="44"/>
        </w:rPr>
        <w:t>CRYSTAL RIVER, FL  34429</w:t>
      </w:r>
    </w:p>
    <w:p w14:paraId="085C7A29" w14:textId="5CCF4D45" w:rsidR="001139FF" w:rsidRPr="00CE58EA" w:rsidRDefault="001139FF" w:rsidP="001139FF">
      <w:pPr>
        <w:spacing w:after="0" w:line="240" w:lineRule="auto"/>
        <w:jc w:val="center"/>
        <w:rPr>
          <w:b/>
          <w:bCs/>
          <w:sz w:val="44"/>
          <w:szCs w:val="44"/>
        </w:rPr>
      </w:pPr>
      <w:r w:rsidRPr="00CE58EA">
        <w:rPr>
          <w:b/>
          <w:bCs/>
          <w:sz w:val="44"/>
          <w:szCs w:val="44"/>
        </w:rPr>
        <w:t>(352) 795-5325</w:t>
      </w:r>
    </w:p>
    <w:p w14:paraId="5EC72101" w14:textId="3815D2CD" w:rsidR="001139FF" w:rsidRPr="00CE58EA" w:rsidRDefault="001139FF" w:rsidP="001139FF">
      <w:pPr>
        <w:spacing w:after="0"/>
        <w:jc w:val="center"/>
        <w:rPr>
          <w:b/>
          <w:bCs/>
          <w:sz w:val="44"/>
          <w:szCs w:val="44"/>
        </w:rPr>
      </w:pPr>
    </w:p>
    <w:p w14:paraId="184A005A" w14:textId="5A4F2241" w:rsidR="001139FF" w:rsidRPr="00CE58EA" w:rsidRDefault="001139FF" w:rsidP="001139FF">
      <w:pPr>
        <w:spacing w:after="0"/>
        <w:jc w:val="center"/>
        <w:rPr>
          <w:b/>
          <w:bCs/>
          <w:sz w:val="44"/>
          <w:szCs w:val="44"/>
        </w:rPr>
      </w:pPr>
      <w:r w:rsidRPr="00CE58EA">
        <w:rPr>
          <w:b/>
          <w:bCs/>
          <w:sz w:val="44"/>
          <w:szCs w:val="44"/>
        </w:rPr>
        <w:t>When: FRIDAY,</w:t>
      </w:r>
      <w:r>
        <w:rPr>
          <w:b/>
          <w:bCs/>
          <w:sz w:val="44"/>
          <w:szCs w:val="44"/>
        </w:rPr>
        <w:t xml:space="preserve"> FEBRUARY 13</w:t>
      </w:r>
      <w:r w:rsidRPr="00CE58EA">
        <w:rPr>
          <w:b/>
          <w:bCs/>
          <w:sz w:val="44"/>
          <w:szCs w:val="44"/>
        </w:rPr>
        <w:t>, 2026</w:t>
      </w:r>
    </w:p>
    <w:p w14:paraId="69FC4021" w14:textId="7135A7F4" w:rsidR="001139FF" w:rsidRPr="00CE58EA" w:rsidRDefault="001139FF" w:rsidP="001139FF">
      <w:pPr>
        <w:spacing w:after="0"/>
        <w:jc w:val="center"/>
        <w:rPr>
          <w:b/>
          <w:bCs/>
          <w:sz w:val="44"/>
          <w:szCs w:val="44"/>
        </w:rPr>
      </w:pPr>
      <w:r w:rsidRPr="00CE58EA">
        <w:rPr>
          <w:b/>
          <w:bCs/>
          <w:sz w:val="44"/>
          <w:szCs w:val="44"/>
        </w:rPr>
        <w:t>8:00 am to 2:00 pm</w:t>
      </w:r>
    </w:p>
    <w:p w14:paraId="0D351E1D" w14:textId="35EA0FC2" w:rsidR="001139FF" w:rsidRDefault="001139FF" w:rsidP="001139FF">
      <w:pPr>
        <w:spacing w:after="0"/>
        <w:jc w:val="center"/>
        <w:rPr>
          <w:b/>
          <w:bCs/>
          <w:sz w:val="36"/>
          <w:szCs w:val="36"/>
        </w:rPr>
      </w:pPr>
      <w:r>
        <w:rPr>
          <w:b/>
          <w:bCs/>
          <w:sz w:val="36"/>
          <w:szCs w:val="36"/>
        </w:rPr>
        <w:t xml:space="preserve">                 </w:t>
      </w:r>
    </w:p>
    <w:p w14:paraId="49D0F622" w14:textId="38AE29AB" w:rsidR="001139FF" w:rsidRPr="004C4E02" w:rsidRDefault="001139FF" w:rsidP="001139FF">
      <w:pPr>
        <w:spacing w:after="0"/>
        <w:jc w:val="center"/>
        <w:rPr>
          <w:b/>
          <w:bCs/>
          <w:color w:val="0000CC"/>
          <w:sz w:val="40"/>
          <w:szCs w:val="40"/>
        </w:rPr>
      </w:pPr>
      <w:r w:rsidRPr="004C4E02">
        <w:rPr>
          <w:b/>
          <w:bCs/>
          <w:sz w:val="40"/>
          <w:szCs w:val="40"/>
        </w:rPr>
        <w:t>What: Delicious</w:t>
      </w:r>
      <w:r w:rsidRPr="004C4E02">
        <w:rPr>
          <w:b/>
          <w:bCs/>
          <w:color w:val="0000CC"/>
          <w:sz w:val="40"/>
          <w:szCs w:val="40"/>
        </w:rPr>
        <w:t xml:space="preserve"> homemade goodies in the Bake Shop</w:t>
      </w:r>
    </w:p>
    <w:p w14:paraId="5DEC8837" w14:textId="4B684D4E" w:rsidR="001139FF" w:rsidRPr="004C4E02" w:rsidRDefault="001139FF" w:rsidP="001139FF">
      <w:pPr>
        <w:spacing w:after="0"/>
        <w:jc w:val="center"/>
        <w:rPr>
          <w:b/>
          <w:bCs/>
          <w:color w:val="00B050"/>
          <w:sz w:val="40"/>
          <w:szCs w:val="40"/>
        </w:rPr>
      </w:pPr>
      <w:r w:rsidRPr="004C4E02">
        <w:rPr>
          <w:b/>
          <w:bCs/>
          <w:color w:val="00B050"/>
          <w:sz w:val="40"/>
          <w:szCs w:val="40"/>
        </w:rPr>
        <w:t xml:space="preserve">Ever-popular </w:t>
      </w:r>
      <w:r>
        <w:rPr>
          <w:b/>
          <w:bCs/>
          <w:color w:val="00B050"/>
          <w:sz w:val="40"/>
          <w:szCs w:val="40"/>
        </w:rPr>
        <w:t>m</w:t>
      </w:r>
      <w:r w:rsidRPr="004C4E02">
        <w:rPr>
          <w:b/>
          <w:bCs/>
          <w:color w:val="00B050"/>
          <w:sz w:val="40"/>
          <w:szCs w:val="40"/>
        </w:rPr>
        <w:t xml:space="preserve">en’s </w:t>
      </w:r>
      <w:r>
        <w:rPr>
          <w:b/>
          <w:bCs/>
          <w:color w:val="00B050"/>
          <w:sz w:val="40"/>
          <w:szCs w:val="40"/>
        </w:rPr>
        <w:t>o</w:t>
      </w:r>
      <w:r w:rsidRPr="004C4E02">
        <w:rPr>
          <w:b/>
          <w:bCs/>
          <w:color w:val="00B050"/>
          <w:sz w:val="40"/>
          <w:szCs w:val="40"/>
        </w:rPr>
        <w:t xml:space="preserve">utdoor </w:t>
      </w:r>
      <w:r>
        <w:rPr>
          <w:b/>
          <w:bCs/>
          <w:color w:val="00B050"/>
          <w:sz w:val="40"/>
          <w:szCs w:val="40"/>
        </w:rPr>
        <w:t>t</w:t>
      </w:r>
      <w:r w:rsidRPr="004C4E02">
        <w:rPr>
          <w:b/>
          <w:bCs/>
          <w:color w:val="00B050"/>
          <w:sz w:val="40"/>
          <w:szCs w:val="40"/>
        </w:rPr>
        <w:t>reasures</w:t>
      </w:r>
    </w:p>
    <w:p w14:paraId="6BB75D71" w14:textId="48097B64" w:rsidR="001139FF" w:rsidRPr="004C4E02" w:rsidRDefault="001139FF" w:rsidP="001139FF">
      <w:pPr>
        <w:spacing w:after="0"/>
        <w:jc w:val="center"/>
        <w:rPr>
          <w:noProof/>
          <w:sz w:val="40"/>
          <w:szCs w:val="40"/>
        </w:rPr>
      </w:pPr>
      <w:r w:rsidRPr="004C4E02">
        <w:rPr>
          <w:b/>
          <w:bCs/>
          <w:color w:val="990099"/>
          <w:sz w:val="40"/>
          <w:szCs w:val="40"/>
        </w:rPr>
        <w:t xml:space="preserve">Terrific </w:t>
      </w:r>
      <w:r w:rsidR="00A3199B" w:rsidRPr="004C4E02">
        <w:rPr>
          <w:b/>
          <w:bCs/>
          <w:color w:val="990099"/>
          <w:sz w:val="40"/>
          <w:szCs w:val="40"/>
        </w:rPr>
        <w:t>Buys Throughout</w:t>
      </w:r>
      <w:r w:rsidRPr="004C4E02">
        <w:rPr>
          <w:b/>
          <w:bCs/>
          <w:color w:val="990099"/>
          <w:sz w:val="40"/>
          <w:szCs w:val="40"/>
        </w:rPr>
        <w:t xml:space="preserve"> Granny’s Attic</w:t>
      </w:r>
    </w:p>
    <w:p w14:paraId="748895A2" w14:textId="27E8DA98" w:rsidR="001139FF" w:rsidRPr="004C4E02" w:rsidRDefault="001139FF" w:rsidP="001139FF">
      <w:pPr>
        <w:spacing w:after="0"/>
        <w:rPr>
          <w:noProof/>
          <w:sz w:val="40"/>
          <w:szCs w:val="40"/>
        </w:rPr>
      </w:pPr>
      <w:r w:rsidRPr="004C4E02">
        <w:rPr>
          <w:noProof/>
          <w:sz w:val="40"/>
          <w:szCs w:val="40"/>
        </w:rPr>
        <w:drawing>
          <wp:anchor distT="0" distB="0" distL="114300" distR="114300" simplePos="0" relativeHeight="251939328" behindDoc="1" locked="0" layoutInCell="1" allowOverlap="1" wp14:anchorId="45CCADFA" wp14:editId="21648965">
            <wp:simplePos x="0" y="0"/>
            <wp:positionH relativeFrom="column">
              <wp:posOffset>8620125</wp:posOffset>
            </wp:positionH>
            <wp:positionV relativeFrom="paragraph">
              <wp:posOffset>140335</wp:posOffset>
            </wp:positionV>
            <wp:extent cx="1116330" cy="1509395"/>
            <wp:effectExtent l="0" t="0" r="7620" b="0"/>
            <wp:wrapNone/>
            <wp:docPr id="4" name="Picture 3" descr="clipart grannies 10 free Cliparts | Download images on Clipgrou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grannies 10 free Cliparts | Download images on Clipground 20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6330"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1631C" w14:textId="5972D9F0" w:rsidR="001139FF" w:rsidRPr="004C4E02" w:rsidRDefault="001139FF" w:rsidP="001139FF">
      <w:pPr>
        <w:spacing w:after="0"/>
        <w:jc w:val="center"/>
        <w:rPr>
          <w:b/>
          <w:bCs/>
          <w:i/>
          <w:iCs/>
          <w:color w:val="000099"/>
          <w:sz w:val="40"/>
          <w:szCs w:val="40"/>
        </w:rPr>
      </w:pPr>
      <w:r w:rsidRPr="004C4E02">
        <w:rPr>
          <w:b/>
          <w:bCs/>
          <w:i/>
          <w:iCs/>
          <w:color w:val="000099"/>
          <w:sz w:val="40"/>
          <w:szCs w:val="40"/>
        </w:rPr>
        <w:t xml:space="preserve"> Save the date. Come join in the fun!</w:t>
      </w:r>
    </w:p>
    <w:p w14:paraId="258B8B1B" w14:textId="15DC7D86" w:rsidR="0018288F" w:rsidRDefault="001139FF" w:rsidP="0018288F">
      <w:pPr>
        <w:spacing w:after="0" w:line="278" w:lineRule="auto"/>
        <w:jc w:val="center"/>
        <w:rPr>
          <w:rFonts w:ascii="Georgia" w:hAnsi="Georgia"/>
          <w:b/>
          <w:bCs/>
          <w:sz w:val="36"/>
          <w:szCs w:val="36"/>
          <w:highlight w:val="yellow"/>
          <w:u w:val="single"/>
        </w:rPr>
      </w:pPr>
      <w:r w:rsidRPr="004C4E02">
        <w:rPr>
          <w:sz w:val="40"/>
          <w:szCs w:val="40"/>
        </w:rPr>
        <w:t xml:space="preserve"> </w:t>
      </w:r>
    </w:p>
    <w:p w14:paraId="756441F4" w14:textId="7B6A7FA6" w:rsidR="0018288F" w:rsidRDefault="0018288F" w:rsidP="0018288F">
      <w:pPr>
        <w:pBdr>
          <w:top w:val="triple" w:sz="4" w:space="1" w:color="auto"/>
          <w:left w:val="triple" w:sz="4" w:space="4" w:color="auto"/>
          <w:bottom w:val="triple" w:sz="4" w:space="1" w:color="auto"/>
          <w:right w:val="triple" w:sz="4" w:space="4" w:color="auto"/>
        </w:pBdr>
        <w:rPr>
          <w:rFonts w:ascii="Times New Roman" w:eastAsia="Times New Roman" w:hAnsi="Times New Roman" w:cs="Times New Roman"/>
          <w:color w:val="000000"/>
          <w:sz w:val="36"/>
          <w:szCs w:val="36"/>
        </w:rPr>
      </w:pPr>
      <w:bookmarkStart w:id="12" w:name="_Hlk218766929"/>
      <w:r w:rsidRPr="006638E6">
        <w:rPr>
          <w:rFonts w:ascii="Times New Roman" w:eastAsia="Times New Roman" w:hAnsi="Times New Roman" w:cs="Times New Roman"/>
          <w:noProof/>
          <w:sz w:val="24"/>
          <w:szCs w:val="24"/>
        </w:rPr>
        <w:lastRenderedPageBreak/>
        <w:drawing>
          <wp:anchor distT="0" distB="0" distL="114300" distR="114300" simplePos="0" relativeHeight="251947520" behindDoc="1" locked="0" layoutInCell="1" allowOverlap="1" wp14:anchorId="5594B4D5" wp14:editId="04ACA358">
            <wp:simplePos x="0" y="0"/>
            <wp:positionH relativeFrom="column">
              <wp:posOffset>-235585</wp:posOffset>
            </wp:positionH>
            <wp:positionV relativeFrom="page">
              <wp:posOffset>209550</wp:posOffset>
            </wp:positionV>
            <wp:extent cx="1426845" cy="914400"/>
            <wp:effectExtent l="0" t="0" r="1905" b="0"/>
            <wp:wrapTight wrapText="bothSides">
              <wp:wrapPolygon edited="0">
                <wp:start x="0" y="0"/>
                <wp:lineTo x="0" y="21150"/>
                <wp:lineTo x="21340" y="21150"/>
                <wp:lineTo x="21340" y="0"/>
                <wp:lineTo x="0" y="0"/>
              </wp:wrapPolygon>
            </wp:wrapTight>
            <wp:docPr id="1920973754"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84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sz w:val="36"/>
          <w:szCs w:val="36"/>
        </w:rPr>
        <w:t xml:space="preserve">We kick off the Souper Bowl of Caring on January 17, 2026, and it will last until the Super Bowl is played on February 08, 2026.  We </w:t>
      </w:r>
      <w:proofErr w:type="gramStart"/>
      <w:r>
        <w:rPr>
          <w:color w:val="000000"/>
          <w:sz w:val="36"/>
          <w:szCs w:val="36"/>
        </w:rPr>
        <w:t>are collecting</w:t>
      </w:r>
      <w:proofErr w:type="gramEnd"/>
      <w:r>
        <w:rPr>
          <w:color w:val="000000"/>
          <w:sz w:val="36"/>
          <w:szCs w:val="36"/>
        </w:rPr>
        <w:t xml:space="preserve"> soup along with canned fruit and canned vegetables.  On February 8th, me, Randy, and whoever else wants to join us will tabulate the cans and come up with the winner.  We will compare our “score” to the actual score and see how well we predicted the winner.  All </w:t>
      </w:r>
      <w:proofErr w:type="gramStart"/>
      <w:r>
        <w:rPr>
          <w:color w:val="000000"/>
          <w:sz w:val="36"/>
          <w:szCs w:val="36"/>
        </w:rPr>
        <w:t>cans collected</w:t>
      </w:r>
      <w:proofErr w:type="gramEnd"/>
      <w:r>
        <w:rPr>
          <w:color w:val="000000"/>
          <w:sz w:val="36"/>
          <w:szCs w:val="36"/>
        </w:rPr>
        <w:t xml:space="preserve"> will then be brought to the Life Tree Church Food Pantry on Tuesday, February 10th, who is the real winner of this event.</w:t>
      </w:r>
      <w:r>
        <w:rPr>
          <w:color w:val="000000"/>
          <w:sz w:val="36"/>
          <w:szCs w:val="36"/>
        </w:rPr>
        <w:br/>
      </w:r>
      <w:r>
        <w:rPr>
          <w:color w:val="000000"/>
          <w:sz w:val="36"/>
          <w:szCs w:val="36"/>
        </w:rPr>
        <w:br/>
        <w:t>Thanks so much</w:t>
      </w:r>
      <w:r>
        <w:rPr>
          <w:color w:val="000000"/>
          <w:sz w:val="36"/>
          <w:szCs w:val="36"/>
        </w:rPr>
        <w:br/>
      </w:r>
      <w:proofErr w:type="gramStart"/>
      <w:r>
        <w:rPr>
          <w:color w:val="000000"/>
          <w:sz w:val="36"/>
          <w:szCs w:val="36"/>
        </w:rPr>
        <w:t>Barbara,  "</w:t>
      </w:r>
      <w:proofErr w:type="gramEnd"/>
      <w:r>
        <w:rPr>
          <w:color w:val="000000"/>
          <w:sz w:val="36"/>
          <w:szCs w:val="36"/>
        </w:rPr>
        <w:t>The Coach"</w:t>
      </w:r>
    </w:p>
    <w:bookmarkEnd w:id="12"/>
    <w:p w14:paraId="097E5DCE" w14:textId="77777777" w:rsidR="0018288F" w:rsidRDefault="0018288F" w:rsidP="00F72D27">
      <w:pPr>
        <w:spacing w:after="0"/>
        <w:jc w:val="center"/>
        <w:rPr>
          <w:rFonts w:ascii="Georgia" w:hAnsi="Georgia" w:cs="Times New Roman"/>
          <w:b/>
          <w:bCs/>
          <w:sz w:val="36"/>
          <w:szCs w:val="36"/>
          <w:u w:val="single"/>
        </w:rPr>
      </w:pPr>
    </w:p>
    <w:p w14:paraId="3903A6A7" w14:textId="6E673C3A" w:rsidR="00F72D27" w:rsidRPr="00C300AA" w:rsidRDefault="00F72D27" w:rsidP="00F72D27">
      <w:pPr>
        <w:spacing w:after="0"/>
        <w:jc w:val="center"/>
        <w:rPr>
          <w:rFonts w:ascii="Georgia" w:hAnsi="Georgia" w:cs="Times New Roman"/>
          <w:b/>
          <w:bCs/>
          <w:sz w:val="36"/>
          <w:szCs w:val="36"/>
          <w:u w:val="single"/>
        </w:rPr>
      </w:pPr>
      <w:r w:rsidRPr="00C300AA">
        <w:rPr>
          <w:rFonts w:ascii="Georgia" w:hAnsi="Georgia" w:cs="Times New Roman"/>
          <w:b/>
          <w:bCs/>
          <w:sz w:val="36"/>
          <w:szCs w:val="36"/>
          <w:u w:val="single"/>
        </w:rPr>
        <w:t>Please check for the following sign-up sheets</w:t>
      </w:r>
    </w:p>
    <w:p w14:paraId="28A47119" w14:textId="4FE16E7E" w:rsidR="00B23062" w:rsidRPr="00346758" w:rsidRDefault="00F72D27" w:rsidP="0018288F">
      <w:pPr>
        <w:spacing w:after="0" w:line="240" w:lineRule="auto"/>
        <w:jc w:val="center"/>
        <w:rPr>
          <w:rFonts w:ascii="Georgia" w:hAnsi="Georgia" w:cs="Times New Roman"/>
          <w:b/>
          <w:bCs/>
          <w:sz w:val="36"/>
          <w:szCs w:val="36"/>
          <w:highlight w:val="yellow"/>
          <w:u w:val="single"/>
        </w:rPr>
      </w:pPr>
      <w:r w:rsidRPr="00C300AA">
        <w:rPr>
          <w:rFonts w:ascii="Georgia" w:hAnsi="Georgia" w:cs="Times New Roman"/>
          <w:sz w:val="36"/>
          <w:szCs w:val="36"/>
        </w:rPr>
        <w:t xml:space="preserve">Worship Helpers – </w:t>
      </w:r>
      <w:r w:rsidR="00275829" w:rsidRPr="00C300AA">
        <w:rPr>
          <w:rFonts w:ascii="Georgia" w:hAnsi="Georgia" w:cs="Times New Roman"/>
          <w:sz w:val="36"/>
          <w:szCs w:val="36"/>
        </w:rPr>
        <w:t>bulletin board</w:t>
      </w:r>
      <w:bookmarkEnd w:id="11"/>
    </w:p>
    <w:p w14:paraId="0CBD1EFC" w14:textId="77777777" w:rsidR="00AB4C06" w:rsidRPr="00346758" w:rsidRDefault="00AB4C06" w:rsidP="00410B97">
      <w:pPr>
        <w:spacing w:after="0"/>
        <w:jc w:val="center"/>
        <w:rPr>
          <w:rFonts w:ascii="Georgia" w:hAnsi="Georgia" w:cs="Times New Roman"/>
          <w:b/>
          <w:bCs/>
          <w:sz w:val="36"/>
          <w:szCs w:val="36"/>
          <w:highlight w:val="yellow"/>
          <w:u w:val="single"/>
        </w:rPr>
      </w:pPr>
    </w:p>
    <w:p w14:paraId="275A7BD0" w14:textId="5A79C666" w:rsidR="00F919E6" w:rsidRPr="00002D46" w:rsidRDefault="00F919E6" w:rsidP="00410B97">
      <w:pPr>
        <w:spacing w:after="0"/>
        <w:jc w:val="center"/>
        <w:rPr>
          <w:rFonts w:ascii="Georgia" w:hAnsi="Georgia" w:cs="Times New Roman"/>
          <w:b/>
          <w:bCs/>
          <w:sz w:val="36"/>
          <w:szCs w:val="36"/>
          <w:u w:val="single"/>
        </w:rPr>
      </w:pPr>
      <w:r w:rsidRPr="00002D46">
        <w:rPr>
          <w:rFonts w:ascii="Georgia" w:hAnsi="Georgia" w:cs="Times New Roman"/>
          <w:b/>
          <w:bCs/>
          <w:sz w:val="36"/>
          <w:szCs w:val="36"/>
          <w:u w:val="single"/>
        </w:rPr>
        <w:t>DEADLINES</w:t>
      </w:r>
    </w:p>
    <w:p w14:paraId="5F4573E7" w14:textId="1459F799" w:rsidR="004F3018" w:rsidRPr="00002D46" w:rsidRDefault="004F3018" w:rsidP="00B0727A">
      <w:pPr>
        <w:spacing w:after="0" w:line="240" w:lineRule="auto"/>
        <w:jc w:val="center"/>
        <w:rPr>
          <w:rFonts w:ascii="Georgia" w:hAnsi="Georgia" w:cs="Times New Roman"/>
          <w:b/>
          <w:bCs/>
          <w:sz w:val="36"/>
          <w:szCs w:val="36"/>
        </w:rPr>
      </w:pPr>
      <w:r w:rsidRPr="00002D46">
        <w:rPr>
          <w:rFonts w:ascii="Georgia" w:hAnsi="Georgia" w:cs="Times New Roman"/>
          <w:b/>
          <w:bCs/>
          <w:sz w:val="36"/>
          <w:szCs w:val="36"/>
        </w:rPr>
        <w:t>Announcements</w:t>
      </w:r>
    </w:p>
    <w:p w14:paraId="67AB8835" w14:textId="4038C48F" w:rsidR="004F3018" w:rsidRPr="00002D46" w:rsidRDefault="00F919E6" w:rsidP="00B0727A">
      <w:pPr>
        <w:spacing w:after="0" w:line="240" w:lineRule="auto"/>
        <w:jc w:val="center"/>
        <w:rPr>
          <w:rFonts w:ascii="Georgia" w:hAnsi="Georgia" w:cs="Times New Roman"/>
          <w:sz w:val="36"/>
          <w:szCs w:val="36"/>
        </w:rPr>
      </w:pPr>
      <w:r w:rsidRPr="00002D46">
        <w:rPr>
          <w:rFonts w:ascii="Georgia" w:hAnsi="Georgia" w:cs="Times New Roman"/>
          <w:sz w:val="36"/>
          <w:szCs w:val="36"/>
        </w:rPr>
        <w:t xml:space="preserve">Please be aware that if you have entries for the weekend worship announcements you need to have them in on </w:t>
      </w:r>
      <w:r w:rsidR="00A33DFB" w:rsidRPr="00002D46">
        <w:rPr>
          <w:rFonts w:ascii="Georgia" w:hAnsi="Georgia" w:cs="Times New Roman"/>
          <w:sz w:val="36"/>
          <w:szCs w:val="36"/>
        </w:rPr>
        <w:t>Tuesday</w:t>
      </w:r>
      <w:r w:rsidRPr="00002D46">
        <w:rPr>
          <w:rFonts w:ascii="Georgia" w:hAnsi="Georgia" w:cs="Times New Roman"/>
          <w:sz w:val="36"/>
          <w:szCs w:val="36"/>
        </w:rPr>
        <w:t xml:space="preserve"> prior, as we are preparing and printing them no later than </w:t>
      </w:r>
      <w:r w:rsidR="00730858" w:rsidRPr="00002D46">
        <w:rPr>
          <w:rFonts w:ascii="Georgia" w:hAnsi="Georgia" w:cs="Times New Roman"/>
          <w:sz w:val="36"/>
          <w:szCs w:val="36"/>
        </w:rPr>
        <w:t>Thursday</w:t>
      </w:r>
      <w:r w:rsidRPr="00002D46">
        <w:rPr>
          <w:rFonts w:ascii="Georgia" w:hAnsi="Georgia" w:cs="Times New Roman"/>
          <w:sz w:val="36"/>
          <w:szCs w:val="36"/>
        </w:rPr>
        <w:t>.</w:t>
      </w:r>
      <w:bookmarkStart w:id="13" w:name="_Hlk49244957"/>
      <w:r w:rsidRPr="00002D46">
        <w:rPr>
          <w:rFonts w:ascii="Georgia" w:hAnsi="Georgia" w:cs="Times New Roman"/>
          <w:sz w:val="36"/>
          <w:szCs w:val="36"/>
        </w:rPr>
        <w:t xml:space="preserve"> </w:t>
      </w:r>
    </w:p>
    <w:p w14:paraId="0B00B86F" w14:textId="7C437096" w:rsidR="004F3018" w:rsidRPr="00002D46" w:rsidRDefault="004F3018" w:rsidP="00B0727A">
      <w:pPr>
        <w:spacing w:after="0" w:line="240" w:lineRule="auto"/>
        <w:jc w:val="center"/>
        <w:rPr>
          <w:rFonts w:ascii="Georgia" w:hAnsi="Georgia" w:cs="Times New Roman"/>
          <w:sz w:val="36"/>
          <w:szCs w:val="36"/>
        </w:rPr>
      </w:pPr>
    </w:p>
    <w:p w14:paraId="24B0A7A3" w14:textId="00EF63B0" w:rsidR="004F3018" w:rsidRPr="00002D46" w:rsidRDefault="004F3018" w:rsidP="00B0727A">
      <w:pPr>
        <w:spacing w:after="0" w:line="240" w:lineRule="auto"/>
        <w:jc w:val="center"/>
        <w:rPr>
          <w:rFonts w:ascii="Georgia" w:hAnsi="Georgia" w:cs="Times New Roman"/>
          <w:b/>
          <w:bCs/>
          <w:sz w:val="36"/>
          <w:szCs w:val="36"/>
        </w:rPr>
      </w:pPr>
      <w:r w:rsidRPr="00002D46">
        <w:rPr>
          <w:rFonts w:ascii="Georgia" w:hAnsi="Georgia" w:cs="Times New Roman"/>
          <w:b/>
          <w:bCs/>
          <w:sz w:val="36"/>
          <w:szCs w:val="36"/>
        </w:rPr>
        <w:t>Vineyard Views</w:t>
      </w:r>
    </w:p>
    <w:p w14:paraId="673BD6F5" w14:textId="3CF482AF" w:rsidR="008D2F18" w:rsidRPr="00002D46" w:rsidRDefault="00F919E6" w:rsidP="00B0727A">
      <w:pPr>
        <w:spacing w:after="0" w:line="240" w:lineRule="auto"/>
        <w:jc w:val="center"/>
        <w:rPr>
          <w:rFonts w:ascii="Georgia" w:hAnsi="Georgia" w:cs="Times New Roman"/>
          <w:sz w:val="36"/>
          <w:szCs w:val="36"/>
        </w:rPr>
      </w:pPr>
      <w:r w:rsidRPr="00002D46">
        <w:rPr>
          <w:rFonts w:ascii="Georgia" w:hAnsi="Georgia" w:cs="Times New Roman"/>
          <w:sz w:val="36"/>
          <w:szCs w:val="36"/>
        </w:rPr>
        <w:t xml:space="preserve">If you </w:t>
      </w:r>
      <w:r w:rsidR="00D849A2" w:rsidRPr="00002D46">
        <w:rPr>
          <w:rFonts w:ascii="Georgia" w:hAnsi="Georgia" w:cs="Times New Roman"/>
          <w:sz w:val="36"/>
          <w:szCs w:val="36"/>
        </w:rPr>
        <w:t>have submissions</w:t>
      </w:r>
      <w:r w:rsidRPr="00002D46">
        <w:rPr>
          <w:rFonts w:ascii="Georgia" w:hAnsi="Georgia" w:cs="Times New Roman"/>
          <w:sz w:val="36"/>
          <w:szCs w:val="36"/>
        </w:rPr>
        <w:t xml:space="preserve"> for the </w:t>
      </w:r>
      <w:r w:rsidR="00002D46" w:rsidRPr="00002D46">
        <w:rPr>
          <w:rFonts w:ascii="Georgia" w:hAnsi="Georgia" w:cs="Times New Roman"/>
          <w:sz w:val="36"/>
          <w:szCs w:val="36"/>
        </w:rPr>
        <w:t>February</w:t>
      </w:r>
      <w:r w:rsidR="007E42B8" w:rsidRPr="00002D46">
        <w:rPr>
          <w:rFonts w:ascii="Georgia" w:hAnsi="Georgia" w:cs="Times New Roman"/>
          <w:sz w:val="36"/>
          <w:szCs w:val="36"/>
        </w:rPr>
        <w:t xml:space="preserve"> </w:t>
      </w:r>
      <w:r w:rsidRPr="00002D46">
        <w:rPr>
          <w:rFonts w:ascii="Georgia" w:hAnsi="Georgia" w:cs="Times New Roman"/>
          <w:sz w:val="36"/>
          <w:szCs w:val="36"/>
        </w:rPr>
        <w:t xml:space="preserve">Vineyard Views, please have them </w:t>
      </w:r>
      <w:r w:rsidR="003E40C9" w:rsidRPr="00002D46">
        <w:rPr>
          <w:rFonts w:ascii="Georgia" w:hAnsi="Georgia" w:cs="Times New Roman"/>
          <w:sz w:val="36"/>
          <w:szCs w:val="36"/>
        </w:rPr>
        <w:t>in</w:t>
      </w:r>
      <w:r w:rsidRPr="00002D46">
        <w:rPr>
          <w:rFonts w:ascii="Georgia" w:hAnsi="Georgia" w:cs="Times New Roman"/>
          <w:sz w:val="36"/>
          <w:szCs w:val="36"/>
        </w:rPr>
        <w:t xml:space="preserve"> the office no later than </w:t>
      </w:r>
      <w:r w:rsidR="00A0721C" w:rsidRPr="00002D46">
        <w:rPr>
          <w:rFonts w:ascii="Georgia" w:hAnsi="Georgia" w:cs="Times New Roman"/>
          <w:sz w:val="36"/>
          <w:szCs w:val="36"/>
        </w:rPr>
        <w:t>the end</w:t>
      </w:r>
      <w:r w:rsidRPr="00002D46">
        <w:rPr>
          <w:rFonts w:ascii="Georgia" w:hAnsi="Georgia" w:cs="Times New Roman"/>
          <w:sz w:val="36"/>
          <w:szCs w:val="36"/>
        </w:rPr>
        <w:t xml:space="preserve"> of day on </w:t>
      </w:r>
      <w:bookmarkEnd w:id="13"/>
      <w:r w:rsidR="00EE69B4" w:rsidRPr="00002D46">
        <w:rPr>
          <w:rFonts w:ascii="Georgia" w:hAnsi="Georgia" w:cs="Times New Roman"/>
          <w:sz w:val="36"/>
          <w:szCs w:val="36"/>
        </w:rPr>
        <w:t>Tuesday</w:t>
      </w:r>
      <w:r w:rsidR="002E7164" w:rsidRPr="00002D46">
        <w:rPr>
          <w:rFonts w:ascii="Georgia" w:hAnsi="Georgia" w:cs="Times New Roman"/>
          <w:sz w:val="36"/>
          <w:szCs w:val="36"/>
        </w:rPr>
        <w:t xml:space="preserve">, </w:t>
      </w:r>
      <w:r w:rsidR="00002D46" w:rsidRPr="00002D46">
        <w:rPr>
          <w:rFonts w:ascii="Georgia" w:hAnsi="Georgia" w:cs="Times New Roman"/>
          <w:sz w:val="36"/>
          <w:szCs w:val="36"/>
        </w:rPr>
        <w:t>January 23rd</w:t>
      </w:r>
      <w:r w:rsidR="002E7164" w:rsidRPr="00002D46">
        <w:rPr>
          <w:rFonts w:ascii="Georgia" w:hAnsi="Georgia" w:cs="Times New Roman"/>
          <w:sz w:val="36"/>
          <w:szCs w:val="36"/>
        </w:rPr>
        <w:t>.</w:t>
      </w:r>
    </w:p>
    <w:p w14:paraId="625F0C26" w14:textId="77777777" w:rsidR="00E662E4" w:rsidRPr="00346758" w:rsidRDefault="00E662E4" w:rsidP="00B0727A">
      <w:pPr>
        <w:spacing w:after="0" w:line="240" w:lineRule="auto"/>
        <w:jc w:val="center"/>
        <w:rPr>
          <w:rFonts w:ascii="Georgia" w:hAnsi="Georgia" w:cs="Times New Roman"/>
          <w:sz w:val="36"/>
          <w:szCs w:val="36"/>
          <w:highlight w:val="yellow"/>
        </w:rPr>
      </w:pPr>
    </w:p>
    <w:p w14:paraId="41AA705C" w14:textId="7D1D4A50" w:rsidR="004D4993" w:rsidRPr="00346758" w:rsidRDefault="004D4993" w:rsidP="00AB4C06">
      <w:pPr>
        <w:spacing w:after="0" w:line="240" w:lineRule="auto"/>
        <w:jc w:val="center"/>
        <w:rPr>
          <w:rFonts w:ascii="Georgia" w:eastAsia="Times New Roman" w:hAnsi="Georgia" w:cs="Times New Roman"/>
          <w:sz w:val="36"/>
          <w:szCs w:val="36"/>
          <w:highlight w:val="yellow"/>
        </w:rPr>
      </w:pPr>
    </w:p>
    <w:p w14:paraId="13B64089" w14:textId="34043176" w:rsidR="00116987" w:rsidRPr="00234AFA" w:rsidRDefault="00116987" w:rsidP="00116987">
      <w:pPr>
        <w:spacing w:after="0" w:line="278" w:lineRule="auto"/>
        <w:rPr>
          <w:rFonts w:ascii="Georgia" w:hAnsi="Georgia"/>
          <w:b/>
          <w:bCs/>
          <w:sz w:val="36"/>
          <w:szCs w:val="36"/>
          <w:u w:val="single"/>
        </w:rPr>
      </w:pPr>
      <w:r w:rsidRPr="00234AFA">
        <w:rPr>
          <w:rFonts w:ascii="Georgia" w:hAnsi="Georgia"/>
          <w:b/>
          <w:bCs/>
          <w:sz w:val="36"/>
          <w:szCs w:val="36"/>
          <w:u w:val="single"/>
        </w:rPr>
        <w:t>NEW ZOOM LINK FOR ADULT SUNDAY SCHOOL – 9/18</w:t>
      </w:r>
    </w:p>
    <w:p w14:paraId="51D671A7" w14:textId="2FAA1F55" w:rsidR="00211CE7" w:rsidRPr="00234AFA" w:rsidRDefault="00116987" w:rsidP="00116987">
      <w:pPr>
        <w:spacing w:after="0" w:line="278" w:lineRule="auto"/>
        <w:rPr>
          <w:rFonts w:ascii="Georgia" w:hAnsi="Georgia"/>
          <w:sz w:val="36"/>
          <w:szCs w:val="36"/>
        </w:rPr>
      </w:pPr>
      <w:r w:rsidRPr="00234AFA">
        <w:rPr>
          <w:rFonts w:ascii="Georgia" w:hAnsi="Georgia"/>
          <w:sz w:val="36"/>
          <w:szCs w:val="36"/>
        </w:rPr>
        <w:t>Topic: Adult Sunday School Class</w:t>
      </w:r>
      <w:r w:rsidRPr="00234AFA">
        <w:rPr>
          <w:rFonts w:ascii="Georgia" w:hAnsi="Georgia"/>
          <w:sz w:val="36"/>
          <w:szCs w:val="36"/>
        </w:rPr>
        <w:br/>
        <w:t>Time: Sep 21, 2025 10:30 AM Eastern Time (US and Canada)</w:t>
      </w:r>
      <w:r w:rsidRPr="00234AFA">
        <w:rPr>
          <w:rFonts w:ascii="Georgia" w:hAnsi="Georgia"/>
          <w:sz w:val="36"/>
          <w:szCs w:val="36"/>
        </w:rPr>
        <w:br/>
        <w:t>           Every week on Sun, 97 occurrence(s)</w:t>
      </w:r>
      <w:r w:rsidRPr="00234AFA">
        <w:rPr>
          <w:rFonts w:ascii="Georgia" w:hAnsi="Georgia"/>
          <w:sz w:val="36"/>
          <w:szCs w:val="36"/>
        </w:rPr>
        <w:br/>
        <w:t>Please download and import the following iCalendar (.</w:t>
      </w:r>
      <w:proofErr w:type="spellStart"/>
      <w:r w:rsidRPr="00234AFA">
        <w:rPr>
          <w:rFonts w:ascii="Georgia" w:hAnsi="Georgia"/>
          <w:sz w:val="36"/>
          <w:szCs w:val="36"/>
        </w:rPr>
        <w:t>ics</w:t>
      </w:r>
      <w:proofErr w:type="spellEnd"/>
      <w:r w:rsidRPr="00234AFA">
        <w:rPr>
          <w:rFonts w:ascii="Georgia" w:hAnsi="Georgia"/>
          <w:sz w:val="36"/>
          <w:szCs w:val="36"/>
        </w:rPr>
        <w:t>) files to your calendar system.</w:t>
      </w:r>
      <w:r w:rsidRPr="00234AFA">
        <w:rPr>
          <w:rFonts w:ascii="Georgia" w:hAnsi="Georgia"/>
          <w:sz w:val="36"/>
          <w:szCs w:val="36"/>
        </w:rPr>
        <w:br/>
        <w:t>Weekly: </w:t>
      </w:r>
      <w:hyperlink r:id="rId12" w:history="1">
        <w:r w:rsidRPr="00234AFA">
          <w:rPr>
            <w:rFonts w:ascii="Georgia" w:hAnsi="Georgia"/>
            <w:sz w:val="36"/>
            <w:szCs w:val="36"/>
            <w:u w:val="single"/>
          </w:rPr>
          <w:t>https://us02web.zoom.us/meeting/tZwrc-mprDMoH9YRklu1WcmVIop862c72xVO/ics?icsToken=DBOIHJoC7iVwo_7kCQAALAAAABAB_uGypwq2ymkMO9EqrhDMoZY3vO7cudxQ3PHNM4LxWE7vm8v6Hf2LmVyJEkPyvcQ1Vmg_NR4W6BglNTAwMDAwMQ&amp;meetingMasterEventId=3pLv0et_SMuCQYJkMknIyQ</w:t>
        </w:r>
      </w:hyperlink>
      <w:r w:rsidRPr="00234AFA">
        <w:rPr>
          <w:rFonts w:ascii="Georgia" w:hAnsi="Georgia"/>
          <w:sz w:val="36"/>
          <w:szCs w:val="36"/>
        </w:rPr>
        <w:br/>
        <w:t>Join Zoom Meeting</w:t>
      </w:r>
      <w:r w:rsidRPr="00234AFA">
        <w:rPr>
          <w:rFonts w:ascii="Georgia" w:hAnsi="Georgia"/>
          <w:sz w:val="36"/>
          <w:szCs w:val="36"/>
        </w:rPr>
        <w:br/>
      </w:r>
      <w:hyperlink r:id="rId13" w:history="1">
        <w:r w:rsidRPr="00234AFA">
          <w:rPr>
            <w:rFonts w:ascii="Georgia" w:hAnsi="Georgia"/>
            <w:sz w:val="36"/>
            <w:szCs w:val="36"/>
            <w:u w:val="single"/>
          </w:rPr>
          <w:t>https://us02web.zoom.us/j/88640128252?pwd=asNJ6OiNGFFTNzwNA5yhkvPpmt6VCT.1</w:t>
        </w:r>
      </w:hyperlink>
      <w:r w:rsidRPr="00234AFA">
        <w:rPr>
          <w:rFonts w:ascii="Georgia" w:hAnsi="Georgia"/>
          <w:sz w:val="36"/>
          <w:szCs w:val="36"/>
        </w:rPr>
        <w:br/>
        <w:t>Meeting ID: 886 4012 8252</w:t>
      </w:r>
      <w:r w:rsidRPr="00234AFA">
        <w:rPr>
          <w:rFonts w:ascii="Georgia" w:hAnsi="Georgia"/>
          <w:sz w:val="36"/>
          <w:szCs w:val="36"/>
        </w:rPr>
        <w:br/>
        <w:t>Passcode: 898938</w:t>
      </w:r>
    </w:p>
    <w:p w14:paraId="3AA7A209" w14:textId="77777777" w:rsidR="00002D46" w:rsidRDefault="00002D46" w:rsidP="00116987">
      <w:pPr>
        <w:spacing w:after="0" w:line="278" w:lineRule="auto"/>
        <w:rPr>
          <w:rFonts w:ascii="Georgia" w:hAnsi="Georgia"/>
          <w:sz w:val="36"/>
          <w:szCs w:val="36"/>
          <w:highlight w:val="yellow"/>
        </w:rPr>
      </w:pPr>
    </w:p>
    <w:p w14:paraId="2C80D1A1" w14:textId="54264895" w:rsidR="00211CE7" w:rsidRPr="001139FF" w:rsidRDefault="00211CE7">
      <w:pPr>
        <w:rPr>
          <w:rFonts w:ascii="Georgia" w:hAnsi="Georgia"/>
          <w:sz w:val="36"/>
          <w:szCs w:val="36"/>
        </w:rPr>
      </w:pPr>
    </w:p>
    <w:p w14:paraId="5BDB3D7C" w14:textId="66A5A6F4" w:rsidR="00743CCD" w:rsidRPr="001139FF" w:rsidRDefault="00212AC4" w:rsidP="00743CCD">
      <w:pPr>
        <w:pBdr>
          <w:top w:val="single" w:sz="4" w:space="1" w:color="auto"/>
          <w:left w:val="single" w:sz="4" w:space="4" w:color="auto"/>
          <w:bottom w:val="single" w:sz="4" w:space="1" w:color="auto"/>
          <w:right w:val="single" w:sz="4" w:space="4" w:color="auto"/>
        </w:pBdr>
        <w:spacing w:after="0" w:line="240" w:lineRule="auto"/>
        <w:jc w:val="center"/>
        <w:rPr>
          <w:rFonts w:ascii="Georgia" w:eastAsia="Times New Roman" w:hAnsi="Georgia" w:cs="Times New Roman"/>
          <w:b/>
          <w:bCs/>
          <w:sz w:val="36"/>
          <w:szCs w:val="36"/>
          <w:u w:val="single"/>
        </w:rPr>
      </w:pPr>
      <w:r w:rsidRPr="001139FF">
        <w:rPr>
          <w:rFonts w:ascii="Georgia" w:eastAsia="Times New Roman" w:hAnsi="Georgia" w:cs="Times New Roman"/>
          <w:b/>
          <w:bCs/>
          <w:sz w:val="36"/>
          <w:szCs w:val="36"/>
          <w:u w:val="single"/>
        </w:rPr>
        <w:t>CALLING ALL RINGERS OR POTENTIAL RINGERS!!</w:t>
      </w:r>
    </w:p>
    <w:p w14:paraId="04D2AD52" w14:textId="37027C96" w:rsidR="00743CCD" w:rsidRPr="001139FF" w:rsidRDefault="00743CCD" w:rsidP="00743CCD">
      <w:pPr>
        <w:pBdr>
          <w:top w:val="single" w:sz="4" w:space="1" w:color="auto"/>
          <w:left w:val="single" w:sz="4" w:space="4" w:color="auto"/>
          <w:bottom w:val="single" w:sz="4" w:space="1" w:color="auto"/>
          <w:right w:val="single" w:sz="4" w:space="4" w:color="auto"/>
        </w:pBdr>
        <w:spacing w:after="0" w:line="240" w:lineRule="auto"/>
        <w:jc w:val="center"/>
        <w:rPr>
          <w:rFonts w:ascii="Georgia" w:eastAsia="Times New Roman" w:hAnsi="Georgia" w:cs="Times New Roman"/>
          <w:b/>
          <w:bCs/>
          <w:sz w:val="36"/>
          <w:szCs w:val="36"/>
        </w:rPr>
      </w:pPr>
      <w:r w:rsidRPr="001139FF">
        <w:rPr>
          <w:rFonts w:ascii="Georgia" w:eastAsia="Times New Roman" w:hAnsi="Georgia" w:cs="Times New Roman"/>
          <w:b/>
          <w:bCs/>
          <w:sz w:val="36"/>
          <w:szCs w:val="36"/>
        </w:rPr>
        <w:t>We’d like to expand the chimes choir (and have enough ringers for when people are out of town). Contact Sally Hennessey or Barbara Johnson.</w:t>
      </w:r>
    </w:p>
    <w:p w14:paraId="6C27C4C3" w14:textId="468F6CC5" w:rsidR="008D2F18" w:rsidRPr="00346758" w:rsidRDefault="008D2F18" w:rsidP="008D2F18">
      <w:pPr>
        <w:pBdr>
          <w:top w:val="single" w:sz="4" w:space="1" w:color="auto"/>
          <w:left w:val="single" w:sz="4" w:space="4" w:color="auto"/>
          <w:bottom w:val="single" w:sz="4" w:space="1" w:color="auto"/>
          <w:right w:val="single" w:sz="4" w:space="4" w:color="auto"/>
        </w:pBdr>
        <w:rPr>
          <w:rFonts w:ascii="Georgia" w:hAnsi="Georgia"/>
          <w:sz w:val="36"/>
          <w:szCs w:val="36"/>
          <w:highlight w:val="yellow"/>
        </w:rPr>
      </w:pPr>
    </w:p>
    <w:p w14:paraId="56543E6F" w14:textId="77777777" w:rsidR="0018288F" w:rsidRDefault="0018288F" w:rsidP="0018288F">
      <w:pPr>
        <w:spacing w:after="0"/>
        <w:jc w:val="center"/>
        <w:rPr>
          <w:rFonts w:ascii="Georgia" w:eastAsia="Times New Roman" w:hAnsi="Georgia" w:cs="Times New Roman"/>
          <w:b/>
          <w:bCs/>
          <w:sz w:val="36"/>
          <w:szCs w:val="36"/>
          <w:u w:val="thick"/>
        </w:rPr>
      </w:pPr>
      <w:bookmarkStart w:id="14" w:name="_Hlk42599506"/>
      <w:bookmarkStart w:id="15" w:name="_Hlk35937061"/>
      <w:bookmarkStart w:id="16" w:name="_Hlk49244980"/>
    </w:p>
    <w:p w14:paraId="10837DCA" w14:textId="77777777" w:rsidR="0018288F" w:rsidRDefault="0018288F" w:rsidP="0018288F">
      <w:pPr>
        <w:spacing w:after="0"/>
        <w:jc w:val="center"/>
        <w:rPr>
          <w:rFonts w:ascii="Georgia" w:eastAsia="Times New Roman" w:hAnsi="Georgia" w:cs="Times New Roman"/>
          <w:b/>
          <w:bCs/>
          <w:sz w:val="36"/>
          <w:szCs w:val="36"/>
          <w:u w:val="thick"/>
        </w:rPr>
      </w:pPr>
    </w:p>
    <w:p w14:paraId="264E5B8C" w14:textId="77777777" w:rsidR="0018288F" w:rsidRDefault="0018288F" w:rsidP="0018288F">
      <w:pPr>
        <w:spacing w:after="0"/>
        <w:jc w:val="center"/>
        <w:rPr>
          <w:rFonts w:ascii="Georgia" w:eastAsia="Times New Roman" w:hAnsi="Georgia" w:cs="Times New Roman"/>
          <w:b/>
          <w:bCs/>
          <w:sz w:val="36"/>
          <w:szCs w:val="36"/>
          <w:u w:val="thick"/>
        </w:rPr>
      </w:pPr>
    </w:p>
    <w:p w14:paraId="4A1D440C" w14:textId="2BB1B8E7" w:rsidR="0018288F" w:rsidRDefault="0018288F" w:rsidP="0018288F">
      <w:pPr>
        <w:spacing w:after="0"/>
        <w:jc w:val="center"/>
        <w:rPr>
          <w:rFonts w:ascii="Georgia" w:eastAsia="Times New Roman" w:hAnsi="Georgia" w:cs="Times New Roman"/>
          <w:b/>
          <w:bCs/>
          <w:sz w:val="36"/>
          <w:szCs w:val="36"/>
          <w:u w:val="thick"/>
        </w:rPr>
      </w:pPr>
      <w:r w:rsidRPr="00346758">
        <w:rPr>
          <w:rFonts w:eastAsia="Times New Roman"/>
          <w:noProof/>
          <w:sz w:val="24"/>
          <w:szCs w:val="24"/>
          <w:highlight w:val="yellow"/>
        </w:rPr>
        <w:lastRenderedPageBreak/>
        <w:drawing>
          <wp:anchor distT="0" distB="0" distL="114300" distR="114300" simplePos="0" relativeHeight="251871744" behindDoc="1" locked="0" layoutInCell="1" allowOverlap="1" wp14:anchorId="69939C45" wp14:editId="27D4179A">
            <wp:simplePos x="0" y="0"/>
            <wp:positionH relativeFrom="margin">
              <wp:posOffset>2733675</wp:posOffset>
            </wp:positionH>
            <wp:positionV relativeFrom="margin">
              <wp:posOffset>-190500</wp:posOffset>
            </wp:positionV>
            <wp:extent cx="1209675" cy="1079500"/>
            <wp:effectExtent l="0" t="0" r="9525" b="6350"/>
            <wp:wrapTight wrapText="bothSides">
              <wp:wrapPolygon edited="0">
                <wp:start x="0" y="0"/>
                <wp:lineTo x="0" y="21346"/>
                <wp:lineTo x="21430" y="21346"/>
                <wp:lineTo x="21430" y="0"/>
                <wp:lineTo x="0" y="0"/>
              </wp:wrapPolygon>
            </wp:wrapTight>
            <wp:docPr id="2" name="Picture 1" descr="A green and yellow house and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and yellow house and tre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67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EC6D6" w14:textId="66C54E36" w:rsidR="0018288F" w:rsidRDefault="0018288F" w:rsidP="0018288F">
      <w:pPr>
        <w:spacing w:after="0"/>
        <w:jc w:val="center"/>
        <w:rPr>
          <w:rFonts w:ascii="Georgia" w:eastAsia="Times New Roman" w:hAnsi="Georgia" w:cs="Times New Roman"/>
          <w:b/>
          <w:bCs/>
          <w:sz w:val="36"/>
          <w:szCs w:val="36"/>
          <w:u w:val="thick"/>
        </w:rPr>
      </w:pPr>
    </w:p>
    <w:p w14:paraId="4A80AAE9" w14:textId="77777777" w:rsidR="0018288F" w:rsidRDefault="0018288F" w:rsidP="0018288F">
      <w:pPr>
        <w:spacing w:after="0"/>
        <w:jc w:val="center"/>
        <w:rPr>
          <w:rFonts w:ascii="Georgia" w:eastAsia="Times New Roman" w:hAnsi="Georgia" w:cs="Times New Roman"/>
          <w:b/>
          <w:bCs/>
          <w:sz w:val="36"/>
          <w:szCs w:val="36"/>
          <w:u w:val="thick"/>
        </w:rPr>
      </w:pPr>
    </w:p>
    <w:p w14:paraId="56910467" w14:textId="3C0C4F68" w:rsidR="000B4205" w:rsidRPr="00CE6180" w:rsidRDefault="000B4205" w:rsidP="0018288F">
      <w:pPr>
        <w:spacing w:after="0"/>
        <w:jc w:val="center"/>
        <w:rPr>
          <w:rFonts w:ascii="Georgia" w:eastAsia="Times New Roman" w:hAnsi="Georgia" w:cs="Times New Roman"/>
          <w:b/>
          <w:bCs/>
          <w:sz w:val="36"/>
          <w:szCs w:val="36"/>
          <w:u w:val="thick"/>
        </w:rPr>
      </w:pPr>
      <w:r w:rsidRPr="00CE6180">
        <w:rPr>
          <w:rFonts w:ascii="Georgia" w:eastAsia="Times New Roman" w:hAnsi="Georgia" w:cs="Times New Roman"/>
          <w:b/>
          <w:bCs/>
          <w:sz w:val="36"/>
          <w:szCs w:val="36"/>
          <w:u w:val="thick"/>
        </w:rPr>
        <w:t>INFORMATION FROM THE FINANCE COMMITTEE</w:t>
      </w:r>
    </w:p>
    <w:p w14:paraId="1462D2D7" w14:textId="16F1E5A1" w:rsidR="000B4205" w:rsidRPr="00CE6180" w:rsidRDefault="000B4205" w:rsidP="0018288F">
      <w:pPr>
        <w:spacing w:after="0" w:line="240" w:lineRule="auto"/>
        <w:jc w:val="center"/>
        <w:rPr>
          <w:rFonts w:ascii="Georgia" w:eastAsia="Times New Roman" w:hAnsi="Georgia" w:cs="Times New Roman"/>
          <w:b/>
          <w:bCs/>
          <w:sz w:val="36"/>
          <w:szCs w:val="36"/>
          <w:u w:val="thick"/>
        </w:rPr>
      </w:pPr>
      <w:r w:rsidRPr="00CE6180">
        <w:rPr>
          <w:rFonts w:ascii="Georgia" w:eastAsia="Times New Roman" w:hAnsi="Georgia" w:cs="Times New Roman"/>
          <w:b/>
          <w:bCs/>
          <w:sz w:val="36"/>
          <w:szCs w:val="36"/>
          <w:u w:val="thick"/>
        </w:rPr>
        <w:t>AND</w:t>
      </w:r>
      <w:r w:rsidRPr="00234AFA">
        <w:rPr>
          <w:rFonts w:ascii="Georgia" w:eastAsia="Times New Roman" w:hAnsi="Georgia" w:cs="Times New Roman"/>
          <w:b/>
          <w:bCs/>
          <w:sz w:val="36"/>
          <w:szCs w:val="36"/>
          <w:u w:val="thick"/>
        </w:rPr>
        <w:t xml:space="preserve"> </w:t>
      </w:r>
      <w:r w:rsidRPr="00CE6180">
        <w:rPr>
          <w:rFonts w:ascii="Georgia" w:eastAsia="Times New Roman" w:hAnsi="Georgia" w:cs="Times New Roman"/>
          <w:b/>
          <w:bCs/>
          <w:sz w:val="36"/>
          <w:szCs w:val="36"/>
          <w:u w:val="thick"/>
        </w:rPr>
        <w:t>YOUR TREASURERS</w:t>
      </w:r>
    </w:p>
    <w:p w14:paraId="2E3F3967" w14:textId="33AA6A03" w:rsidR="000B4205" w:rsidRPr="00CE6180" w:rsidRDefault="000B4205" w:rsidP="000B4205">
      <w:pPr>
        <w:spacing w:line="240" w:lineRule="auto"/>
        <w:rPr>
          <w:rFonts w:ascii="Georgia" w:eastAsia="Times New Roman" w:hAnsi="Georgia" w:cs="Times New Roman"/>
          <w:sz w:val="36"/>
          <w:szCs w:val="36"/>
        </w:rPr>
      </w:pPr>
      <w:r w:rsidRPr="00CE6180">
        <w:rPr>
          <w:rFonts w:ascii="Georgia" w:eastAsia="Times New Roman" w:hAnsi="Georgia" w:cs="Times New Roman"/>
          <w:sz w:val="36"/>
          <w:szCs w:val="36"/>
        </w:rPr>
        <w:t xml:space="preserve">     In the hope of getting ahead of our property, liability and flood insurance costs for next year, we have been trying to save toward those expenses. (Property and liability premiums are due by June 1</w:t>
      </w:r>
      <w:r w:rsidRPr="00CE6180">
        <w:rPr>
          <w:rFonts w:ascii="Georgia" w:eastAsia="Times New Roman" w:hAnsi="Georgia" w:cs="Times New Roman"/>
          <w:sz w:val="36"/>
          <w:szCs w:val="36"/>
          <w:vertAlign w:val="superscript"/>
        </w:rPr>
        <w:t>st</w:t>
      </w:r>
      <w:r w:rsidRPr="00CE6180">
        <w:rPr>
          <w:rFonts w:ascii="Georgia" w:eastAsia="Times New Roman" w:hAnsi="Georgia" w:cs="Times New Roman"/>
          <w:sz w:val="36"/>
          <w:szCs w:val="36"/>
        </w:rPr>
        <w:t xml:space="preserve"> of each year, and flood is due November 1</w:t>
      </w:r>
      <w:r w:rsidRPr="00CE6180">
        <w:rPr>
          <w:rFonts w:ascii="Georgia" w:eastAsia="Times New Roman" w:hAnsi="Georgia" w:cs="Times New Roman"/>
          <w:sz w:val="36"/>
          <w:szCs w:val="36"/>
          <w:vertAlign w:val="superscript"/>
        </w:rPr>
        <w:t>st</w:t>
      </w:r>
      <w:r w:rsidRPr="00CE6180">
        <w:rPr>
          <w:rFonts w:ascii="Georgia" w:eastAsia="Times New Roman" w:hAnsi="Georgia" w:cs="Times New Roman"/>
          <w:sz w:val="36"/>
          <w:szCs w:val="36"/>
        </w:rPr>
        <w:t>.)   We would appreciate any additional donation you could make.  Please include that amount with your regular offering and designate it as “Insurance” on the offering envelope.</w:t>
      </w:r>
    </w:p>
    <w:p w14:paraId="4A8A0034" w14:textId="3C3651F1" w:rsidR="000B4205" w:rsidRPr="00CE6180" w:rsidRDefault="000B4205" w:rsidP="000B4205">
      <w:pPr>
        <w:spacing w:after="0" w:line="240" w:lineRule="auto"/>
        <w:rPr>
          <w:rFonts w:ascii="Georgia" w:eastAsia="Times New Roman" w:hAnsi="Georgia" w:cs="Times New Roman"/>
          <w:sz w:val="36"/>
          <w:szCs w:val="36"/>
        </w:rPr>
      </w:pPr>
      <w:r w:rsidRPr="00CE6180">
        <w:rPr>
          <w:rFonts w:ascii="Georgia" w:eastAsia="Times New Roman" w:hAnsi="Georgia" w:cs="Times New Roman"/>
          <w:sz w:val="36"/>
          <w:szCs w:val="36"/>
        </w:rPr>
        <w:t xml:space="preserve">     The lighting updates and replacements in the Sanctuary and throughout St. Timothy have been completed.  What a wonderful improvement it is!</w:t>
      </w:r>
      <w:r>
        <w:rPr>
          <w:rFonts w:ascii="Georgia" w:eastAsia="Times New Roman" w:hAnsi="Georgia" w:cs="Times New Roman"/>
          <w:sz w:val="36"/>
          <w:szCs w:val="36"/>
        </w:rPr>
        <w:t xml:space="preserve"> </w:t>
      </w:r>
      <w:r w:rsidRPr="00CE6180">
        <w:rPr>
          <w:rFonts w:ascii="Georgia" w:eastAsia="Times New Roman" w:hAnsi="Georgia" w:cs="Times New Roman"/>
          <w:sz w:val="36"/>
          <w:szCs w:val="36"/>
        </w:rPr>
        <w:t xml:space="preserve">The cost of this project was $9,500.00. As of </w:t>
      </w:r>
      <w:proofErr w:type="gramStart"/>
      <w:r w:rsidRPr="00CE6180">
        <w:rPr>
          <w:rFonts w:ascii="Georgia" w:eastAsia="Times New Roman" w:hAnsi="Georgia" w:cs="Times New Roman"/>
          <w:sz w:val="36"/>
          <w:szCs w:val="36"/>
        </w:rPr>
        <w:t>December</w:t>
      </w:r>
      <w:r w:rsidR="00BD796C">
        <w:rPr>
          <w:rFonts w:ascii="Georgia" w:eastAsia="Times New Roman" w:hAnsi="Georgia" w:cs="Times New Roman"/>
          <w:sz w:val="36"/>
          <w:szCs w:val="36"/>
        </w:rPr>
        <w:t xml:space="preserve"> </w:t>
      </w:r>
      <w:r w:rsidRPr="00CE6180">
        <w:rPr>
          <w:rFonts w:ascii="Georgia" w:eastAsia="Times New Roman" w:hAnsi="Georgia" w:cs="Times New Roman"/>
          <w:sz w:val="36"/>
          <w:szCs w:val="36"/>
        </w:rPr>
        <w:t>14th</w:t>
      </w:r>
      <w:proofErr w:type="gramEnd"/>
      <w:r w:rsidRPr="00CE6180">
        <w:rPr>
          <w:rFonts w:ascii="Georgia" w:eastAsia="Times New Roman" w:hAnsi="Georgia" w:cs="Times New Roman"/>
          <w:sz w:val="36"/>
          <w:szCs w:val="36"/>
        </w:rPr>
        <w:t xml:space="preserve"> we have received $5,508.38 in designated offerings to help with this expense. If you would like to help defray the cost, please note your donation as “Lighting Expense” on your offering envelope.</w:t>
      </w:r>
    </w:p>
    <w:p w14:paraId="2B36B84A" w14:textId="77777777" w:rsidR="000B4205" w:rsidRPr="00CE6180" w:rsidRDefault="000B4205" w:rsidP="000B4205">
      <w:pPr>
        <w:spacing w:after="0" w:line="240" w:lineRule="auto"/>
        <w:rPr>
          <w:rFonts w:ascii="Georgia" w:eastAsia="Times New Roman" w:hAnsi="Georgia" w:cs="Times New Roman"/>
          <w:sz w:val="36"/>
          <w:szCs w:val="36"/>
        </w:rPr>
      </w:pPr>
    </w:p>
    <w:p w14:paraId="6D48A9D9" w14:textId="77777777" w:rsidR="000B4205" w:rsidRPr="00CE6180" w:rsidRDefault="000B4205" w:rsidP="000B4205">
      <w:pPr>
        <w:spacing w:after="0" w:line="240" w:lineRule="auto"/>
        <w:rPr>
          <w:rFonts w:ascii="Georgia" w:eastAsia="Times New Roman" w:hAnsi="Georgia" w:cs="Times New Roman"/>
          <w:sz w:val="36"/>
          <w:szCs w:val="36"/>
        </w:rPr>
      </w:pPr>
      <w:r w:rsidRPr="00CE6180">
        <w:rPr>
          <w:rFonts w:ascii="Georgia" w:eastAsia="Times New Roman" w:hAnsi="Georgia" w:cs="Times New Roman"/>
          <w:sz w:val="36"/>
          <w:szCs w:val="36"/>
        </w:rPr>
        <w:t xml:space="preserve">    If you have not completed and returned your Time and Talent Sheets and Giving Card for 2026, please do so as soon as possible.  This helps us plan for the current year.</w:t>
      </w:r>
    </w:p>
    <w:p w14:paraId="17A8E82A" w14:textId="77777777" w:rsidR="000B4205" w:rsidRPr="00CE6180" w:rsidRDefault="000B4205" w:rsidP="000B4205">
      <w:pPr>
        <w:spacing w:after="0" w:line="240" w:lineRule="auto"/>
        <w:rPr>
          <w:rFonts w:ascii="Georgia" w:eastAsia="Times New Roman" w:hAnsi="Georgia" w:cs="Times New Roman"/>
          <w:sz w:val="36"/>
          <w:szCs w:val="36"/>
        </w:rPr>
      </w:pPr>
    </w:p>
    <w:p w14:paraId="45DF5053" w14:textId="77777777" w:rsidR="000B4205" w:rsidRPr="00CE6180" w:rsidRDefault="000B4205" w:rsidP="000B4205">
      <w:pPr>
        <w:spacing w:after="0" w:line="240" w:lineRule="auto"/>
        <w:rPr>
          <w:rFonts w:ascii="Georgia" w:eastAsia="Times New Roman" w:hAnsi="Georgia" w:cs="Times New Roman"/>
          <w:sz w:val="36"/>
          <w:szCs w:val="36"/>
        </w:rPr>
      </w:pPr>
      <w:r w:rsidRPr="00CE6180">
        <w:rPr>
          <w:rFonts w:ascii="Georgia" w:eastAsia="Times New Roman" w:hAnsi="Georgia" w:cs="Times New Roman"/>
          <w:sz w:val="36"/>
          <w:szCs w:val="36"/>
        </w:rPr>
        <w:t xml:space="preserve">     A weekly </w:t>
      </w:r>
      <w:proofErr w:type="gramStart"/>
      <w:r w:rsidRPr="00CE6180">
        <w:rPr>
          <w:rFonts w:ascii="Georgia" w:eastAsia="Times New Roman" w:hAnsi="Georgia" w:cs="Times New Roman"/>
          <w:sz w:val="36"/>
          <w:szCs w:val="36"/>
        </w:rPr>
        <w:t>offering</w:t>
      </w:r>
      <w:proofErr w:type="gramEnd"/>
      <w:r w:rsidRPr="00CE6180">
        <w:rPr>
          <w:rFonts w:ascii="Georgia" w:eastAsia="Times New Roman" w:hAnsi="Georgia" w:cs="Times New Roman"/>
          <w:sz w:val="36"/>
          <w:szCs w:val="36"/>
        </w:rPr>
        <w:t xml:space="preserve"> update is given with the email announcements. We are most grateful to all of you who support our programs through your prayers, offerings, time and talents.</w:t>
      </w:r>
    </w:p>
    <w:p w14:paraId="23195B6B" w14:textId="77777777" w:rsidR="000B4205" w:rsidRPr="00CE6180" w:rsidRDefault="000B4205" w:rsidP="000B4205">
      <w:pPr>
        <w:spacing w:after="0" w:line="240" w:lineRule="auto"/>
        <w:rPr>
          <w:rFonts w:ascii="Georgia" w:eastAsia="Times New Roman" w:hAnsi="Georgia" w:cs="Times New Roman"/>
          <w:b/>
          <w:bCs/>
          <w:sz w:val="36"/>
          <w:szCs w:val="36"/>
          <w:u w:val="thick"/>
        </w:rPr>
      </w:pPr>
    </w:p>
    <w:p w14:paraId="1ED4D47E" w14:textId="0060682C" w:rsidR="000B4205" w:rsidRDefault="000B4205" w:rsidP="000B4205">
      <w:pPr>
        <w:spacing w:after="0" w:line="240" w:lineRule="auto"/>
        <w:rPr>
          <w:rFonts w:ascii="Times New Roman" w:eastAsia="Times New Roman" w:hAnsi="Times New Roman" w:cs="Times New Roman"/>
          <w:b/>
          <w:bCs/>
          <w:sz w:val="28"/>
          <w:szCs w:val="28"/>
        </w:rPr>
      </w:pPr>
      <w:r w:rsidRPr="00CE6180">
        <w:rPr>
          <w:rFonts w:ascii="Georgia" w:eastAsia="Times New Roman" w:hAnsi="Georgia" w:cs="Times New Roman"/>
          <w:b/>
          <w:bCs/>
          <w:sz w:val="36"/>
          <w:szCs w:val="36"/>
          <w:u w:val="thick"/>
        </w:rPr>
        <w:t xml:space="preserve">PLEASE PLAN TO ATTEND THE ANNUAL CONGREGATIONAL MEETING ON JANUARY 18, </w:t>
      </w:r>
      <w:proofErr w:type="gramStart"/>
      <w:r w:rsidRPr="00CE6180">
        <w:rPr>
          <w:rFonts w:ascii="Georgia" w:eastAsia="Times New Roman" w:hAnsi="Georgia" w:cs="Times New Roman"/>
          <w:b/>
          <w:bCs/>
          <w:sz w:val="36"/>
          <w:szCs w:val="36"/>
          <w:u w:val="thick"/>
        </w:rPr>
        <w:t>2026</w:t>
      </w:r>
      <w:proofErr w:type="gramEnd"/>
      <w:r w:rsidRPr="00CE6180">
        <w:rPr>
          <w:rFonts w:ascii="Georgia" w:eastAsia="Times New Roman" w:hAnsi="Georgia" w:cs="Times New Roman"/>
          <w:b/>
          <w:bCs/>
          <w:sz w:val="36"/>
          <w:szCs w:val="36"/>
          <w:u w:val="thick"/>
        </w:rPr>
        <w:t xml:space="preserve"> </w:t>
      </w:r>
      <w:r w:rsidRPr="00CE6180">
        <w:rPr>
          <w:rFonts w:ascii="Georgia" w:eastAsia="Times New Roman" w:hAnsi="Georgia" w:cs="Times New Roman"/>
          <w:b/>
          <w:bCs/>
          <w:sz w:val="36"/>
          <w:szCs w:val="36"/>
          <w:u w:val="thick"/>
        </w:rPr>
        <w:lastRenderedPageBreak/>
        <w:t>FOLLOWING THE SERVICE.  IT WILL BE HELD IN THE FELLOWSHIP HALL.</w:t>
      </w:r>
      <w:r w:rsidRPr="00CE6180">
        <w:rPr>
          <w:rFonts w:ascii="Times New Roman" w:eastAsia="Times New Roman" w:hAnsi="Times New Roman" w:cs="Times New Roman"/>
          <w:b/>
          <w:bCs/>
          <w:sz w:val="28"/>
          <w:szCs w:val="28"/>
        </w:rPr>
        <w:t xml:space="preserve">  </w:t>
      </w:r>
    </w:p>
    <w:p w14:paraId="4EEA1FE3" w14:textId="77777777" w:rsidR="0018288F" w:rsidRDefault="0018288F" w:rsidP="000B4205">
      <w:pPr>
        <w:spacing w:after="0" w:line="240" w:lineRule="auto"/>
        <w:rPr>
          <w:rFonts w:ascii="Times New Roman" w:eastAsia="Times New Roman" w:hAnsi="Times New Roman" w:cs="Times New Roman"/>
          <w:b/>
          <w:bCs/>
          <w:sz w:val="28"/>
          <w:szCs w:val="28"/>
        </w:rPr>
      </w:pPr>
    </w:p>
    <w:p w14:paraId="055A9DB2" w14:textId="451061AD" w:rsidR="000B4205" w:rsidRPr="00CE6180" w:rsidRDefault="000B4205" w:rsidP="000B4205">
      <w:pPr>
        <w:spacing w:after="0" w:line="240" w:lineRule="auto"/>
        <w:rPr>
          <w:rFonts w:ascii="Times New Roman" w:eastAsia="Times New Roman" w:hAnsi="Times New Roman" w:cs="Times New Roman"/>
          <w:b/>
          <w:bCs/>
          <w:sz w:val="28"/>
          <w:szCs w:val="28"/>
        </w:rPr>
      </w:pPr>
      <w:r>
        <w:rPr>
          <w:noProof/>
        </w:rPr>
        <w:drawing>
          <wp:anchor distT="0" distB="0" distL="114300" distR="114300" simplePos="0" relativeHeight="251940352" behindDoc="1" locked="0" layoutInCell="1" allowOverlap="1" wp14:anchorId="2080044A" wp14:editId="08883DE5">
            <wp:simplePos x="0" y="0"/>
            <wp:positionH relativeFrom="column">
              <wp:posOffset>2333625</wp:posOffset>
            </wp:positionH>
            <wp:positionV relativeFrom="paragraph">
              <wp:posOffset>0</wp:posOffset>
            </wp:positionV>
            <wp:extent cx="1695450" cy="1419225"/>
            <wp:effectExtent l="0" t="0" r="0" b="9525"/>
            <wp:wrapTight wrapText="bothSides">
              <wp:wrapPolygon edited="0">
                <wp:start x="0" y="0"/>
                <wp:lineTo x="0" y="21455"/>
                <wp:lineTo x="21357" y="21455"/>
                <wp:lineTo x="21357" y="0"/>
                <wp:lineTo x="0" y="0"/>
              </wp:wrapPolygon>
            </wp:wrapTight>
            <wp:docPr id="5" name="Picture 4" descr="A gold text with stars and confett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old text with stars and confetti&#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402C4" w14:textId="56994A8B" w:rsidR="00346758" w:rsidRDefault="00346758" w:rsidP="00346758">
      <w:pPr>
        <w:tabs>
          <w:tab w:val="left" w:pos="1905"/>
          <w:tab w:val="left" w:pos="7290"/>
        </w:tabs>
        <w:spacing w:after="0" w:line="240" w:lineRule="auto"/>
        <w:jc w:val="center"/>
        <w:rPr>
          <w:b/>
          <w:sz w:val="32"/>
          <w:szCs w:val="32"/>
          <w:u w:val="single"/>
        </w:rPr>
      </w:pPr>
    </w:p>
    <w:p w14:paraId="3635F071" w14:textId="77777777" w:rsidR="000B4205" w:rsidRDefault="000B4205" w:rsidP="00346758">
      <w:pPr>
        <w:tabs>
          <w:tab w:val="left" w:pos="1905"/>
          <w:tab w:val="left" w:pos="7290"/>
        </w:tabs>
        <w:spacing w:after="0" w:line="240" w:lineRule="auto"/>
        <w:jc w:val="center"/>
        <w:rPr>
          <w:rFonts w:ascii="Georgia" w:hAnsi="Georgia"/>
          <w:b/>
          <w:sz w:val="36"/>
          <w:szCs w:val="36"/>
          <w:u w:val="single"/>
        </w:rPr>
      </w:pPr>
    </w:p>
    <w:p w14:paraId="5145EB00" w14:textId="77777777" w:rsidR="000B4205" w:rsidRDefault="000B4205" w:rsidP="00346758">
      <w:pPr>
        <w:tabs>
          <w:tab w:val="left" w:pos="1905"/>
          <w:tab w:val="left" w:pos="7290"/>
        </w:tabs>
        <w:spacing w:after="0" w:line="240" w:lineRule="auto"/>
        <w:jc w:val="center"/>
        <w:rPr>
          <w:rFonts w:ascii="Georgia" w:hAnsi="Georgia"/>
          <w:b/>
          <w:sz w:val="36"/>
          <w:szCs w:val="36"/>
          <w:u w:val="single"/>
        </w:rPr>
      </w:pPr>
    </w:p>
    <w:p w14:paraId="5F316D5D" w14:textId="77777777" w:rsidR="000B4205" w:rsidRDefault="000B4205" w:rsidP="00346758">
      <w:pPr>
        <w:tabs>
          <w:tab w:val="left" w:pos="1905"/>
          <w:tab w:val="left" w:pos="7290"/>
        </w:tabs>
        <w:spacing w:after="0" w:line="240" w:lineRule="auto"/>
        <w:jc w:val="center"/>
        <w:rPr>
          <w:rFonts w:ascii="Georgia" w:hAnsi="Georgia"/>
          <w:b/>
          <w:sz w:val="36"/>
          <w:szCs w:val="36"/>
          <w:u w:val="single"/>
        </w:rPr>
      </w:pPr>
    </w:p>
    <w:p w14:paraId="2E298791" w14:textId="77777777" w:rsidR="000B4205" w:rsidRDefault="000B4205" w:rsidP="00346758">
      <w:pPr>
        <w:tabs>
          <w:tab w:val="left" w:pos="1905"/>
          <w:tab w:val="left" w:pos="7290"/>
        </w:tabs>
        <w:spacing w:after="0" w:line="240" w:lineRule="auto"/>
        <w:jc w:val="center"/>
        <w:rPr>
          <w:rFonts w:ascii="Georgia" w:hAnsi="Georgia"/>
          <w:b/>
          <w:sz w:val="36"/>
          <w:szCs w:val="36"/>
          <w:u w:val="single"/>
        </w:rPr>
      </w:pPr>
    </w:p>
    <w:p w14:paraId="734AD9DD" w14:textId="44C0A93E" w:rsidR="00346758" w:rsidRPr="00346758" w:rsidRDefault="00346758" w:rsidP="00346758">
      <w:pPr>
        <w:tabs>
          <w:tab w:val="left" w:pos="1905"/>
          <w:tab w:val="left" w:pos="7290"/>
        </w:tabs>
        <w:spacing w:after="0" w:line="240" w:lineRule="auto"/>
        <w:jc w:val="center"/>
        <w:rPr>
          <w:rFonts w:ascii="Georgia" w:hAnsi="Georgia"/>
          <w:b/>
          <w:sz w:val="36"/>
          <w:szCs w:val="36"/>
          <w:u w:val="single"/>
        </w:rPr>
      </w:pPr>
      <w:r w:rsidRPr="00346758">
        <w:rPr>
          <w:rFonts w:ascii="Georgia" w:hAnsi="Georgia"/>
          <w:b/>
          <w:sz w:val="36"/>
          <w:szCs w:val="36"/>
          <w:u w:val="single"/>
        </w:rPr>
        <w:t>THRIVENT FINANCIAL NEWS FOR JANUARY 2026</w:t>
      </w:r>
    </w:p>
    <w:p w14:paraId="1994EA20" w14:textId="77777777" w:rsidR="00346758" w:rsidRPr="00346758" w:rsidRDefault="00346758" w:rsidP="00346758">
      <w:pPr>
        <w:spacing w:after="0" w:line="240" w:lineRule="auto"/>
        <w:jc w:val="center"/>
        <w:rPr>
          <w:rFonts w:ascii="Georgia" w:hAnsi="Georgia"/>
          <w:b/>
          <w:sz w:val="36"/>
          <w:szCs w:val="36"/>
        </w:rPr>
      </w:pPr>
      <w:r w:rsidRPr="00346758">
        <w:rPr>
          <w:rFonts w:ascii="Georgia" w:hAnsi="Georgia"/>
          <w:b/>
          <w:sz w:val="36"/>
          <w:szCs w:val="36"/>
          <w:u w:val="single"/>
        </w:rPr>
        <w:t>$$$THRIVENT CHOICE DOLLARS®$$$</w:t>
      </w:r>
    </w:p>
    <w:p w14:paraId="2115E589" w14:textId="41206284" w:rsidR="00346758" w:rsidRDefault="00346758" w:rsidP="00346758">
      <w:pPr>
        <w:spacing w:after="0" w:line="240" w:lineRule="auto"/>
        <w:rPr>
          <w:rFonts w:ascii="Georgia" w:hAnsi="Georgia"/>
          <w:bCs/>
          <w:sz w:val="36"/>
          <w:szCs w:val="36"/>
        </w:rPr>
      </w:pPr>
      <w:r w:rsidRPr="00346758">
        <w:rPr>
          <w:rFonts w:ascii="Georgia" w:hAnsi="Georgia"/>
          <w:bCs/>
          <w:sz w:val="36"/>
          <w:szCs w:val="36"/>
        </w:rPr>
        <w:t xml:space="preserve">     Thanks so much to our Thrivent Financial members and friends who direct their Thrivent Choice Dollars® to available for activities and projects for our mission and ministry here at St. Timothy.  If you are an eligible Thrivent Financial member and have Choice Dollars® available, please call Thrivent (800-847-4836) and say “Thrivent Choice®” or go online to ww.thrivent.com/</w:t>
      </w:r>
      <w:proofErr w:type="spellStart"/>
      <w:r w:rsidRPr="00346758">
        <w:rPr>
          <w:rFonts w:ascii="Georgia" w:hAnsi="Georgia"/>
          <w:bCs/>
          <w:sz w:val="36"/>
          <w:szCs w:val="36"/>
        </w:rPr>
        <w:t>thriventchoice</w:t>
      </w:r>
      <w:proofErr w:type="spellEnd"/>
      <w:r w:rsidRPr="00346758">
        <w:rPr>
          <w:rFonts w:ascii="Georgia" w:hAnsi="Georgia"/>
          <w:bCs/>
          <w:sz w:val="36"/>
          <w:szCs w:val="36"/>
        </w:rPr>
        <w:t xml:space="preserve"> and direct your dollars…hopefully to St. Timothy Lutheran Church in Crystal River. For 2025 our church has received $2085.00 through this program.  Many thanks to our members who recently designated their dollars:</w:t>
      </w:r>
    </w:p>
    <w:p w14:paraId="1EAA052F" w14:textId="77777777" w:rsidR="00346758" w:rsidRPr="00346758" w:rsidRDefault="00346758" w:rsidP="00346758">
      <w:pPr>
        <w:spacing w:after="0" w:line="240" w:lineRule="auto"/>
        <w:rPr>
          <w:rFonts w:ascii="Georgia" w:hAnsi="Georgia"/>
          <w:bCs/>
          <w:sz w:val="36"/>
          <w:szCs w:val="36"/>
        </w:rPr>
      </w:pPr>
    </w:p>
    <w:p w14:paraId="60136B4F" w14:textId="77777777" w:rsidR="00346758" w:rsidRPr="00346758" w:rsidRDefault="00346758" w:rsidP="00346758">
      <w:pPr>
        <w:spacing w:line="240" w:lineRule="auto"/>
        <w:jc w:val="center"/>
        <w:rPr>
          <w:rFonts w:ascii="Georgia" w:hAnsi="Georgia"/>
          <w:bCs/>
          <w:sz w:val="36"/>
          <w:szCs w:val="36"/>
        </w:rPr>
      </w:pPr>
      <w:r w:rsidRPr="00346758">
        <w:rPr>
          <w:rFonts w:ascii="Georgia" w:hAnsi="Georgia"/>
          <w:bCs/>
          <w:sz w:val="36"/>
          <w:szCs w:val="36"/>
        </w:rPr>
        <w:t>Bill Dively</w:t>
      </w:r>
      <w:r w:rsidRPr="00346758">
        <w:rPr>
          <w:rFonts w:ascii="Georgia" w:hAnsi="Georgia"/>
          <w:bCs/>
          <w:sz w:val="36"/>
          <w:szCs w:val="36"/>
        </w:rPr>
        <w:tab/>
      </w:r>
      <w:r w:rsidRPr="00346758">
        <w:rPr>
          <w:rFonts w:ascii="Georgia" w:hAnsi="Georgia"/>
          <w:bCs/>
          <w:sz w:val="36"/>
          <w:szCs w:val="36"/>
        </w:rPr>
        <w:tab/>
        <w:t>Lynn Dively</w:t>
      </w:r>
    </w:p>
    <w:p w14:paraId="354353CA" w14:textId="77777777" w:rsidR="00346758" w:rsidRDefault="00346758" w:rsidP="00346758">
      <w:pPr>
        <w:spacing w:after="0" w:line="240" w:lineRule="auto"/>
        <w:jc w:val="center"/>
        <w:rPr>
          <w:rFonts w:ascii="Georgia" w:hAnsi="Georgia"/>
          <w:b/>
          <w:sz w:val="36"/>
          <w:szCs w:val="36"/>
          <w:u w:val="single"/>
        </w:rPr>
      </w:pPr>
    </w:p>
    <w:p w14:paraId="32CE0360" w14:textId="77777777" w:rsidR="00002D46" w:rsidRDefault="00002D46" w:rsidP="00346758">
      <w:pPr>
        <w:spacing w:after="0" w:line="240" w:lineRule="auto"/>
        <w:jc w:val="center"/>
        <w:rPr>
          <w:rFonts w:ascii="Georgia" w:hAnsi="Georgia"/>
          <w:b/>
          <w:sz w:val="36"/>
          <w:szCs w:val="36"/>
          <w:u w:val="single"/>
        </w:rPr>
      </w:pPr>
    </w:p>
    <w:p w14:paraId="64089BAD" w14:textId="57535418" w:rsidR="00346758" w:rsidRPr="00346758" w:rsidRDefault="00346758" w:rsidP="00346758">
      <w:pPr>
        <w:spacing w:after="0" w:line="240" w:lineRule="auto"/>
        <w:jc w:val="center"/>
        <w:rPr>
          <w:rFonts w:ascii="Georgia" w:hAnsi="Georgia"/>
          <w:b/>
          <w:iCs/>
          <w:sz w:val="36"/>
          <w:szCs w:val="36"/>
        </w:rPr>
      </w:pPr>
      <w:r w:rsidRPr="00346758">
        <w:rPr>
          <w:rFonts w:ascii="Georgia" w:hAnsi="Georgia"/>
          <w:b/>
          <w:sz w:val="36"/>
          <w:szCs w:val="36"/>
          <w:u w:val="single"/>
        </w:rPr>
        <w:t>THRIVENT ACTION TEAMS</w:t>
      </w:r>
    </w:p>
    <w:p w14:paraId="450B2483" w14:textId="5337CD7B" w:rsidR="00346758" w:rsidRDefault="00346758" w:rsidP="00346758">
      <w:pPr>
        <w:spacing w:after="0" w:line="240" w:lineRule="auto"/>
        <w:rPr>
          <w:rFonts w:ascii="Georgia" w:hAnsi="Georgia"/>
          <w:bCs/>
          <w:noProof/>
          <w:sz w:val="36"/>
          <w:szCs w:val="36"/>
        </w:rPr>
      </w:pPr>
      <w:r w:rsidRPr="00346758">
        <w:rPr>
          <w:rFonts w:ascii="Georgia" w:hAnsi="Georgia"/>
          <w:bCs/>
          <w:sz w:val="36"/>
          <w:szCs w:val="36"/>
        </w:rPr>
        <w:t xml:space="preserve">     Thrivent Action Teams make it easy for you to bring people together to make a positive change in your community! When you see a need, apply to lead a volunteer team.  Once your idea is approved, a Thrivent Action Kit is delivered to your door. It’s packed with everything you need to help make your project a success. It even includes $250.00 in seed money to help get your </w:t>
      </w:r>
      <w:r w:rsidRPr="00346758">
        <w:rPr>
          <w:rFonts w:ascii="Georgia" w:hAnsi="Georgia"/>
          <w:bCs/>
          <w:sz w:val="36"/>
          <w:szCs w:val="36"/>
        </w:rPr>
        <w:lastRenderedPageBreak/>
        <w:t xml:space="preserve">project started. After you finish the project, you report the results on-line to Thrivent. This program is brought to you by Thrivent Financial because they believe that being wise with money and living generously </w:t>
      </w:r>
      <w:proofErr w:type="gramStart"/>
      <w:r w:rsidRPr="00346758">
        <w:rPr>
          <w:rFonts w:ascii="Georgia" w:hAnsi="Georgia"/>
          <w:bCs/>
          <w:sz w:val="36"/>
          <w:szCs w:val="36"/>
        </w:rPr>
        <w:t>go</w:t>
      </w:r>
      <w:proofErr w:type="gramEnd"/>
      <w:r w:rsidRPr="00346758">
        <w:rPr>
          <w:rFonts w:ascii="Georgia" w:hAnsi="Georgia"/>
          <w:bCs/>
          <w:sz w:val="36"/>
          <w:szCs w:val="36"/>
        </w:rPr>
        <w:t xml:space="preserve"> hand in hand. All your questions and requests for this funding program will be answered by going to Thrivent.com/</w:t>
      </w:r>
      <w:proofErr w:type="gramStart"/>
      <w:r w:rsidRPr="00346758">
        <w:rPr>
          <w:rFonts w:ascii="Georgia" w:hAnsi="Georgia"/>
          <w:bCs/>
          <w:sz w:val="36"/>
          <w:szCs w:val="36"/>
        </w:rPr>
        <w:t>actionteam.</w:t>
      </w:r>
      <w:r w:rsidRPr="00346758">
        <w:rPr>
          <w:rFonts w:ascii="Georgia" w:hAnsi="Georgia"/>
          <w:bCs/>
          <w:i/>
          <w:noProof/>
          <w:sz w:val="36"/>
          <w:szCs w:val="36"/>
        </w:rPr>
        <w:t>*</w:t>
      </w:r>
      <w:proofErr w:type="gramEnd"/>
      <w:r w:rsidRPr="00346758">
        <w:rPr>
          <w:rFonts w:ascii="Georgia" w:hAnsi="Georgia"/>
          <w:bCs/>
          <w:i/>
          <w:noProof/>
          <w:sz w:val="36"/>
          <w:szCs w:val="36"/>
        </w:rPr>
        <w:t>**</w:t>
      </w:r>
      <w:r w:rsidRPr="00346758">
        <w:rPr>
          <w:rFonts w:ascii="Georgia" w:hAnsi="Georgia"/>
          <w:bCs/>
          <w:i/>
          <w:noProof/>
          <w:sz w:val="36"/>
          <w:szCs w:val="36"/>
          <w:u w:val="single"/>
        </w:rPr>
        <w:t>Please note that Thrivent Financial funds accessed for all programs and activities involving St. Timothy Lutheran Church need to be approved by a Committee and the Congregational Council.</w:t>
      </w:r>
      <w:r w:rsidRPr="00346758">
        <w:rPr>
          <w:rFonts w:ascii="Georgia" w:hAnsi="Georgia"/>
          <w:bCs/>
          <w:noProof/>
          <w:sz w:val="36"/>
          <w:szCs w:val="36"/>
        </w:rPr>
        <w:t xml:space="preserve">  2025 Thrivent Action Teams that were approved:  World’s Greatest Baby Shower (Bump2Baby), Easter Food Boxes, Life Tree Food Pantry, God’s Work Our Hands, Thanksgiving Food Boxes, Ruth Circle’s December Project and PB&amp;J</w:t>
      </w:r>
      <w:r>
        <w:rPr>
          <w:rFonts w:ascii="Georgia" w:hAnsi="Georgia"/>
          <w:bCs/>
          <w:noProof/>
          <w:sz w:val="36"/>
          <w:szCs w:val="36"/>
        </w:rPr>
        <w:t xml:space="preserve"> </w:t>
      </w:r>
      <w:r w:rsidRPr="00346758">
        <w:rPr>
          <w:rFonts w:ascii="Georgia" w:hAnsi="Georgia"/>
          <w:bCs/>
          <w:noProof/>
          <w:sz w:val="36"/>
          <w:szCs w:val="36"/>
        </w:rPr>
        <w:t>Ministry.</w:t>
      </w:r>
    </w:p>
    <w:p w14:paraId="4FD6FA22" w14:textId="77777777" w:rsidR="00346758" w:rsidRPr="00346758" w:rsidRDefault="00346758" w:rsidP="00346758">
      <w:pPr>
        <w:spacing w:after="0" w:line="240" w:lineRule="auto"/>
        <w:rPr>
          <w:rFonts w:ascii="Georgia" w:hAnsi="Georgia"/>
          <w:bCs/>
          <w:sz w:val="36"/>
          <w:szCs w:val="36"/>
        </w:rPr>
      </w:pPr>
    </w:p>
    <w:p w14:paraId="57849A24" w14:textId="77777777" w:rsidR="00346758" w:rsidRPr="00346758" w:rsidRDefault="00346758" w:rsidP="00346758">
      <w:pPr>
        <w:spacing w:after="0" w:line="240" w:lineRule="auto"/>
        <w:rPr>
          <w:rFonts w:ascii="Georgia" w:hAnsi="Georgia"/>
          <w:b/>
          <w:noProof/>
          <w:sz w:val="36"/>
          <w:szCs w:val="36"/>
          <w:u w:val="single"/>
        </w:rPr>
      </w:pPr>
      <w:r w:rsidRPr="00346758">
        <w:rPr>
          <w:rFonts w:ascii="Georgia" w:hAnsi="Georgia"/>
          <w:b/>
          <w:noProof/>
          <w:sz w:val="36"/>
          <w:szCs w:val="36"/>
          <w:u w:val="single"/>
        </w:rPr>
        <w:t xml:space="preserve">THE $250 IN SEED MONEY IS A GIFT FROM THRIVENT THAT WE CAN USE TO HELP WITH COMMUNITY OUTREACH AND PROJECTS INVOLVING OUR CONGREGATION.  THESE FUNDS ARE IN ADDITION TO OUR BUDGETED AMOUNTS AND OFFERINGS AND DONATIONS MADE BY OUR MEMBERS AND FRIENDS. </w:t>
      </w:r>
    </w:p>
    <w:p w14:paraId="151A4E24" w14:textId="77777777" w:rsidR="00346758" w:rsidRPr="00346758" w:rsidRDefault="00346758" w:rsidP="00346758">
      <w:pPr>
        <w:spacing w:after="0" w:line="240" w:lineRule="auto"/>
        <w:rPr>
          <w:rFonts w:ascii="Georgia" w:hAnsi="Georgia"/>
          <w:b/>
          <w:noProof/>
          <w:sz w:val="36"/>
          <w:szCs w:val="36"/>
          <w:u w:val="single"/>
        </w:rPr>
      </w:pPr>
      <w:r w:rsidRPr="00346758">
        <w:rPr>
          <w:rFonts w:ascii="Georgia" w:hAnsi="Georgia"/>
          <w:b/>
          <w:noProof/>
          <w:sz w:val="36"/>
          <w:szCs w:val="36"/>
          <w:u w:val="single"/>
        </w:rPr>
        <w:t xml:space="preserve">                                         </w:t>
      </w:r>
      <w:r w:rsidRPr="00346758">
        <w:rPr>
          <w:rFonts w:ascii="Georgia" w:hAnsi="Georgia"/>
          <w:b/>
          <w:noProof/>
          <w:sz w:val="36"/>
          <w:szCs w:val="36"/>
        </w:rPr>
        <w:t xml:space="preserve">                </w:t>
      </w:r>
    </w:p>
    <w:p w14:paraId="2D34869B" w14:textId="77777777" w:rsidR="00346758" w:rsidRDefault="00346758" w:rsidP="00346758">
      <w:pPr>
        <w:spacing w:after="0" w:line="240" w:lineRule="auto"/>
        <w:rPr>
          <w:rFonts w:ascii="Georgia" w:hAnsi="Georgia"/>
          <w:b/>
          <w:i/>
          <w:sz w:val="36"/>
          <w:szCs w:val="36"/>
          <w:lang w:val="en"/>
        </w:rPr>
      </w:pPr>
      <w:r w:rsidRPr="00346758">
        <w:rPr>
          <w:rFonts w:ascii="Georgia" w:hAnsi="Georgia"/>
          <w:i/>
          <w:sz w:val="36"/>
          <w:szCs w:val="36"/>
          <w:lang w:val="en"/>
        </w:rPr>
        <w:t>Financial Representatives for answering questions and offering advice on Thrivent investments and</w:t>
      </w:r>
      <w:r w:rsidRPr="00346758">
        <w:rPr>
          <w:rFonts w:ascii="Georgia" w:hAnsi="Georgia"/>
          <w:b/>
          <w:i/>
          <w:sz w:val="36"/>
          <w:szCs w:val="36"/>
          <w:lang w:val="en"/>
        </w:rPr>
        <w:t xml:space="preserve"> </w:t>
      </w:r>
      <w:r w:rsidRPr="00560FD5">
        <w:rPr>
          <w:rFonts w:ascii="Georgia" w:hAnsi="Georgia"/>
          <w:bCs/>
          <w:i/>
          <w:sz w:val="36"/>
          <w:szCs w:val="36"/>
          <w:lang w:val="en"/>
        </w:rPr>
        <w:t>products are</w:t>
      </w:r>
      <w:r w:rsidRPr="00346758">
        <w:rPr>
          <w:rFonts w:ascii="Georgia" w:hAnsi="Georgia"/>
          <w:b/>
          <w:i/>
          <w:sz w:val="36"/>
          <w:szCs w:val="36"/>
          <w:lang w:val="en"/>
        </w:rPr>
        <w:t>:</w:t>
      </w:r>
    </w:p>
    <w:p w14:paraId="199E5D97" w14:textId="77777777" w:rsidR="00346758" w:rsidRPr="00346758" w:rsidRDefault="00346758" w:rsidP="00346758">
      <w:pPr>
        <w:spacing w:after="0" w:line="240" w:lineRule="auto"/>
        <w:rPr>
          <w:rFonts w:ascii="Georgia" w:hAnsi="Georgia"/>
          <w:b/>
          <w:i/>
          <w:sz w:val="36"/>
          <w:szCs w:val="36"/>
          <w:lang w:val="en"/>
        </w:rPr>
      </w:pPr>
    </w:p>
    <w:p w14:paraId="531CC5BE" w14:textId="35069C13" w:rsidR="00346758" w:rsidRPr="00346758" w:rsidRDefault="00346758" w:rsidP="00346758">
      <w:pPr>
        <w:spacing w:after="0" w:line="240" w:lineRule="auto"/>
        <w:rPr>
          <w:rFonts w:ascii="Georgia" w:hAnsi="Georgia"/>
          <w:i/>
          <w:sz w:val="36"/>
          <w:szCs w:val="36"/>
          <w:lang w:val="en"/>
        </w:rPr>
      </w:pPr>
      <w:r w:rsidRPr="00346758">
        <w:rPr>
          <w:rFonts w:ascii="Georgia" w:hAnsi="Georgia"/>
          <w:i/>
          <w:sz w:val="36"/>
          <w:szCs w:val="36"/>
          <w:lang w:val="en"/>
        </w:rPr>
        <w:t xml:space="preserve">Katherine Gross               </w:t>
      </w:r>
      <w:r w:rsidR="00560FD5">
        <w:rPr>
          <w:rFonts w:ascii="Georgia" w:hAnsi="Georgia"/>
          <w:i/>
          <w:sz w:val="36"/>
          <w:szCs w:val="36"/>
          <w:lang w:val="en"/>
        </w:rPr>
        <w:tab/>
      </w:r>
      <w:r w:rsidR="00197421">
        <w:rPr>
          <w:rFonts w:ascii="Georgia" w:hAnsi="Georgia"/>
          <w:i/>
          <w:sz w:val="36"/>
          <w:szCs w:val="36"/>
          <w:lang w:val="en"/>
        </w:rPr>
        <w:tab/>
      </w:r>
      <w:r w:rsidR="00197421">
        <w:rPr>
          <w:rFonts w:ascii="Georgia" w:hAnsi="Georgia"/>
          <w:i/>
          <w:sz w:val="36"/>
          <w:szCs w:val="36"/>
          <w:lang w:val="en"/>
        </w:rPr>
        <w:tab/>
      </w:r>
      <w:r w:rsidRPr="00346758">
        <w:rPr>
          <w:rFonts w:ascii="Georgia" w:hAnsi="Georgia"/>
          <w:i/>
          <w:sz w:val="36"/>
          <w:szCs w:val="36"/>
          <w:lang w:val="en"/>
        </w:rPr>
        <w:t xml:space="preserve">Kevin Braunschweiger </w:t>
      </w:r>
    </w:p>
    <w:p w14:paraId="108F3CE1" w14:textId="290D6E92" w:rsidR="00560FD5" w:rsidRDefault="00560FD5" w:rsidP="00560FD5">
      <w:pPr>
        <w:spacing w:after="0" w:line="240" w:lineRule="auto"/>
        <w:rPr>
          <w:rFonts w:ascii="Georgia" w:hAnsi="Georgia"/>
          <w:i/>
          <w:sz w:val="36"/>
          <w:szCs w:val="36"/>
          <w:lang w:val="en"/>
        </w:rPr>
      </w:pPr>
      <w:r w:rsidRPr="00346758">
        <w:rPr>
          <w:rFonts w:ascii="Georgia" w:hAnsi="Georgia"/>
          <w:i/>
          <w:sz w:val="36"/>
          <w:szCs w:val="36"/>
          <w:lang w:val="en"/>
        </w:rPr>
        <w:t xml:space="preserve">in Gainesville, FL </w:t>
      </w:r>
      <w:r>
        <w:rPr>
          <w:rFonts w:ascii="Georgia" w:hAnsi="Georgia"/>
          <w:i/>
          <w:sz w:val="36"/>
          <w:szCs w:val="36"/>
          <w:lang w:val="en"/>
        </w:rPr>
        <w:tab/>
      </w:r>
      <w:r>
        <w:rPr>
          <w:rFonts w:ascii="Georgia" w:hAnsi="Georgia"/>
          <w:i/>
          <w:sz w:val="36"/>
          <w:szCs w:val="36"/>
          <w:lang w:val="en"/>
        </w:rPr>
        <w:tab/>
      </w:r>
      <w:r w:rsidR="00197421">
        <w:rPr>
          <w:rFonts w:ascii="Georgia" w:hAnsi="Georgia"/>
          <w:i/>
          <w:sz w:val="36"/>
          <w:szCs w:val="36"/>
          <w:lang w:val="en"/>
        </w:rPr>
        <w:tab/>
      </w:r>
      <w:r w:rsidR="00197421">
        <w:rPr>
          <w:rFonts w:ascii="Georgia" w:hAnsi="Georgia"/>
          <w:i/>
          <w:sz w:val="36"/>
          <w:szCs w:val="36"/>
          <w:lang w:val="en"/>
        </w:rPr>
        <w:tab/>
      </w:r>
      <w:r w:rsidRPr="00346758">
        <w:rPr>
          <w:rFonts w:ascii="Georgia" w:hAnsi="Georgia"/>
          <w:i/>
          <w:sz w:val="36"/>
          <w:szCs w:val="36"/>
          <w:lang w:val="en"/>
        </w:rPr>
        <w:t>in Ocala, FL</w:t>
      </w:r>
    </w:p>
    <w:p w14:paraId="11DAF746" w14:textId="77898DC2" w:rsidR="00346758" w:rsidRPr="00346758" w:rsidRDefault="00346758" w:rsidP="00560FD5">
      <w:pPr>
        <w:spacing w:after="0" w:line="240" w:lineRule="auto"/>
        <w:rPr>
          <w:rFonts w:ascii="Georgia" w:hAnsi="Georgia"/>
          <w:i/>
          <w:sz w:val="36"/>
          <w:szCs w:val="36"/>
          <w:lang w:val="en"/>
        </w:rPr>
      </w:pPr>
      <w:r w:rsidRPr="00346758">
        <w:rPr>
          <w:rFonts w:ascii="Georgia" w:hAnsi="Georgia"/>
          <w:i/>
          <w:sz w:val="36"/>
          <w:szCs w:val="36"/>
          <w:lang w:val="en"/>
        </w:rPr>
        <w:t>352-505-8905</w:t>
      </w:r>
      <w:r w:rsidRPr="00346758">
        <w:rPr>
          <w:rFonts w:ascii="Georgia" w:hAnsi="Georgia"/>
          <w:i/>
          <w:sz w:val="36"/>
          <w:szCs w:val="36"/>
          <w:lang w:val="en"/>
        </w:rPr>
        <w:tab/>
      </w:r>
      <w:r w:rsidRPr="00346758">
        <w:rPr>
          <w:rFonts w:ascii="Georgia" w:hAnsi="Georgia"/>
          <w:i/>
          <w:sz w:val="36"/>
          <w:szCs w:val="36"/>
          <w:lang w:val="en"/>
        </w:rPr>
        <w:tab/>
        <w:t xml:space="preserve">                        352-440-6784</w:t>
      </w:r>
    </w:p>
    <w:p w14:paraId="184CE577" w14:textId="577B5540" w:rsidR="00346758" w:rsidRPr="00346758" w:rsidRDefault="00197421" w:rsidP="00346758">
      <w:pPr>
        <w:spacing w:after="0" w:line="360" w:lineRule="auto"/>
        <w:rPr>
          <w:rFonts w:ascii="Georgia" w:hAnsi="Georgia"/>
          <w:i/>
          <w:sz w:val="36"/>
          <w:szCs w:val="36"/>
          <w:lang w:val="en"/>
        </w:rPr>
      </w:pPr>
      <w:hyperlink r:id="rId16" w:history="1">
        <w:r w:rsidRPr="00692A40">
          <w:rPr>
            <w:rStyle w:val="Hyperlink"/>
            <w:rFonts w:ascii="Georgia" w:hAnsi="Georgia"/>
            <w:i/>
            <w:sz w:val="36"/>
            <w:szCs w:val="36"/>
            <w:lang w:val="en"/>
          </w:rPr>
          <w:t>Katherine.gross@thrivent.com</w:t>
        </w:r>
      </w:hyperlink>
      <w:r w:rsidR="00346758" w:rsidRPr="00346758">
        <w:rPr>
          <w:rFonts w:ascii="Georgia" w:hAnsi="Georgia"/>
          <w:i/>
          <w:sz w:val="36"/>
          <w:szCs w:val="36"/>
          <w:lang w:val="en"/>
        </w:rPr>
        <w:tab/>
      </w:r>
      <w:r w:rsidR="00346758" w:rsidRPr="00346758">
        <w:rPr>
          <w:rFonts w:ascii="Georgia" w:hAnsi="Georgia"/>
          <w:i/>
          <w:sz w:val="36"/>
          <w:szCs w:val="36"/>
          <w:lang w:val="en"/>
        </w:rPr>
        <w:tab/>
        <w:t xml:space="preserve">  </w:t>
      </w:r>
    </w:p>
    <w:p w14:paraId="4FEFA984" w14:textId="77777777" w:rsidR="00197421" w:rsidRDefault="00197421" w:rsidP="00346758">
      <w:pPr>
        <w:spacing w:after="0" w:line="240" w:lineRule="auto"/>
        <w:jc w:val="center"/>
        <w:rPr>
          <w:rFonts w:ascii="Georgia" w:hAnsi="Georgia"/>
          <w:i/>
          <w:sz w:val="36"/>
          <w:szCs w:val="36"/>
          <w:lang w:val="en"/>
        </w:rPr>
      </w:pPr>
    </w:p>
    <w:p w14:paraId="590BC013" w14:textId="731035DF" w:rsidR="00346758" w:rsidRPr="00346758" w:rsidRDefault="00346758" w:rsidP="00346758">
      <w:pPr>
        <w:spacing w:after="0" w:line="240" w:lineRule="auto"/>
        <w:jc w:val="center"/>
        <w:rPr>
          <w:rFonts w:ascii="Georgia" w:hAnsi="Georgia"/>
          <w:i/>
          <w:sz w:val="36"/>
          <w:szCs w:val="36"/>
          <w:lang w:val="en"/>
        </w:rPr>
      </w:pPr>
      <w:r w:rsidRPr="00346758">
        <w:rPr>
          <w:rFonts w:ascii="Georgia" w:hAnsi="Georgia"/>
          <w:i/>
          <w:sz w:val="36"/>
          <w:szCs w:val="36"/>
          <w:lang w:val="en"/>
        </w:rPr>
        <w:t>Virtual Advice Team – 855-303-7402</w:t>
      </w:r>
    </w:p>
    <w:p w14:paraId="32D47B6F" w14:textId="77777777" w:rsidR="00346758" w:rsidRDefault="00346758" w:rsidP="00346758">
      <w:pPr>
        <w:spacing w:after="0" w:line="240" w:lineRule="auto"/>
        <w:jc w:val="center"/>
        <w:rPr>
          <w:rFonts w:ascii="Arial Black" w:hAnsi="Arial Black"/>
          <w:i/>
          <w:sz w:val="20"/>
          <w:szCs w:val="20"/>
          <w:lang w:val="en"/>
        </w:rPr>
      </w:pPr>
    </w:p>
    <w:p w14:paraId="1C9025B2" w14:textId="77777777" w:rsidR="00346758" w:rsidRPr="00D7413F" w:rsidRDefault="00346758" w:rsidP="00346758">
      <w:pPr>
        <w:spacing w:after="0" w:line="240" w:lineRule="auto"/>
        <w:jc w:val="center"/>
        <w:rPr>
          <w:rFonts w:ascii="Arial Black" w:hAnsi="Arial Black"/>
          <w:i/>
          <w:sz w:val="28"/>
          <w:szCs w:val="28"/>
          <w:lang w:val="en"/>
        </w:rPr>
      </w:pPr>
      <w:r>
        <w:rPr>
          <w:rFonts w:ascii="Arial Black" w:hAnsi="Arial Black"/>
          <w:i/>
          <w:sz w:val="28"/>
          <w:szCs w:val="28"/>
          <w:lang w:val="en"/>
        </w:rPr>
        <w:t>HAVE A BLESSED, HAPPY AND HEALTHY 2026!</w:t>
      </w:r>
    </w:p>
    <w:p w14:paraId="4A9E8D60" w14:textId="77777777" w:rsidR="001139FF" w:rsidRPr="00A403ED" w:rsidRDefault="001139FF" w:rsidP="0018288F">
      <w:pPr>
        <w:spacing w:after="0"/>
        <w:jc w:val="center"/>
        <w:rPr>
          <w:rFonts w:ascii="Georgia" w:hAnsi="Georgia" w:cs="Times New Roman"/>
          <w:sz w:val="36"/>
          <w:szCs w:val="36"/>
        </w:rPr>
      </w:pPr>
      <w:bookmarkStart w:id="17" w:name="_Hlk184905878"/>
      <w:r w:rsidRPr="00A403ED">
        <w:rPr>
          <w:rFonts w:ascii="Georgia" w:hAnsi="Georgia" w:cs="Times New Roman"/>
          <w:b/>
          <w:sz w:val="36"/>
          <w:szCs w:val="36"/>
          <w:u w:val="single"/>
        </w:rPr>
        <w:lastRenderedPageBreak/>
        <w:t>Food Pantry</w:t>
      </w:r>
      <w:r>
        <w:rPr>
          <w:rFonts w:ascii="Georgia" w:hAnsi="Georgia" w:cs="Times New Roman"/>
          <w:b/>
          <w:sz w:val="36"/>
          <w:szCs w:val="36"/>
          <w:u w:val="single"/>
        </w:rPr>
        <w:t xml:space="preserve"> – </w:t>
      </w:r>
      <w:r w:rsidRPr="00846706">
        <w:rPr>
          <w:rFonts w:ascii="Georgia" w:hAnsi="Georgia" w:cs="Times New Roman"/>
          <w:b/>
          <w:color w:val="EE0000"/>
          <w:sz w:val="36"/>
          <w:szCs w:val="36"/>
          <w:u w:val="single"/>
        </w:rPr>
        <w:t>updated 12/18</w:t>
      </w:r>
    </w:p>
    <w:p w14:paraId="3FA28A8B" w14:textId="77777777" w:rsidR="001139FF" w:rsidRPr="00846706" w:rsidRDefault="001139FF" w:rsidP="001139FF">
      <w:pPr>
        <w:spacing w:after="0" w:line="240" w:lineRule="auto"/>
        <w:rPr>
          <w:rFonts w:ascii="Times New Roman" w:eastAsia="Times New Roman" w:hAnsi="Times New Roman" w:cs="Times New Roman"/>
          <w:sz w:val="24"/>
          <w:szCs w:val="24"/>
        </w:rPr>
      </w:pPr>
      <w:r w:rsidRPr="00846706">
        <w:rPr>
          <w:rFonts w:ascii="Georgia" w:eastAsia="Times New Roman" w:hAnsi="Georgia" w:cs="Times New Roman"/>
          <w:sz w:val="36"/>
          <w:szCs w:val="36"/>
        </w:rPr>
        <w:t>The food pantry continues to operate on the 2</w:t>
      </w:r>
      <w:r w:rsidRPr="00846706">
        <w:rPr>
          <w:rFonts w:ascii="Georgia" w:eastAsia="Times New Roman" w:hAnsi="Georgia" w:cs="Times New Roman"/>
          <w:sz w:val="24"/>
          <w:szCs w:val="24"/>
          <w:vertAlign w:val="superscript"/>
        </w:rPr>
        <w:t>nd</w:t>
      </w:r>
      <w:r w:rsidRPr="00846706">
        <w:rPr>
          <w:rFonts w:ascii="Georgia" w:eastAsia="Times New Roman" w:hAnsi="Georgia" w:cs="Times New Roman"/>
          <w:sz w:val="36"/>
          <w:szCs w:val="36"/>
        </w:rPr>
        <w:t> and 4</w:t>
      </w:r>
      <w:r w:rsidRPr="00846706">
        <w:rPr>
          <w:rFonts w:ascii="Georgia" w:eastAsia="Times New Roman" w:hAnsi="Georgia" w:cs="Times New Roman"/>
          <w:sz w:val="24"/>
          <w:szCs w:val="24"/>
          <w:vertAlign w:val="superscript"/>
        </w:rPr>
        <w:t>th</w:t>
      </w:r>
      <w:r w:rsidRPr="00846706">
        <w:rPr>
          <w:rFonts w:ascii="Georgia" w:eastAsia="Times New Roman" w:hAnsi="Georgia" w:cs="Times New Roman"/>
          <w:sz w:val="36"/>
          <w:szCs w:val="36"/>
        </w:rPr>
        <w:t> week of every month from 9AM- noon.  We continue to inform the congregation as to the needs of the pantry via the weekly announcements.  </w:t>
      </w:r>
      <w:r w:rsidRPr="00846706">
        <w:rPr>
          <w:rFonts w:ascii="Georgia" w:eastAsia="Times New Roman" w:hAnsi="Georgia" w:cs="Times New Roman"/>
          <w:b/>
          <w:bCs/>
          <w:sz w:val="36"/>
          <w:szCs w:val="36"/>
        </w:rPr>
        <w:t>The current needs are chili, mac-n-cheese, fruit and tuna.</w:t>
      </w:r>
      <w:r w:rsidRPr="00846706">
        <w:rPr>
          <w:rFonts w:ascii="Georgia" w:eastAsia="Times New Roman" w:hAnsi="Georgia" w:cs="Times New Roman"/>
          <w:sz w:val="36"/>
          <w:szCs w:val="36"/>
        </w:rPr>
        <w:t xml:space="preserve">   Thanks to all who contribute food.  You can also contribute monetarily by writing out a check made out to Life Tree Church with Food Pantry in the memo line or writing out a check to Barbara Johnson and putting food pantry in the memo line, and placing it in my mailbox, #210.  We will also accept cash donations.  Please put it in an envelope in my </w:t>
      </w:r>
      <w:proofErr w:type="gramStart"/>
      <w:r w:rsidRPr="00846706">
        <w:rPr>
          <w:rFonts w:ascii="Georgia" w:eastAsia="Times New Roman" w:hAnsi="Georgia" w:cs="Times New Roman"/>
          <w:sz w:val="36"/>
          <w:szCs w:val="36"/>
        </w:rPr>
        <w:t>mailbox, #210</w:t>
      </w:r>
      <w:proofErr w:type="gramEnd"/>
      <w:r w:rsidRPr="00846706">
        <w:rPr>
          <w:rFonts w:ascii="Georgia" w:eastAsia="Times New Roman" w:hAnsi="Georgia" w:cs="Times New Roman"/>
          <w:sz w:val="36"/>
          <w:szCs w:val="36"/>
        </w:rPr>
        <w:t xml:space="preserve"> and put your name on it so I know who you are.  If you would like a receipt, please let me know.  </w:t>
      </w:r>
    </w:p>
    <w:p w14:paraId="59A9DB33" w14:textId="77777777" w:rsidR="001139FF" w:rsidRPr="00846706" w:rsidRDefault="001139FF" w:rsidP="001139FF">
      <w:pPr>
        <w:spacing w:before="100" w:beforeAutospacing="1" w:after="0" w:line="240" w:lineRule="auto"/>
        <w:rPr>
          <w:rFonts w:ascii="Times New Roman" w:eastAsia="Times New Roman" w:hAnsi="Times New Roman" w:cs="Times New Roman"/>
          <w:sz w:val="24"/>
          <w:szCs w:val="24"/>
        </w:rPr>
      </w:pPr>
      <w:r w:rsidRPr="00846706">
        <w:rPr>
          <w:rFonts w:ascii="Georgia" w:eastAsia="Times New Roman" w:hAnsi="Georgia" w:cs="Times New Roman"/>
          <w:b/>
          <w:bCs/>
          <w:sz w:val="36"/>
          <w:szCs w:val="36"/>
        </w:rPr>
        <w:t>On December 9, 2025, the food pantry had 61 individual people come in which consisted of 128 adults and 16 children for a total of 144 people.  We had 8 new families consisting of 12 adults and 8 children for a total of 20 people.</w:t>
      </w:r>
    </w:p>
    <w:p w14:paraId="3E03D185" w14:textId="77777777" w:rsidR="000B4205" w:rsidRDefault="000B4205" w:rsidP="001139FF">
      <w:pPr>
        <w:rPr>
          <w:rFonts w:ascii="Georgia" w:hAnsi="Georgia" w:cs="Times New Roman"/>
          <w:b/>
          <w:bCs/>
          <w:sz w:val="36"/>
          <w:szCs w:val="36"/>
        </w:rPr>
      </w:pPr>
    </w:p>
    <w:p w14:paraId="3C1FB885" w14:textId="27F6ABC5" w:rsidR="000B4205" w:rsidRPr="00846706" w:rsidRDefault="001139FF" w:rsidP="000B4205">
      <w:pPr>
        <w:rPr>
          <w:rFonts w:ascii="Times New Roman" w:eastAsia="Times New Roman" w:hAnsi="Times New Roman" w:cs="Times New Roman"/>
          <w:sz w:val="24"/>
          <w:szCs w:val="24"/>
        </w:rPr>
      </w:pPr>
      <w:r w:rsidRPr="00062CD0">
        <w:rPr>
          <w:rFonts w:ascii="Georgia" w:hAnsi="Georgia" w:cs="Times New Roman"/>
          <w:b/>
          <w:bCs/>
          <w:sz w:val="36"/>
          <w:szCs w:val="36"/>
        </w:rPr>
        <w:t xml:space="preserve">The next food pantry will </w:t>
      </w:r>
      <w:proofErr w:type="gramStart"/>
      <w:r w:rsidRPr="00062CD0">
        <w:rPr>
          <w:rFonts w:ascii="Georgia" w:hAnsi="Georgia" w:cs="Times New Roman"/>
          <w:b/>
          <w:bCs/>
          <w:sz w:val="36"/>
          <w:szCs w:val="36"/>
        </w:rPr>
        <w:t>be</w:t>
      </w:r>
      <w:proofErr w:type="gramEnd"/>
      <w:r w:rsidRPr="00062CD0">
        <w:rPr>
          <w:rFonts w:ascii="Georgia" w:hAnsi="Georgia" w:cs="Times New Roman"/>
          <w:b/>
          <w:bCs/>
          <w:sz w:val="36"/>
          <w:szCs w:val="36"/>
        </w:rPr>
        <w:t xml:space="preserve"> Tuesday, January 13</w:t>
      </w:r>
      <w:r w:rsidRPr="00062CD0">
        <w:rPr>
          <w:rFonts w:ascii="Georgia" w:hAnsi="Georgia" w:cs="Times New Roman"/>
          <w:b/>
          <w:bCs/>
          <w:sz w:val="36"/>
          <w:szCs w:val="36"/>
          <w:vertAlign w:val="superscript"/>
        </w:rPr>
        <w:t>th</w:t>
      </w:r>
      <w:r w:rsidRPr="00062CD0">
        <w:rPr>
          <w:rFonts w:ascii="Georgia" w:hAnsi="Georgia" w:cs="Times New Roman"/>
          <w:b/>
          <w:bCs/>
          <w:sz w:val="36"/>
          <w:szCs w:val="36"/>
        </w:rPr>
        <w:t>.</w:t>
      </w:r>
      <w:r>
        <w:rPr>
          <w:rFonts w:ascii="Georgia" w:hAnsi="Georgia" w:cs="Times New Roman"/>
          <w:sz w:val="36"/>
          <w:szCs w:val="36"/>
        </w:rPr>
        <w:t xml:space="preserve"> </w:t>
      </w:r>
      <w:r w:rsidR="000B4205" w:rsidRPr="00846706">
        <w:rPr>
          <w:rFonts w:ascii="Georgia" w:eastAsia="Times New Roman" w:hAnsi="Georgia" w:cs="Times New Roman"/>
          <w:b/>
          <w:bCs/>
          <w:sz w:val="36"/>
          <w:szCs w:val="36"/>
        </w:rPr>
        <w:t>Barbara</w:t>
      </w:r>
    </w:p>
    <w:p w14:paraId="4C8BE76B" w14:textId="38A9B5EA" w:rsidR="00AB4C06" w:rsidRPr="00346758" w:rsidRDefault="00AB4C06">
      <w:pPr>
        <w:rPr>
          <w:rFonts w:ascii="Times New Roman" w:hAnsi="Times New Roman"/>
          <w:b/>
          <w:sz w:val="36"/>
          <w:szCs w:val="36"/>
          <w:highlight w:val="yellow"/>
          <w:u w:val="single"/>
        </w:rPr>
      </w:pPr>
      <w:r w:rsidRPr="00346758">
        <w:rPr>
          <w:rFonts w:ascii="Times New Roman" w:hAnsi="Times New Roman"/>
          <w:b/>
          <w:sz w:val="36"/>
          <w:szCs w:val="36"/>
          <w:highlight w:val="yellow"/>
          <w:u w:val="single"/>
        </w:rPr>
        <w:br w:type="page"/>
      </w:r>
    </w:p>
    <w:p w14:paraId="04E02570" w14:textId="0A709407" w:rsidR="006437A1" w:rsidRPr="001139FF" w:rsidRDefault="006437A1" w:rsidP="006437A1">
      <w:pPr>
        <w:spacing w:after="0"/>
        <w:jc w:val="center"/>
        <w:rPr>
          <w:rFonts w:ascii="Times New Roman" w:hAnsi="Times New Roman"/>
          <w:b/>
          <w:sz w:val="36"/>
          <w:szCs w:val="36"/>
          <w:u w:val="single"/>
        </w:rPr>
      </w:pPr>
      <w:bookmarkStart w:id="18" w:name="_Hlk215748353"/>
      <w:r w:rsidRPr="001139FF">
        <w:rPr>
          <w:rFonts w:ascii="Times New Roman" w:hAnsi="Times New Roman"/>
          <w:b/>
          <w:sz w:val="36"/>
          <w:szCs w:val="36"/>
          <w:u w:val="single"/>
        </w:rPr>
        <w:lastRenderedPageBreak/>
        <w:t xml:space="preserve">Healthy Start – </w:t>
      </w:r>
      <w:r w:rsidRPr="00BD796C">
        <w:rPr>
          <w:rFonts w:ascii="Times New Roman" w:hAnsi="Times New Roman"/>
          <w:b/>
          <w:color w:val="EE0000"/>
          <w:sz w:val="36"/>
          <w:szCs w:val="36"/>
          <w:u w:val="single"/>
        </w:rPr>
        <w:t xml:space="preserve">updated </w:t>
      </w:r>
      <w:r w:rsidR="00BD796C" w:rsidRPr="00BD796C">
        <w:rPr>
          <w:rFonts w:ascii="Times New Roman" w:hAnsi="Times New Roman"/>
          <w:b/>
          <w:color w:val="EE0000"/>
          <w:sz w:val="36"/>
          <w:szCs w:val="36"/>
          <w:u w:val="single"/>
        </w:rPr>
        <w:t>1/8</w:t>
      </w:r>
    </w:p>
    <w:p w14:paraId="6B20F470" w14:textId="55191F2D" w:rsidR="00F72D27" w:rsidRDefault="00BD796C" w:rsidP="006437A1">
      <w:pPr>
        <w:jc w:val="center"/>
        <w:rPr>
          <w:rFonts w:ascii="Times New Roman" w:hAnsi="Times New Roman"/>
          <w:bCs/>
          <w:sz w:val="36"/>
          <w:szCs w:val="36"/>
        </w:rPr>
      </w:pPr>
      <w:r>
        <w:rPr>
          <w:rFonts w:ascii="Times New Roman" w:hAnsi="Times New Roman"/>
          <w:bCs/>
          <w:sz w:val="36"/>
          <w:szCs w:val="36"/>
        </w:rPr>
        <w:t>Nothing is needed for February. Please help us stock up for March.</w:t>
      </w:r>
    </w:p>
    <w:p w14:paraId="59F0D47E" w14:textId="19458959" w:rsidR="00BD796C" w:rsidRDefault="00BD796C" w:rsidP="00BD796C">
      <w:pPr>
        <w:spacing w:after="0" w:line="240" w:lineRule="auto"/>
        <w:rPr>
          <w:rFonts w:ascii="Times New Roman" w:hAnsi="Times New Roman"/>
          <w:bCs/>
          <w:sz w:val="36"/>
          <w:szCs w:val="36"/>
        </w:rPr>
      </w:pPr>
      <w:r>
        <w:rPr>
          <w:rFonts w:ascii="Times New Roman" w:hAnsi="Times New Roman"/>
          <w:bCs/>
          <w:sz w:val="36"/>
          <w:szCs w:val="36"/>
        </w:rPr>
        <w:t xml:space="preserve">Baby bibs, baby blankets, baby lotion, baby oil, baby shampoo, baby wipes, booties or socks, diaper cream, gentle soap (like ivory), toy or teething ring, wash </w:t>
      </w:r>
      <w:proofErr w:type="gramStart"/>
      <w:r>
        <w:rPr>
          <w:rFonts w:ascii="Times New Roman" w:hAnsi="Times New Roman"/>
          <w:bCs/>
          <w:sz w:val="36"/>
          <w:szCs w:val="36"/>
        </w:rPr>
        <w:t>cloths</w:t>
      </w:r>
      <w:proofErr w:type="gramEnd"/>
      <w:r>
        <w:rPr>
          <w:rFonts w:ascii="Times New Roman" w:hAnsi="Times New Roman"/>
          <w:bCs/>
          <w:sz w:val="36"/>
          <w:szCs w:val="36"/>
        </w:rPr>
        <w:t>, and Vaseline.</w:t>
      </w:r>
    </w:p>
    <w:p w14:paraId="614308C1" w14:textId="77777777" w:rsidR="00BD796C" w:rsidRPr="001139FF" w:rsidRDefault="00BD796C" w:rsidP="00BD796C">
      <w:pPr>
        <w:spacing w:after="0" w:line="240" w:lineRule="auto"/>
        <w:rPr>
          <w:rFonts w:ascii="Georgia" w:hAnsi="Georgia"/>
          <w:sz w:val="36"/>
          <w:szCs w:val="36"/>
        </w:rPr>
      </w:pPr>
    </w:p>
    <w:p w14:paraId="1B58AB3D" w14:textId="1588A1EC" w:rsidR="00DB2E78" w:rsidRPr="001139FF" w:rsidRDefault="00F72D27" w:rsidP="00DB2E78">
      <w:pPr>
        <w:ind w:left="-5" w:right="4"/>
        <w:rPr>
          <w:rFonts w:ascii="Georgia" w:eastAsia="Times New Roman" w:hAnsi="Georgia" w:cs="Times New Roman"/>
          <w:b/>
          <w:bCs/>
          <w:sz w:val="36"/>
          <w:szCs w:val="36"/>
          <w:u w:val="single"/>
        </w:rPr>
      </w:pPr>
      <w:r w:rsidRPr="001139FF">
        <w:rPr>
          <w:rFonts w:ascii="Georgia" w:hAnsi="Georgia"/>
          <w:sz w:val="36"/>
          <w:szCs w:val="36"/>
        </w:rPr>
        <w:t>Carolyn Fialkowski</w:t>
      </w:r>
    </w:p>
    <w:bookmarkEnd w:id="18"/>
    <w:p w14:paraId="4642C2E7" w14:textId="77777777" w:rsidR="006437A1" w:rsidRPr="00346758" w:rsidRDefault="006437A1" w:rsidP="00DB2E78">
      <w:pPr>
        <w:spacing w:after="0" w:line="240" w:lineRule="auto"/>
        <w:jc w:val="center"/>
        <w:rPr>
          <w:rFonts w:ascii="Georgia" w:eastAsia="Times New Roman" w:hAnsi="Georgia" w:cs="Times New Roman"/>
          <w:b/>
          <w:bCs/>
          <w:sz w:val="36"/>
          <w:szCs w:val="36"/>
          <w:highlight w:val="yellow"/>
          <w:u w:val="single"/>
        </w:rPr>
      </w:pPr>
    </w:p>
    <w:p w14:paraId="59605238" w14:textId="77777777" w:rsidR="00C300AA" w:rsidRPr="00C77B1A" w:rsidRDefault="00C300AA" w:rsidP="00C300AA">
      <w:pPr>
        <w:spacing w:after="0" w:line="240" w:lineRule="auto"/>
        <w:jc w:val="center"/>
        <w:rPr>
          <w:rFonts w:ascii="Georgia" w:hAnsi="Georgia"/>
          <w:color w:val="000000"/>
          <w:sz w:val="36"/>
          <w:szCs w:val="36"/>
        </w:rPr>
      </w:pPr>
      <w:r>
        <w:rPr>
          <w:rFonts w:ascii="Georgia" w:hAnsi="Georgia"/>
          <w:b/>
          <w:bCs/>
          <w:sz w:val="36"/>
          <w:szCs w:val="36"/>
          <w:u w:val="thick"/>
        </w:rPr>
        <w:t xml:space="preserve">PB&amp;J MINISTRY UPDATE </w:t>
      </w:r>
      <w:r w:rsidRPr="00C77B1A">
        <w:rPr>
          <w:rFonts w:ascii="Georgia" w:hAnsi="Georgia"/>
          <w:b/>
          <w:bCs/>
          <w:color w:val="EE0000"/>
          <w:sz w:val="36"/>
          <w:szCs w:val="36"/>
          <w:u w:val="thick"/>
        </w:rPr>
        <w:t>– 12/30</w:t>
      </w:r>
      <w:r w:rsidRPr="00C77B1A">
        <w:rPr>
          <w:rFonts w:ascii="Georgia" w:hAnsi="Georgia"/>
          <w:color w:val="000000"/>
          <w:sz w:val="36"/>
          <w:szCs w:val="36"/>
        </w:rPr>
        <w:br/>
        <w:t> </w:t>
      </w:r>
      <w:r>
        <w:rPr>
          <w:rFonts w:ascii="Georgia" w:hAnsi="Georgia"/>
          <w:color w:val="000000"/>
          <w:sz w:val="36"/>
          <w:szCs w:val="36"/>
        </w:rPr>
        <w:t xml:space="preserve">  There is a sign-up sheet on the board next to the kitchen. We will be packing on the first Monday of the month at 10am. </w:t>
      </w:r>
      <w:r w:rsidRPr="00C77B1A">
        <w:rPr>
          <w:rFonts w:ascii="Georgia" w:hAnsi="Georgia"/>
          <w:color w:val="000000"/>
          <w:sz w:val="36"/>
          <w:szCs w:val="36"/>
        </w:rPr>
        <w:t>We need about 6 people so we are done by 11.  Please let me know if you can help.   Barbara Carson</w:t>
      </w:r>
    </w:p>
    <w:p w14:paraId="05597A3D" w14:textId="77777777" w:rsidR="00DA3ABF" w:rsidRPr="00002D46" w:rsidRDefault="00DA3ABF" w:rsidP="00E12373">
      <w:pPr>
        <w:jc w:val="center"/>
        <w:rPr>
          <w:rFonts w:ascii="Georgia" w:hAnsi="Georgia"/>
          <w:bCs/>
          <w:sz w:val="36"/>
          <w:szCs w:val="36"/>
        </w:rPr>
      </w:pPr>
    </w:p>
    <w:bookmarkEnd w:id="17"/>
    <w:p w14:paraId="0C5DAD98" w14:textId="77777777" w:rsidR="002C1C52" w:rsidRPr="00002D46" w:rsidRDefault="002C1C52" w:rsidP="002C1C52">
      <w:pPr>
        <w:pBdr>
          <w:top w:val="single" w:sz="4" w:space="1" w:color="auto"/>
          <w:left w:val="single" w:sz="4" w:space="4" w:color="auto"/>
          <w:bottom w:val="single" w:sz="4" w:space="1" w:color="auto"/>
          <w:right w:val="single" w:sz="4" w:space="4" w:color="auto"/>
        </w:pBdr>
        <w:spacing w:line="240" w:lineRule="auto"/>
        <w:jc w:val="center"/>
        <w:rPr>
          <w:rFonts w:ascii="Georgia" w:hAnsi="Georgia" w:cs="Times New Roman"/>
          <w:sz w:val="36"/>
          <w:szCs w:val="36"/>
        </w:rPr>
      </w:pPr>
      <w:r w:rsidRPr="00002D46">
        <w:rPr>
          <w:rFonts w:ascii="Georgia" w:hAnsi="Georgia" w:cs="Times New Roman"/>
          <w:noProof/>
          <w:sz w:val="36"/>
          <w:szCs w:val="36"/>
        </w:rPr>
        <w:drawing>
          <wp:anchor distT="0" distB="0" distL="114300" distR="114300" simplePos="0" relativeHeight="251855360" behindDoc="1" locked="1" layoutInCell="1" allowOverlap="1" wp14:anchorId="2DC875B0" wp14:editId="4532FF85">
            <wp:simplePos x="0" y="0"/>
            <wp:positionH relativeFrom="column">
              <wp:posOffset>-29210</wp:posOffset>
            </wp:positionH>
            <wp:positionV relativeFrom="paragraph">
              <wp:posOffset>-18415</wp:posOffset>
            </wp:positionV>
            <wp:extent cx="1316736" cy="868931"/>
            <wp:effectExtent l="0" t="0" r="0" b="7620"/>
            <wp:wrapTight wrapText="bothSides">
              <wp:wrapPolygon edited="0">
                <wp:start x="4064" y="0"/>
                <wp:lineTo x="0" y="3789"/>
                <wp:lineTo x="0" y="15632"/>
                <wp:lineTo x="1876" y="21316"/>
                <wp:lineTo x="2188" y="21316"/>
                <wp:lineTo x="8753" y="21316"/>
                <wp:lineTo x="21256" y="21316"/>
                <wp:lineTo x="21256" y="11842"/>
                <wp:lineTo x="19693" y="7105"/>
                <wp:lineTo x="17192" y="4737"/>
                <wp:lineTo x="9378" y="0"/>
                <wp:lineTo x="4064"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6736" cy="868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D46">
        <w:rPr>
          <w:rFonts w:ascii="Georgia" w:hAnsi="Georgia" w:cs="Times New Roman"/>
          <w:b/>
          <w:sz w:val="36"/>
          <w:szCs w:val="36"/>
          <w:u w:val="single"/>
        </w:rPr>
        <w:t>MESSAGE FROM REGINA</w:t>
      </w:r>
    </w:p>
    <w:p w14:paraId="00D95CC4" w14:textId="7CC789FD" w:rsidR="002C1C52" w:rsidRPr="00002D46" w:rsidRDefault="002C1C52" w:rsidP="002C1C52">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002D46">
        <w:rPr>
          <w:rFonts w:ascii="Georgia" w:hAnsi="Georgia" w:cs="Times New Roman"/>
          <w:b/>
          <w:sz w:val="36"/>
          <w:szCs w:val="36"/>
        </w:rPr>
        <w:t xml:space="preserve">Please, if you are at a church function, think about snapping a few photos for everyone to enjoy. Thank </w:t>
      </w:r>
      <w:r w:rsidR="00B76ADF" w:rsidRPr="00002D46">
        <w:rPr>
          <w:rFonts w:ascii="Georgia" w:hAnsi="Georgia" w:cs="Times New Roman"/>
          <w:b/>
          <w:sz w:val="36"/>
          <w:szCs w:val="36"/>
        </w:rPr>
        <w:t>you</w:t>
      </w:r>
      <w:r w:rsidRPr="00002D46">
        <w:rPr>
          <w:rFonts w:ascii="Georgia" w:hAnsi="Georgia" w:cs="Times New Roman"/>
          <w:b/>
          <w:sz w:val="36"/>
          <w:szCs w:val="36"/>
        </w:rPr>
        <w:t xml:space="preserve"> in advance.</w:t>
      </w:r>
    </w:p>
    <w:p w14:paraId="0FD438EE" w14:textId="77777777" w:rsidR="004F79D3" w:rsidRPr="00002D46" w:rsidRDefault="004F79D3" w:rsidP="00BE2FB6">
      <w:pPr>
        <w:spacing w:after="0" w:line="240" w:lineRule="auto"/>
        <w:rPr>
          <w:rFonts w:ascii="Georgia" w:hAnsi="Georgia" w:cs="Times New Roman"/>
          <w:b/>
          <w:bCs/>
          <w:i/>
          <w:sz w:val="36"/>
          <w:szCs w:val="36"/>
          <w:lang w:val="en"/>
        </w:rPr>
      </w:pPr>
    </w:p>
    <w:p w14:paraId="35015D48" w14:textId="6BD158F9" w:rsidR="002C1C52" w:rsidRPr="00002D46" w:rsidRDefault="002C1C52" w:rsidP="003F3EDD">
      <w:pPr>
        <w:spacing w:after="0"/>
        <w:jc w:val="center"/>
        <w:rPr>
          <w:rFonts w:ascii="Georgia" w:hAnsi="Georgia" w:cs="Times New Roman"/>
          <w:b/>
          <w:sz w:val="36"/>
          <w:szCs w:val="36"/>
          <w:u w:val="single"/>
        </w:rPr>
      </w:pPr>
      <w:r w:rsidRPr="00002D46">
        <w:rPr>
          <w:rFonts w:ascii="Georgia" w:hAnsi="Georgia" w:cs="Times New Roman"/>
          <w:b/>
          <w:sz w:val="36"/>
          <w:szCs w:val="36"/>
          <w:u w:val="single"/>
        </w:rPr>
        <w:t>SERVING HANDS</w:t>
      </w:r>
    </w:p>
    <w:p w14:paraId="10645027" w14:textId="77777777" w:rsidR="002C1C52" w:rsidRPr="00002D46" w:rsidRDefault="002C1C52" w:rsidP="002C1C52">
      <w:pPr>
        <w:spacing w:after="0" w:line="240" w:lineRule="auto"/>
        <w:jc w:val="center"/>
        <w:rPr>
          <w:rFonts w:ascii="Georgia" w:hAnsi="Georgia" w:cs="Times New Roman"/>
          <w:bCs/>
          <w:sz w:val="36"/>
          <w:szCs w:val="36"/>
        </w:rPr>
      </w:pPr>
      <w:r w:rsidRPr="00002D46">
        <w:rPr>
          <w:rFonts w:ascii="Georgia" w:hAnsi="Georgia" w:cs="Times New Roman"/>
          <w:bCs/>
          <w:sz w:val="36"/>
          <w:szCs w:val="36"/>
        </w:rPr>
        <w:t xml:space="preserve">Serving Hands is a program created to help members of our own congregation. Serving Hands is there for you if you need some help in the following areas: a meal brought to you, driving you to an appointment, a friendly visit, doing a household chore, communion brought to you, walking your dog, or picking up food for your pet, etc. These are one-time opportunities, not forever experiences. Please contact Carolyn Fialkowski </w:t>
      </w:r>
      <w:proofErr w:type="gramStart"/>
      <w:r w:rsidRPr="00002D46">
        <w:rPr>
          <w:rFonts w:ascii="Georgia" w:hAnsi="Georgia" w:cs="Times New Roman"/>
          <w:bCs/>
          <w:sz w:val="36"/>
          <w:szCs w:val="36"/>
        </w:rPr>
        <w:t>at</w:t>
      </w:r>
      <w:proofErr w:type="gramEnd"/>
      <w:r w:rsidRPr="00002D46">
        <w:rPr>
          <w:rFonts w:ascii="Georgia" w:hAnsi="Georgia" w:cs="Times New Roman"/>
          <w:bCs/>
          <w:sz w:val="36"/>
          <w:szCs w:val="36"/>
        </w:rPr>
        <w:t xml:space="preserve"> 814-392-4281, or Jean Fowler at 586-322-8337 if you need help. </w:t>
      </w:r>
    </w:p>
    <w:p w14:paraId="792941F4" w14:textId="12DFA63F" w:rsidR="00A40FE9" w:rsidRPr="00002D46" w:rsidRDefault="002C1C52" w:rsidP="0018288F">
      <w:pPr>
        <w:spacing w:after="0" w:line="240" w:lineRule="auto"/>
        <w:jc w:val="center"/>
        <w:rPr>
          <w:rFonts w:ascii="Georgia" w:hAnsi="Georgia" w:cs="Times New Roman"/>
          <w:b/>
          <w:bCs/>
          <w:sz w:val="36"/>
          <w:szCs w:val="36"/>
          <w:u w:val="single"/>
        </w:rPr>
      </w:pPr>
      <w:r w:rsidRPr="00002D46">
        <w:rPr>
          <w:rFonts w:ascii="Georgia" w:hAnsi="Georgia" w:cs="Times New Roman"/>
          <w:bCs/>
          <w:sz w:val="36"/>
          <w:szCs w:val="36"/>
        </w:rPr>
        <w:lastRenderedPageBreak/>
        <w:t>Please don’t hesitate to call. We want to serve you! Also, if you are willing to help with any of these services, there is a sign-up chart on the kiosk in the entrance way of the church or call one of these ladies.</w:t>
      </w:r>
    </w:p>
    <w:p w14:paraId="1DDA76B9" w14:textId="77777777" w:rsidR="00743CCD" w:rsidRPr="00002D46" w:rsidRDefault="00743CCD" w:rsidP="007D341C">
      <w:pPr>
        <w:spacing w:after="0"/>
        <w:jc w:val="center"/>
        <w:rPr>
          <w:rFonts w:ascii="Georgia" w:hAnsi="Georgia" w:cs="Times New Roman"/>
          <w:b/>
          <w:bCs/>
          <w:sz w:val="36"/>
          <w:szCs w:val="36"/>
          <w:u w:val="single"/>
        </w:rPr>
      </w:pPr>
    </w:p>
    <w:p w14:paraId="0E66115C" w14:textId="61095EE9" w:rsidR="004F79D3" w:rsidRPr="00002D46" w:rsidRDefault="004F79D3" w:rsidP="007D341C">
      <w:pPr>
        <w:spacing w:after="0"/>
        <w:jc w:val="center"/>
        <w:rPr>
          <w:rFonts w:ascii="Georgia" w:hAnsi="Georgia" w:cs="Times New Roman"/>
          <w:sz w:val="36"/>
          <w:szCs w:val="36"/>
        </w:rPr>
      </w:pPr>
      <w:r w:rsidRPr="00002D46">
        <w:rPr>
          <w:rFonts w:ascii="Georgia" w:hAnsi="Georgia" w:cs="Times New Roman"/>
          <w:b/>
          <w:bCs/>
          <w:sz w:val="36"/>
          <w:szCs w:val="36"/>
          <w:u w:val="single"/>
        </w:rPr>
        <w:t xml:space="preserve">AED /Medical </w:t>
      </w:r>
      <w:proofErr w:type="gramStart"/>
      <w:r w:rsidRPr="00002D46">
        <w:rPr>
          <w:rFonts w:ascii="Georgia" w:hAnsi="Georgia" w:cs="Times New Roman"/>
          <w:b/>
          <w:bCs/>
          <w:sz w:val="36"/>
          <w:szCs w:val="36"/>
          <w:u w:val="single"/>
        </w:rPr>
        <w:t>response :</w:t>
      </w:r>
      <w:proofErr w:type="gramEnd"/>
    </w:p>
    <w:p w14:paraId="7CB4B86E" w14:textId="77777777" w:rsidR="004F79D3" w:rsidRPr="00002D46" w:rsidRDefault="004F79D3" w:rsidP="004F79D3">
      <w:pPr>
        <w:spacing w:line="240" w:lineRule="auto"/>
        <w:jc w:val="center"/>
        <w:rPr>
          <w:rFonts w:ascii="Georgia" w:hAnsi="Georgia" w:cs="Times New Roman"/>
          <w:sz w:val="36"/>
          <w:szCs w:val="36"/>
        </w:rPr>
      </w:pPr>
      <w:r w:rsidRPr="00002D46">
        <w:rPr>
          <w:rFonts w:ascii="Georgia" w:hAnsi="Georgia" w:cs="Times New Roman"/>
          <w:sz w:val="36"/>
          <w:szCs w:val="36"/>
        </w:rPr>
        <w:t xml:space="preserve">We have a poster that is behind the kiosk across from our AED in the narthex.   An emergency incident can happen at any time, and it is good to be prepared.  The poster explains a “hands only </w:t>
      </w:r>
      <w:proofErr w:type="gramStart"/>
      <w:r w:rsidRPr="00002D46">
        <w:rPr>
          <w:rFonts w:ascii="Georgia" w:hAnsi="Georgia" w:cs="Times New Roman"/>
          <w:sz w:val="36"/>
          <w:szCs w:val="36"/>
        </w:rPr>
        <w:t>“ CPR</w:t>
      </w:r>
      <w:proofErr w:type="gramEnd"/>
      <w:r w:rsidRPr="00002D46">
        <w:rPr>
          <w:rFonts w:ascii="Georgia" w:hAnsi="Georgia" w:cs="Times New Roman"/>
          <w:sz w:val="36"/>
          <w:szCs w:val="36"/>
        </w:rPr>
        <w:t xml:space="preserve"> protocol as the first line of an emergency of that kind and is very easy for anyone.  Please take a </w:t>
      </w:r>
      <w:proofErr w:type="gramStart"/>
      <w:r w:rsidRPr="00002D46">
        <w:rPr>
          <w:rFonts w:ascii="Georgia" w:hAnsi="Georgia" w:cs="Times New Roman"/>
          <w:sz w:val="36"/>
          <w:szCs w:val="36"/>
        </w:rPr>
        <w:t>look  and</w:t>
      </w:r>
      <w:proofErr w:type="gramEnd"/>
      <w:r w:rsidRPr="00002D46">
        <w:rPr>
          <w:rFonts w:ascii="Georgia" w:hAnsi="Georgia" w:cs="Times New Roman"/>
          <w:sz w:val="36"/>
          <w:szCs w:val="36"/>
        </w:rPr>
        <w:t xml:space="preserve"> refresh yourself on the protocol.  Our AED is valuable for saving lives but initiating CPR is essential.  We do have several people in our congregation that have more detailed experience to assist as needed.  For any questions, please ask Barbara Carson.</w:t>
      </w:r>
    </w:p>
    <w:p w14:paraId="3C145523" w14:textId="77777777" w:rsidR="004F79D3" w:rsidRPr="00002D46" w:rsidRDefault="004F79D3" w:rsidP="004F79D3">
      <w:pPr>
        <w:spacing w:line="240" w:lineRule="auto"/>
        <w:jc w:val="center"/>
        <w:rPr>
          <w:rFonts w:ascii="Georgia" w:hAnsi="Georgia" w:cs="Times New Roman"/>
          <w:b/>
          <w:bCs/>
          <w:sz w:val="36"/>
          <w:szCs w:val="36"/>
        </w:rPr>
      </w:pPr>
      <w:r w:rsidRPr="00002D46">
        <w:rPr>
          <w:rFonts w:ascii="Georgia" w:hAnsi="Georgia" w:cs="Times New Roman"/>
          <w:b/>
          <w:bCs/>
          <w:sz w:val="36"/>
          <w:szCs w:val="36"/>
        </w:rPr>
        <w:t>Instructional video on how to use the Philips AED.</w:t>
      </w:r>
    </w:p>
    <w:p w14:paraId="01ED2ED6" w14:textId="63B3BFC9" w:rsidR="00527E85" w:rsidRPr="00002D46" w:rsidRDefault="004F79D3" w:rsidP="0030613F">
      <w:pPr>
        <w:spacing w:line="240" w:lineRule="auto"/>
        <w:jc w:val="center"/>
        <w:rPr>
          <w:rFonts w:ascii="Georgia" w:hAnsi="Georgia" w:cs="Times New Roman"/>
          <w:b/>
          <w:bCs/>
          <w:sz w:val="36"/>
          <w:szCs w:val="36"/>
          <w:u w:val="single"/>
        </w:rPr>
      </w:pPr>
      <w:hyperlink r:id="rId18" w:history="1">
        <w:r w:rsidRPr="00002D46">
          <w:rPr>
            <w:rStyle w:val="Hyperlink"/>
            <w:rFonts w:ascii="Georgia" w:hAnsi="Georgia" w:cs="Times New Roman"/>
            <w:color w:val="auto"/>
            <w:sz w:val="36"/>
            <w:szCs w:val="36"/>
          </w:rPr>
          <w:t>https://youtu.be/t6GV9PAbgM4?si=dZuGq8aLjfvpFiM-</w:t>
        </w:r>
      </w:hyperlink>
      <w:bookmarkEnd w:id="14"/>
      <w:bookmarkEnd w:id="15"/>
      <w:bookmarkEnd w:id="16"/>
    </w:p>
    <w:p w14:paraId="11B44EC7" w14:textId="77777777" w:rsidR="00527E85" w:rsidRPr="00002D46" w:rsidRDefault="00527E85" w:rsidP="0030613F">
      <w:pPr>
        <w:spacing w:line="240" w:lineRule="auto"/>
        <w:jc w:val="center"/>
        <w:rPr>
          <w:rFonts w:ascii="Georgia" w:hAnsi="Georgia" w:cs="Times New Roman"/>
          <w:b/>
          <w:bCs/>
          <w:sz w:val="36"/>
          <w:szCs w:val="36"/>
          <w:u w:val="single"/>
        </w:rPr>
      </w:pPr>
    </w:p>
    <w:p w14:paraId="46AA2B52" w14:textId="4D3EE009" w:rsidR="00A40FE9" w:rsidRPr="00002D46" w:rsidRDefault="0030613F" w:rsidP="00527E85">
      <w:pPr>
        <w:spacing w:line="240" w:lineRule="auto"/>
        <w:jc w:val="center"/>
        <w:rPr>
          <w:rFonts w:ascii="Georgia" w:hAnsi="Georgia" w:cs="Times New Roman"/>
          <w:sz w:val="36"/>
          <w:szCs w:val="36"/>
        </w:rPr>
      </w:pPr>
      <w:r w:rsidRPr="00002D46">
        <w:rPr>
          <w:rFonts w:ascii="Georgia" w:hAnsi="Georgia" w:cs="Times New Roman"/>
          <w:b/>
          <w:bCs/>
          <w:sz w:val="36"/>
          <w:szCs w:val="36"/>
          <w:u w:val="single"/>
        </w:rPr>
        <w:t>ST TIMOTHY’S WEBSITE</w:t>
      </w:r>
    </w:p>
    <w:p w14:paraId="159FFFD0" w14:textId="68EC273D" w:rsidR="0030613F" w:rsidRPr="00002D46" w:rsidRDefault="0030613F" w:rsidP="0030613F">
      <w:pPr>
        <w:spacing w:after="0" w:line="240" w:lineRule="auto"/>
        <w:jc w:val="center"/>
        <w:rPr>
          <w:rStyle w:val="Hyperlink"/>
          <w:rFonts w:ascii="Georgia" w:hAnsi="Georgia" w:cs="Times New Roman"/>
          <w:color w:val="auto"/>
          <w:sz w:val="36"/>
          <w:szCs w:val="36"/>
        </w:rPr>
      </w:pPr>
      <w:r w:rsidRPr="00002D46">
        <w:rPr>
          <w:rFonts w:ascii="Georgia" w:hAnsi="Georgia" w:cs="Times New Roman"/>
          <w:sz w:val="36"/>
          <w:szCs w:val="36"/>
        </w:rPr>
        <w:t xml:space="preserve"> Here is the St. Timothy website address: </w:t>
      </w:r>
      <w:hyperlink r:id="rId19" w:history="1">
        <w:r w:rsidRPr="00002D46">
          <w:rPr>
            <w:rStyle w:val="Hyperlink"/>
            <w:rFonts w:ascii="Georgia" w:hAnsi="Georgia" w:cs="Times New Roman"/>
            <w:color w:val="auto"/>
            <w:sz w:val="36"/>
            <w:szCs w:val="36"/>
          </w:rPr>
          <w:t>https://www.sttimlutherancrystalriver.com/</w:t>
        </w:r>
      </w:hyperlink>
    </w:p>
    <w:p w14:paraId="36258A95" w14:textId="77777777" w:rsidR="0030613F" w:rsidRPr="00002D46" w:rsidRDefault="0030613F" w:rsidP="0030613F">
      <w:pPr>
        <w:spacing w:after="0" w:line="240" w:lineRule="auto"/>
        <w:jc w:val="center"/>
        <w:rPr>
          <w:rFonts w:ascii="Georgia" w:hAnsi="Georgia" w:cs="Times New Roman"/>
          <w:sz w:val="36"/>
          <w:szCs w:val="36"/>
        </w:rPr>
      </w:pPr>
    </w:p>
    <w:p w14:paraId="59423C8F" w14:textId="77777777" w:rsidR="0030613F" w:rsidRPr="00002D46" w:rsidRDefault="0030613F" w:rsidP="0030613F">
      <w:pPr>
        <w:spacing w:after="0" w:line="240" w:lineRule="auto"/>
        <w:jc w:val="center"/>
        <w:rPr>
          <w:rStyle w:val="Hyperlink"/>
          <w:rFonts w:ascii="Georgia" w:hAnsi="Georgia" w:cs="Times New Roman"/>
          <w:color w:val="auto"/>
          <w:sz w:val="36"/>
          <w:szCs w:val="36"/>
          <w:u w:val="none"/>
        </w:rPr>
      </w:pPr>
      <w:r w:rsidRPr="00002D46">
        <w:rPr>
          <w:rFonts w:ascii="Georgia" w:hAnsi="Georgia" w:cs="Times New Roman"/>
          <w:sz w:val="36"/>
          <w:szCs w:val="36"/>
        </w:rPr>
        <w:t>There are links for the weekend’s services on the homepage. Please note that the links will change every week, since this is a YouTube file address; every service has its own link.</w:t>
      </w:r>
      <w:r w:rsidRPr="00002D46">
        <w:rPr>
          <w:rFonts w:ascii="Georgia" w:hAnsi="Georgia" w:cs="Times New Roman"/>
          <w:bCs/>
          <w:sz w:val="36"/>
          <w:szCs w:val="36"/>
        </w:rPr>
        <w:t xml:space="preserve"> Watch for an email with the updated links when they are ready. The video links for previous weekends will still be available at the bottom of the webpage, as the links are updated each week. </w:t>
      </w:r>
      <w:r w:rsidRPr="00002D46">
        <w:rPr>
          <w:rFonts w:ascii="Georgia" w:hAnsi="Georgia" w:cs="Times New Roman"/>
          <w:sz w:val="36"/>
          <w:szCs w:val="36"/>
        </w:rPr>
        <w:t xml:space="preserve">Please contact us if you would like a CD of any of the services to listen to. </w:t>
      </w:r>
      <w:r w:rsidRPr="00002D46">
        <w:rPr>
          <w:rStyle w:val="Hyperlink"/>
          <w:rFonts w:ascii="Georgia" w:hAnsi="Georgia" w:cs="Times New Roman"/>
          <w:color w:val="auto"/>
          <w:sz w:val="36"/>
          <w:szCs w:val="36"/>
          <w:u w:val="none"/>
        </w:rPr>
        <w:t xml:space="preserve">Be sure to check out our </w:t>
      </w:r>
      <w:r w:rsidRPr="00002D46">
        <w:rPr>
          <w:rStyle w:val="Hyperlink"/>
          <w:rFonts w:ascii="Georgia" w:hAnsi="Georgia" w:cs="Times New Roman"/>
          <w:color w:val="auto"/>
          <w:sz w:val="36"/>
          <w:szCs w:val="36"/>
          <w:u w:val="none"/>
        </w:rPr>
        <w:lastRenderedPageBreak/>
        <w:t>children’s artwork at the bottom of the home page. We hope to add more as they send it to us.</w:t>
      </w:r>
    </w:p>
    <w:p w14:paraId="2327F1D5" w14:textId="77777777" w:rsidR="002A5A4C" w:rsidRPr="00002D46" w:rsidRDefault="002A5A4C" w:rsidP="0030613F">
      <w:pPr>
        <w:spacing w:after="0" w:line="240" w:lineRule="auto"/>
        <w:jc w:val="center"/>
        <w:rPr>
          <w:rStyle w:val="Hyperlink"/>
          <w:rFonts w:ascii="Georgia" w:hAnsi="Georgia" w:cs="Times New Roman"/>
          <w:color w:val="auto"/>
          <w:sz w:val="36"/>
          <w:szCs w:val="36"/>
          <w:u w:val="none"/>
        </w:rPr>
      </w:pPr>
    </w:p>
    <w:p w14:paraId="162566EE" w14:textId="122A1C6B" w:rsidR="0030613F" w:rsidRPr="00002D46" w:rsidRDefault="0030613F" w:rsidP="0030613F">
      <w:pPr>
        <w:spacing w:after="0" w:line="240" w:lineRule="auto"/>
        <w:jc w:val="center"/>
        <w:rPr>
          <w:rFonts w:ascii="Georgia" w:eastAsia="Times New Roman" w:hAnsi="Georgia" w:cs="Times New Roman"/>
          <w:sz w:val="36"/>
          <w:szCs w:val="36"/>
        </w:rPr>
      </w:pPr>
      <w:r w:rsidRPr="00002D46">
        <w:rPr>
          <w:rFonts w:ascii="Georgia" w:eastAsia="Times New Roman" w:hAnsi="Georgia" w:cs="Times New Roman"/>
          <w:sz w:val="36"/>
          <w:szCs w:val="36"/>
        </w:rPr>
        <w:t xml:space="preserve">Here is a link to </w:t>
      </w:r>
      <w:r w:rsidR="0006263F" w:rsidRPr="00002D46">
        <w:rPr>
          <w:rFonts w:ascii="Georgia" w:eastAsia="Times New Roman" w:hAnsi="Georgia" w:cs="Times New Roman"/>
          <w:sz w:val="36"/>
          <w:szCs w:val="36"/>
        </w:rPr>
        <w:t>St Timothy</w:t>
      </w:r>
      <w:r w:rsidRPr="00002D46">
        <w:rPr>
          <w:rFonts w:ascii="Georgia" w:eastAsia="Times New Roman" w:hAnsi="Georgia" w:cs="Times New Roman"/>
          <w:sz w:val="36"/>
          <w:szCs w:val="36"/>
        </w:rPr>
        <w:t>'s YouTube:</w:t>
      </w:r>
      <w:r w:rsidRPr="00002D46">
        <w:rPr>
          <w:rFonts w:ascii="Georgia" w:hAnsi="Georgia" w:cs="Times New Roman"/>
          <w:noProof/>
          <w:sz w:val="36"/>
          <w:szCs w:val="36"/>
        </w:rPr>
        <w:t xml:space="preserve"> </w:t>
      </w:r>
    </w:p>
    <w:p w14:paraId="33EA7B99" w14:textId="77777777" w:rsidR="0030613F" w:rsidRPr="00002D46" w:rsidRDefault="0030613F" w:rsidP="0030613F">
      <w:pPr>
        <w:spacing w:after="0" w:line="240" w:lineRule="auto"/>
        <w:jc w:val="center"/>
        <w:rPr>
          <w:rFonts w:ascii="Georgia" w:eastAsia="Times New Roman" w:hAnsi="Georgia" w:cs="Times New Roman"/>
          <w:sz w:val="36"/>
          <w:szCs w:val="36"/>
        </w:rPr>
      </w:pPr>
    </w:p>
    <w:p w14:paraId="7E85F1F5" w14:textId="1B3278C8" w:rsidR="00060773" w:rsidRPr="00002D46" w:rsidRDefault="0030613F" w:rsidP="00903161">
      <w:pPr>
        <w:spacing w:after="0" w:line="240" w:lineRule="auto"/>
        <w:jc w:val="center"/>
        <w:rPr>
          <w:rFonts w:ascii="Georgia" w:hAnsi="Georgia" w:cs="Times New Roman"/>
          <w:sz w:val="36"/>
          <w:szCs w:val="36"/>
        </w:rPr>
      </w:pPr>
      <w:r w:rsidRPr="00002D46">
        <w:rPr>
          <w:rFonts w:ascii="Georgia" w:hAnsi="Georgia" w:cs="Times New Roman"/>
          <w:noProof/>
          <w:sz w:val="36"/>
          <w:szCs w:val="36"/>
        </w:rPr>
        <w:drawing>
          <wp:anchor distT="0" distB="0" distL="114300" distR="114300" simplePos="0" relativeHeight="251735552" behindDoc="1" locked="1" layoutInCell="1" allowOverlap="1" wp14:anchorId="5A42AAF6" wp14:editId="055D2953">
            <wp:simplePos x="0" y="0"/>
            <wp:positionH relativeFrom="column">
              <wp:posOffset>5179060</wp:posOffset>
            </wp:positionH>
            <wp:positionV relativeFrom="paragraph">
              <wp:posOffset>-62230</wp:posOffset>
            </wp:positionV>
            <wp:extent cx="1005840" cy="740410"/>
            <wp:effectExtent l="0" t="0" r="3810" b="2540"/>
            <wp:wrapTight wrapText="bothSides">
              <wp:wrapPolygon edited="0">
                <wp:start x="0" y="0"/>
                <wp:lineTo x="0" y="21118"/>
                <wp:lineTo x="21273" y="21118"/>
                <wp:lineTo x="21273" y="0"/>
                <wp:lineTo x="0" y="0"/>
              </wp:wrapPolygon>
            </wp:wrapTight>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5840" cy="7404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1" w:history="1">
        <w:r w:rsidRPr="00002D46">
          <w:rPr>
            <w:rFonts w:ascii="Georgia" w:eastAsia="Times New Roman" w:hAnsi="Georgia" w:cs="Times New Roman"/>
            <w:sz w:val="36"/>
            <w:szCs w:val="36"/>
            <w:u w:val="single"/>
          </w:rPr>
          <w:t>https://www.youtube.com/channel/UC5xrMj8-8_6iyR_KxjFAwRQ/videos</w:t>
        </w:r>
      </w:hyperlink>
    </w:p>
    <w:p w14:paraId="5BB4A415" w14:textId="77777777" w:rsidR="00DA3ABF" w:rsidRPr="00002D46" w:rsidRDefault="00DA3ABF" w:rsidP="008665C9">
      <w:pPr>
        <w:jc w:val="center"/>
        <w:rPr>
          <w:rFonts w:ascii="Georgia" w:hAnsi="Georgia" w:cs="Times New Roman"/>
          <w:b/>
          <w:bCs/>
          <w:sz w:val="36"/>
          <w:szCs w:val="36"/>
          <w:u w:val="single"/>
        </w:rPr>
      </w:pPr>
    </w:p>
    <w:p w14:paraId="43372D0A" w14:textId="77777777" w:rsidR="00743CCD" w:rsidRPr="00002D46" w:rsidRDefault="00743CCD" w:rsidP="008665C9">
      <w:pPr>
        <w:jc w:val="center"/>
        <w:rPr>
          <w:rFonts w:ascii="Georgia" w:hAnsi="Georgia" w:cs="Times New Roman"/>
          <w:b/>
          <w:bCs/>
          <w:sz w:val="36"/>
          <w:szCs w:val="36"/>
          <w:u w:val="single"/>
        </w:rPr>
      </w:pPr>
    </w:p>
    <w:p w14:paraId="009E7131" w14:textId="139B2DC2" w:rsidR="00CF410E" w:rsidRPr="00002D46" w:rsidRDefault="0030613F" w:rsidP="008665C9">
      <w:pPr>
        <w:jc w:val="center"/>
        <w:rPr>
          <w:rFonts w:ascii="Georgia" w:hAnsi="Georgia" w:cs="Times New Roman"/>
          <w:b/>
          <w:bCs/>
          <w:sz w:val="36"/>
          <w:szCs w:val="36"/>
          <w:u w:val="single"/>
        </w:rPr>
      </w:pPr>
      <w:r w:rsidRPr="00002D46">
        <w:rPr>
          <w:rFonts w:ascii="Georgia" w:hAnsi="Georgia" w:cs="Times New Roman"/>
          <w:b/>
          <w:bCs/>
          <w:sz w:val="36"/>
          <w:szCs w:val="36"/>
          <w:u w:val="single"/>
        </w:rPr>
        <w:t>Facebook</w:t>
      </w:r>
    </w:p>
    <w:p w14:paraId="7D42C1A3" w14:textId="30532425" w:rsidR="0030613F" w:rsidRPr="00002D46" w:rsidRDefault="0030613F" w:rsidP="00CF410E">
      <w:pPr>
        <w:spacing w:line="240" w:lineRule="auto"/>
        <w:jc w:val="center"/>
        <w:rPr>
          <w:rFonts w:ascii="Georgia" w:hAnsi="Georgia" w:cs="Times New Roman"/>
          <w:sz w:val="36"/>
          <w:szCs w:val="36"/>
        </w:rPr>
      </w:pPr>
      <w:r w:rsidRPr="00002D46">
        <w:rPr>
          <w:rFonts w:ascii="Georgia" w:hAnsi="Georgia" w:cs="Times New Roman"/>
          <w:sz w:val="36"/>
          <w:szCs w:val="36"/>
        </w:rPr>
        <w:t xml:space="preserve">See our Facebook page for information about upcoming events and </w:t>
      </w:r>
      <w:proofErr w:type="gramStart"/>
      <w:r w:rsidRPr="00002D46">
        <w:rPr>
          <w:rFonts w:ascii="Georgia" w:hAnsi="Georgia" w:cs="Times New Roman"/>
          <w:sz w:val="36"/>
          <w:szCs w:val="36"/>
        </w:rPr>
        <w:t>Please</w:t>
      </w:r>
      <w:proofErr w:type="gramEnd"/>
      <w:r w:rsidRPr="00002D46">
        <w:rPr>
          <w:rFonts w:ascii="Georgia" w:hAnsi="Georgia" w:cs="Times New Roman"/>
          <w:sz w:val="36"/>
          <w:szCs w:val="36"/>
        </w:rPr>
        <w:t xml:space="preserve"> feel free to message us with suggestions about content. -</w:t>
      </w:r>
      <w:r w:rsidRPr="00002D46">
        <w:rPr>
          <w:rFonts w:ascii="Georgia" w:hAnsi="Georgia" w:cs="Times New Roman"/>
          <w:sz w:val="36"/>
          <w:szCs w:val="36"/>
        </w:rPr>
        <w:tab/>
        <w:t>Regina</w:t>
      </w:r>
    </w:p>
    <w:p w14:paraId="050B72F8" w14:textId="77777777" w:rsidR="0030613F" w:rsidRPr="00002D46" w:rsidRDefault="0030613F" w:rsidP="0030613F">
      <w:pPr>
        <w:spacing w:after="0" w:line="240" w:lineRule="auto"/>
        <w:rPr>
          <w:rFonts w:ascii="Georgia" w:hAnsi="Georgia" w:cs="Times New Roman"/>
          <w:sz w:val="36"/>
          <w:szCs w:val="36"/>
        </w:rPr>
      </w:pPr>
    </w:p>
    <w:p w14:paraId="2346452D" w14:textId="77777777" w:rsidR="0030613F" w:rsidRPr="00002D46" w:rsidRDefault="0030613F" w:rsidP="0030613F">
      <w:pPr>
        <w:pStyle w:val="ListParagraph"/>
        <w:spacing w:after="0" w:line="240" w:lineRule="auto"/>
        <w:jc w:val="center"/>
        <w:rPr>
          <w:rFonts w:ascii="Georgia" w:hAnsi="Georgia" w:cs="Times New Roman"/>
          <w:sz w:val="36"/>
          <w:szCs w:val="36"/>
        </w:rPr>
      </w:pPr>
      <w:r w:rsidRPr="00002D46">
        <w:rPr>
          <w:rFonts w:ascii="Georgia" w:hAnsi="Georgia" w:cs="Times New Roman"/>
          <w:noProof/>
          <w:sz w:val="36"/>
          <w:szCs w:val="36"/>
        </w:rPr>
        <w:drawing>
          <wp:anchor distT="0" distB="0" distL="114300" distR="114300" simplePos="0" relativeHeight="251736576" behindDoc="1" locked="1" layoutInCell="1" allowOverlap="1" wp14:anchorId="4C6F122A" wp14:editId="62071810">
            <wp:simplePos x="0" y="0"/>
            <wp:positionH relativeFrom="column">
              <wp:posOffset>483235</wp:posOffset>
            </wp:positionH>
            <wp:positionV relativeFrom="paragraph">
              <wp:posOffset>-140970</wp:posOffset>
            </wp:positionV>
            <wp:extent cx="1133475" cy="877570"/>
            <wp:effectExtent l="0" t="0" r="9525" b="0"/>
            <wp:wrapTight wrapText="bothSides">
              <wp:wrapPolygon edited="0">
                <wp:start x="0" y="0"/>
                <wp:lineTo x="0" y="21100"/>
                <wp:lineTo x="21418" y="21100"/>
                <wp:lineTo x="21418" y="0"/>
                <wp:lineTo x="0" y="0"/>
              </wp:wrapPolygon>
            </wp:wrapTight>
            <wp:docPr id="39" name="Picture 39"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sign with white 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3475" cy="877570"/>
                    </a:xfrm>
                    <a:prstGeom prst="rect">
                      <a:avLst/>
                    </a:prstGeom>
                  </pic:spPr>
                </pic:pic>
              </a:graphicData>
            </a:graphic>
            <wp14:sizeRelH relativeFrom="margin">
              <wp14:pctWidth>0</wp14:pctWidth>
            </wp14:sizeRelH>
            <wp14:sizeRelV relativeFrom="margin">
              <wp14:pctHeight>0</wp14:pctHeight>
            </wp14:sizeRelV>
          </wp:anchor>
        </w:drawing>
      </w:r>
    </w:p>
    <w:p w14:paraId="59D881D9" w14:textId="77777777" w:rsidR="0030613F" w:rsidRPr="00002D46" w:rsidRDefault="0030613F" w:rsidP="0030613F">
      <w:pPr>
        <w:pStyle w:val="ListParagraph"/>
        <w:spacing w:after="0" w:line="240" w:lineRule="auto"/>
        <w:jc w:val="center"/>
        <w:rPr>
          <w:rFonts w:ascii="Georgia" w:hAnsi="Georgia" w:cs="Times New Roman"/>
          <w:sz w:val="36"/>
          <w:szCs w:val="36"/>
          <w:u w:val="single"/>
        </w:rPr>
      </w:pPr>
      <w:hyperlink r:id="rId23" w:history="1">
        <w:r w:rsidRPr="00002D46">
          <w:rPr>
            <w:rFonts w:ascii="Georgia" w:hAnsi="Georgia" w:cs="Times New Roman"/>
            <w:sz w:val="36"/>
            <w:szCs w:val="36"/>
            <w:u w:val="single"/>
          </w:rPr>
          <w:t>St. Timothy Evangelical Lutheran Church | Facebook</w:t>
        </w:r>
      </w:hyperlink>
    </w:p>
    <w:p w14:paraId="00A95132" w14:textId="77777777" w:rsidR="0030613F" w:rsidRPr="00002D46" w:rsidRDefault="0030613F" w:rsidP="0030613F">
      <w:pPr>
        <w:pStyle w:val="ListParagraph"/>
        <w:spacing w:after="0" w:line="240" w:lineRule="auto"/>
        <w:jc w:val="center"/>
        <w:rPr>
          <w:rFonts w:ascii="Georgia" w:hAnsi="Georgia" w:cs="Times New Roman"/>
          <w:sz w:val="36"/>
          <w:szCs w:val="36"/>
          <w:u w:val="single"/>
        </w:rPr>
      </w:pPr>
    </w:p>
    <w:p w14:paraId="61FA4C01" w14:textId="77777777" w:rsidR="0030613F" w:rsidRPr="00002D46" w:rsidRDefault="0030613F" w:rsidP="0030613F">
      <w:pPr>
        <w:pStyle w:val="ListParagraph"/>
        <w:spacing w:after="0" w:line="240" w:lineRule="auto"/>
        <w:jc w:val="center"/>
        <w:rPr>
          <w:rFonts w:ascii="Georgia" w:hAnsi="Georgia" w:cs="Times New Roman"/>
          <w:sz w:val="36"/>
          <w:szCs w:val="36"/>
          <w:u w:val="single"/>
        </w:rPr>
      </w:pPr>
    </w:p>
    <w:p w14:paraId="1779E18D" w14:textId="29FB15CA" w:rsidR="00C7393D" w:rsidRPr="00002D46" w:rsidRDefault="00B0727A"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u w:val="single"/>
        </w:rPr>
      </w:pPr>
      <w:r w:rsidRPr="00002D46">
        <w:rPr>
          <w:rFonts w:ascii="Georgia" w:hAnsi="Georgia" w:cs="Times New Roman"/>
          <w:b/>
          <w:noProof/>
          <w:sz w:val="36"/>
          <w:szCs w:val="36"/>
          <w:u w:val="single"/>
        </w:rPr>
        <w:drawing>
          <wp:anchor distT="0" distB="0" distL="114300" distR="114300" simplePos="0" relativeHeight="251648512" behindDoc="1" locked="1" layoutInCell="1" allowOverlap="1" wp14:anchorId="41BBDB21" wp14:editId="02A70604">
            <wp:simplePos x="0" y="0"/>
            <wp:positionH relativeFrom="column">
              <wp:posOffset>-69215</wp:posOffset>
            </wp:positionH>
            <wp:positionV relativeFrom="paragraph">
              <wp:posOffset>85090</wp:posOffset>
            </wp:positionV>
            <wp:extent cx="944245" cy="836930"/>
            <wp:effectExtent l="19050" t="76200" r="0" b="58420"/>
            <wp:wrapTight wrapText="bothSides">
              <wp:wrapPolygon edited="0">
                <wp:start x="14843" y="-1202"/>
                <wp:lineTo x="7844" y="-4111"/>
                <wp:lineTo x="4686" y="2903"/>
                <wp:lineTo x="2355" y="1567"/>
                <wp:lineTo x="-414" y="8803"/>
                <wp:lineTo x="6536" y="20506"/>
                <wp:lineTo x="6530" y="21606"/>
                <wp:lineTo x="8084" y="22496"/>
                <wp:lineTo x="8867" y="21842"/>
                <wp:lineTo x="18037" y="19929"/>
                <wp:lineTo x="18235" y="19491"/>
                <wp:lineTo x="19450" y="11364"/>
                <wp:lineTo x="21608" y="8741"/>
                <wp:lineTo x="19888" y="2792"/>
                <wp:lineTo x="16397" y="-311"/>
                <wp:lineTo x="14843" y="-1202"/>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24" cstate="print">
                      <a:extLst>
                        <a:ext uri="{28A0092B-C50C-407E-A947-70E740481C1C}">
                          <a14:useLocalDpi xmlns:a14="http://schemas.microsoft.com/office/drawing/2010/main" val="0"/>
                        </a:ext>
                      </a:extLst>
                    </a:blip>
                    <a:srcRect l="7125" t="6495" r="6846" b="6121"/>
                    <a:stretch/>
                  </pic:blipFill>
                  <pic:spPr bwMode="auto">
                    <a:xfrm rot="19984255">
                      <a:off x="0" y="0"/>
                      <a:ext cx="944245" cy="83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FC" w:rsidRPr="00002D46">
        <w:rPr>
          <w:rFonts w:ascii="Georgia" w:hAnsi="Georgia" w:cs="Times New Roman"/>
          <w:b/>
          <w:sz w:val="36"/>
          <w:szCs w:val="36"/>
          <w:u w:val="single"/>
        </w:rPr>
        <w:t>The Sunshine Card</w:t>
      </w:r>
      <w:r w:rsidR="002C66B1" w:rsidRPr="00002D46">
        <w:rPr>
          <w:rFonts w:ascii="Georgia" w:hAnsi="Georgia" w:cs="Times New Roman"/>
          <w:b/>
          <w:sz w:val="36"/>
          <w:szCs w:val="36"/>
          <w:u w:val="single"/>
        </w:rPr>
        <w:t xml:space="preserve"> M</w:t>
      </w:r>
      <w:r w:rsidR="004B66FC" w:rsidRPr="00002D46">
        <w:rPr>
          <w:rFonts w:ascii="Georgia" w:hAnsi="Georgia" w:cs="Times New Roman"/>
          <w:b/>
          <w:sz w:val="36"/>
          <w:szCs w:val="36"/>
          <w:u w:val="single"/>
        </w:rPr>
        <w:t>akers</w:t>
      </w:r>
    </w:p>
    <w:p w14:paraId="6AB80A75" w14:textId="2FD998CA" w:rsidR="00524C89" w:rsidRPr="00002D46" w:rsidRDefault="00B65480"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002D46">
        <w:rPr>
          <w:rFonts w:ascii="Georgia" w:hAnsi="Georgia" w:cs="Times New Roman"/>
          <w:bCs/>
          <w:sz w:val="36"/>
          <w:szCs w:val="36"/>
        </w:rPr>
        <w:t xml:space="preserve">The Card Makers </w:t>
      </w:r>
      <w:proofErr w:type="gramStart"/>
      <w:r w:rsidR="00262CB3" w:rsidRPr="00002D46">
        <w:rPr>
          <w:rFonts w:ascii="Georgia" w:hAnsi="Georgia" w:cs="Times New Roman"/>
          <w:bCs/>
          <w:sz w:val="36"/>
          <w:szCs w:val="36"/>
        </w:rPr>
        <w:t>meet</w:t>
      </w:r>
      <w:proofErr w:type="gramEnd"/>
      <w:r w:rsidR="00262CB3" w:rsidRPr="00002D46">
        <w:rPr>
          <w:rFonts w:ascii="Georgia" w:hAnsi="Georgia" w:cs="Times New Roman"/>
          <w:bCs/>
          <w:sz w:val="36"/>
          <w:szCs w:val="36"/>
        </w:rPr>
        <w:t xml:space="preserve"> the first Wednesday of the month</w:t>
      </w:r>
      <w:r w:rsidR="00524C89" w:rsidRPr="00002D46">
        <w:rPr>
          <w:rFonts w:ascii="Georgia" w:hAnsi="Georgia" w:cs="Times New Roman"/>
          <w:bCs/>
          <w:sz w:val="36"/>
          <w:szCs w:val="36"/>
        </w:rPr>
        <w:t xml:space="preserve"> at </w:t>
      </w:r>
      <w:r w:rsidR="00476EF7" w:rsidRPr="00002D46">
        <w:rPr>
          <w:rFonts w:ascii="Georgia" w:hAnsi="Georgia" w:cs="Times New Roman"/>
          <w:bCs/>
          <w:sz w:val="36"/>
          <w:szCs w:val="36"/>
        </w:rPr>
        <w:t>1pm</w:t>
      </w:r>
      <w:r w:rsidR="00262CB3" w:rsidRPr="00002D46">
        <w:rPr>
          <w:rFonts w:ascii="Georgia" w:hAnsi="Georgia" w:cs="Times New Roman"/>
          <w:bCs/>
          <w:sz w:val="36"/>
          <w:szCs w:val="36"/>
        </w:rPr>
        <w:t>, in the Fellowship Hall</w:t>
      </w:r>
      <w:r w:rsidR="00524C89" w:rsidRPr="00002D46">
        <w:rPr>
          <w:rFonts w:ascii="Georgia" w:hAnsi="Georgia" w:cs="Times New Roman"/>
          <w:bCs/>
          <w:sz w:val="36"/>
          <w:szCs w:val="36"/>
        </w:rPr>
        <w:t>.</w:t>
      </w:r>
    </w:p>
    <w:p w14:paraId="61E52D73" w14:textId="5542F07D" w:rsidR="004F2625" w:rsidRPr="00002D46" w:rsidRDefault="005507B0"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eastAsia="Times New Roman" w:hAnsi="Georgia" w:cs="Times New Roman"/>
          <w:b/>
          <w:bCs/>
          <w:sz w:val="36"/>
          <w:szCs w:val="36"/>
          <w:u w:val="single"/>
        </w:rPr>
      </w:pPr>
      <w:r w:rsidRPr="00002D46">
        <w:rPr>
          <w:rFonts w:ascii="Georgia" w:hAnsi="Georgia" w:cs="Times New Roman"/>
          <w:bCs/>
          <w:sz w:val="36"/>
          <w:szCs w:val="36"/>
        </w:rPr>
        <w:tab/>
      </w:r>
      <w:r w:rsidR="009E478F" w:rsidRPr="00002D46">
        <w:rPr>
          <w:rFonts w:ascii="Georgia" w:hAnsi="Georgia" w:cs="Times New Roman"/>
          <w:bCs/>
          <w:sz w:val="36"/>
          <w:szCs w:val="36"/>
        </w:rPr>
        <w:t>-Kathy</w:t>
      </w:r>
      <w:r w:rsidR="00B65480" w:rsidRPr="00002D46">
        <w:rPr>
          <w:rFonts w:ascii="Georgia" w:hAnsi="Georgia" w:cs="Times New Roman"/>
          <w:bCs/>
          <w:sz w:val="36"/>
          <w:szCs w:val="36"/>
        </w:rPr>
        <w:t xml:space="preserve"> G</w:t>
      </w:r>
    </w:p>
    <w:p w14:paraId="47778C66" w14:textId="77777777" w:rsidR="00AB4C06" w:rsidRPr="00346758" w:rsidRDefault="00AB4C06" w:rsidP="00B0727A">
      <w:pPr>
        <w:spacing w:after="0" w:line="240" w:lineRule="auto"/>
        <w:jc w:val="center"/>
        <w:rPr>
          <w:rFonts w:ascii="Georgia" w:eastAsia="Times New Roman" w:hAnsi="Georgia" w:cs="Times New Roman"/>
          <w:b/>
          <w:bCs/>
          <w:sz w:val="36"/>
          <w:szCs w:val="36"/>
          <w:highlight w:val="yellow"/>
          <w:u w:val="single"/>
        </w:rPr>
      </w:pPr>
    </w:p>
    <w:p w14:paraId="7655D5B8" w14:textId="77777777" w:rsidR="00AB4C06" w:rsidRPr="00346758" w:rsidRDefault="00AB4C06" w:rsidP="00B0727A">
      <w:pPr>
        <w:spacing w:after="0" w:line="240" w:lineRule="auto"/>
        <w:jc w:val="center"/>
        <w:rPr>
          <w:rFonts w:ascii="Georgia" w:eastAsia="Times New Roman" w:hAnsi="Georgia" w:cs="Times New Roman"/>
          <w:b/>
          <w:bCs/>
          <w:sz w:val="36"/>
          <w:szCs w:val="36"/>
          <w:highlight w:val="yellow"/>
          <w:u w:val="single"/>
        </w:rPr>
      </w:pPr>
    </w:p>
    <w:p w14:paraId="7DEDF3B0" w14:textId="77777777" w:rsidR="00A25701" w:rsidRDefault="00A25701">
      <w:pPr>
        <w:rPr>
          <w:rFonts w:ascii="Georgia" w:eastAsia="Times New Roman" w:hAnsi="Georgia" w:cs="Times New Roman"/>
          <w:b/>
          <w:bCs/>
          <w:sz w:val="36"/>
          <w:szCs w:val="36"/>
          <w:u w:val="single"/>
        </w:rPr>
      </w:pPr>
      <w:r>
        <w:rPr>
          <w:rFonts w:ascii="Georgia" w:eastAsia="Times New Roman" w:hAnsi="Georgia" w:cs="Times New Roman"/>
          <w:b/>
          <w:bCs/>
          <w:sz w:val="36"/>
          <w:szCs w:val="36"/>
          <w:u w:val="single"/>
        </w:rPr>
        <w:br w:type="page"/>
      </w:r>
    </w:p>
    <w:p w14:paraId="303DE929" w14:textId="3F0D57CC" w:rsidR="005F673E" w:rsidRPr="00002D46" w:rsidRDefault="005F673E" w:rsidP="00B0727A">
      <w:pPr>
        <w:spacing w:after="0" w:line="240" w:lineRule="auto"/>
        <w:jc w:val="center"/>
        <w:rPr>
          <w:rFonts w:ascii="Georgia" w:hAnsi="Georgia" w:cs="Times New Roman"/>
          <w:bCs/>
          <w:sz w:val="36"/>
          <w:szCs w:val="36"/>
        </w:rPr>
      </w:pPr>
      <w:r w:rsidRPr="00002D46">
        <w:rPr>
          <w:rFonts w:ascii="Georgia" w:eastAsia="Times New Roman" w:hAnsi="Georgia" w:cs="Times New Roman"/>
          <w:b/>
          <w:bCs/>
          <w:sz w:val="36"/>
          <w:szCs w:val="36"/>
          <w:u w:val="single"/>
        </w:rPr>
        <w:lastRenderedPageBreak/>
        <w:t>Senior Care Resources</w:t>
      </w:r>
    </w:p>
    <w:p w14:paraId="52269C3D" w14:textId="478DE885" w:rsidR="005F673E" w:rsidRPr="00002D46" w:rsidRDefault="005F673E" w:rsidP="00B0727A">
      <w:pPr>
        <w:spacing w:after="0" w:line="240" w:lineRule="auto"/>
        <w:jc w:val="center"/>
        <w:rPr>
          <w:rFonts w:ascii="Georgia" w:eastAsia="Times New Roman" w:hAnsi="Georgia" w:cs="Times New Roman"/>
          <w:sz w:val="36"/>
          <w:szCs w:val="36"/>
        </w:rPr>
      </w:pPr>
      <w:hyperlink r:id="rId25" w:history="1">
        <w:r w:rsidRPr="00002D46">
          <w:rPr>
            <w:rStyle w:val="Hyperlink"/>
            <w:rFonts w:ascii="Georgia" w:eastAsia="Times New Roman" w:hAnsi="Georgia" w:cs="Times New Roman"/>
            <w:color w:val="auto"/>
            <w:sz w:val="36"/>
            <w:szCs w:val="36"/>
          </w:rPr>
          <w:t>Caring.com</w:t>
        </w:r>
      </w:hyperlink>
      <w:r w:rsidRPr="00002D46">
        <w:rPr>
          <w:rFonts w:ascii="Georgia" w:eastAsia="Times New Roman" w:hAnsi="Georgia" w:cs="Times New Roman"/>
          <w:sz w:val="36"/>
          <w:szCs w:val="36"/>
        </w:rPr>
        <w:t xml:space="preserve"> is a free resource that provides comprehensive information on topics like financial support, and care options to family caregivers seeking information as they care for aging parents by AARP, The Administration for Community Living, The National Legal Resource Center, and Forbes, as well as referenced by many governmental agencies and organizations across the internet.</w:t>
      </w:r>
    </w:p>
    <w:p w14:paraId="2E44C1E7" w14:textId="6CC62343" w:rsidR="005F673E" w:rsidRPr="00002D46" w:rsidRDefault="005F673E" w:rsidP="00B0727A">
      <w:pPr>
        <w:pStyle w:val="ListParagraph"/>
        <w:spacing w:before="100" w:beforeAutospacing="1" w:after="100" w:afterAutospacing="1" w:line="240" w:lineRule="auto"/>
        <w:ind w:left="1080"/>
        <w:jc w:val="center"/>
        <w:rPr>
          <w:rFonts w:ascii="Georgia" w:eastAsia="Times New Roman" w:hAnsi="Georgia" w:cs="Times New Roman"/>
          <w:sz w:val="36"/>
          <w:szCs w:val="36"/>
        </w:rPr>
      </w:pPr>
      <w:hyperlink r:id="rId26" w:history="1">
        <w:r w:rsidRPr="00002D46">
          <w:rPr>
            <w:rStyle w:val="Hyperlink"/>
            <w:rFonts w:ascii="Georgia" w:eastAsia="Times New Roman" w:hAnsi="Georgia" w:cs="Times New Roman"/>
            <w:color w:val="auto"/>
            <w:sz w:val="36"/>
            <w:szCs w:val="36"/>
          </w:rPr>
          <w:t>https://www.caring.com/senior-living/memory-care-facilities/</w:t>
        </w:r>
      </w:hyperlink>
    </w:p>
    <w:p w14:paraId="1ECF8A6B" w14:textId="08587FDD" w:rsidR="005F673E" w:rsidRPr="00002D46" w:rsidRDefault="005F673E" w:rsidP="00B0727A">
      <w:pPr>
        <w:pStyle w:val="ListParagraph"/>
        <w:spacing w:before="100" w:beforeAutospacing="1" w:after="100" w:afterAutospacing="1" w:line="240" w:lineRule="auto"/>
        <w:ind w:left="1080"/>
        <w:jc w:val="center"/>
        <w:rPr>
          <w:rFonts w:ascii="Georgia" w:eastAsia="Times New Roman" w:hAnsi="Georgia" w:cs="Times New Roman"/>
          <w:sz w:val="36"/>
          <w:szCs w:val="36"/>
        </w:rPr>
      </w:pPr>
      <w:hyperlink r:id="rId27" w:history="1">
        <w:r w:rsidRPr="00002D46">
          <w:rPr>
            <w:rStyle w:val="Hyperlink"/>
            <w:rFonts w:ascii="Georgia" w:eastAsia="Times New Roman" w:hAnsi="Georgia" w:cs="Times New Roman"/>
            <w:color w:val="auto"/>
            <w:sz w:val="36"/>
            <w:szCs w:val="36"/>
          </w:rPr>
          <w:t>https://www.caring.com/senior-living/memory-care-facilities/florida</w:t>
        </w:r>
      </w:hyperlink>
    </w:p>
    <w:p w14:paraId="1AFDF9FF" w14:textId="21A110BC" w:rsidR="005F673E" w:rsidRPr="00002D46" w:rsidRDefault="005F673E" w:rsidP="00B0727A">
      <w:pPr>
        <w:pStyle w:val="ListParagraph"/>
        <w:spacing w:before="100" w:beforeAutospacing="1" w:after="100" w:afterAutospacing="1" w:line="240" w:lineRule="auto"/>
        <w:ind w:left="1080"/>
        <w:jc w:val="center"/>
        <w:rPr>
          <w:rFonts w:ascii="Georgia" w:eastAsia="Times New Roman" w:hAnsi="Georgia" w:cs="Times New Roman"/>
          <w:sz w:val="36"/>
          <w:szCs w:val="36"/>
        </w:rPr>
      </w:pPr>
      <w:hyperlink r:id="rId28" w:history="1">
        <w:r w:rsidRPr="00002D46">
          <w:rPr>
            <w:rStyle w:val="Hyperlink"/>
            <w:rFonts w:ascii="Georgia" w:eastAsia="Times New Roman" w:hAnsi="Georgia" w:cs="Times New Roman"/>
            <w:color w:val="auto"/>
            <w:sz w:val="36"/>
            <w:szCs w:val="36"/>
          </w:rPr>
          <w:t>https://www.caring.com/caregivers/alzheimers/</w:t>
        </w:r>
      </w:hyperlink>
    </w:p>
    <w:p w14:paraId="794A5CC0" w14:textId="7EF08393" w:rsidR="00C65C08" w:rsidRPr="00002D46" w:rsidRDefault="005F673E" w:rsidP="00B67745">
      <w:pPr>
        <w:pStyle w:val="ListParagraph"/>
        <w:spacing w:before="100" w:beforeAutospacing="1" w:after="100" w:afterAutospacing="1" w:line="240" w:lineRule="auto"/>
        <w:ind w:left="1080"/>
        <w:jc w:val="center"/>
        <w:rPr>
          <w:rFonts w:ascii="Georgia" w:hAnsi="Georgia" w:cs="Times New Roman"/>
          <w:b/>
          <w:sz w:val="36"/>
          <w:szCs w:val="36"/>
          <w:u w:val="single"/>
        </w:rPr>
      </w:pPr>
      <w:hyperlink r:id="rId29" w:history="1">
        <w:r w:rsidRPr="00002D46">
          <w:rPr>
            <w:rStyle w:val="Hyperlink"/>
            <w:rFonts w:ascii="Georgia" w:eastAsia="Times New Roman" w:hAnsi="Georgia" w:cs="Times New Roman"/>
            <w:color w:val="auto"/>
            <w:sz w:val="36"/>
            <w:szCs w:val="36"/>
          </w:rPr>
          <w:t>https://www.caring.com/caregivers/dementia/</w:t>
        </w:r>
      </w:hyperlink>
    </w:p>
    <w:p w14:paraId="59045197" w14:textId="77777777" w:rsidR="00A40FE9" w:rsidRPr="00346758" w:rsidRDefault="00A40FE9" w:rsidP="00B67745">
      <w:pPr>
        <w:spacing w:after="0" w:line="240" w:lineRule="auto"/>
        <w:jc w:val="center"/>
        <w:rPr>
          <w:rFonts w:ascii="Georgia" w:hAnsi="Georgia" w:cs="Times New Roman"/>
          <w:b/>
          <w:sz w:val="36"/>
          <w:szCs w:val="36"/>
          <w:highlight w:val="yellow"/>
          <w:u w:val="single"/>
        </w:rPr>
      </w:pPr>
    </w:p>
    <w:p w14:paraId="3F6B5CEC" w14:textId="77777777" w:rsidR="00A40FE9" w:rsidRPr="00346758" w:rsidRDefault="00A40FE9" w:rsidP="00B67745">
      <w:pPr>
        <w:spacing w:after="0" w:line="240" w:lineRule="auto"/>
        <w:jc w:val="center"/>
        <w:rPr>
          <w:rFonts w:ascii="Georgia" w:hAnsi="Georgia" w:cs="Times New Roman"/>
          <w:b/>
          <w:sz w:val="36"/>
          <w:szCs w:val="36"/>
          <w:highlight w:val="yellow"/>
          <w:u w:val="single"/>
        </w:rPr>
      </w:pPr>
    </w:p>
    <w:p w14:paraId="49FF7E1C" w14:textId="65BCE14D" w:rsidR="00201A11" w:rsidRPr="00002D46" w:rsidRDefault="00F919E6" w:rsidP="00B67745">
      <w:pPr>
        <w:spacing w:after="0" w:line="240" w:lineRule="auto"/>
        <w:jc w:val="center"/>
        <w:rPr>
          <w:rFonts w:ascii="Georgia" w:hAnsi="Georgia" w:cs="Times New Roman"/>
          <w:b/>
          <w:sz w:val="36"/>
          <w:szCs w:val="36"/>
          <w:u w:val="single"/>
        </w:rPr>
      </w:pPr>
      <w:r w:rsidRPr="00002D46">
        <w:rPr>
          <w:rFonts w:ascii="Georgia" w:hAnsi="Georgia" w:cs="Times New Roman"/>
          <w:b/>
          <w:sz w:val="36"/>
          <w:szCs w:val="36"/>
          <w:u w:val="single"/>
        </w:rPr>
        <w:t>WE HAVE SEVERAL HANDBOOKS ON DEMENTIA IN THE CHURCH LIBRARY, IF ANYONE WOULD LIKE INFORMATION</w:t>
      </w:r>
    </w:p>
    <w:p w14:paraId="2DB3AAF9" w14:textId="77777777" w:rsidR="00201A11" w:rsidRPr="00346758" w:rsidRDefault="00201A11" w:rsidP="00B67745">
      <w:pPr>
        <w:spacing w:after="0" w:line="240" w:lineRule="auto"/>
        <w:jc w:val="center"/>
        <w:rPr>
          <w:rFonts w:ascii="Georgia" w:hAnsi="Georgia" w:cs="Times New Roman"/>
          <w:b/>
          <w:sz w:val="36"/>
          <w:szCs w:val="36"/>
          <w:highlight w:val="yellow"/>
          <w:u w:val="single"/>
        </w:rPr>
      </w:pPr>
    </w:p>
    <w:p w14:paraId="16084621" w14:textId="77777777" w:rsidR="00D41198" w:rsidRPr="00346758" w:rsidRDefault="00D41198" w:rsidP="00B67745">
      <w:pPr>
        <w:spacing w:after="0" w:line="240" w:lineRule="auto"/>
        <w:jc w:val="center"/>
        <w:rPr>
          <w:rFonts w:ascii="Georgia" w:hAnsi="Georgia" w:cs="Times New Roman"/>
          <w:b/>
          <w:sz w:val="36"/>
          <w:szCs w:val="36"/>
          <w:highlight w:val="yellow"/>
          <w:u w:val="single"/>
        </w:rPr>
      </w:pPr>
    </w:p>
    <w:p w14:paraId="33ADD153" w14:textId="4B574B75" w:rsidR="00D41198" w:rsidRPr="00002D46" w:rsidRDefault="00D41198" w:rsidP="00D41198">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
          <w:sz w:val="36"/>
          <w:szCs w:val="36"/>
        </w:rPr>
      </w:pPr>
      <w:r w:rsidRPr="00002D46">
        <w:rPr>
          <w:rFonts w:ascii="Georgia" w:hAnsi="Georgia" w:cs="Times New Roman"/>
          <w:b/>
          <w:sz w:val="36"/>
          <w:szCs w:val="36"/>
        </w:rPr>
        <w:t xml:space="preserve">We have the </w:t>
      </w:r>
      <w:r w:rsidR="00002D46" w:rsidRPr="00002D46">
        <w:rPr>
          <w:rFonts w:ascii="Georgia" w:hAnsi="Georgia" w:cs="Times New Roman"/>
          <w:b/>
          <w:sz w:val="36"/>
          <w:szCs w:val="36"/>
        </w:rPr>
        <w:t>January, February, and March 2026</w:t>
      </w:r>
      <w:r w:rsidRPr="00002D46">
        <w:rPr>
          <w:rFonts w:ascii="Georgia" w:hAnsi="Georgia" w:cs="Times New Roman"/>
          <w:b/>
          <w:sz w:val="36"/>
          <w:szCs w:val="36"/>
        </w:rPr>
        <w:t xml:space="preserve"> Christ in Our Home booklets. There are some on the table by </w:t>
      </w:r>
      <w:proofErr w:type="gramStart"/>
      <w:r w:rsidRPr="00002D46">
        <w:rPr>
          <w:rFonts w:ascii="Georgia" w:hAnsi="Georgia" w:cs="Times New Roman"/>
          <w:b/>
          <w:sz w:val="36"/>
          <w:szCs w:val="36"/>
        </w:rPr>
        <w:t>the mailboxes</w:t>
      </w:r>
      <w:proofErr w:type="gramEnd"/>
      <w:r w:rsidRPr="00002D46">
        <w:rPr>
          <w:rFonts w:ascii="Georgia" w:hAnsi="Georgia" w:cs="Times New Roman"/>
          <w:b/>
          <w:sz w:val="36"/>
          <w:szCs w:val="36"/>
        </w:rPr>
        <w:t xml:space="preserve"> or you may request one to be put in your box.</w:t>
      </w:r>
    </w:p>
    <w:p w14:paraId="5869C389" w14:textId="77777777" w:rsidR="00BB68A0" w:rsidRPr="00346758" w:rsidRDefault="00BB68A0" w:rsidP="00B703DE">
      <w:pPr>
        <w:jc w:val="center"/>
        <w:rPr>
          <w:rFonts w:ascii="Georgia" w:hAnsi="Georgia"/>
          <w:b/>
          <w:bCs/>
          <w:sz w:val="36"/>
          <w:szCs w:val="36"/>
          <w:highlight w:val="yellow"/>
          <w:u w:val="single"/>
          <w:lang w:bidi="he-IL"/>
        </w:rPr>
      </w:pPr>
      <w:bookmarkStart w:id="19" w:name="_Hlk200622718"/>
    </w:p>
    <w:p w14:paraId="672A61F0" w14:textId="1A1C356C" w:rsidR="0083538B" w:rsidRPr="00346758" w:rsidRDefault="0083538B">
      <w:pPr>
        <w:rPr>
          <w:rFonts w:ascii="Times New Roman" w:hAnsi="Times New Roman"/>
          <w:b/>
          <w:bCs/>
          <w:sz w:val="36"/>
          <w:szCs w:val="36"/>
          <w:highlight w:val="yellow"/>
          <w:u w:val="single"/>
          <w:lang w:bidi="he-IL"/>
        </w:rPr>
      </w:pPr>
    </w:p>
    <w:bookmarkEnd w:id="19"/>
    <w:p w14:paraId="703581F2" w14:textId="77777777" w:rsidR="006D2389" w:rsidRPr="00346758" w:rsidRDefault="006D2389" w:rsidP="00D41198">
      <w:pPr>
        <w:pStyle w:val="NoSpacing"/>
        <w:jc w:val="center"/>
        <w:rPr>
          <w:rStyle w:val="Hyperlink"/>
          <w:rFonts w:ascii="Georgia" w:hAnsi="Georgia" w:cs="Times New Roman"/>
          <w:color w:val="auto"/>
          <w:sz w:val="36"/>
          <w:szCs w:val="36"/>
          <w:highlight w:val="yellow"/>
          <w:u w:val="none"/>
        </w:rPr>
      </w:pPr>
    </w:p>
    <w:p w14:paraId="7D4005E4" w14:textId="77777777" w:rsidR="002A13D2" w:rsidRPr="00346758" w:rsidRDefault="002A13D2">
      <w:pPr>
        <w:rPr>
          <w:rStyle w:val="Hyperlink"/>
          <w:rFonts w:ascii="Georgia" w:hAnsi="Georgia" w:cs="Times New Roman"/>
          <w:color w:val="auto"/>
          <w:sz w:val="36"/>
          <w:szCs w:val="36"/>
          <w:highlight w:val="yellow"/>
          <w:u w:val="none"/>
        </w:rPr>
      </w:pPr>
      <w:r w:rsidRPr="00346758">
        <w:rPr>
          <w:rStyle w:val="Hyperlink"/>
          <w:rFonts w:ascii="Georgia" w:hAnsi="Georgia" w:cs="Times New Roman"/>
          <w:color w:val="auto"/>
          <w:sz w:val="36"/>
          <w:szCs w:val="36"/>
          <w:highlight w:val="yellow"/>
          <w:u w:val="none"/>
        </w:rPr>
        <w:br w:type="page"/>
      </w:r>
    </w:p>
    <w:p w14:paraId="39BC525D" w14:textId="25E78C83" w:rsidR="002A13D2" w:rsidRPr="00346758" w:rsidRDefault="002A13D2" w:rsidP="002A13D2">
      <w:pPr>
        <w:pStyle w:val="NoSpacing"/>
        <w:pBdr>
          <w:top w:val="triple" w:sz="4" w:space="1" w:color="auto"/>
          <w:left w:val="triple" w:sz="4" w:space="4" w:color="auto"/>
          <w:bottom w:val="triple" w:sz="4" w:space="1" w:color="auto"/>
          <w:right w:val="triple" w:sz="4" w:space="4" w:color="auto"/>
        </w:pBdr>
        <w:jc w:val="center"/>
        <w:rPr>
          <w:rFonts w:ascii="Georgia" w:eastAsia="Times New Roman" w:hAnsi="Georgia" w:cs="Times New Roman"/>
          <w:b/>
          <w:bCs/>
          <w:sz w:val="36"/>
          <w:szCs w:val="36"/>
          <w:highlight w:val="yellow"/>
        </w:rPr>
      </w:pPr>
    </w:p>
    <w:p w14:paraId="707BF95A" w14:textId="1097A879" w:rsidR="00D41198" w:rsidRPr="00002D46" w:rsidRDefault="002A13D2" w:rsidP="002A13D2">
      <w:pPr>
        <w:pStyle w:val="NoSpacing"/>
        <w:pBdr>
          <w:top w:val="triple" w:sz="4" w:space="1" w:color="auto"/>
          <w:left w:val="triple" w:sz="4" w:space="4" w:color="auto"/>
          <w:bottom w:val="triple" w:sz="4" w:space="1" w:color="auto"/>
          <w:right w:val="triple" w:sz="4" w:space="4" w:color="auto"/>
        </w:pBdr>
        <w:jc w:val="center"/>
        <w:rPr>
          <w:rFonts w:ascii="Georgia" w:eastAsia="Times New Roman" w:hAnsi="Georgia" w:cs="Times New Roman"/>
          <w:b/>
          <w:bCs/>
          <w:sz w:val="36"/>
          <w:szCs w:val="36"/>
        </w:rPr>
      </w:pPr>
      <w:r w:rsidRPr="00002D46">
        <w:rPr>
          <w:rFonts w:ascii="Georgia" w:eastAsia="Times New Roman" w:hAnsi="Georgia" w:cs="Times New Roman"/>
          <w:b/>
          <w:bCs/>
          <w:sz w:val="36"/>
          <w:szCs w:val="36"/>
        </w:rPr>
        <w:t>HERE AND THERE WITH THE FOLKS OF ST TIMOTHY</w:t>
      </w:r>
    </w:p>
    <w:p w14:paraId="7A8C223D" w14:textId="10BADD27" w:rsidR="002A13D2" w:rsidRPr="00346758" w:rsidRDefault="002A13D2" w:rsidP="002A13D2">
      <w:pPr>
        <w:pStyle w:val="NoSpacing"/>
        <w:pBdr>
          <w:top w:val="triple" w:sz="4" w:space="1" w:color="auto"/>
          <w:left w:val="triple" w:sz="4" w:space="4" w:color="auto"/>
          <w:bottom w:val="triple" w:sz="4" w:space="1" w:color="auto"/>
          <w:right w:val="triple" w:sz="4" w:space="4" w:color="auto"/>
        </w:pBdr>
        <w:jc w:val="center"/>
        <w:rPr>
          <w:rFonts w:ascii="Georgia" w:eastAsia="Times New Roman" w:hAnsi="Georgia" w:cs="Times New Roman"/>
          <w:b/>
          <w:bCs/>
          <w:sz w:val="36"/>
          <w:szCs w:val="36"/>
          <w:highlight w:val="yellow"/>
        </w:rPr>
      </w:pPr>
    </w:p>
    <w:p w14:paraId="1E156A98" w14:textId="4836A657" w:rsidR="00846E74" w:rsidRDefault="00846E74">
      <w:pPr>
        <w:rPr>
          <w:noProof/>
          <w:highlight w:val="yellow"/>
        </w:rPr>
      </w:pPr>
    </w:p>
    <w:p w14:paraId="08BE055A" w14:textId="0D45CCA4" w:rsidR="00846E74" w:rsidRPr="00846E74" w:rsidRDefault="00846E74" w:rsidP="00846E74">
      <w:pPr>
        <w:jc w:val="center"/>
        <w:rPr>
          <w:rFonts w:ascii="Georgia" w:hAnsi="Georgia"/>
          <w:noProof/>
          <w:sz w:val="36"/>
          <w:szCs w:val="36"/>
        </w:rPr>
      </w:pPr>
      <w:r>
        <w:rPr>
          <w:noProof/>
        </w:rPr>
        <w:drawing>
          <wp:anchor distT="0" distB="0" distL="114300" distR="114300" simplePos="0" relativeHeight="251942400" behindDoc="1" locked="0" layoutInCell="1" allowOverlap="1" wp14:anchorId="5335F3C6" wp14:editId="5C36206D">
            <wp:simplePos x="0" y="0"/>
            <wp:positionH relativeFrom="column">
              <wp:posOffset>3190875</wp:posOffset>
            </wp:positionH>
            <wp:positionV relativeFrom="page">
              <wp:posOffset>2166620</wp:posOffset>
            </wp:positionV>
            <wp:extent cx="3274060" cy="2455545"/>
            <wp:effectExtent l="0" t="0" r="2540" b="1905"/>
            <wp:wrapTight wrapText="bothSides">
              <wp:wrapPolygon edited="0">
                <wp:start x="628" y="0"/>
                <wp:lineTo x="0" y="503"/>
                <wp:lineTo x="0" y="20779"/>
                <wp:lineTo x="503" y="21449"/>
                <wp:lineTo x="503" y="21449"/>
                <wp:lineTo x="20988" y="21449"/>
                <wp:lineTo x="20988" y="21449"/>
                <wp:lineTo x="21491" y="20779"/>
                <wp:lineTo x="21491" y="503"/>
                <wp:lineTo x="20863" y="0"/>
                <wp:lineTo x="628" y="0"/>
              </wp:wrapPolygon>
            </wp:wrapTight>
            <wp:docPr id="15536024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02401" name="Picture 1553602401"/>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3274060" cy="245554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846E74">
        <w:rPr>
          <w:rFonts w:ascii="Georgia" w:hAnsi="Georgia"/>
          <w:noProof/>
          <w:sz w:val="36"/>
          <w:szCs w:val="36"/>
        </w:rPr>
        <w:t>Ruth Circle Christmas Project Packing</w:t>
      </w:r>
    </w:p>
    <w:p w14:paraId="5721B5DE" w14:textId="13A9DED1" w:rsidR="00846E74" w:rsidRDefault="00846E74">
      <w:pPr>
        <w:rPr>
          <w:noProof/>
          <w:highlight w:val="yellow"/>
        </w:rPr>
      </w:pPr>
      <w:r>
        <w:rPr>
          <w:noProof/>
        </w:rPr>
        <w:drawing>
          <wp:anchor distT="0" distB="0" distL="114300" distR="114300" simplePos="0" relativeHeight="251941376" behindDoc="1" locked="0" layoutInCell="1" allowOverlap="1" wp14:anchorId="457CA880" wp14:editId="11A094BC">
            <wp:simplePos x="0" y="0"/>
            <wp:positionH relativeFrom="column">
              <wp:posOffset>-200844</wp:posOffset>
            </wp:positionH>
            <wp:positionV relativeFrom="page">
              <wp:posOffset>2167009</wp:posOffset>
            </wp:positionV>
            <wp:extent cx="3170555" cy="2378075"/>
            <wp:effectExtent l="0" t="0" r="0" b="3175"/>
            <wp:wrapTight wrapText="bothSides">
              <wp:wrapPolygon edited="0">
                <wp:start x="649" y="0"/>
                <wp:lineTo x="0" y="519"/>
                <wp:lineTo x="0" y="20764"/>
                <wp:lineTo x="519" y="21456"/>
                <wp:lineTo x="20895" y="21456"/>
                <wp:lineTo x="21414" y="20764"/>
                <wp:lineTo x="21414" y="692"/>
                <wp:lineTo x="20895" y="0"/>
                <wp:lineTo x="649" y="0"/>
              </wp:wrapPolygon>
            </wp:wrapTight>
            <wp:docPr id="792789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89112" name="Picture 7927891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70555" cy="2378075"/>
                    </a:xfrm>
                    <a:prstGeom prst="roundRect">
                      <a:avLst>
                        <a:gd name="adj" fmla="val 8594"/>
                      </a:avLst>
                    </a:prstGeom>
                    <a:solidFill>
                      <a:srgbClr val="FFFFFF">
                        <a:shade val="85000"/>
                      </a:srgbClr>
                    </a:solidFill>
                    <a:ln>
                      <a:noFill/>
                    </a:ln>
                    <a:effectLst/>
                  </pic:spPr>
                </pic:pic>
              </a:graphicData>
            </a:graphic>
          </wp:anchor>
        </w:drawing>
      </w:r>
    </w:p>
    <w:p w14:paraId="17AD8860" w14:textId="09012DC6" w:rsidR="006128A5" w:rsidRPr="00346758" w:rsidRDefault="006128A5">
      <w:pPr>
        <w:rPr>
          <w:highlight w:val="yellow"/>
        </w:rPr>
      </w:pPr>
    </w:p>
    <w:p w14:paraId="2DDB52F1" w14:textId="2568FF8C" w:rsidR="00A55105" w:rsidRPr="00346758" w:rsidRDefault="00A55105" w:rsidP="00A55105">
      <w:pPr>
        <w:rPr>
          <w:highlight w:val="yellow"/>
        </w:rPr>
      </w:pPr>
    </w:p>
    <w:p w14:paraId="750202BC" w14:textId="09AF12B9" w:rsidR="00D22D82" w:rsidRPr="00346758" w:rsidRDefault="00D22D82" w:rsidP="0069182C">
      <w:pPr>
        <w:spacing w:after="0" w:line="240" w:lineRule="auto"/>
        <w:jc w:val="center"/>
        <w:rPr>
          <w:rFonts w:ascii="Times New Roman" w:hAnsi="Times New Roman"/>
          <w:b/>
          <w:bCs/>
          <w:sz w:val="36"/>
          <w:szCs w:val="36"/>
          <w:highlight w:val="yellow"/>
          <w:lang w:bidi="he-IL"/>
        </w:rPr>
      </w:pPr>
    </w:p>
    <w:p w14:paraId="57245603" w14:textId="77777777" w:rsidR="00846E74" w:rsidRDefault="00846E74">
      <w:pPr>
        <w:rPr>
          <w:rFonts w:ascii="Georgia" w:hAnsi="Georgia" w:cs="Times New Roman"/>
          <w:sz w:val="36"/>
          <w:szCs w:val="36"/>
        </w:rPr>
      </w:pPr>
    </w:p>
    <w:p w14:paraId="53D0C16C" w14:textId="77777777" w:rsidR="00846E74" w:rsidRDefault="00846E74">
      <w:pPr>
        <w:rPr>
          <w:rFonts w:ascii="Georgia" w:hAnsi="Georgia" w:cs="Times New Roman"/>
          <w:sz w:val="36"/>
          <w:szCs w:val="36"/>
        </w:rPr>
      </w:pPr>
    </w:p>
    <w:p w14:paraId="31256F44" w14:textId="129683AD" w:rsidR="00846E74" w:rsidRDefault="00846E74">
      <w:pPr>
        <w:rPr>
          <w:rFonts w:ascii="Georgia" w:hAnsi="Georgia" w:cs="Times New Roman"/>
          <w:sz w:val="36"/>
          <w:szCs w:val="36"/>
        </w:rPr>
      </w:pPr>
    </w:p>
    <w:p w14:paraId="380677A7" w14:textId="77777777" w:rsidR="00846E74" w:rsidRDefault="00846E74">
      <w:pPr>
        <w:rPr>
          <w:rFonts w:ascii="Georgia" w:hAnsi="Georgia" w:cs="Times New Roman"/>
          <w:sz w:val="36"/>
          <w:szCs w:val="36"/>
        </w:rPr>
      </w:pPr>
    </w:p>
    <w:p w14:paraId="23A9750C" w14:textId="77777777" w:rsidR="00846E74" w:rsidRDefault="00846E74">
      <w:pPr>
        <w:rPr>
          <w:rFonts w:ascii="Georgia" w:hAnsi="Georgia" w:cs="Times New Roman"/>
          <w:sz w:val="36"/>
          <w:szCs w:val="36"/>
        </w:rPr>
      </w:pPr>
    </w:p>
    <w:p w14:paraId="6EC057AF" w14:textId="4B7426D9" w:rsidR="00846E74" w:rsidRPr="00846E74" w:rsidRDefault="00846E74" w:rsidP="00846E74">
      <w:pPr>
        <w:jc w:val="center"/>
        <w:rPr>
          <w:rFonts w:ascii="Georgia" w:hAnsi="Georgia" w:cs="Times New Roman"/>
          <w:sz w:val="36"/>
          <w:szCs w:val="36"/>
        </w:rPr>
      </w:pPr>
      <w:r w:rsidRPr="00846E74">
        <w:rPr>
          <w:rFonts w:ascii="Georgia" w:hAnsi="Georgia" w:cs="Times New Roman"/>
          <w:sz w:val="36"/>
          <w:szCs w:val="36"/>
        </w:rPr>
        <w:t>PB&amp;J Packing</w:t>
      </w:r>
    </w:p>
    <w:p w14:paraId="5A537D49" w14:textId="670934C7" w:rsidR="00846E74" w:rsidRDefault="00846E74">
      <w:pPr>
        <w:rPr>
          <w:noProof/>
        </w:rPr>
      </w:pPr>
      <w:r>
        <w:rPr>
          <w:rFonts w:ascii="Georgia" w:hAnsi="Georgia" w:cs="Times New Roman"/>
          <w:noProof/>
          <w:sz w:val="36"/>
          <w:szCs w:val="36"/>
        </w:rPr>
        <w:drawing>
          <wp:anchor distT="0" distB="0" distL="114300" distR="114300" simplePos="0" relativeHeight="251944448" behindDoc="1" locked="0" layoutInCell="1" allowOverlap="1" wp14:anchorId="1E197592" wp14:editId="03427417">
            <wp:simplePos x="0" y="0"/>
            <wp:positionH relativeFrom="column">
              <wp:posOffset>3717290</wp:posOffset>
            </wp:positionH>
            <wp:positionV relativeFrom="page">
              <wp:posOffset>5976620</wp:posOffset>
            </wp:positionV>
            <wp:extent cx="2532380" cy="2101850"/>
            <wp:effectExtent l="81915" t="70485" r="140335" b="140335"/>
            <wp:wrapTight wrapText="bothSides">
              <wp:wrapPolygon edited="0">
                <wp:start x="-601" y="22050"/>
                <wp:lineTo x="-276" y="22050"/>
                <wp:lineTo x="2161" y="22442"/>
                <wp:lineTo x="20522" y="22442"/>
                <wp:lineTo x="22635" y="22050"/>
                <wp:lineTo x="22635" y="-855"/>
                <wp:lineTo x="20522" y="-1246"/>
                <wp:lineTo x="-439" y="-1246"/>
                <wp:lineTo x="-601" y="-855"/>
                <wp:lineTo x="-601" y="22050"/>
              </wp:wrapPolygon>
            </wp:wrapTight>
            <wp:docPr id="1170631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31660" name="Picture 1170631660"/>
                    <pic:cNvPicPr/>
                  </pic:nvPicPr>
                  <pic:blipFill rotWithShape="1">
                    <a:blip r:embed="rId32" cstate="print">
                      <a:extLst>
                        <a:ext uri="{28A0092B-C50C-407E-A947-70E740481C1C}">
                          <a14:useLocalDpi xmlns:a14="http://schemas.microsoft.com/office/drawing/2010/main" val="0"/>
                        </a:ext>
                      </a:extLst>
                    </a:blip>
                    <a:srcRect l="9838" t="216"/>
                    <a:stretch>
                      <a:fillRect/>
                    </a:stretch>
                  </pic:blipFill>
                  <pic:spPr bwMode="auto">
                    <a:xfrm rot="5400000">
                      <a:off x="0" y="0"/>
                      <a:ext cx="2532380" cy="2101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Pr>
          <w:rFonts w:ascii="Georgia" w:hAnsi="Georgia" w:cs="Times New Roman"/>
          <w:noProof/>
          <w:sz w:val="36"/>
          <w:szCs w:val="36"/>
        </w:rPr>
        <w:drawing>
          <wp:anchor distT="0" distB="0" distL="114300" distR="114300" simplePos="0" relativeHeight="251943424" behindDoc="1" locked="0" layoutInCell="1" allowOverlap="1" wp14:anchorId="0B156236" wp14:editId="11216B64">
            <wp:simplePos x="0" y="0"/>
            <wp:positionH relativeFrom="column">
              <wp:posOffset>-19009</wp:posOffset>
            </wp:positionH>
            <wp:positionV relativeFrom="page">
              <wp:posOffset>5882926</wp:posOffset>
            </wp:positionV>
            <wp:extent cx="2988945" cy="2241550"/>
            <wp:effectExtent l="76200" t="76200" r="135255" b="139700"/>
            <wp:wrapTight wrapText="bothSides">
              <wp:wrapPolygon edited="0">
                <wp:start x="-275" y="-734"/>
                <wp:lineTo x="-551" y="-551"/>
                <wp:lineTo x="-551" y="22028"/>
                <wp:lineTo x="-275" y="22763"/>
                <wp:lineTo x="22164" y="22763"/>
                <wp:lineTo x="22440" y="20193"/>
                <wp:lineTo x="22440" y="2386"/>
                <wp:lineTo x="22164" y="-367"/>
                <wp:lineTo x="22164" y="-734"/>
                <wp:lineTo x="-275" y="-734"/>
              </wp:wrapPolygon>
            </wp:wrapTight>
            <wp:docPr id="251369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69258" name="Picture 25136925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8945" cy="2241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2F0439E" w14:textId="2120166E" w:rsidR="00B435BE" w:rsidRDefault="00B435BE">
      <w:pPr>
        <w:rPr>
          <w:rFonts w:ascii="Georgia" w:hAnsi="Georgia" w:cs="Times New Roman"/>
          <w:sz w:val="36"/>
          <w:szCs w:val="36"/>
          <w:highlight w:val="yellow"/>
        </w:rPr>
      </w:pPr>
    </w:p>
    <w:p w14:paraId="40301F74" w14:textId="3B42BF4F" w:rsidR="00846E74" w:rsidRDefault="00846E74">
      <w:pPr>
        <w:rPr>
          <w:rFonts w:ascii="Georgia" w:hAnsi="Georgia" w:cs="Times New Roman"/>
          <w:sz w:val="36"/>
          <w:szCs w:val="36"/>
          <w:highlight w:val="yellow"/>
        </w:rPr>
      </w:pPr>
    </w:p>
    <w:p w14:paraId="48D4D8F7" w14:textId="77777777" w:rsidR="00846E74" w:rsidRDefault="00846E74" w:rsidP="00846E74">
      <w:pPr>
        <w:jc w:val="center"/>
        <w:rPr>
          <w:rFonts w:ascii="Georgia" w:hAnsi="Georgia" w:cs="Times New Roman"/>
          <w:noProof/>
          <w:sz w:val="36"/>
          <w:szCs w:val="36"/>
        </w:rPr>
      </w:pPr>
    </w:p>
    <w:p w14:paraId="7F95751C" w14:textId="68437064" w:rsidR="00846E74" w:rsidRDefault="00846E74" w:rsidP="00846E74">
      <w:pPr>
        <w:jc w:val="center"/>
        <w:rPr>
          <w:rFonts w:ascii="Georgia" w:hAnsi="Georgia" w:cs="Times New Roman"/>
          <w:sz w:val="36"/>
          <w:szCs w:val="36"/>
          <w:highlight w:val="yellow"/>
        </w:rPr>
      </w:pPr>
    </w:p>
    <w:p w14:paraId="4DAB2E2C" w14:textId="11CE2C05" w:rsidR="00846E74" w:rsidRPr="00346758" w:rsidRDefault="00846E74">
      <w:pPr>
        <w:rPr>
          <w:rFonts w:ascii="Georgia" w:hAnsi="Georgia" w:cs="Times New Roman"/>
          <w:sz w:val="36"/>
          <w:szCs w:val="36"/>
          <w:highlight w:val="yellow"/>
        </w:rPr>
      </w:pPr>
    </w:p>
    <w:p w14:paraId="781A7B86" w14:textId="77777777" w:rsidR="00B435BE" w:rsidRPr="00932FC0" w:rsidRDefault="00B435BE" w:rsidP="00E75FAE">
      <w:pPr>
        <w:spacing w:after="0" w:line="240" w:lineRule="auto"/>
        <w:rPr>
          <w:rFonts w:ascii="Georgia" w:hAnsi="Georgia" w:cs="Times New Roman"/>
          <w:sz w:val="36"/>
          <w:szCs w:val="36"/>
        </w:rPr>
      </w:pPr>
    </w:p>
    <w:p w14:paraId="6C4F5336" w14:textId="163BC860" w:rsidR="00846E74" w:rsidRDefault="00846E74">
      <w:pPr>
        <w:rPr>
          <w:rFonts w:ascii="Georgia" w:hAnsi="Georgia" w:cs="Times New Roman"/>
          <w:noProof/>
          <w:sz w:val="36"/>
          <w:szCs w:val="36"/>
        </w:rPr>
      </w:pPr>
      <w:r>
        <w:rPr>
          <w:rFonts w:ascii="Georgia" w:hAnsi="Georgia" w:cs="Times New Roman"/>
          <w:noProof/>
          <w:sz w:val="36"/>
          <w:szCs w:val="36"/>
        </w:rPr>
        <w:br w:type="page"/>
      </w:r>
    </w:p>
    <w:p w14:paraId="1B250C29" w14:textId="308F907F" w:rsidR="00846E74" w:rsidRDefault="00846E74" w:rsidP="00E75FAE">
      <w:pPr>
        <w:spacing w:after="0" w:line="240" w:lineRule="auto"/>
        <w:ind w:left="2160" w:firstLine="720"/>
        <w:rPr>
          <w:rFonts w:ascii="Georgia" w:hAnsi="Georgia" w:cs="Times New Roman"/>
          <w:noProof/>
          <w:sz w:val="36"/>
          <w:szCs w:val="36"/>
        </w:rPr>
      </w:pPr>
      <w:r>
        <w:rPr>
          <w:noProof/>
        </w:rPr>
        <w:lastRenderedPageBreak/>
        <w:drawing>
          <wp:anchor distT="0" distB="0" distL="114300" distR="114300" simplePos="0" relativeHeight="251937280" behindDoc="1" locked="0" layoutInCell="1" allowOverlap="1" wp14:anchorId="4F8EC3B5" wp14:editId="60E49463">
            <wp:simplePos x="0" y="0"/>
            <wp:positionH relativeFrom="column">
              <wp:posOffset>2033946</wp:posOffset>
            </wp:positionH>
            <wp:positionV relativeFrom="page">
              <wp:posOffset>411623</wp:posOffset>
            </wp:positionV>
            <wp:extent cx="3154680" cy="1651635"/>
            <wp:effectExtent l="0" t="0" r="0" b="5715"/>
            <wp:wrapTight wrapText="bothSides">
              <wp:wrapPolygon edited="0">
                <wp:start x="0" y="0"/>
                <wp:lineTo x="0" y="21426"/>
                <wp:lineTo x="21000" y="21426"/>
                <wp:lineTo x="21000" y="0"/>
                <wp:lineTo x="0" y="0"/>
              </wp:wrapPolygon>
            </wp:wrapTight>
            <wp:docPr id="1" name="Picture 1" descr="Free Janu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January Clipar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2818" r="-4312" b="22564"/>
                    <a:stretch>
                      <a:fillRect/>
                    </a:stretch>
                  </pic:blipFill>
                  <pic:spPr bwMode="auto">
                    <a:xfrm>
                      <a:off x="0" y="0"/>
                      <a:ext cx="3154680" cy="1651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855AD" w14:textId="77777777" w:rsidR="00846E74" w:rsidRDefault="00846E74" w:rsidP="00E75FAE">
      <w:pPr>
        <w:spacing w:after="0" w:line="240" w:lineRule="auto"/>
        <w:ind w:left="2160" w:firstLine="720"/>
        <w:rPr>
          <w:rFonts w:ascii="Georgia" w:hAnsi="Georgia" w:cs="Times New Roman"/>
          <w:noProof/>
          <w:sz w:val="36"/>
          <w:szCs w:val="36"/>
        </w:rPr>
      </w:pPr>
    </w:p>
    <w:p w14:paraId="18EBE3DB" w14:textId="77777777" w:rsidR="00846E74" w:rsidRDefault="00846E74" w:rsidP="00E75FAE">
      <w:pPr>
        <w:spacing w:after="0" w:line="240" w:lineRule="auto"/>
        <w:ind w:left="2160" w:firstLine="720"/>
        <w:rPr>
          <w:rFonts w:ascii="Georgia" w:hAnsi="Georgia" w:cs="Times New Roman"/>
          <w:noProof/>
          <w:sz w:val="36"/>
          <w:szCs w:val="36"/>
        </w:rPr>
      </w:pPr>
    </w:p>
    <w:p w14:paraId="512776AF" w14:textId="77777777" w:rsidR="00846E74" w:rsidRDefault="00846E74" w:rsidP="00E75FAE">
      <w:pPr>
        <w:spacing w:after="0" w:line="240" w:lineRule="auto"/>
        <w:ind w:left="2160" w:firstLine="720"/>
        <w:rPr>
          <w:rFonts w:ascii="Georgia" w:hAnsi="Georgia" w:cs="Times New Roman"/>
          <w:noProof/>
          <w:sz w:val="36"/>
          <w:szCs w:val="36"/>
        </w:rPr>
      </w:pPr>
    </w:p>
    <w:p w14:paraId="27ECD02F" w14:textId="77777777" w:rsidR="00846E74" w:rsidRDefault="00846E74" w:rsidP="00E75FAE">
      <w:pPr>
        <w:spacing w:after="0" w:line="240" w:lineRule="auto"/>
        <w:ind w:left="2160" w:firstLine="720"/>
        <w:rPr>
          <w:rFonts w:ascii="Georgia" w:hAnsi="Georgia" w:cs="Times New Roman"/>
          <w:noProof/>
          <w:sz w:val="36"/>
          <w:szCs w:val="36"/>
        </w:rPr>
      </w:pPr>
    </w:p>
    <w:p w14:paraId="409C2AE4" w14:textId="77777777" w:rsidR="00846E74" w:rsidRDefault="00846E74" w:rsidP="00E75FAE">
      <w:pPr>
        <w:spacing w:after="0" w:line="240" w:lineRule="auto"/>
        <w:ind w:left="2160" w:firstLine="720"/>
        <w:rPr>
          <w:rFonts w:ascii="Georgia" w:hAnsi="Georgia" w:cs="Times New Roman"/>
          <w:noProof/>
          <w:sz w:val="36"/>
          <w:szCs w:val="36"/>
        </w:rPr>
      </w:pPr>
    </w:p>
    <w:p w14:paraId="51D39B65" w14:textId="77777777" w:rsidR="00846E74" w:rsidRDefault="00846E74" w:rsidP="00E75FAE">
      <w:pPr>
        <w:spacing w:after="0" w:line="240" w:lineRule="auto"/>
        <w:ind w:left="2160" w:firstLine="720"/>
        <w:rPr>
          <w:rFonts w:ascii="Georgia" w:hAnsi="Georgia" w:cs="Times New Roman"/>
          <w:noProof/>
          <w:sz w:val="36"/>
          <w:szCs w:val="36"/>
        </w:rPr>
      </w:pPr>
    </w:p>
    <w:p w14:paraId="3B35DBD6" w14:textId="77777777" w:rsidR="00846E74" w:rsidRDefault="00846E74" w:rsidP="00E75FAE">
      <w:pPr>
        <w:spacing w:after="0" w:line="240" w:lineRule="auto"/>
        <w:ind w:left="2160" w:firstLine="720"/>
        <w:rPr>
          <w:rFonts w:ascii="Georgia" w:hAnsi="Georgia" w:cs="Times New Roman"/>
          <w:noProof/>
          <w:sz w:val="36"/>
          <w:szCs w:val="36"/>
        </w:rPr>
      </w:pPr>
    </w:p>
    <w:p w14:paraId="749527DF" w14:textId="3DFD586B" w:rsidR="00F57626" w:rsidRPr="00932FC0" w:rsidRDefault="00002D46" w:rsidP="00E75FAE">
      <w:pPr>
        <w:spacing w:after="0" w:line="240" w:lineRule="auto"/>
        <w:ind w:left="2160" w:firstLine="720"/>
        <w:rPr>
          <w:rFonts w:ascii="Georgia" w:hAnsi="Georgia" w:cs="Times New Roman"/>
          <w:noProof/>
          <w:sz w:val="36"/>
          <w:szCs w:val="36"/>
        </w:rPr>
      </w:pPr>
      <w:r w:rsidRPr="00932FC0">
        <w:rPr>
          <w:rFonts w:ascii="Georgia" w:hAnsi="Georgia" w:cs="Times New Roman"/>
          <w:noProof/>
          <w:sz w:val="36"/>
          <w:szCs w:val="36"/>
        </w:rPr>
        <w:t>Lloyd DeBusk</w:t>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t>01/02</w:t>
      </w:r>
    </w:p>
    <w:p w14:paraId="5CF066CA" w14:textId="06CEE905" w:rsidR="00002D46" w:rsidRPr="00932FC0" w:rsidRDefault="00002D46" w:rsidP="00E75FAE">
      <w:pPr>
        <w:spacing w:after="0" w:line="240" w:lineRule="auto"/>
        <w:ind w:left="2160" w:firstLine="720"/>
        <w:rPr>
          <w:rFonts w:ascii="Georgia" w:hAnsi="Georgia" w:cs="Times New Roman"/>
          <w:noProof/>
          <w:sz w:val="36"/>
          <w:szCs w:val="36"/>
        </w:rPr>
      </w:pPr>
      <w:r w:rsidRPr="00932FC0">
        <w:rPr>
          <w:rFonts w:ascii="Georgia" w:hAnsi="Georgia" w:cs="Times New Roman"/>
          <w:noProof/>
          <w:sz w:val="36"/>
          <w:szCs w:val="36"/>
        </w:rPr>
        <w:t>Beverly Williams</w:t>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t>01/02</w:t>
      </w:r>
    </w:p>
    <w:p w14:paraId="24367E4F" w14:textId="5D08A3A0" w:rsidR="00002D46" w:rsidRPr="00932FC0" w:rsidRDefault="00002D46" w:rsidP="00E75FAE">
      <w:pPr>
        <w:spacing w:after="0" w:line="240" w:lineRule="auto"/>
        <w:ind w:left="2160" w:firstLine="720"/>
        <w:rPr>
          <w:rFonts w:ascii="Georgia" w:hAnsi="Georgia" w:cs="Times New Roman"/>
          <w:noProof/>
          <w:sz w:val="36"/>
          <w:szCs w:val="36"/>
        </w:rPr>
      </w:pPr>
      <w:r w:rsidRPr="00932FC0">
        <w:rPr>
          <w:rFonts w:ascii="Georgia" w:hAnsi="Georgia" w:cs="Times New Roman"/>
          <w:noProof/>
          <w:sz w:val="36"/>
          <w:szCs w:val="36"/>
        </w:rPr>
        <w:t>Patricia Pule</w:t>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t>01/03</w:t>
      </w:r>
    </w:p>
    <w:p w14:paraId="5555D1C6" w14:textId="7CD1C00C" w:rsidR="00002D46" w:rsidRPr="00932FC0" w:rsidRDefault="00002D46" w:rsidP="00E75FAE">
      <w:pPr>
        <w:spacing w:after="0" w:line="240" w:lineRule="auto"/>
        <w:ind w:left="2160" w:firstLine="720"/>
        <w:rPr>
          <w:rFonts w:ascii="Georgia" w:hAnsi="Georgia" w:cs="Times New Roman"/>
          <w:noProof/>
          <w:sz w:val="36"/>
          <w:szCs w:val="36"/>
        </w:rPr>
      </w:pPr>
      <w:r w:rsidRPr="00932FC0">
        <w:rPr>
          <w:rFonts w:ascii="Georgia" w:hAnsi="Georgia" w:cs="Times New Roman"/>
          <w:noProof/>
          <w:sz w:val="36"/>
          <w:szCs w:val="36"/>
        </w:rPr>
        <w:t>Deb Miller</w:t>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t>01/04</w:t>
      </w:r>
    </w:p>
    <w:p w14:paraId="7B7309C1" w14:textId="3D4B8149" w:rsidR="00002D46" w:rsidRPr="00932FC0" w:rsidRDefault="00002D46" w:rsidP="00E75FAE">
      <w:pPr>
        <w:spacing w:after="0" w:line="240" w:lineRule="auto"/>
        <w:ind w:left="2160" w:firstLine="720"/>
        <w:rPr>
          <w:rFonts w:ascii="Georgia" w:hAnsi="Georgia" w:cs="Times New Roman"/>
          <w:noProof/>
          <w:sz w:val="36"/>
          <w:szCs w:val="36"/>
        </w:rPr>
      </w:pPr>
      <w:r w:rsidRPr="00932FC0">
        <w:rPr>
          <w:rFonts w:ascii="Georgia" w:hAnsi="Georgia" w:cs="Times New Roman"/>
          <w:noProof/>
          <w:sz w:val="36"/>
          <w:szCs w:val="36"/>
        </w:rPr>
        <w:t>Eric Colfer</w:t>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t>01/06</w:t>
      </w:r>
    </w:p>
    <w:p w14:paraId="638044FC" w14:textId="1585C586" w:rsidR="00002D46" w:rsidRPr="00932FC0" w:rsidRDefault="00002D46" w:rsidP="00E75FAE">
      <w:pPr>
        <w:spacing w:after="0" w:line="240" w:lineRule="auto"/>
        <w:ind w:left="2160" w:firstLine="720"/>
        <w:rPr>
          <w:rFonts w:ascii="Georgia" w:hAnsi="Georgia" w:cs="Times New Roman"/>
          <w:noProof/>
          <w:sz w:val="36"/>
          <w:szCs w:val="36"/>
        </w:rPr>
      </w:pPr>
      <w:r w:rsidRPr="00932FC0">
        <w:rPr>
          <w:rFonts w:ascii="Georgia" w:hAnsi="Georgia" w:cs="Times New Roman"/>
          <w:noProof/>
          <w:sz w:val="36"/>
          <w:szCs w:val="36"/>
        </w:rPr>
        <w:t>Barbara Johnson</w:t>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t>01/12</w:t>
      </w:r>
    </w:p>
    <w:p w14:paraId="7038E0FB" w14:textId="77AB3F1F" w:rsidR="00002D46" w:rsidRPr="00932FC0" w:rsidRDefault="00002D46" w:rsidP="00E75FAE">
      <w:pPr>
        <w:spacing w:after="0" w:line="240" w:lineRule="auto"/>
        <w:ind w:left="2160" w:firstLine="720"/>
        <w:rPr>
          <w:rFonts w:ascii="Georgia" w:hAnsi="Georgia" w:cs="Times New Roman"/>
          <w:noProof/>
          <w:sz w:val="36"/>
          <w:szCs w:val="36"/>
        </w:rPr>
      </w:pPr>
      <w:r w:rsidRPr="00932FC0">
        <w:rPr>
          <w:rFonts w:ascii="Georgia" w:hAnsi="Georgia" w:cs="Times New Roman"/>
          <w:noProof/>
          <w:sz w:val="36"/>
          <w:szCs w:val="36"/>
        </w:rPr>
        <w:t>Diana Mazzuchi</w:t>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t>01/13</w:t>
      </w:r>
    </w:p>
    <w:p w14:paraId="4147DFAD" w14:textId="77777777" w:rsidR="00002D46" w:rsidRPr="00932FC0" w:rsidRDefault="00002D46" w:rsidP="00E75FAE">
      <w:pPr>
        <w:spacing w:after="0" w:line="240" w:lineRule="auto"/>
        <w:ind w:left="2160" w:firstLine="720"/>
        <w:rPr>
          <w:rFonts w:ascii="Georgia" w:hAnsi="Georgia" w:cs="Times New Roman"/>
          <w:noProof/>
          <w:sz w:val="36"/>
          <w:szCs w:val="36"/>
        </w:rPr>
      </w:pPr>
      <w:r w:rsidRPr="00932FC0">
        <w:rPr>
          <w:rFonts w:ascii="Georgia" w:hAnsi="Georgia" w:cs="Times New Roman"/>
          <w:noProof/>
          <w:sz w:val="36"/>
          <w:szCs w:val="36"/>
        </w:rPr>
        <w:t>Helmutas “Tom” Ambrozaitis</w:t>
      </w:r>
      <w:r w:rsidRPr="00932FC0">
        <w:rPr>
          <w:rFonts w:ascii="Georgia" w:hAnsi="Georgia" w:cs="Times New Roman"/>
          <w:noProof/>
          <w:sz w:val="36"/>
          <w:szCs w:val="36"/>
        </w:rPr>
        <w:tab/>
        <w:t>01/15</w:t>
      </w:r>
    </w:p>
    <w:p w14:paraId="0CE84920" w14:textId="77777777" w:rsidR="00002D46" w:rsidRPr="00932FC0" w:rsidRDefault="00002D46" w:rsidP="00E75FAE">
      <w:pPr>
        <w:spacing w:after="0" w:line="240" w:lineRule="auto"/>
        <w:ind w:left="2160" w:firstLine="720"/>
        <w:rPr>
          <w:rFonts w:ascii="Georgia" w:hAnsi="Georgia" w:cs="Times New Roman"/>
          <w:noProof/>
          <w:sz w:val="36"/>
          <w:szCs w:val="36"/>
        </w:rPr>
      </w:pPr>
      <w:r w:rsidRPr="00932FC0">
        <w:rPr>
          <w:rFonts w:ascii="Georgia" w:hAnsi="Georgia" w:cs="Times New Roman"/>
          <w:noProof/>
          <w:sz w:val="36"/>
          <w:szCs w:val="36"/>
        </w:rPr>
        <w:t>Fred Steckert</w:t>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t>01/17</w:t>
      </w:r>
    </w:p>
    <w:p w14:paraId="6BEF76EA" w14:textId="77777777" w:rsidR="00002D46" w:rsidRPr="00932FC0" w:rsidRDefault="00002D46" w:rsidP="00E75FAE">
      <w:pPr>
        <w:spacing w:after="0" w:line="240" w:lineRule="auto"/>
        <w:ind w:left="2160" w:firstLine="720"/>
        <w:rPr>
          <w:rFonts w:ascii="Georgia" w:hAnsi="Georgia" w:cs="Times New Roman"/>
          <w:noProof/>
          <w:sz w:val="36"/>
          <w:szCs w:val="36"/>
        </w:rPr>
      </w:pPr>
      <w:r w:rsidRPr="00932FC0">
        <w:rPr>
          <w:rFonts w:ascii="Georgia" w:hAnsi="Georgia" w:cs="Times New Roman"/>
          <w:noProof/>
          <w:sz w:val="36"/>
          <w:szCs w:val="36"/>
        </w:rPr>
        <w:t>Carol Johnson</w:t>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t>01/20</w:t>
      </w:r>
    </w:p>
    <w:p w14:paraId="7953F063" w14:textId="77777777" w:rsidR="00002D46" w:rsidRPr="00932FC0" w:rsidRDefault="00002D46" w:rsidP="00E75FAE">
      <w:pPr>
        <w:spacing w:after="0" w:line="240" w:lineRule="auto"/>
        <w:ind w:left="2160" w:firstLine="720"/>
        <w:rPr>
          <w:rFonts w:ascii="Georgia" w:hAnsi="Georgia" w:cs="Times New Roman"/>
          <w:noProof/>
          <w:sz w:val="36"/>
          <w:szCs w:val="36"/>
        </w:rPr>
      </w:pPr>
      <w:r w:rsidRPr="00932FC0">
        <w:rPr>
          <w:rFonts w:ascii="Georgia" w:hAnsi="Georgia" w:cs="Times New Roman"/>
          <w:noProof/>
          <w:sz w:val="36"/>
          <w:szCs w:val="36"/>
        </w:rPr>
        <w:t>Bob Harkness</w:t>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t>01/26</w:t>
      </w:r>
    </w:p>
    <w:p w14:paraId="61558526" w14:textId="275484CF" w:rsidR="00002D46" w:rsidRPr="00932FC0" w:rsidRDefault="00002D46" w:rsidP="00E75FAE">
      <w:pPr>
        <w:spacing w:after="0" w:line="240" w:lineRule="auto"/>
        <w:ind w:left="2160" w:firstLine="720"/>
        <w:rPr>
          <w:rFonts w:ascii="Georgia" w:hAnsi="Georgia" w:cs="Times New Roman"/>
          <w:noProof/>
          <w:sz w:val="36"/>
          <w:szCs w:val="36"/>
        </w:rPr>
      </w:pPr>
      <w:r w:rsidRPr="00932FC0">
        <w:rPr>
          <w:rFonts w:ascii="Georgia" w:hAnsi="Georgia" w:cs="Times New Roman"/>
          <w:noProof/>
          <w:sz w:val="36"/>
          <w:szCs w:val="36"/>
        </w:rPr>
        <w:t>Susan Gable</w:t>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r>
      <w:r w:rsidRPr="00932FC0">
        <w:rPr>
          <w:rFonts w:ascii="Georgia" w:hAnsi="Georgia" w:cs="Times New Roman"/>
          <w:noProof/>
          <w:sz w:val="36"/>
          <w:szCs w:val="36"/>
        </w:rPr>
        <w:tab/>
        <w:t>01/30</w:t>
      </w:r>
      <w:r w:rsidRPr="00932FC0">
        <w:rPr>
          <w:rFonts w:ascii="Georgia" w:hAnsi="Georgia" w:cs="Times New Roman"/>
          <w:noProof/>
          <w:sz w:val="36"/>
          <w:szCs w:val="36"/>
        </w:rPr>
        <w:tab/>
      </w:r>
    </w:p>
    <w:p w14:paraId="40891B7D" w14:textId="77777777" w:rsidR="00E75FAE" w:rsidRPr="00932FC0" w:rsidRDefault="00E75FAE" w:rsidP="002E27CC">
      <w:pPr>
        <w:ind w:left="2160" w:firstLine="720"/>
        <w:rPr>
          <w:rFonts w:ascii="Georgia" w:hAnsi="Georgia" w:cs="Times New Roman"/>
          <w:noProof/>
          <w:sz w:val="36"/>
          <w:szCs w:val="36"/>
        </w:rPr>
      </w:pPr>
    </w:p>
    <w:p w14:paraId="3A8890D8" w14:textId="35ADDE78" w:rsidR="00653433" w:rsidRPr="00932FC0" w:rsidRDefault="00CA128A" w:rsidP="00DF4F2B">
      <w:pPr>
        <w:spacing w:line="240" w:lineRule="auto"/>
        <w:ind w:left="2880" w:firstLine="720"/>
        <w:rPr>
          <w:rFonts w:ascii="Georgia" w:hAnsi="Georgia" w:cs="Dreaming Outloud Pro"/>
          <w:noProof/>
          <w:sz w:val="36"/>
          <w:szCs w:val="36"/>
        </w:rPr>
      </w:pPr>
      <w:r w:rsidRPr="00932FC0">
        <w:rPr>
          <w:rFonts w:ascii="Georgia" w:hAnsi="Georgia" w:cs="Dreaming Outloud Pro"/>
          <w:b/>
          <w:bCs/>
          <w:noProof/>
          <w:sz w:val="36"/>
          <w:szCs w:val="36"/>
        </w:rPr>
        <w:t xml:space="preserve">    </w:t>
      </w:r>
    </w:p>
    <w:p w14:paraId="3FDF17F4" w14:textId="4889DC99" w:rsidR="00664FB9" w:rsidRPr="00932FC0" w:rsidRDefault="00664FB9" w:rsidP="00DF4F2B">
      <w:pPr>
        <w:spacing w:line="240" w:lineRule="auto"/>
        <w:ind w:left="2880" w:firstLine="720"/>
        <w:rPr>
          <w:rFonts w:ascii="Georgia" w:hAnsi="Georgia" w:cs="Dreaming Outloud Pro"/>
          <w:b/>
          <w:bCs/>
          <w:noProof/>
          <w:sz w:val="36"/>
          <w:szCs w:val="36"/>
        </w:rPr>
      </w:pPr>
    </w:p>
    <w:p w14:paraId="0AD77AC7" w14:textId="5536A46F" w:rsidR="00653433" w:rsidRPr="00932FC0" w:rsidRDefault="00653433" w:rsidP="00664FB9">
      <w:pPr>
        <w:spacing w:after="0" w:line="240" w:lineRule="auto"/>
        <w:ind w:left="2880" w:firstLine="720"/>
        <w:rPr>
          <w:rFonts w:ascii="Georgia" w:hAnsi="Georgia" w:cs="Dreaming Outloud Pro"/>
          <w:noProof/>
          <w:sz w:val="36"/>
          <w:szCs w:val="36"/>
        </w:rPr>
      </w:pPr>
    </w:p>
    <w:p w14:paraId="11460C37" w14:textId="77527B24" w:rsidR="00834108" w:rsidRPr="00932FC0" w:rsidRDefault="00A111B7" w:rsidP="00373CF3">
      <w:pPr>
        <w:spacing w:line="240" w:lineRule="auto"/>
        <w:ind w:left="2880" w:firstLine="720"/>
        <w:rPr>
          <w:rFonts w:ascii="Baguet Script" w:hAnsi="Baguet Script" w:cs="Dreaming Outloud Pro"/>
          <w:b/>
          <w:bCs/>
          <w:noProof/>
          <w:sz w:val="36"/>
          <w:szCs w:val="36"/>
          <w:lang w:val="fr-CA"/>
        </w:rPr>
      </w:pPr>
      <w:r w:rsidRPr="00932FC0">
        <w:rPr>
          <w:rFonts w:ascii="Baguet Script" w:hAnsi="Baguet Script" w:cs="Dreaming Outloud Pro"/>
          <w:b/>
          <w:bCs/>
          <w:noProof/>
          <w:sz w:val="36"/>
          <w:szCs w:val="36"/>
        </w:rPr>
        <w:t xml:space="preserve">  </w:t>
      </w:r>
      <w:r w:rsidR="003F3EDD" w:rsidRPr="00932FC0">
        <w:rPr>
          <w:rFonts w:ascii="Baguet Script" w:hAnsi="Baguet Script" w:cs="Dreaming Outloud Pro"/>
          <w:b/>
          <w:bCs/>
          <w:noProof/>
          <w:sz w:val="36"/>
          <w:szCs w:val="36"/>
          <w:lang w:val="fr-CA"/>
        </w:rPr>
        <w:t xml:space="preserve">Birthday </w:t>
      </w:r>
      <w:r w:rsidR="000E6622" w:rsidRPr="00932FC0">
        <w:rPr>
          <w:rFonts w:ascii="Baguet Script" w:hAnsi="Baguet Script" w:cs="Dreaming Outloud Pro"/>
          <w:b/>
          <w:bCs/>
          <w:noProof/>
          <w:sz w:val="36"/>
          <w:szCs w:val="36"/>
          <w:lang w:val="fr-CA"/>
        </w:rPr>
        <w:t xml:space="preserve">  </w:t>
      </w:r>
      <w:r w:rsidR="003F3EDD" w:rsidRPr="00932FC0">
        <w:rPr>
          <w:rFonts w:ascii="Baguet Script" w:hAnsi="Baguet Script" w:cs="Dreaming Outloud Pro"/>
          <w:b/>
          <w:bCs/>
          <w:noProof/>
          <w:sz w:val="36"/>
          <w:szCs w:val="36"/>
          <w:lang w:val="fr-CA"/>
        </w:rPr>
        <w:t>Blessings!</w:t>
      </w:r>
      <w:r w:rsidR="00834108" w:rsidRPr="00932FC0">
        <w:rPr>
          <w:rFonts w:ascii="Baguet Script" w:hAnsi="Baguet Script" w:cs="Dreaming Outloud Pro"/>
          <w:b/>
          <w:bCs/>
          <w:noProof/>
          <w:sz w:val="36"/>
          <w:szCs w:val="36"/>
          <w:lang w:val="fr-CA"/>
        </w:rPr>
        <w:br w:type="page"/>
      </w:r>
    </w:p>
    <w:tbl>
      <w:tblPr>
        <w:tblStyle w:val="TableGrid"/>
        <w:tblpPr w:leftFromText="180" w:rightFromText="180" w:vertAnchor="page" w:horzAnchor="margin" w:tblpY="443"/>
        <w:tblW w:w="10908" w:type="dxa"/>
        <w:tblLayout w:type="fixed"/>
        <w:tblLook w:val="04A0" w:firstRow="1" w:lastRow="0" w:firstColumn="1" w:lastColumn="0" w:noHBand="0" w:noVBand="1"/>
      </w:tblPr>
      <w:tblGrid>
        <w:gridCol w:w="1613"/>
        <w:gridCol w:w="1621"/>
        <w:gridCol w:w="1441"/>
        <w:gridCol w:w="1440"/>
        <w:gridCol w:w="1710"/>
        <w:gridCol w:w="1363"/>
        <w:gridCol w:w="1720"/>
      </w:tblGrid>
      <w:tr w:rsidR="00DE1BEF" w:rsidRPr="00163F48" w14:paraId="6FCC5137" w14:textId="77777777" w:rsidTr="00846E74">
        <w:trPr>
          <w:trHeight w:val="339"/>
        </w:trPr>
        <w:tc>
          <w:tcPr>
            <w:tcW w:w="1613" w:type="dxa"/>
            <w:tcBorders>
              <w:top w:val="single" w:sz="4" w:space="0" w:color="auto"/>
              <w:left w:val="single" w:sz="4" w:space="0" w:color="auto"/>
              <w:bottom w:val="single" w:sz="4" w:space="0" w:color="auto"/>
              <w:right w:val="single" w:sz="4" w:space="0" w:color="auto"/>
            </w:tcBorders>
            <w:shd w:val="clear" w:color="auto" w:fill="DDDDDD" w:themeFill="accent1"/>
          </w:tcPr>
          <w:p w14:paraId="1685DC92" w14:textId="77777777" w:rsidR="00834108" w:rsidRPr="00163F48" w:rsidRDefault="00834108" w:rsidP="00846E74">
            <w:pPr>
              <w:autoSpaceDE w:val="0"/>
              <w:autoSpaceDN w:val="0"/>
              <w:adjustRightInd w:val="0"/>
              <w:spacing w:line="240" w:lineRule="auto"/>
              <w:rPr>
                <w:rFonts w:ascii="Georgia" w:hAnsi="Georgia" w:cs="Times New Roman"/>
                <w:bCs/>
                <w:sz w:val="20"/>
                <w:szCs w:val="20"/>
                <w:lang w:val="fr-CA"/>
              </w:rPr>
            </w:pPr>
            <w:bookmarkStart w:id="20" w:name="_Hlk146710017"/>
          </w:p>
          <w:p w14:paraId="286B993E"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SUNDAY</w:t>
            </w:r>
          </w:p>
        </w:tc>
        <w:tc>
          <w:tcPr>
            <w:tcW w:w="1621" w:type="dxa"/>
            <w:tcBorders>
              <w:top w:val="single" w:sz="4" w:space="0" w:color="auto"/>
              <w:left w:val="single" w:sz="4" w:space="0" w:color="auto"/>
              <w:bottom w:val="single" w:sz="4" w:space="0" w:color="auto"/>
              <w:right w:val="single" w:sz="4" w:space="0" w:color="auto"/>
            </w:tcBorders>
            <w:shd w:val="clear" w:color="auto" w:fill="DDDDDD" w:themeFill="accent1"/>
          </w:tcPr>
          <w:p w14:paraId="42E2AEF3"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0D5E6870"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MONDAY</w:t>
            </w:r>
          </w:p>
        </w:tc>
        <w:tc>
          <w:tcPr>
            <w:tcW w:w="1441" w:type="dxa"/>
            <w:tcBorders>
              <w:top w:val="single" w:sz="4" w:space="0" w:color="auto"/>
              <w:left w:val="single" w:sz="4" w:space="0" w:color="auto"/>
              <w:bottom w:val="single" w:sz="4" w:space="0" w:color="auto"/>
              <w:right w:val="single" w:sz="4" w:space="0" w:color="auto"/>
            </w:tcBorders>
            <w:shd w:val="clear" w:color="auto" w:fill="DDDDDD" w:themeFill="accent1"/>
          </w:tcPr>
          <w:p w14:paraId="79D94117"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1EA2F63C"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TUESDAY</w:t>
            </w:r>
          </w:p>
        </w:tc>
        <w:tc>
          <w:tcPr>
            <w:tcW w:w="1440" w:type="dxa"/>
            <w:tcBorders>
              <w:top w:val="single" w:sz="4" w:space="0" w:color="auto"/>
              <w:left w:val="single" w:sz="4" w:space="0" w:color="auto"/>
              <w:bottom w:val="single" w:sz="4" w:space="0" w:color="auto"/>
              <w:right w:val="single" w:sz="4" w:space="0" w:color="auto"/>
            </w:tcBorders>
            <w:shd w:val="clear" w:color="auto" w:fill="DDDDDD" w:themeFill="accent1"/>
          </w:tcPr>
          <w:p w14:paraId="6CCD1E68"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141467FB"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WEDNESDAY</w:t>
            </w:r>
          </w:p>
        </w:tc>
        <w:tc>
          <w:tcPr>
            <w:tcW w:w="1710" w:type="dxa"/>
            <w:tcBorders>
              <w:top w:val="single" w:sz="4" w:space="0" w:color="auto"/>
              <w:left w:val="single" w:sz="4" w:space="0" w:color="auto"/>
              <w:bottom w:val="single" w:sz="4" w:space="0" w:color="auto"/>
              <w:right w:val="single" w:sz="4" w:space="0" w:color="auto"/>
            </w:tcBorders>
            <w:shd w:val="clear" w:color="auto" w:fill="DDDDDD" w:themeFill="accent1"/>
          </w:tcPr>
          <w:p w14:paraId="6DE5C6BF"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230680EE"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THURSDAY</w:t>
            </w:r>
          </w:p>
        </w:tc>
        <w:tc>
          <w:tcPr>
            <w:tcW w:w="1363" w:type="dxa"/>
            <w:tcBorders>
              <w:top w:val="single" w:sz="4" w:space="0" w:color="auto"/>
              <w:left w:val="single" w:sz="4" w:space="0" w:color="auto"/>
              <w:bottom w:val="single" w:sz="4" w:space="0" w:color="auto"/>
              <w:right w:val="single" w:sz="4" w:space="0" w:color="auto"/>
            </w:tcBorders>
            <w:shd w:val="clear" w:color="auto" w:fill="DDDDDD" w:themeFill="accent1"/>
          </w:tcPr>
          <w:p w14:paraId="4B8CE188" w14:textId="77777777" w:rsidR="00834108" w:rsidRPr="00163F48" w:rsidRDefault="00834108" w:rsidP="00846E74">
            <w:pPr>
              <w:autoSpaceDE w:val="0"/>
              <w:autoSpaceDN w:val="0"/>
              <w:adjustRightInd w:val="0"/>
              <w:spacing w:line="240" w:lineRule="auto"/>
              <w:jc w:val="center"/>
              <w:rPr>
                <w:rFonts w:ascii="Georgia" w:hAnsi="Georgia" w:cs="Times New Roman"/>
                <w:bCs/>
                <w:sz w:val="20"/>
                <w:szCs w:val="20"/>
              </w:rPr>
            </w:pPr>
          </w:p>
          <w:p w14:paraId="76B50BA6" w14:textId="77777777" w:rsidR="00834108" w:rsidRPr="00163F48" w:rsidRDefault="00834108" w:rsidP="00846E74">
            <w:pPr>
              <w:autoSpaceDE w:val="0"/>
              <w:autoSpaceDN w:val="0"/>
              <w:adjustRightInd w:val="0"/>
              <w:spacing w:line="240" w:lineRule="auto"/>
              <w:jc w:val="center"/>
              <w:rPr>
                <w:rFonts w:ascii="Georgia" w:hAnsi="Georgia" w:cs="Times New Roman"/>
                <w:bCs/>
                <w:sz w:val="20"/>
                <w:szCs w:val="20"/>
              </w:rPr>
            </w:pPr>
            <w:r w:rsidRPr="00163F48">
              <w:rPr>
                <w:rFonts w:ascii="Georgia" w:hAnsi="Georgia" w:cs="Times New Roman"/>
                <w:bCs/>
                <w:sz w:val="20"/>
                <w:szCs w:val="20"/>
              </w:rPr>
              <w:t>FRIDAY</w:t>
            </w:r>
          </w:p>
        </w:tc>
        <w:tc>
          <w:tcPr>
            <w:tcW w:w="1720" w:type="dxa"/>
            <w:tcBorders>
              <w:top w:val="single" w:sz="4" w:space="0" w:color="auto"/>
              <w:left w:val="single" w:sz="4" w:space="0" w:color="auto"/>
              <w:bottom w:val="single" w:sz="4" w:space="0" w:color="auto"/>
              <w:right w:val="single" w:sz="4" w:space="0" w:color="auto"/>
            </w:tcBorders>
            <w:shd w:val="clear" w:color="auto" w:fill="DDDDDD" w:themeFill="accent1"/>
          </w:tcPr>
          <w:p w14:paraId="1A8CD911"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28701B19"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SATURDAY</w:t>
            </w:r>
          </w:p>
        </w:tc>
      </w:tr>
      <w:tr w:rsidR="00846E74" w:rsidRPr="00163F48" w14:paraId="10F269E2" w14:textId="77777777" w:rsidTr="00246B42">
        <w:trPr>
          <w:trHeight w:val="1148"/>
        </w:trPr>
        <w:tc>
          <w:tcPr>
            <w:tcW w:w="6115" w:type="dxa"/>
            <w:gridSpan w:val="4"/>
            <w:tcBorders>
              <w:top w:val="single" w:sz="4" w:space="0" w:color="auto"/>
              <w:left w:val="single" w:sz="4" w:space="0" w:color="auto"/>
              <w:bottom w:val="single" w:sz="4" w:space="0" w:color="auto"/>
              <w:right w:val="single" w:sz="4" w:space="0" w:color="auto"/>
            </w:tcBorders>
          </w:tcPr>
          <w:p w14:paraId="7C698BDC" w14:textId="77777777" w:rsidR="00846E74" w:rsidRPr="00163F48" w:rsidRDefault="00846E74" w:rsidP="00846E74">
            <w:pPr>
              <w:spacing w:line="240" w:lineRule="auto"/>
              <w:ind w:left="2880" w:firstLine="720"/>
              <w:rPr>
                <w:rFonts w:ascii="Georgia" w:hAnsi="Georgia" w:cs="Times New Roman"/>
                <w:bCs/>
                <w:noProof/>
                <w:sz w:val="20"/>
                <w:szCs w:val="20"/>
              </w:rPr>
            </w:pPr>
          </w:p>
          <w:p w14:paraId="4BF5C112" w14:textId="77777777" w:rsidR="00846E74" w:rsidRPr="00163F48" w:rsidRDefault="00846E74" w:rsidP="00846E74">
            <w:pPr>
              <w:spacing w:line="240" w:lineRule="auto"/>
              <w:jc w:val="both"/>
              <w:rPr>
                <w:rFonts w:ascii="Georgia" w:hAnsi="Georgia" w:cs="Times New Roman"/>
                <w:bCs/>
                <w:noProof/>
                <w:sz w:val="20"/>
                <w:szCs w:val="20"/>
              </w:rPr>
            </w:pPr>
            <w:r w:rsidRPr="00163F48">
              <w:rPr>
                <w:rFonts w:ascii="Georgia" w:hAnsi="Georgia" w:cs="Times New Roman"/>
                <w:bCs/>
                <w:noProof/>
                <w:sz w:val="20"/>
                <w:szCs w:val="20"/>
              </w:rPr>
              <w:t xml:space="preserve">                </w:t>
            </w:r>
          </w:p>
          <w:p w14:paraId="1CE84DB3" w14:textId="5F1BF5CF" w:rsidR="00846E74" w:rsidRPr="00163F48" w:rsidRDefault="00846E74" w:rsidP="00846E74">
            <w:pPr>
              <w:spacing w:line="240" w:lineRule="auto"/>
              <w:jc w:val="both"/>
              <w:rPr>
                <w:rFonts w:ascii="Gigi" w:hAnsi="Gigi" w:cs="Times New Roman"/>
                <w:bCs/>
                <w:noProof/>
                <w:sz w:val="72"/>
                <w:szCs w:val="72"/>
              </w:rPr>
            </w:pPr>
            <w:r w:rsidRPr="00163F48">
              <w:rPr>
                <w:rFonts w:ascii="Georgia" w:hAnsi="Georgia" w:cs="Times New Roman"/>
                <w:bCs/>
                <w:noProof/>
                <w:sz w:val="20"/>
                <w:szCs w:val="20"/>
              </w:rPr>
              <w:t xml:space="preserve">            </w:t>
            </w:r>
            <w:r w:rsidRPr="00163F48">
              <w:rPr>
                <w:rFonts w:ascii="Gigi" w:hAnsi="Gigi" w:cs="Times New Roman"/>
                <w:bCs/>
                <w:noProof/>
                <w:sz w:val="72"/>
                <w:szCs w:val="72"/>
              </w:rPr>
              <w:t>January 2026</w:t>
            </w:r>
          </w:p>
          <w:p w14:paraId="79A74A93" w14:textId="77777777" w:rsidR="00846E74" w:rsidRPr="00163F48" w:rsidRDefault="00846E74" w:rsidP="00846E74">
            <w:pPr>
              <w:autoSpaceDE w:val="0"/>
              <w:autoSpaceDN w:val="0"/>
              <w:adjustRightInd w:val="0"/>
              <w:spacing w:line="240" w:lineRule="auto"/>
              <w:jc w:val="center"/>
              <w:rPr>
                <w:rFonts w:ascii="Georgia" w:hAnsi="Georgia" w:cs="Times New Roman"/>
                <w:bCs/>
                <w:sz w:val="20"/>
                <w:szCs w:val="20"/>
              </w:rPr>
            </w:pPr>
          </w:p>
        </w:tc>
        <w:tc>
          <w:tcPr>
            <w:tcW w:w="1710" w:type="dxa"/>
            <w:tcBorders>
              <w:top w:val="single" w:sz="4" w:space="0" w:color="auto"/>
              <w:left w:val="single" w:sz="4" w:space="0" w:color="auto"/>
              <w:bottom w:val="single" w:sz="4" w:space="0" w:color="auto"/>
              <w:right w:val="single" w:sz="4" w:space="0" w:color="auto"/>
            </w:tcBorders>
          </w:tcPr>
          <w:p w14:paraId="6298FDB7" w14:textId="77777777" w:rsidR="00846E74" w:rsidRPr="00163F48" w:rsidRDefault="00846E74"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w:t>
            </w:r>
          </w:p>
          <w:p w14:paraId="283AC7F4" w14:textId="77777777" w:rsidR="00846E74" w:rsidRPr="00163F48" w:rsidRDefault="00846E74"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Bob on vacation</w:t>
            </w:r>
          </w:p>
          <w:p w14:paraId="721592EF" w14:textId="77777777" w:rsidR="00846E74" w:rsidRPr="00163F48" w:rsidRDefault="00846E74"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9:30am Prayer Group</w:t>
            </w:r>
          </w:p>
          <w:p w14:paraId="40B2DCFA" w14:textId="77777777" w:rsidR="00846E74" w:rsidRPr="00163F48" w:rsidRDefault="00846E74" w:rsidP="00846E74">
            <w:pPr>
              <w:autoSpaceDE w:val="0"/>
              <w:autoSpaceDN w:val="0"/>
              <w:adjustRightInd w:val="0"/>
              <w:spacing w:line="240" w:lineRule="auto"/>
              <w:rPr>
                <w:rFonts w:ascii="Georgia" w:hAnsi="Georgia" w:cs="Times New Roman"/>
                <w:bCs/>
                <w:sz w:val="20"/>
                <w:szCs w:val="20"/>
              </w:rPr>
            </w:pPr>
          </w:p>
          <w:p w14:paraId="739489E6" w14:textId="7392AF25" w:rsidR="00846E74" w:rsidRPr="00163F48" w:rsidRDefault="00846E74"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11:00 Miniatures</w:t>
            </w:r>
          </w:p>
          <w:p w14:paraId="247B2049" w14:textId="01B0EBC0" w:rsidR="00846E74" w:rsidRPr="00163F48" w:rsidRDefault="00846E74" w:rsidP="00846E74">
            <w:pPr>
              <w:autoSpaceDE w:val="0"/>
              <w:autoSpaceDN w:val="0"/>
              <w:adjustRightInd w:val="0"/>
              <w:spacing w:line="240" w:lineRule="auto"/>
              <w:rPr>
                <w:rFonts w:ascii="Georgia" w:hAnsi="Georgia" w:cs="Times New Roman"/>
                <w:bCs/>
                <w:sz w:val="20"/>
                <w:szCs w:val="20"/>
              </w:rPr>
            </w:pPr>
          </w:p>
          <w:p w14:paraId="2292615F" w14:textId="77777777" w:rsidR="00846E74" w:rsidRPr="00163F48" w:rsidRDefault="00846E74"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4:30 Choir</w:t>
            </w:r>
          </w:p>
          <w:p w14:paraId="6B83FF3C" w14:textId="593E61FF" w:rsidR="00846E74" w:rsidRPr="00163F48" w:rsidRDefault="00846E74" w:rsidP="00846E74">
            <w:pPr>
              <w:autoSpaceDE w:val="0"/>
              <w:autoSpaceDN w:val="0"/>
              <w:adjustRightInd w:val="0"/>
              <w:spacing w:line="240" w:lineRule="auto"/>
              <w:rPr>
                <w:rFonts w:ascii="Georgia" w:hAnsi="Georgia" w:cs="Times New Roman"/>
                <w:bCs/>
                <w:sz w:val="20"/>
                <w:szCs w:val="20"/>
              </w:rPr>
            </w:pPr>
          </w:p>
        </w:tc>
        <w:tc>
          <w:tcPr>
            <w:tcW w:w="1363" w:type="dxa"/>
            <w:tcBorders>
              <w:top w:val="single" w:sz="4" w:space="0" w:color="auto"/>
              <w:left w:val="single" w:sz="4" w:space="0" w:color="auto"/>
              <w:bottom w:val="single" w:sz="4" w:space="0" w:color="auto"/>
              <w:right w:val="single" w:sz="4" w:space="0" w:color="auto"/>
            </w:tcBorders>
          </w:tcPr>
          <w:p w14:paraId="4521AC3A" w14:textId="6D9E6D09" w:rsidR="00846E74" w:rsidRPr="00163F48" w:rsidRDefault="00846E74"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2</w:t>
            </w:r>
          </w:p>
          <w:p w14:paraId="45F07180" w14:textId="77777777" w:rsidR="00846E74" w:rsidRPr="00163F48" w:rsidRDefault="00846E74" w:rsidP="00846E74">
            <w:pPr>
              <w:autoSpaceDE w:val="0"/>
              <w:autoSpaceDN w:val="0"/>
              <w:adjustRightInd w:val="0"/>
              <w:spacing w:line="240" w:lineRule="auto"/>
              <w:rPr>
                <w:rFonts w:ascii="Georgia" w:hAnsi="Georgia" w:cs="Times New Roman"/>
                <w:bCs/>
                <w:sz w:val="20"/>
                <w:szCs w:val="20"/>
              </w:rPr>
            </w:pPr>
          </w:p>
          <w:p w14:paraId="4C9F1EF9" w14:textId="343F10B2" w:rsidR="00846E74" w:rsidRPr="00163F48" w:rsidRDefault="00846E74"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Bob on vacation</w:t>
            </w:r>
          </w:p>
        </w:tc>
        <w:tc>
          <w:tcPr>
            <w:tcW w:w="1720" w:type="dxa"/>
            <w:tcBorders>
              <w:top w:val="single" w:sz="4" w:space="0" w:color="auto"/>
              <w:left w:val="single" w:sz="4" w:space="0" w:color="auto"/>
              <w:bottom w:val="single" w:sz="4" w:space="0" w:color="auto"/>
              <w:right w:val="single" w:sz="4" w:space="0" w:color="auto"/>
            </w:tcBorders>
          </w:tcPr>
          <w:p w14:paraId="0F740343" w14:textId="66BC1380" w:rsidR="00846E74" w:rsidRPr="00163F48" w:rsidRDefault="00846E74"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3</w:t>
            </w:r>
          </w:p>
          <w:p w14:paraId="5D604D7A" w14:textId="7270444B" w:rsidR="00846E74" w:rsidRPr="00163F48" w:rsidRDefault="00846E74"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Bob on vacation</w:t>
            </w:r>
          </w:p>
          <w:p w14:paraId="024E31CF" w14:textId="77777777" w:rsidR="00846E74" w:rsidRPr="00163F48" w:rsidRDefault="00846E74" w:rsidP="00846E74">
            <w:pPr>
              <w:autoSpaceDE w:val="0"/>
              <w:autoSpaceDN w:val="0"/>
              <w:adjustRightInd w:val="0"/>
              <w:spacing w:line="240" w:lineRule="auto"/>
              <w:rPr>
                <w:rFonts w:ascii="Georgia" w:hAnsi="Georgia" w:cs="Times New Roman"/>
                <w:bCs/>
                <w:sz w:val="20"/>
                <w:szCs w:val="20"/>
              </w:rPr>
            </w:pPr>
          </w:p>
          <w:p w14:paraId="0D12D03F" w14:textId="77777777" w:rsidR="00846E74" w:rsidRPr="00163F48" w:rsidRDefault="00846E74" w:rsidP="00846E74">
            <w:pPr>
              <w:autoSpaceDE w:val="0"/>
              <w:autoSpaceDN w:val="0"/>
              <w:adjustRightInd w:val="0"/>
              <w:spacing w:line="240" w:lineRule="auto"/>
              <w:rPr>
                <w:rFonts w:ascii="Georgia" w:hAnsi="Georgia" w:cs="Times New Roman"/>
                <w:bCs/>
                <w:sz w:val="20"/>
                <w:szCs w:val="20"/>
              </w:rPr>
            </w:pPr>
          </w:p>
          <w:p w14:paraId="52893097" w14:textId="0CD972B9" w:rsidR="00846E74" w:rsidRPr="00163F48" w:rsidRDefault="00846E74"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4pm Worship</w:t>
            </w:r>
          </w:p>
          <w:p w14:paraId="58D57B92" w14:textId="5EAC4847" w:rsidR="00846E74" w:rsidRPr="00163F48" w:rsidRDefault="00846E74" w:rsidP="00846E74">
            <w:pPr>
              <w:autoSpaceDE w:val="0"/>
              <w:autoSpaceDN w:val="0"/>
              <w:adjustRightInd w:val="0"/>
              <w:spacing w:line="240" w:lineRule="auto"/>
              <w:rPr>
                <w:rFonts w:ascii="Georgia" w:hAnsi="Georgia" w:cs="Times New Roman"/>
                <w:bCs/>
                <w:sz w:val="20"/>
                <w:szCs w:val="20"/>
              </w:rPr>
            </w:pPr>
          </w:p>
        </w:tc>
      </w:tr>
      <w:tr w:rsidR="00DE1BEF" w:rsidRPr="00163F48" w14:paraId="18D06E26" w14:textId="77777777" w:rsidTr="00846E74">
        <w:trPr>
          <w:trHeight w:val="2465"/>
        </w:trPr>
        <w:tc>
          <w:tcPr>
            <w:tcW w:w="1613" w:type="dxa"/>
            <w:tcBorders>
              <w:top w:val="single" w:sz="4" w:space="0" w:color="auto"/>
              <w:left w:val="single" w:sz="4" w:space="0" w:color="auto"/>
              <w:bottom w:val="single" w:sz="4" w:space="0" w:color="auto"/>
              <w:right w:val="single" w:sz="4" w:space="0" w:color="auto"/>
            </w:tcBorders>
          </w:tcPr>
          <w:p w14:paraId="729A8FBE" w14:textId="77777777" w:rsidR="00234AFA" w:rsidRPr="00163F48" w:rsidRDefault="000B4205" w:rsidP="00846E74">
            <w:pPr>
              <w:spacing w:line="240" w:lineRule="auto"/>
              <w:rPr>
                <w:rFonts w:ascii="Georgia" w:hAnsi="Georgia" w:cs="Times New Roman"/>
                <w:bCs/>
                <w:sz w:val="20"/>
                <w:szCs w:val="20"/>
              </w:rPr>
            </w:pPr>
            <w:r w:rsidRPr="00163F48">
              <w:rPr>
                <w:rFonts w:ascii="Georgia" w:hAnsi="Georgia" w:cs="Times New Roman"/>
                <w:bCs/>
                <w:sz w:val="20"/>
                <w:szCs w:val="20"/>
              </w:rPr>
              <w:t>4</w:t>
            </w:r>
          </w:p>
          <w:p w14:paraId="1E5244E0" w14:textId="1DA8A570" w:rsidR="00234AFA" w:rsidRDefault="00234AFA" w:rsidP="00846E74">
            <w:pPr>
              <w:spacing w:line="240" w:lineRule="auto"/>
              <w:rPr>
                <w:rFonts w:ascii="Georgia" w:hAnsi="Georgia" w:cs="Times New Roman"/>
                <w:bCs/>
                <w:sz w:val="20"/>
                <w:szCs w:val="20"/>
              </w:rPr>
            </w:pPr>
            <w:r w:rsidRPr="00163F48">
              <w:rPr>
                <w:rFonts w:ascii="Georgia" w:hAnsi="Georgia" w:cs="Times New Roman"/>
                <w:bCs/>
                <w:sz w:val="20"/>
                <w:szCs w:val="20"/>
              </w:rPr>
              <w:t>Bob on vacation</w:t>
            </w:r>
          </w:p>
          <w:p w14:paraId="40651CA3" w14:textId="77777777" w:rsidR="00163F48" w:rsidRPr="00163F48" w:rsidRDefault="00163F48" w:rsidP="00846E74">
            <w:pPr>
              <w:spacing w:line="240" w:lineRule="auto"/>
              <w:rPr>
                <w:rFonts w:ascii="Georgia" w:hAnsi="Georgia" w:cs="Times New Roman"/>
                <w:bCs/>
                <w:sz w:val="20"/>
                <w:szCs w:val="20"/>
              </w:rPr>
            </w:pPr>
          </w:p>
          <w:p w14:paraId="19931664" w14:textId="7AAB7271" w:rsidR="00834108" w:rsidRPr="00163F48" w:rsidRDefault="00834108" w:rsidP="00846E74">
            <w:pPr>
              <w:spacing w:line="240" w:lineRule="auto"/>
              <w:rPr>
                <w:rFonts w:ascii="Georgia" w:hAnsi="Georgia" w:cs="Times New Roman"/>
                <w:bCs/>
                <w:sz w:val="20"/>
                <w:szCs w:val="20"/>
              </w:rPr>
            </w:pPr>
            <w:r w:rsidRPr="00163F48">
              <w:rPr>
                <w:rFonts w:ascii="Georgia" w:hAnsi="Georgia" w:cs="Times New Roman"/>
                <w:bCs/>
                <w:sz w:val="20"/>
                <w:szCs w:val="20"/>
              </w:rPr>
              <w:t xml:space="preserve">9am Worship </w:t>
            </w:r>
          </w:p>
          <w:p w14:paraId="3ACEB6DF" w14:textId="77777777" w:rsidR="00834108" w:rsidRPr="00163F48" w:rsidRDefault="00834108" w:rsidP="00846E74">
            <w:pPr>
              <w:spacing w:line="240" w:lineRule="auto"/>
              <w:rPr>
                <w:rFonts w:ascii="Georgia" w:hAnsi="Georgia" w:cs="Times New Roman"/>
                <w:bCs/>
                <w:sz w:val="20"/>
                <w:szCs w:val="20"/>
              </w:rPr>
            </w:pPr>
          </w:p>
          <w:p w14:paraId="274A59DC" w14:textId="77777777" w:rsidR="00834108" w:rsidRPr="00163F48" w:rsidRDefault="00834108" w:rsidP="00846E74">
            <w:pPr>
              <w:spacing w:line="240" w:lineRule="auto"/>
              <w:rPr>
                <w:rFonts w:ascii="Georgia" w:hAnsi="Georgia" w:cs="Times New Roman"/>
                <w:bCs/>
                <w:sz w:val="20"/>
                <w:szCs w:val="20"/>
              </w:rPr>
            </w:pPr>
            <w:r w:rsidRPr="00163F48">
              <w:rPr>
                <w:rFonts w:ascii="Georgia" w:hAnsi="Georgia" w:cs="Times New Roman"/>
                <w:bCs/>
                <w:sz w:val="20"/>
                <w:szCs w:val="20"/>
              </w:rPr>
              <w:t>10:15-10:45 Drive-Up Communion</w:t>
            </w:r>
          </w:p>
          <w:p w14:paraId="3BB82D3E" w14:textId="77777777" w:rsidR="00F65D40" w:rsidRPr="00163F48" w:rsidRDefault="00F65D40" w:rsidP="00846E74">
            <w:pPr>
              <w:spacing w:line="240" w:lineRule="auto"/>
              <w:rPr>
                <w:rFonts w:ascii="Georgia" w:hAnsi="Georgia" w:cs="Times New Roman"/>
                <w:bCs/>
                <w:sz w:val="20"/>
                <w:szCs w:val="20"/>
              </w:rPr>
            </w:pPr>
          </w:p>
          <w:p w14:paraId="2CD35921" w14:textId="2F219850" w:rsidR="00F65D40" w:rsidRPr="00163F48" w:rsidRDefault="00F65D40" w:rsidP="00846E74">
            <w:pPr>
              <w:spacing w:line="240" w:lineRule="auto"/>
              <w:rPr>
                <w:rFonts w:ascii="Georgia" w:hAnsi="Georgia" w:cs="Times New Roman"/>
                <w:bCs/>
                <w:sz w:val="20"/>
                <w:szCs w:val="20"/>
              </w:rPr>
            </w:pPr>
            <w:r w:rsidRPr="00163F48">
              <w:rPr>
                <w:rFonts w:ascii="Georgia" w:hAnsi="Georgia" w:cs="Times New Roman"/>
                <w:bCs/>
                <w:sz w:val="20"/>
                <w:szCs w:val="20"/>
              </w:rPr>
              <w:t>10:30 Coffee Fellowship</w:t>
            </w:r>
            <w:r w:rsidR="00C555FE" w:rsidRPr="00163F48">
              <w:rPr>
                <w:rFonts w:ascii="Georgia" w:hAnsi="Georgia" w:cs="Times New Roman"/>
                <w:bCs/>
                <w:sz w:val="20"/>
                <w:szCs w:val="20"/>
              </w:rPr>
              <w:t>, Adult SS</w:t>
            </w:r>
          </w:p>
          <w:p w14:paraId="6A662662" w14:textId="77777777" w:rsidR="00834108" w:rsidRPr="00163F48" w:rsidRDefault="00834108" w:rsidP="00846E74">
            <w:pPr>
              <w:spacing w:line="240" w:lineRule="auto"/>
              <w:rPr>
                <w:rFonts w:ascii="Georgia" w:hAnsi="Georgia" w:cs="Times New Roman"/>
                <w:bCs/>
                <w:sz w:val="20"/>
                <w:szCs w:val="20"/>
              </w:rPr>
            </w:pPr>
          </w:p>
        </w:tc>
        <w:tc>
          <w:tcPr>
            <w:tcW w:w="1621" w:type="dxa"/>
            <w:tcBorders>
              <w:top w:val="single" w:sz="4" w:space="0" w:color="auto"/>
              <w:left w:val="single" w:sz="4" w:space="0" w:color="auto"/>
              <w:bottom w:val="single" w:sz="4" w:space="0" w:color="auto"/>
              <w:right w:val="single" w:sz="4" w:space="0" w:color="auto"/>
            </w:tcBorders>
          </w:tcPr>
          <w:p w14:paraId="6BDB7928" w14:textId="6E60B997" w:rsidR="00834108"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5</w:t>
            </w:r>
          </w:p>
          <w:p w14:paraId="60FC10D8" w14:textId="0A8662CA" w:rsidR="00F65D40" w:rsidRPr="00163F48" w:rsidRDefault="00234AFA"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Bob on vacation</w:t>
            </w:r>
          </w:p>
          <w:p w14:paraId="3EAFC465"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5FF17C2B" w14:textId="1F5479DC" w:rsidR="00CF3C54" w:rsidRPr="00163F48" w:rsidRDefault="00CF3C54"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10am – PB&amp;J Ministry</w:t>
            </w:r>
          </w:p>
          <w:p w14:paraId="03FEA9B7" w14:textId="77777777" w:rsidR="00CF3C54" w:rsidRPr="00163F48" w:rsidRDefault="00CF3C54" w:rsidP="00846E74">
            <w:pPr>
              <w:autoSpaceDE w:val="0"/>
              <w:autoSpaceDN w:val="0"/>
              <w:adjustRightInd w:val="0"/>
              <w:spacing w:line="240" w:lineRule="auto"/>
              <w:rPr>
                <w:rFonts w:ascii="Georgia" w:hAnsi="Georgia" w:cs="Times New Roman"/>
                <w:bCs/>
                <w:sz w:val="20"/>
                <w:szCs w:val="20"/>
              </w:rPr>
            </w:pPr>
          </w:p>
          <w:p w14:paraId="780E340D" w14:textId="6D47360D" w:rsidR="00834108"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11am – Healthy Start</w:t>
            </w:r>
          </w:p>
        </w:tc>
        <w:tc>
          <w:tcPr>
            <w:tcW w:w="1441" w:type="dxa"/>
            <w:tcBorders>
              <w:top w:val="single" w:sz="4" w:space="0" w:color="auto"/>
              <w:left w:val="single" w:sz="4" w:space="0" w:color="auto"/>
              <w:bottom w:val="single" w:sz="4" w:space="0" w:color="auto"/>
              <w:right w:val="single" w:sz="4" w:space="0" w:color="auto"/>
            </w:tcBorders>
          </w:tcPr>
          <w:p w14:paraId="53EFBD00" w14:textId="571CD545" w:rsidR="00834108"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6</w:t>
            </w:r>
          </w:p>
          <w:p w14:paraId="3CF61B17" w14:textId="6D112151" w:rsidR="00834108" w:rsidRPr="00163F48" w:rsidRDefault="00234AFA"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Bob returns</w:t>
            </w:r>
          </w:p>
          <w:p w14:paraId="3F7C07A8" w14:textId="1AEB1373" w:rsidR="005105FE" w:rsidRPr="00163F48" w:rsidRDefault="005105FE" w:rsidP="00846E74">
            <w:pPr>
              <w:autoSpaceDE w:val="0"/>
              <w:autoSpaceDN w:val="0"/>
              <w:adjustRightInd w:val="0"/>
              <w:spacing w:line="240" w:lineRule="auto"/>
              <w:rPr>
                <w:rFonts w:ascii="Georgia" w:hAnsi="Georgia" w:cs="Times New Roman"/>
                <w:bCs/>
                <w:sz w:val="20"/>
                <w:szCs w:val="20"/>
              </w:rPr>
            </w:pPr>
          </w:p>
        </w:tc>
        <w:tc>
          <w:tcPr>
            <w:tcW w:w="1440" w:type="dxa"/>
            <w:tcBorders>
              <w:top w:val="single" w:sz="4" w:space="0" w:color="auto"/>
              <w:left w:val="single" w:sz="4" w:space="0" w:color="auto"/>
              <w:bottom w:val="single" w:sz="4" w:space="0" w:color="auto"/>
              <w:right w:val="single" w:sz="4" w:space="0" w:color="auto"/>
            </w:tcBorders>
          </w:tcPr>
          <w:p w14:paraId="143E99F7" w14:textId="0185B615" w:rsidR="00834108"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7</w:t>
            </w:r>
          </w:p>
          <w:p w14:paraId="40A55BB7"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789AD433" w14:textId="77777777" w:rsidR="00F4235C" w:rsidRPr="00163F48" w:rsidRDefault="00F4235C"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11am Citrus Blessings</w:t>
            </w:r>
          </w:p>
          <w:p w14:paraId="2E59DC94" w14:textId="77777777" w:rsidR="00F4235C" w:rsidRPr="00163F48" w:rsidRDefault="00F4235C" w:rsidP="00846E74">
            <w:pPr>
              <w:autoSpaceDE w:val="0"/>
              <w:autoSpaceDN w:val="0"/>
              <w:adjustRightInd w:val="0"/>
              <w:spacing w:line="240" w:lineRule="auto"/>
              <w:rPr>
                <w:rFonts w:ascii="Georgia" w:hAnsi="Georgia" w:cs="Times New Roman"/>
                <w:bCs/>
                <w:sz w:val="20"/>
                <w:szCs w:val="20"/>
              </w:rPr>
            </w:pPr>
          </w:p>
          <w:p w14:paraId="22BC6428" w14:textId="66CBAA87" w:rsidR="00834108" w:rsidRPr="00163F48" w:rsidRDefault="00234AFA"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1pm Card Makers</w:t>
            </w:r>
          </w:p>
          <w:p w14:paraId="3354FA9C"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661087B4"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59A91076" w14:textId="77777777" w:rsidR="00C555FE" w:rsidRPr="00163F48" w:rsidRDefault="00C555FE" w:rsidP="00846E74">
            <w:pPr>
              <w:autoSpaceDE w:val="0"/>
              <w:autoSpaceDN w:val="0"/>
              <w:adjustRightInd w:val="0"/>
              <w:spacing w:line="240" w:lineRule="auto"/>
              <w:rPr>
                <w:rFonts w:ascii="Georgia" w:hAnsi="Georgia" w:cs="Times New Roman"/>
                <w:bCs/>
                <w:sz w:val="20"/>
                <w:szCs w:val="20"/>
              </w:rPr>
            </w:pPr>
          </w:p>
          <w:p w14:paraId="2332E965" w14:textId="77777777" w:rsidR="00C555FE" w:rsidRPr="00163F48" w:rsidRDefault="00C555FE" w:rsidP="00846E74">
            <w:pPr>
              <w:autoSpaceDE w:val="0"/>
              <w:autoSpaceDN w:val="0"/>
              <w:adjustRightInd w:val="0"/>
              <w:spacing w:line="240" w:lineRule="auto"/>
              <w:rPr>
                <w:rFonts w:ascii="Georgia" w:hAnsi="Georgia" w:cs="Times New Roman"/>
                <w:bCs/>
                <w:sz w:val="20"/>
                <w:szCs w:val="20"/>
              </w:rPr>
            </w:pPr>
          </w:p>
        </w:tc>
        <w:tc>
          <w:tcPr>
            <w:tcW w:w="1710" w:type="dxa"/>
            <w:tcBorders>
              <w:top w:val="single" w:sz="4" w:space="0" w:color="auto"/>
              <w:left w:val="single" w:sz="4" w:space="0" w:color="auto"/>
              <w:bottom w:val="single" w:sz="4" w:space="0" w:color="auto"/>
              <w:right w:val="single" w:sz="4" w:space="0" w:color="auto"/>
            </w:tcBorders>
          </w:tcPr>
          <w:p w14:paraId="73309BD5" w14:textId="7BBC0B7D" w:rsidR="00834108"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8</w:t>
            </w:r>
          </w:p>
          <w:p w14:paraId="2AD739E9"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1DD5591E"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9:30am Prayer Group</w:t>
            </w:r>
          </w:p>
          <w:p w14:paraId="1CC89397"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55D2CA77"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11:00 Miniatures</w:t>
            </w:r>
          </w:p>
          <w:p w14:paraId="74C0362B" w14:textId="77777777" w:rsidR="00F65D40" w:rsidRPr="00163F48" w:rsidRDefault="00F65D40" w:rsidP="00846E74">
            <w:pPr>
              <w:autoSpaceDE w:val="0"/>
              <w:autoSpaceDN w:val="0"/>
              <w:adjustRightInd w:val="0"/>
              <w:spacing w:line="240" w:lineRule="auto"/>
              <w:rPr>
                <w:rFonts w:ascii="Georgia" w:hAnsi="Georgia" w:cs="Times New Roman"/>
                <w:bCs/>
                <w:sz w:val="20"/>
                <w:szCs w:val="20"/>
              </w:rPr>
            </w:pPr>
          </w:p>
          <w:p w14:paraId="3D91F187" w14:textId="64695206" w:rsidR="00834108" w:rsidRPr="00163F48" w:rsidRDefault="00834108"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4:30 Choir</w:t>
            </w:r>
          </w:p>
          <w:p w14:paraId="22EB9539"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42C862A1"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1C7C99CD"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tc>
        <w:tc>
          <w:tcPr>
            <w:tcW w:w="1363" w:type="dxa"/>
            <w:tcBorders>
              <w:top w:val="single" w:sz="4" w:space="0" w:color="auto"/>
              <w:left w:val="single" w:sz="4" w:space="0" w:color="auto"/>
              <w:bottom w:val="single" w:sz="4" w:space="0" w:color="auto"/>
              <w:right w:val="single" w:sz="4" w:space="0" w:color="auto"/>
            </w:tcBorders>
          </w:tcPr>
          <w:p w14:paraId="732502BE" w14:textId="5BA53E94" w:rsidR="00834108"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9</w:t>
            </w:r>
          </w:p>
          <w:p w14:paraId="7A1A5D07" w14:textId="14AF439F" w:rsidR="00834108" w:rsidRPr="00163F48" w:rsidRDefault="00834108" w:rsidP="00846E74">
            <w:pPr>
              <w:autoSpaceDE w:val="0"/>
              <w:autoSpaceDN w:val="0"/>
              <w:adjustRightInd w:val="0"/>
              <w:spacing w:line="240" w:lineRule="auto"/>
              <w:rPr>
                <w:rFonts w:ascii="Georgia" w:hAnsi="Georgia" w:cs="Times New Roman"/>
                <w:bCs/>
                <w:sz w:val="20"/>
                <w:szCs w:val="20"/>
              </w:rPr>
            </w:pPr>
          </w:p>
        </w:tc>
        <w:tc>
          <w:tcPr>
            <w:tcW w:w="1720" w:type="dxa"/>
            <w:tcBorders>
              <w:top w:val="single" w:sz="4" w:space="0" w:color="auto"/>
              <w:left w:val="single" w:sz="4" w:space="0" w:color="auto"/>
              <w:bottom w:val="single" w:sz="4" w:space="0" w:color="auto"/>
              <w:right w:val="single" w:sz="4" w:space="0" w:color="auto"/>
            </w:tcBorders>
          </w:tcPr>
          <w:p w14:paraId="606FBE97" w14:textId="6045BB26" w:rsidR="00834108" w:rsidRPr="00163F48" w:rsidRDefault="00E02476"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w:t>
            </w:r>
            <w:r w:rsidR="000B4205" w:rsidRPr="00163F48">
              <w:rPr>
                <w:rFonts w:ascii="Georgia" w:hAnsi="Georgia" w:cs="Times New Roman"/>
                <w:bCs/>
                <w:sz w:val="20"/>
                <w:szCs w:val="20"/>
              </w:rPr>
              <w:t>0</w:t>
            </w:r>
          </w:p>
          <w:p w14:paraId="37FA525E"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1936A576"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4pm Worship</w:t>
            </w:r>
          </w:p>
          <w:p w14:paraId="60765404"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3682077A"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3565ADFC"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tc>
      </w:tr>
      <w:tr w:rsidR="00DE1BEF" w:rsidRPr="00163F48" w14:paraId="3F1C5AF0" w14:textId="77777777" w:rsidTr="00846E74">
        <w:trPr>
          <w:trHeight w:val="1970"/>
        </w:trPr>
        <w:tc>
          <w:tcPr>
            <w:tcW w:w="1613" w:type="dxa"/>
            <w:tcBorders>
              <w:top w:val="single" w:sz="4" w:space="0" w:color="auto"/>
              <w:left w:val="single" w:sz="4" w:space="0" w:color="auto"/>
              <w:bottom w:val="single" w:sz="4" w:space="0" w:color="auto"/>
              <w:right w:val="single" w:sz="4" w:space="0" w:color="auto"/>
            </w:tcBorders>
          </w:tcPr>
          <w:p w14:paraId="0F1E53DE" w14:textId="11099669" w:rsidR="00834108" w:rsidRPr="00163F48" w:rsidRDefault="00E02476"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w:t>
            </w:r>
            <w:r w:rsidR="000B4205" w:rsidRPr="00163F48">
              <w:rPr>
                <w:rFonts w:ascii="Georgia" w:hAnsi="Georgia" w:cs="Times New Roman"/>
                <w:bCs/>
                <w:sz w:val="20"/>
                <w:szCs w:val="20"/>
              </w:rPr>
              <w:t>1</w:t>
            </w:r>
          </w:p>
          <w:p w14:paraId="7B8B6D3A" w14:textId="77777777" w:rsidR="00834108" w:rsidRPr="00163F48" w:rsidRDefault="00834108" w:rsidP="00846E74">
            <w:pPr>
              <w:spacing w:line="240" w:lineRule="auto"/>
              <w:rPr>
                <w:rFonts w:ascii="Georgia" w:hAnsi="Georgia" w:cs="Times New Roman"/>
                <w:bCs/>
                <w:sz w:val="20"/>
                <w:szCs w:val="20"/>
              </w:rPr>
            </w:pPr>
          </w:p>
          <w:p w14:paraId="2EEA3FEF" w14:textId="77777777" w:rsidR="00834108" w:rsidRPr="00163F48" w:rsidRDefault="00834108" w:rsidP="00846E74">
            <w:pPr>
              <w:spacing w:line="240" w:lineRule="auto"/>
              <w:rPr>
                <w:rFonts w:ascii="Georgia" w:hAnsi="Georgia" w:cs="Times New Roman"/>
                <w:bCs/>
                <w:sz w:val="20"/>
                <w:szCs w:val="20"/>
              </w:rPr>
            </w:pPr>
            <w:r w:rsidRPr="00163F48">
              <w:rPr>
                <w:rFonts w:ascii="Georgia" w:hAnsi="Georgia" w:cs="Times New Roman"/>
                <w:bCs/>
                <w:sz w:val="20"/>
                <w:szCs w:val="20"/>
              </w:rPr>
              <w:t xml:space="preserve">9am Worship </w:t>
            </w:r>
          </w:p>
          <w:p w14:paraId="6BA38305" w14:textId="77777777" w:rsidR="00834108" w:rsidRPr="00163F48" w:rsidRDefault="00834108" w:rsidP="00846E74">
            <w:pPr>
              <w:spacing w:line="240" w:lineRule="auto"/>
              <w:rPr>
                <w:rFonts w:ascii="Georgia" w:hAnsi="Georgia" w:cs="Times New Roman"/>
                <w:bCs/>
                <w:sz w:val="20"/>
                <w:szCs w:val="20"/>
              </w:rPr>
            </w:pPr>
          </w:p>
          <w:p w14:paraId="7AE656CA" w14:textId="77777777" w:rsidR="00834108" w:rsidRPr="00163F48" w:rsidRDefault="00834108" w:rsidP="00846E74">
            <w:pPr>
              <w:spacing w:line="240" w:lineRule="auto"/>
              <w:rPr>
                <w:rFonts w:ascii="Georgia" w:hAnsi="Georgia" w:cs="Times New Roman"/>
                <w:bCs/>
                <w:sz w:val="20"/>
                <w:szCs w:val="20"/>
              </w:rPr>
            </w:pPr>
            <w:r w:rsidRPr="00163F48">
              <w:rPr>
                <w:rFonts w:ascii="Georgia" w:hAnsi="Georgia" w:cs="Times New Roman"/>
                <w:bCs/>
                <w:sz w:val="20"/>
                <w:szCs w:val="20"/>
              </w:rPr>
              <w:t>10:15-10:45 Drive-Up Communion</w:t>
            </w:r>
          </w:p>
          <w:p w14:paraId="542F9710" w14:textId="77777777" w:rsidR="00234AFA" w:rsidRPr="00163F48" w:rsidRDefault="00234AFA" w:rsidP="00846E74">
            <w:pPr>
              <w:spacing w:line="240" w:lineRule="auto"/>
              <w:rPr>
                <w:rFonts w:ascii="Georgia" w:hAnsi="Georgia" w:cs="Times New Roman"/>
                <w:bCs/>
                <w:sz w:val="20"/>
                <w:szCs w:val="20"/>
              </w:rPr>
            </w:pPr>
          </w:p>
          <w:p w14:paraId="1DD55334" w14:textId="45D33BA9" w:rsidR="00871E14" w:rsidRPr="00163F48" w:rsidRDefault="00234AFA" w:rsidP="00163F48">
            <w:pPr>
              <w:spacing w:line="240" w:lineRule="auto"/>
              <w:rPr>
                <w:rFonts w:ascii="Georgia" w:hAnsi="Georgia" w:cs="Times New Roman"/>
                <w:bCs/>
                <w:sz w:val="20"/>
                <w:szCs w:val="20"/>
              </w:rPr>
            </w:pPr>
            <w:r w:rsidRPr="00163F48">
              <w:rPr>
                <w:rFonts w:ascii="Georgia" w:hAnsi="Georgia" w:cs="Times New Roman"/>
                <w:bCs/>
                <w:sz w:val="20"/>
                <w:szCs w:val="20"/>
              </w:rPr>
              <w:t>10:30 Coffee Fellowship, Adult SS</w:t>
            </w:r>
          </w:p>
        </w:tc>
        <w:tc>
          <w:tcPr>
            <w:tcW w:w="1621" w:type="dxa"/>
            <w:tcBorders>
              <w:top w:val="single" w:sz="4" w:space="0" w:color="auto"/>
              <w:left w:val="single" w:sz="4" w:space="0" w:color="auto"/>
              <w:bottom w:val="single" w:sz="4" w:space="0" w:color="auto"/>
              <w:right w:val="single" w:sz="4" w:space="0" w:color="auto"/>
            </w:tcBorders>
          </w:tcPr>
          <w:p w14:paraId="1BE5C60A" w14:textId="0DC16136" w:rsidR="00834108" w:rsidRPr="00163F48" w:rsidRDefault="00E02476"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w:t>
            </w:r>
            <w:r w:rsidR="000B4205" w:rsidRPr="00163F48">
              <w:rPr>
                <w:rFonts w:ascii="Georgia" w:hAnsi="Georgia" w:cs="Times New Roman"/>
                <w:bCs/>
                <w:sz w:val="20"/>
                <w:szCs w:val="20"/>
              </w:rPr>
              <w:t>2</w:t>
            </w:r>
          </w:p>
          <w:p w14:paraId="5A283BBF" w14:textId="77777777" w:rsidR="000B4205"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10:30 – Ruth Circle@ Barb C’s house</w:t>
            </w:r>
          </w:p>
          <w:p w14:paraId="58EB206F"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1D4D7ED8"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4107EF53"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6875083C" w14:textId="039583A7" w:rsidR="00834108" w:rsidRPr="00163F48" w:rsidRDefault="00834108" w:rsidP="00846E74">
            <w:pPr>
              <w:autoSpaceDE w:val="0"/>
              <w:autoSpaceDN w:val="0"/>
              <w:adjustRightInd w:val="0"/>
              <w:spacing w:line="240" w:lineRule="auto"/>
              <w:rPr>
                <w:rFonts w:ascii="Georgia" w:hAnsi="Georgia" w:cs="Times New Roman"/>
                <w:bCs/>
                <w:sz w:val="20"/>
                <w:szCs w:val="20"/>
              </w:rPr>
            </w:pPr>
          </w:p>
        </w:tc>
        <w:tc>
          <w:tcPr>
            <w:tcW w:w="1441" w:type="dxa"/>
            <w:tcBorders>
              <w:top w:val="single" w:sz="4" w:space="0" w:color="auto"/>
              <w:left w:val="single" w:sz="4" w:space="0" w:color="auto"/>
              <w:bottom w:val="single" w:sz="4" w:space="0" w:color="auto"/>
              <w:right w:val="single" w:sz="4" w:space="0" w:color="auto"/>
            </w:tcBorders>
          </w:tcPr>
          <w:p w14:paraId="6CC9D1C4" w14:textId="61D0C622" w:rsidR="00834108"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13</w:t>
            </w:r>
          </w:p>
          <w:p w14:paraId="107A38B3" w14:textId="77777777" w:rsidR="00871E14" w:rsidRPr="00163F48" w:rsidRDefault="00871E14" w:rsidP="00846E74">
            <w:pPr>
              <w:autoSpaceDE w:val="0"/>
              <w:autoSpaceDN w:val="0"/>
              <w:adjustRightInd w:val="0"/>
              <w:spacing w:line="240" w:lineRule="auto"/>
              <w:rPr>
                <w:rFonts w:ascii="Georgia" w:hAnsi="Georgia" w:cs="Times New Roman"/>
                <w:bCs/>
                <w:sz w:val="20"/>
                <w:szCs w:val="20"/>
              </w:rPr>
            </w:pPr>
          </w:p>
          <w:p w14:paraId="15814298" w14:textId="4755F3A0" w:rsidR="00834108" w:rsidRPr="00163F48" w:rsidRDefault="00234AFA"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9-12 Food Pantry</w:t>
            </w:r>
          </w:p>
          <w:p w14:paraId="1AE47466" w14:textId="5FE28133" w:rsidR="00834108" w:rsidRPr="00163F48" w:rsidRDefault="00834108" w:rsidP="00846E74">
            <w:pPr>
              <w:autoSpaceDE w:val="0"/>
              <w:autoSpaceDN w:val="0"/>
              <w:adjustRightInd w:val="0"/>
              <w:spacing w:line="240" w:lineRule="auto"/>
              <w:rPr>
                <w:rFonts w:ascii="Georgia" w:hAnsi="Georgia" w:cs="Times New Roman"/>
                <w:bCs/>
                <w:sz w:val="20"/>
                <w:szCs w:val="20"/>
              </w:rPr>
            </w:pPr>
          </w:p>
        </w:tc>
        <w:tc>
          <w:tcPr>
            <w:tcW w:w="1440" w:type="dxa"/>
            <w:tcBorders>
              <w:top w:val="single" w:sz="4" w:space="0" w:color="auto"/>
              <w:left w:val="single" w:sz="4" w:space="0" w:color="auto"/>
              <w:bottom w:val="single" w:sz="4" w:space="0" w:color="auto"/>
              <w:right w:val="single" w:sz="4" w:space="0" w:color="auto"/>
            </w:tcBorders>
          </w:tcPr>
          <w:p w14:paraId="495222DA" w14:textId="0FA46E55" w:rsidR="00834108"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14</w:t>
            </w:r>
          </w:p>
          <w:p w14:paraId="17A06F9D" w14:textId="77777777" w:rsidR="00F65D40" w:rsidRPr="00163F48" w:rsidRDefault="00F65D40" w:rsidP="00846E74">
            <w:pPr>
              <w:autoSpaceDE w:val="0"/>
              <w:autoSpaceDN w:val="0"/>
              <w:adjustRightInd w:val="0"/>
              <w:spacing w:line="240" w:lineRule="auto"/>
              <w:rPr>
                <w:rFonts w:ascii="Georgia" w:hAnsi="Georgia" w:cs="Times New Roman"/>
                <w:bCs/>
                <w:sz w:val="20"/>
                <w:szCs w:val="20"/>
              </w:rPr>
            </w:pPr>
          </w:p>
          <w:p w14:paraId="6F0FEF11"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51535244"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0487D48C"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tc>
        <w:tc>
          <w:tcPr>
            <w:tcW w:w="1710" w:type="dxa"/>
            <w:tcBorders>
              <w:top w:val="single" w:sz="4" w:space="0" w:color="auto"/>
              <w:left w:val="single" w:sz="4" w:space="0" w:color="auto"/>
              <w:bottom w:val="single" w:sz="4" w:space="0" w:color="auto"/>
              <w:right w:val="single" w:sz="4" w:space="0" w:color="auto"/>
            </w:tcBorders>
          </w:tcPr>
          <w:p w14:paraId="69F1AA2A" w14:textId="7C387710" w:rsidR="00834108"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15</w:t>
            </w:r>
          </w:p>
          <w:p w14:paraId="3D71FA51" w14:textId="7B00ECE4" w:rsidR="00834108" w:rsidRPr="00163F48" w:rsidRDefault="00834108"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9:30 – Prayer Group</w:t>
            </w:r>
          </w:p>
          <w:p w14:paraId="589CC12D" w14:textId="3FD4529F" w:rsidR="00834108" w:rsidRDefault="00834108" w:rsidP="007F0B95">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11</w:t>
            </w:r>
            <w:r w:rsidR="007F0B95">
              <w:rPr>
                <w:rFonts w:ascii="Georgia" w:hAnsi="Georgia" w:cs="Times New Roman"/>
                <w:bCs/>
                <w:sz w:val="20"/>
                <w:szCs w:val="20"/>
              </w:rPr>
              <w:t xml:space="preserve">am </w:t>
            </w:r>
            <w:r w:rsidR="00A3199B">
              <w:rPr>
                <w:rFonts w:ascii="Georgia" w:hAnsi="Georgia" w:cs="Times New Roman"/>
                <w:bCs/>
                <w:sz w:val="20"/>
                <w:szCs w:val="20"/>
              </w:rPr>
              <w:t xml:space="preserve">- </w:t>
            </w:r>
            <w:r w:rsidR="00A3199B" w:rsidRPr="00163F48">
              <w:rPr>
                <w:rFonts w:ascii="Georgia" w:hAnsi="Georgia" w:cs="Times New Roman"/>
                <w:bCs/>
                <w:sz w:val="20"/>
                <w:szCs w:val="20"/>
              </w:rPr>
              <w:t>Miniatures</w:t>
            </w:r>
          </w:p>
          <w:p w14:paraId="063A05E6" w14:textId="77777777" w:rsidR="007F0B95" w:rsidRDefault="007F0B95" w:rsidP="00846E74">
            <w:pPr>
              <w:autoSpaceDE w:val="0"/>
              <w:autoSpaceDN w:val="0"/>
              <w:adjustRightInd w:val="0"/>
              <w:spacing w:line="240" w:lineRule="auto"/>
              <w:rPr>
                <w:rFonts w:ascii="Georgia" w:hAnsi="Georgia" w:cs="Times New Roman"/>
                <w:bCs/>
                <w:sz w:val="20"/>
                <w:szCs w:val="20"/>
              </w:rPr>
            </w:pPr>
          </w:p>
          <w:p w14:paraId="2F3BEB45" w14:textId="0D54B896" w:rsidR="007F0B95" w:rsidRPr="00163F48" w:rsidRDefault="007F0B95" w:rsidP="00846E74">
            <w:pPr>
              <w:autoSpaceDE w:val="0"/>
              <w:autoSpaceDN w:val="0"/>
              <w:adjustRightInd w:val="0"/>
              <w:spacing w:line="240" w:lineRule="auto"/>
              <w:rPr>
                <w:rFonts w:ascii="Georgia" w:hAnsi="Georgia" w:cs="Times New Roman"/>
                <w:bCs/>
                <w:sz w:val="20"/>
                <w:szCs w:val="20"/>
              </w:rPr>
            </w:pPr>
            <w:r>
              <w:rPr>
                <w:rFonts w:ascii="Georgia" w:hAnsi="Georgia" w:cs="Times New Roman"/>
                <w:bCs/>
                <w:sz w:val="20"/>
                <w:szCs w:val="20"/>
              </w:rPr>
              <w:t>11am – Bible Study for Beginners</w:t>
            </w:r>
          </w:p>
          <w:p w14:paraId="2C2B81CF"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1C1FB7D8"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4:30 Choir</w:t>
            </w:r>
          </w:p>
        </w:tc>
        <w:tc>
          <w:tcPr>
            <w:tcW w:w="1363" w:type="dxa"/>
            <w:tcBorders>
              <w:top w:val="single" w:sz="4" w:space="0" w:color="auto"/>
              <w:left w:val="single" w:sz="4" w:space="0" w:color="auto"/>
              <w:bottom w:val="single" w:sz="4" w:space="0" w:color="auto"/>
              <w:right w:val="single" w:sz="4" w:space="0" w:color="auto"/>
            </w:tcBorders>
          </w:tcPr>
          <w:p w14:paraId="07DCA48D" w14:textId="7879EE01" w:rsidR="00834108"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16</w:t>
            </w:r>
          </w:p>
          <w:p w14:paraId="36A168D9"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69402C70"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bookmarkStart w:id="21" w:name="_Hlk218593179"/>
          </w:p>
          <w:p w14:paraId="5DF5BC32" w14:textId="78889E39" w:rsidR="00834108" w:rsidRPr="00163F48" w:rsidRDefault="00CF3C54"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1pm Royal Dalton Memory Care Svc</w:t>
            </w:r>
            <w:bookmarkEnd w:id="21"/>
          </w:p>
        </w:tc>
        <w:tc>
          <w:tcPr>
            <w:tcW w:w="1720" w:type="dxa"/>
            <w:tcBorders>
              <w:top w:val="single" w:sz="4" w:space="0" w:color="auto"/>
              <w:left w:val="single" w:sz="4" w:space="0" w:color="auto"/>
              <w:bottom w:val="single" w:sz="4" w:space="0" w:color="auto"/>
              <w:right w:val="single" w:sz="4" w:space="0" w:color="auto"/>
            </w:tcBorders>
          </w:tcPr>
          <w:p w14:paraId="3741BF81" w14:textId="7823FCC0" w:rsidR="00834108"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17</w:t>
            </w:r>
          </w:p>
          <w:p w14:paraId="705C7C92"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2723DC89"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25D03209"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4pm Worship</w:t>
            </w:r>
          </w:p>
        </w:tc>
      </w:tr>
      <w:tr w:rsidR="00DE1BEF" w:rsidRPr="00163F48" w14:paraId="0BC1A729" w14:textId="77777777" w:rsidTr="00846E74">
        <w:trPr>
          <w:trHeight w:val="1869"/>
        </w:trPr>
        <w:tc>
          <w:tcPr>
            <w:tcW w:w="1613" w:type="dxa"/>
            <w:tcBorders>
              <w:top w:val="single" w:sz="4" w:space="0" w:color="auto"/>
              <w:left w:val="single" w:sz="4" w:space="0" w:color="auto"/>
              <w:bottom w:val="single" w:sz="4" w:space="0" w:color="auto"/>
              <w:right w:val="single" w:sz="4" w:space="0" w:color="auto"/>
            </w:tcBorders>
          </w:tcPr>
          <w:p w14:paraId="3DD97098" w14:textId="2A95C07A" w:rsidR="00834108"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18</w:t>
            </w:r>
          </w:p>
          <w:p w14:paraId="59C15507" w14:textId="77777777" w:rsidR="00834108" w:rsidRPr="00163F48" w:rsidRDefault="00834108" w:rsidP="00846E74">
            <w:pPr>
              <w:spacing w:line="240" w:lineRule="auto"/>
              <w:rPr>
                <w:rFonts w:ascii="Georgia" w:hAnsi="Georgia" w:cs="Times New Roman"/>
                <w:bCs/>
                <w:sz w:val="20"/>
                <w:szCs w:val="20"/>
              </w:rPr>
            </w:pPr>
            <w:r w:rsidRPr="00163F48">
              <w:rPr>
                <w:rFonts w:ascii="Georgia" w:hAnsi="Georgia" w:cs="Times New Roman"/>
                <w:bCs/>
                <w:sz w:val="20"/>
                <w:szCs w:val="20"/>
              </w:rPr>
              <w:t>9am Worship</w:t>
            </w:r>
          </w:p>
          <w:p w14:paraId="213A30DC" w14:textId="77777777" w:rsidR="00834108" w:rsidRPr="00163F48" w:rsidRDefault="00834108" w:rsidP="00846E74">
            <w:pPr>
              <w:spacing w:line="240" w:lineRule="auto"/>
              <w:rPr>
                <w:rFonts w:ascii="Georgia" w:hAnsi="Georgia" w:cs="Times New Roman"/>
                <w:bCs/>
                <w:sz w:val="20"/>
                <w:szCs w:val="20"/>
              </w:rPr>
            </w:pPr>
          </w:p>
          <w:p w14:paraId="173D0475" w14:textId="77777777" w:rsidR="00163F48" w:rsidRDefault="00834108" w:rsidP="00163F48">
            <w:pPr>
              <w:spacing w:line="240" w:lineRule="auto"/>
              <w:rPr>
                <w:rFonts w:ascii="Georgia" w:hAnsi="Georgia" w:cs="Times New Roman"/>
                <w:bCs/>
                <w:sz w:val="20"/>
                <w:szCs w:val="20"/>
              </w:rPr>
            </w:pPr>
            <w:r w:rsidRPr="00163F48">
              <w:rPr>
                <w:rFonts w:ascii="Georgia" w:hAnsi="Georgia" w:cs="Times New Roman"/>
                <w:bCs/>
                <w:sz w:val="20"/>
                <w:szCs w:val="20"/>
              </w:rPr>
              <w:t>10:15-10:45 Drive-Up Communion</w:t>
            </w:r>
          </w:p>
          <w:p w14:paraId="5138DDEF" w14:textId="1B7FF740" w:rsidR="00834108" w:rsidRPr="00163F48" w:rsidRDefault="000B4205" w:rsidP="00163F48">
            <w:pPr>
              <w:spacing w:line="240" w:lineRule="auto"/>
              <w:rPr>
                <w:rFonts w:ascii="Georgia" w:hAnsi="Georgia" w:cs="Times New Roman"/>
                <w:bCs/>
                <w:sz w:val="20"/>
                <w:szCs w:val="20"/>
              </w:rPr>
            </w:pPr>
            <w:r w:rsidRPr="00163F48">
              <w:rPr>
                <w:rFonts w:ascii="Georgia" w:hAnsi="Georgia" w:cs="Times New Roman"/>
                <w:bCs/>
                <w:sz w:val="20"/>
                <w:szCs w:val="20"/>
              </w:rPr>
              <w:t xml:space="preserve">Annual Congregational Meeting </w:t>
            </w:r>
          </w:p>
        </w:tc>
        <w:tc>
          <w:tcPr>
            <w:tcW w:w="1621" w:type="dxa"/>
            <w:tcBorders>
              <w:top w:val="single" w:sz="4" w:space="0" w:color="auto"/>
              <w:left w:val="single" w:sz="4" w:space="0" w:color="auto"/>
              <w:bottom w:val="single" w:sz="4" w:space="0" w:color="auto"/>
              <w:right w:val="single" w:sz="4" w:space="0" w:color="auto"/>
            </w:tcBorders>
          </w:tcPr>
          <w:p w14:paraId="0DA6EAE6" w14:textId="5F3D4886" w:rsidR="00834108"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19</w:t>
            </w:r>
          </w:p>
          <w:p w14:paraId="578E418F"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tc>
        <w:tc>
          <w:tcPr>
            <w:tcW w:w="1441" w:type="dxa"/>
            <w:tcBorders>
              <w:top w:val="single" w:sz="4" w:space="0" w:color="auto"/>
              <w:left w:val="single" w:sz="4" w:space="0" w:color="auto"/>
              <w:bottom w:val="single" w:sz="4" w:space="0" w:color="auto"/>
              <w:right w:val="single" w:sz="4" w:space="0" w:color="auto"/>
            </w:tcBorders>
          </w:tcPr>
          <w:p w14:paraId="540A2632" w14:textId="1A8AB1A2" w:rsidR="00834108"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20</w:t>
            </w:r>
          </w:p>
          <w:p w14:paraId="5214C93E" w14:textId="77777777" w:rsidR="00234AFA" w:rsidRDefault="00234AFA"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1pm WELCA</w:t>
            </w:r>
          </w:p>
          <w:p w14:paraId="24683451" w14:textId="609B46B5" w:rsidR="007F0B95" w:rsidRPr="00163F48" w:rsidRDefault="007F0B95" w:rsidP="00846E74">
            <w:pPr>
              <w:autoSpaceDE w:val="0"/>
              <w:autoSpaceDN w:val="0"/>
              <w:adjustRightInd w:val="0"/>
              <w:spacing w:line="240" w:lineRule="auto"/>
              <w:rPr>
                <w:rFonts w:ascii="Georgia" w:hAnsi="Georgia" w:cs="Times New Roman"/>
                <w:bCs/>
                <w:sz w:val="20"/>
                <w:szCs w:val="20"/>
              </w:rPr>
            </w:pPr>
            <w:r>
              <w:rPr>
                <w:rFonts w:ascii="Georgia" w:hAnsi="Georgia" w:cs="Times New Roman"/>
                <w:bCs/>
                <w:sz w:val="20"/>
                <w:szCs w:val="20"/>
              </w:rPr>
              <w:t>Guest speaker, Nancy Kennedy from the Chronicle</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3EA99859" w14:textId="400809BF" w:rsidR="00834108"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21</w:t>
            </w:r>
          </w:p>
          <w:p w14:paraId="262655BD" w14:textId="167DE2C4" w:rsidR="00834108" w:rsidRPr="00163F48" w:rsidRDefault="007F0B95" w:rsidP="00846E74">
            <w:pPr>
              <w:autoSpaceDE w:val="0"/>
              <w:autoSpaceDN w:val="0"/>
              <w:adjustRightInd w:val="0"/>
              <w:spacing w:line="240" w:lineRule="auto"/>
              <w:rPr>
                <w:rFonts w:ascii="Georgia" w:hAnsi="Georgia" w:cs="Times New Roman"/>
                <w:bCs/>
                <w:sz w:val="20"/>
                <w:szCs w:val="20"/>
              </w:rPr>
            </w:pPr>
            <w:r>
              <w:rPr>
                <w:rFonts w:ascii="Georgia" w:hAnsi="Georgia" w:cs="Times New Roman"/>
                <w:bCs/>
                <w:sz w:val="20"/>
                <w:szCs w:val="20"/>
              </w:rPr>
              <w:t>1pm Worship &amp; Music</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553467F4" w14:textId="1CFBC037" w:rsidR="005105FE"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22</w:t>
            </w:r>
          </w:p>
          <w:p w14:paraId="450E2DC8" w14:textId="77777777" w:rsidR="00234AFA" w:rsidRPr="00163F48" w:rsidRDefault="00234AFA"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9:30am Prayer Group</w:t>
            </w:r>
          </w:p>
          <w:p w14:paraId="4BFF2B0C" w14:textId="77777777" w:rsidR="00234AFA" w:rsidRPr="00163F48" w:rsidRDefault="00234AFA" w:rsidP="00846E74">
            <w:pPr>
              <w:autoSpaceDE w:val="0"/>
              <w:autoSpaceDN w:val="0"/>
              <w:adjustRightInd w:val="0"/>
              <w:spacing w:line="240" w:lineRule="auto"/>
              <w:rPr>
                <w:rFonts w:ascii="Georgia" w:hAnsi="Georgia" w:cs="Times New Roman"/>
                <w:bCs/>
                <w:sz w:val="20"/>
                <w:szCs w:val="20"/>
              </w:rPr>
            </w:pPr>
          </w:p>
          <w:p w14:paraId="3D64FB3F" w14:textId="3A83CE12" w:rsidR="00234AFA" w:rsidRPr="00163F48" w:rsidRDefault="00234AFA"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11:00 Miniatures</w:t>
            </w:r>
          </w:p>
          <w:p w14:paraId="66076BDD" w14:textId="77777777" w:rsidR="00234AFA" w:rsidRPr="00163F48" w:rsidRDefault="00234AFA" w:rsidP="00846E74">
            <w:pPr>
              <w:autoSpaceDE w:val="0"/>
              <w:autoSpaceDN w:val="0"/>
              <w:adjustRightInd w:val="0"/>
              <w:spacing w:line="240" w:lineRule="auto"/>
              <w:rPr>
                <w:rFonts w:ascii="Georgia" w:hAnsi="Georgia" w:cs="Times New Roman"/>
                <w:bCs/>
                <w:sz w:val="20"/>
                <w:szCs w:val="20"/>
              </w:rPr>
            </w:pPr>
          </w:p>
          <w:p w14:paraId="3974EC24" w14:textId="77777777" w:rsidR="00234AFA" w:rsidRPr="00163F48" w:rsidRDefault="00234AFA"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4:30 Choir</w:t>
            </w:r>
          </w:p>
          <w:p w14:paraId="4643733E"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tcPr>
          <w:p w14:paraId="7FAA9CD5" w14:textId="6E620AB9" w:rsidR="00834108"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23</w:t>
            </w:r>
          </w:p>
          <w:p w14:paraId="4F4F96D5" w14:textId="068F5E6F" w:rsidR="00834108" w:rsidRPr="00163F48" w:rsidRDefault="00834108" w:rsidP="00846E74">
            <w:pPr>
              <w:autoSpaceDE w:val="0"/>
              <w:autoSpaceDN w:val="0"/>
              <w:adjustRightInd w:val="0"/>
              <w:spacing w:line="240" w:lineRule="auto"/>
              <w:rPr>
                <w:rFonts w:ascii="Georgia" w:hAnsi="Georgia" w:cs="Times New Roman"/>
                <w:bCs/>
                <w:sz w:val="20"/>
                <w:szCs w:val="20"/>
              </w:rPr>
            </w:pP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B5A422B" w14:textId="58C73515" w:rsidR="00834108" w:rsidRPr="00163F48" w:rsidRDefault="000B4205" w:rsidP="00846E74">
            <w:pPr>
              <w:tabs>
                <w:tab w:val="center" w:pos="752"/>
              </w:tabs>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24</w:t>
            </w:r>
            <w:r w:rsidRPr="00163F48">
              <w:rPr>
                <w:rFonts w:ascii="Georgia" w:hAnsi="Georgia" w:cs="Times New Roman"/>
                <w:bCs/>
                <w:sz w:val="20"/>
                <w:szCs w:val="20"/>
              </w:rPr>
              <w:tab/>
            </w:r>
          </w:p>
          <w:p w14:paraId="10A94ED4"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4A41E15F"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5C6FE8DB"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p>
          <w:p w14:paraId="4C44F040" w14:textId="77777777" w:rsidR="00834108" w:rsidRPr="00163F48" w:rsidRDefault="00834108"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4pm Worship</w:t>
            </w:r>
          </w:p>
        </w:tc>
      </w:tr>
      <w:tr w:rsidR="000B4205" w:rsidRPr="00163F48" w14:paraId="4A60B9EF" w14:textId="77777777" w:rsidTr="00846E74">
        <w:trPr>
          <w:trHeight w:val="1869"/>
        </w:trPr>
        <w:tc>
          <w:tcPr>
            <w:tcW w:w="1613" w:type="dxa"/>
            <w:tcBorders>
              <w:top w:val="single" w:sz="4" w:space="0" w:color="auto"/>
              <w:left w:val="single" w:sz="4" w:space="0" w:color="auto"/>
              <w:bottom w:val="single" w:sz="4" w:space="0" w:color="auto"/>
              <w:right w:val="single" w:sz="4" w:space="0" w:color="auto"/>
            </w:tcBorders>
          </w:tcPr>
          <w:p w14:paraId="4724C06B" w14:textId="77777777" w:rsidR="000B4205"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25</w:t>
            </w:r>
          </w:p>
          <w:p w14:paraId="7E7D62D9" w14:textId="151402BF" w:rsidR="00163F48" w:rsidRDefault="00163F48" w:rsidP="00163F48">
            <w:pPr>
              <w:spacing w:line="240" w:lineRule="auto"/>
              <w:rPr>
                <w:rFonts w:ascii="Georgia" w:hAnsi="Georgia" w:cs="Times New Roman"/>
                <w:bCs/>
                <w:sz w:val="20"/>
                <w:szCs w:val="20"/>
              </w:rPr>
            </w:pPr>
            <w:r w:rsidRPr="00163F48">
              <w:rPr>
                <w:rFonts w:ascii="Georgia" w:hAnsi="Georgia" w:cs="Times New Roman"/>
                <w:bCs/>
                <w:sz w:val="20"/>
                <w:szCs w:val="20"/>
              </w:rPr>
              <w:t>9am Worship</w:t>
            </w:r>
          </w:p>
          <w:p w14:paraId="6AA916E2" w14:textId="77777777" w:rsidR="00163F48" w:rsidRPr="00163F48" w:rsidRDefault="00163F48" w:rsidP="00163F48">
            <w:pPr>
              <w:spacing w:line="240" w:lineRule="auto"/>
              <w:rPr>
                <w:rFonts w:ascii="Georgia" w:hAnsi="Georgia" w:cs="Times New Roman"/>
                <w:bCs/>
                <w:sz w:val="20"/>
                <w:szCs w:val="20"/>
              </w:rPr>
            </w:pPr>
          </w:p>
          <w:p w14:paraId="2B462C86" w14:textId="77777777" w:rsidR="00163F48" w:rsidRPr="00163F48" w:rsidRDefault="00163F48" w:rsidP="00163F48">
            <w:pPr>
              <w:spacing w:line="240" w:lineRule="auto"/>
              <w:rPr>
                <w:rFonts w:ascii="Georgia" w:hAnsi="Georgia" w:cs="Times New Roman"/>
                <w:bCs/>
                <w:sz w:val="20"/>
                <w:szCs w:val="20"/>
              </w:rPr>
            </w:pPr>
            <w:r w:rsidRPr="00163F48">
              <w:rPr>
                <w:rFonts w:ascii="Georgia" w:hAnsi="Georgia" w:cs="Times New Roman"/>
                <w:bCs/>
                <w:sz w:val="20"/>
                <w:szCs w:val="20"/>
              </w:rPr>
              <w:t>10:15-10:45 Drive-Up Communion</w:t>
            </w:r>
          </w:p>
          <w:p w14:paraId="3E26D6BD" w14:textId="77777777" w:rsidR="00163F48" w:rsidRPr="00163F48" w:rsidRDefault="00163F48" w:rsidP="00163F48">
            <w:pPr>
              <w:spacing w:line="240" w:lineRule="auto"/>
              <w:rPr>
                <w:rFonts w:ascii="Georgia" w:hAnsi="Georgia" w:cs="Times New Roman"/>
                <w:bCs/>
                <w:sz w:val="20"/>
                <w:szCs w:val="20"/>
              </w:rPr>
            </w:pPr>
          </w:p>
          <w:p w14:paraId="7308E421" w14:textId="77777777" w:rsidR="00163F48" w:rsidRPr="00163F48" w:rsidRDefault="00163F48" w:rsidP="00163F48">
            <w:pPr>
              <w:spacing w:line="240" w:lineRule="auto"/>
              <w:rPr>
                <w:rFonts w:ascii="Georgia" w:hAnsi="Georgia" w:cs="Times New Roman"/>
                <w:bCs/>
                <w:sz w:val="20"/>
                <w:szCs w:val="20"/>
              </w:rPr>
            </w:pPr>
            <w:r w:rsidRPr="00163F48">
              <w:rPr>
                <w:rFonts w:ascii="Georgia" w:hAnsi="Georgia" w:cs="Times New Roman"/>
                <w:bCs/>
                <w:sz w:val="20"/>
                <w:szCs w:val="20"/>
              </w:rPr>
              <w:t>10:30 Coffee Fellowship, Adult SS</w:t>
            </w:r>
          </w:p>
          <w:p w14:paraId="3EDF7AD7" w14:textId="08C78341" w:rsidR="00163F48" w:rsidRPr="00163F48" w:rsidRDefault="00163F48" w:rsidP="00846E74">
            <w:pPr>
              <w:autoSpaceDE w:val="0"/>
              <w:autoSpaceDN w:val="0"/>
              <w:adjustRightInd w:val="0"/>
              <w:spacing w:line="240" w:lineRule="auto"/>
              <w:rPr>
                <w:rFonts w:ascii="Georgia" w:hAnsi="Georgia" w:cs="Times New Roman"/>
                <w:bCs/>
                <w:sz w:val="20"/>
                <w:szCs w:val="20"/>
              </w:rPr>
            </w:pPr>
          </w:p>
        </w:tc>
        <w:tc>
          <w:tcPr>
            <w:tcW w:w="1621" w:type="dxa"/>
            <w:tcBorders>
              <w:top w:val="single" w:sz="4" w:space="0" w:color="auto"/>
              <w:left w:val="single" w:sz="4" w:space="0" w:color="auto"/>
              <w:bottom w:val="single" w:sz="4" w:space="0" w:color="auto"/>
              <w:right w:val="single" w:sz="4" w:space="0" w:color="auto"/>
            </w:tcBorders>
          </w:tcPr>
          <w:p w14:paraId="1E7865AC" w14:textId="35FDD926" w:rsidR="000B4205"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26</w:t>
            </w:r>
          </w:p>
        </w:tc>
        <w:tc>
          <w:tcPr>
            <w:tcW w:w="1441" w:type="dxa"/>
            <w:tcBorders>
              <w:top w:val="single" w:sz="4" w:space="0" w:color="auto"/>
              <w:left w:val="single" w:sz="4" w:space="0" w:color="auto"/>
              <w:bottom w:val="single" w:sz="4" w:space="0" w:color="auto"/>
              <w:right w:val="single" w:sz="4" w:space="0" w:color="auto"/>
            </w:tcBorders>
          </w:tcPr>
          <w:p w14:paraId="32B8E80D" w14:textId="77777777" w:rsidR="000B4205"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27</w:t>
            </w:r>
          </w:p>
          <w:p w14:paraId="0BE1299D" w14:textId="7AAB025A" w:rsidR="00234AFA" w:rsidRPr="00163F48" w:rsidRDefault="00234AFA"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9-12 Food Pantry</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806335E" w14:textId="700F7EA3" w:rsidR="000B4205"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28</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86CE249" w14:textId="77777777" w:rsidR="000B4205"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29</w:t>
            </w:r>
          </w:p>
          <w:p w14:paraId="54BF6978" w14:textId="77777777" w:rsidR="00234AFA" w:rsidRPr="00163F48" w:rsidRDefault="00234AFA"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9:30am Prayer Group</w:t>
            </w:r>
          </w:p>
          <w:p w14:paraId="0D4F29A2" w14:textId="2E89B287" w:rsidR="00234AFA" w:rsidRPr="00163F48" w:rsidRDefault="00234AFA"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11:00 Miniatures</w:t>
            </w:r>
          </w:p>
          <w:p w14:paraId="30FCEB04" w14:textId="2EA12448" w:rsidR="00234AFA" w:rsidRPr="00163F48" w:rsidRDefault="00234AFA" w:rsidP="00846E74">
            <w:pPr>
              <w:autoSpaceDE w:val="0"/>
              <w:autoSpaceDN w:val="0"/>
              <w:adjustRightInd w:val="0"/>
              <w:spacing w:line="240" w:lineRule="auto"/>
              <w:rPr>
                <w:rFonts w:ascii="Georgia" w:hAnsi="Georgia" w:cs="Times New Roman"/>
                <w:bCs/>
                <w:sz w:val="20"/>
                <w:szCs w:val="20"/>
              </w:rPr>
            </w:pPr>
          </w:p>
          <w:p w14:paraId="71D0D703" w14:textId="77777777" w:rsidR="00234AFA" w:rsidRPr="00163F48" w:rsidRDefault="00234AFA"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4:30 Choir</w:t>
            </w:r>
          </w:p>
          <w:p w14:paraId="00ED73FF" w14:textId="701F8F23" w:rsidR="00234AFA" w:rsidRPr="00163F48" w:rsidRDefault="00234AFA" w:rsidP="00846E74">
            <w:pPr>
              <w:autoSpaceDE w:val="0"/>
              <w:autoSpaceDN w:val="0"/>
              <w:adjustRightInd w:val="0"/>
              <w:spacing w:line="240" w:lineRule="auto"/>
              <w:rPr>
                <w:rFonts w:ascii="Georgia" w:hAnsi="Georgia" w:cs="Times New Roman"/>
                <w:bCs/>
                <w:sz w:val="20"/>
                <w:szCs w:val="20"/>
              </w:rPr>
            </w:pP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tcPr>
          <w:p w14:paraId="30879EC2" w14:textId="2C44F75C" w:rsidR="000B4205" w:rsidRPr="00163F48" w:rsidRDefault="000B4205" w:rsidP="00846E74">
            <w:pPr>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30</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DC386E2" w14:textId="77777777" w:rsidR="000B4205" w:rsidRPr="00163F48" w:rsidRDefault="000B4205" w:rsidP="00846E74">
            <w:pPr>
              <w:tabs>
                <w:tab w:val="center" w:pos="752"/>
              </w:tabs>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31</w:t>
            </w:r>
          </w:p>
          <w:p w14:paraId="02D01AB9" w14:textId="77777777" w:rsidR="000B4205" w:rsidRPr="00163F48" w:rsidRDefault="000B4205" w:rsidP="00846E74">
            <w:pPr>
              <w:tabs>
                <w:tab w:val="center" w:pos="752"/>
              </w:tabs>
              <w:autoSpaceDE w:val="0"/>
              <w:autoSpaceDN w:val="0"/>
              <w:adjustRightInd w:val="0"/>
              <w:spacing w:line="240" w:lineRule="auto"/>
              <w:rPr>
                <w:rFonts w:ascii="Georgia" w:hAnsi="Georgia" w:cs="Times New Roman"/>
                <w:bCs/>
                <w:sz w:val="20"/>
                <w:szCs w:val="20"/>
              </w:rPr>
            </w:pPr>
          </w:p>
          <w:p w14:paraId="5DE236E4" w14:textId="2628E0DD" w:rsidR="000B4205" w:rsidRPr="00163F48" w:rsidRDefault="000B4205" w:rsidP="00846E74">
            <w:pPr>
              <w:tabs>
                <w:tab w:val="center" w:pos="752"/>
              </w:tabs>
              <w:autoSpaceDE w:val="0"/>
              <w:autoSpaceDN w:val="0"/>
              <w:adjustRightInd w:val="0"/>
              <w:spacing w:line="240" w:lineRule="auto"/>
              <w:rPr>
                <w:rFonts w:ascii="Georgia" w:hAnsi="Georgia" w:cs="Times New Roman"/>
                <w:bCs/>
                <w:sz w:val="20"/>
                <w:szCs w:val="20"/>
              </w:rPr>
            </w:pPr>
            <w:r w:rsidRPr="00163F48">
              <w:rPr>
                <w:rFonts w:ascii="Georgia" w:hAnsi="Georgia" w:cs="Times New Roman"/>
                <w:bCs/>
                <w:sz w:val="20"/>
                <w:szCs w:val="20"/>
              </w:rPr>
              <w:t>4pm Worship</w:t>
            </w:r>
          </w:p>
        </w:tc>
      </w:tr>
      <w:bookmarkEnd w:id="20"/>
    </w:tbl>
    <w:p w14:paraId="5B561943" w14:textId="3229A6CD" w:rsidR="00376C7F" w:rsidRDefault="00834108">
      <w:pPr>
        <w:rPr>
          <w:rFonts w:ascii="Baguet Script" w:hAnsi="Baguet Script" w:cs="Dreaming Outloud Pro"/>
          <w:b/>
          <w:bCs/>
          <w:noProof/>
          <w:sz w:val="36"/>
          <w:szCs w:val="36"/>
          <w:highlight w:val="yellow"/>
        </w:rPr>
      </w:pPr>
      <w:r w:rsidRPr="00346758">
        <w:rPr>
          <w:rFonts w:ascii="Baguet Script" w:hAnsi="Baguet Script" w:cs="Dreaming Outloud Pro"/>
          <w:b/>
          <w:bCs/>
          <w:noProof/>
          <w:sz w:val="36"/>
          <w:szCs w:val="36"/>
          <w:highlight w:val="yellow"/>
        </w:rPr>
        <w:br w:type="page"/>
      </w:r>
    </w:p>
    <w:p w14:paraId="02F0D5FA" w14:textId="387C2D77" w:rsidR="00376C7F" w:rsidRDefault="00376C7F">
      <w:pPr>
        <w:rPr>
          <w:rFonts w:ascii="Baguet Script" w:hAnsi="Baguet Script" w:cs="Dreaming Outloud Pro"/>
          <w:b/>
          <w:bCs/>
          <w:noProof/>
          <w:sz w:val="36"/>
          <w:szCs w:val="36"/>
          <w:highlight w:val="yellow"/>
        </w:rPr>
      </w:pPr>
      <w:r>
        <w:rPr>
          <w:noProof/>
        </w:rPr>
        <w:lastRenderedPageBreak/>
        <w:drawing>
          <wp:anchor distT="0" distB="0" distL="114300" distR="114300" simplePos="0" relativeHeight="251945472" behindDoc="1" locked="0" layoutInCell="1" allowOverlap="1" wp14:anchorId="0EE91077" wp14:editId="24F669A2">
            <wp:simplePos x="0" y="0"/>
            <wp:positionH relativeFrom="column">
              <wp:posOffset>190500</wp:posOffset>
            </wp:positionH>
            <wp:positionV relativeFrom="page">
              <wp:posOffset>523240</wp:posOffset>
            </wp:positionV>
            <wp:extent cx="6483985" cy="8391525"/>
            <wp:effectExtent l="0" t="0" r="0" b="9525"/>
            <wp:wrapTight wrapText="bothSides">
              <wp:wrapPolygon edited="0">
                <wp:start x="0" y="0"/>
                <wp:lineTo x="0" y="21575"/>
                <wp:lineTo x="21513" y="21575"/>
                <wp:lineTo x="21513" y="0"/>
                <wp:lineTo x="0" y="0"/>
              </wp:wrapPolygon>
            </wp:wrapTight>
            <wp:docPr id="141214259" name="Picture 141214259" descr="Jesus' Baptism Word Search Activity - Children's Bibl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Baptism Word Search Activity - Children's Bible Activitie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3985" cy="839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guet Script" w:hAnsi="Baguet Script" w:cs="Dreaming Outloud Pro"/>
          <w:b/>
          <w:bCs/>
          <w:noProof/>
          <w:sz w:val="36"/>
          <w:szCs w:val="36"/>
          <w:highlight w:val="yellow"/>
        </w:rPr>
        <w:br w:type="page"/>
      </w:r>
    </w:p>
    <w:p w14:paraId="395873A8" w14:textId="366B17C5" w:rsidR="00A111B7" w:rsidRPr="00846E74" w:rsidRDefault="00AD0241" w:rsidP="00376C7F">
      <w:pPr>
        <w:pBdr>
          <w:top w:val="single" w:sz="4" w:space="1" w:color="auto"/>
          <w:left w:val="single" w:sz="4" w:space="4" w:color="auto"/>
          <w:bottom w:val="single" w:sz="4" w:space="1" w:color="auto"/>
          <w:right w:val="single" w:sz="4" w:space="4" w:color="auto"/>
        </w:pBdr>
        <w:spacing w:after="0"/>
        <w:rPr>
          <w:rFonts w:ascii="Georgia" w:hAnsi="Georgia" w:cs="Times New Roman"/>
          <w:b/>
          <w:bCs/>
          <w:sz w:val="36"/>
          <w:szCs w:val="36"/>
        </w:rPr>
      </w:pPr>
      <w:r w:rsidRPr="00846E74">
        <w:rPr>
          <w:rFonts w:ascii="Georgia" w:hAnsi="Georgia" w:cs="Times New Roman"/>
          <w:b/>
          <w:bCs/>
          <w:sz w:val="36"/>
          <w:szCs w:val="36"/>
        </w:rPr>
        <w:lastRenderedPageBreak/>
        <w:t xml:space="preserve">St. Timothy </w:t>
      </w:r>
      <w:r w:rsidR="00834108" w:rsidRPr="00846E74">
        <w:rPr>
          <w:rFonts w:ascii="Georgia" w:hAnsi="Georgia" w:cs="Times New Roman"/>
          <w:b/>
          <w:bCs/>
          <w:sz w:val="36"/>
          <w:szCs w:val="36"/>
        </w:rPr>
        <w:t>Lutheran Church</w:t>
      </w:r>
    </w:p>
    <w:p w14:paraId="6629D588" w14:textId="0CA2FD9F" w:rsidR="00C55B71" w:rsidRPr="00846E74" w:rsidRDefault="00903161"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bCs/>
          <w:sz w:val="36"/>
          <w:szCs w:val="36"/>
        </w:rPr>
      </w:pPr>
      <w:r w:rsidRPr="00846E74">
        <w:rPr>
          <w:rFonts w:ascii="Georgia" w:hAnsi="Georgia" w:cs="Times New Roman"/>
          <w:b/>
          <w:bCs/>
          <w:sz w:val="36"/>
          <w:szCs w:val="36"/>
        </w:rPr>
        <w:t>S.A.M.</w:t>
      </w:r>
      <w:r w:rsidR="00C55B71" w:rsidRPr="00846E74">
        <w:rPr>
          <w:rFonts w:ascii="Georgia" w:hAnsi="Georgia" w:cs="Times New Roman"/>
          <w:b/>
          <w:bCs/>
          <w:sz w:val="36"/>
          <w:szCs w:val="36"/>
        </w:rPr>
        <w:t xml:space="preserve"> </w:t>
      </w:r>
      <w:r w:rsidR="00846E74" w:rsidRPr="00846E74">
        <w:rPr>
          <w:rFonts w:ascii="Georgia" w:hAnsi="Georgia" w:cs="Times New Roman"/>
          <w:b/>
          <w:bCs/>
          <w:sz w:val="36"/>
          <w:szCs w:val="36"/>
        </w:rPr>
        <w:t>Robert “</w:t>
      </w:r>
      <w:r w:rsidR="00C55B71" w:rsidRPr="00846E74">
        <w:rPr>
          <w:rFonts w:ascii="Georgia" w:hAnsi="Georgia" w:cs="Times New Roman"/>
          <w:b/>
          <w:bCs/>
          <w:sz w:val="36"/>
          <w:szCs w:val="36"/>
        </w:rPr>
        <w:t>Bob</w:t>
      </w:r>
      <w:r w:rsidR="00846E74" w:rsidRPr="00846E74">
        <w:rPr>
          <w:rFonts w:ascii="Georgia" w:hAnsi="Georgia" w:cs="Times New Roman"/>
          <w:b/>
          <w:bCs/>
          <w:sz w:val="36"/>
          <w:szCs w:val="36"/>
        </w:rPr>
        <w:t>”</w:t>
      </w:r>
      <w:r w:rsidR="00C55B71" w:rsidRPr="00846E74">
        <w:rPr>
          <w:rFonts w:ascii="Georgia" w:hAnsi="Georgia" w:cs="Times New Roman"/>
          <w:b/>
          <w:bCs/>
          <w:sz w:val="36"/>
          <w:szCs w:val="36"/>
        </w:rPr>
        <w:t xml:space="preserve"> Bonomo</w:t>
      </w:r>
    </w:p>
    <w:p w14:paraId="7FF5BFC3" w14:textId="5F9805F8"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sz w:val="36"/>
          <w:szCs w:val="36"/>
        </w:rPr>
        <w:t xml:space="preserve">1070 N. Suncoast Blvd.                                           </w:t>
      </w:r>
    </w:p>
    <w:p w14:paraId="11CAA842"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846E74">
        <w:rPr>
          <w:rFonts w:ascii="Georgia" w:hAnsi="Georgia" w:cs="Times New Roman"/>
          <w:bCs/>
          <w:sz w:val="36"/>
          <w:szCs w:val="36"/>
        </w:rPr>
        <w:t>Crystal River, FL 34429</w:t>
      </w:r>
      <w:r w:rsidRPr="00846E74">
        <w:rPr>
          <w:rFonts w:ascii="Georgia" w:hAnsi="Georgia" w:cs="Times New Roman"/>
          <w:bCs/>
          <w:sz w:val="36"/>
          <w:szCs w:val="36"/>
        </w:rPr>
        <w:tab/>
      </w:r>
      <w:r w:rsidRPr="00846E74">
        <w:rPr>
          <w:rFonts w:ascii="Georgia" w:hAnsi="Georgia" w:cs="Times New Roman"/>
          <w:bCs/>
          <w:sz w:val="36"/>
          <w:szCs w:val="36"/>
        </w:rPr>
        <w:tab/>
      </w:r>
      <w:r w:rsidRPr="00846E74">
        <w:rPr>
          <w:rFonts w:ascii="Georgia" w:hAnsi="Georgia" w:cs="Times New Roman"/>
          <w:bCs/>
          <w:sz w:val="36"/>
          <w:szCs w:val="36"/>
        </w:rPr>
        <w:tab/>
      </w:r>
      <w:r w:rsidRPr="00846E74">
        <w:rPr>
          <w:rFonts w:ascii="Georgia" w:hAnsi="Georgia" w:cs="Times New Roman"/>
          <w:bCs/>
          <w:sz w:val="36"/>
          <w:szCs w:val="36"/>
        </w:rPr>
        <w:tab/>
      </w:r>
    </w:p>
    <w:p w14:paraId="26A5AEBD"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sz w:val="36"/>
          <w:szCs w:val="36"/>
        </w:rPr>
        <w:t>Phone:</w:t>
      </w:r>
      <w:r w:rsidRPr="00846E74">
        <w:rPr>
          <w:rFonts w:ascii="Georgia" w:hAnsi="Georgia" w:cs="Times New Roman"/>
          <w:sz w:val="36"/>
          <w:szCs w:val="36"/>
        </w:rPr>
        <w:t xml:space="preserve"> 352-795-5325</w:t>
      </w:r>
      <w:r w:rsidRPr="00846E74">
        <w:rPr>
          <w:rFonts w:ascii="Georgia" w:hAnsi="Georgia" w:cs="Times New Roman"/>
          <w:sz w:val="36"/>
          <w:szCs w:val="36"/>
        </w:rPr>
        <w:tab/>
      </w:r>
    </w:p>
    <w:p w14:paraId="103FC4A7"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sz w:val="36"/>
          <w:szCs w:val="36"/>
        </w:rPr>
        <w:tab/>
        <w:t xml:space="preserve">           </w:t>
      </w:r>
    </w:p>
    <w:p w14:paraId="7967E23A" w14:textId="05D4C38F"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bCs/>
          <w:sz w:val="36"/>
          <w:szCs w:val="36"/>
        </w:rPr>
        <w:t>Church email:</w:t>
      </w:r>
      <w:r w:rsidRPr="00846E74">
        <w:rPr>
          <w:rFonts w:ascii="Georgia" w:hAnsi="Georgia" w:cs="Times New Roman"/>
          <w:sz w:val="36"/>
          <w:szCs w:val="36"/>
        </w:rPr>
        <w:t xml:space="preserve"> </w:t>
      </w:r>
      <w:hyperlink r:id="rId36" w:history="1">
        <w:r w:rsidRPr="00846E74">
          <w:rPr>
            <w:rStyle w:val="Hyperlink"/>
            <w:rFonts w:ascii="Georgia" w:hAnsi="Georgia" w:cs="Times New Roman"/>
            <w:color w:val="auto"/>
            <w:sz w:val="36"/>
            <w:szCs w:val="36"/>
          </w:rPr>
          <w:t>crsttimothy@tampabay.rr.com</w:t>
        </w:r>
      </w:hyperlink>
      <w:r w:rsidRPr="00846E74">
        <w:rPr>
          <w:rFonts w:ascii="Georgia" w:hAnsi="Georgia" w:cs="Times New Roman"/>
          <w:sz w:val="36"/>
          <w:szCs w:val="36"/>
        </w:rPr>
        <w:t xml:space="preserve">                                                                                          </w:t>
      </w:r>
      <w:r w:rsidRPr="00846E74">
        <w:rPr>
          <w:rFonts w:ascii="Georgia" w:hAnsi="Georgia" w:cs="Times New Roman"/>
          <w:b/>
          <w:sz w:val="36"/>
          <w:szCs w:val="36"/>
        </w:rPr>
        <w:t xml:space="preserve"> </w:t>
      </w:r>
    </w:p>
    <w:p w14:paraId="215EC7AE"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sz w:val="36"/>
          <w:szCs w:val="36"/>
        </w:rPr>
        <w:t>Website:</w:t>
      </w:r>
      <w:r w:rsidRPr="00846E74">
        <w:rPr>
          <w:rFonts w:ascii="Georgia" w:hAnsi="Georgia" w:cs="Times New Roman"/>
          <w:sz w:val="36"/>
          <w:szCs w:val="36"/>
        </w:rPr>
        <w:t xml:space="preserve"> </w:t>
      </w:r>
      <w:hyperlink r:id="rId37" w:history="1">
        <w:r w:rsidRPr="00846E74">
          <w:rPr>
            <w:rStyle w:val="Hyperlink"/>
            <w:rFonts w:ascii="Georgia" w:hAnsi="Georgia" w:cs="Times New Roman"/>
            <w:color w:val="auto"/>
            <w:sz w:val="36"/>
            <w:szCs w:val="36"/>
          </w:rPr>
          <w:t>www.sttimlutherancrystalriver.com</w:t>
        </w:r>
      </w:hyperlink>
      <w:r w:rsidRPr="00846E74">
        <w:rPr>
          <w:rFonts w:ascii="Georgia" w:hAnsi="Georgia" w:cs="Times New Roman"/>
          <w:b/>
          <w:sz w:val="36"/>
          <w:szCs w:val="36"/>
        </w:rPr>
        <w:t xml:space="preserve">                              </w:t>
      </w:r>
    </w:p>
    <w:p w14:paraId="4C1F1462"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line="240" w:lineRule="auto"/>
        <w:rPr>
          <w:rFonts w:ascii="Georgia" w:hAnsi="Georgia" w:cs="Times New Roman"/>
          <w:b/>
          <w:sz w:val="36"/>
          <w:szCs w:val="36"/>
        </w:rPr>
      </w:pPr>
      <w:r w:rsidRPr="00846E74">
        <w:rPr>
          <w:rFonts w:ascii="Georgia" w:hAnsi="Georgia" w:cs="Times New Roman"/>
          <w:b/>
          <w:sz w:val="36"/>
          <w:szCs w:val="36"/>
        </w:rPr>
        <w:t xml:space="preserve">                                                                        </w:t>
      </w:r>
    </w:p>
    <w:p w14:paraId="5F5DD9F4" w14:textId="48FA0868" w:rsidR="00C31062" w:rsidRPr="00846E74" w:rsidRDefault="00846E74"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sz w:val="36"/>
          <w:szCs w:val="36"/>
        </w:rPr>
        <w:t>Lay Minister:</w:t>
      </w:r>
      <w:r w:rsidRPr="00846E74">
        <w:rPr>
          <w:rFonts w:ascii="Georgia" w:hAnsi="Georgia" w:cs="Times New Roman"/>
          <w:sz w:val="36"/>
          <w:szCs w:val="36"/>
        </w:rPr>
        <w:t xml:space="preserve"> Frank</w:t>
      </w:r>
      <w:r w:rsidR="00C31062" w:rsidRPr="00846E74">
        <w:rPr>
          <w:rFonts w:ascii="Georgia" w:hAnsi="Georgia" w:cs="Times New Roman"/>
          <w:sz w:val="36"/>
          <w:szCs w:val="36"/>
        </w:rPr>
        <w:t xml:space="preserve"> Hofstetter</w:t>
      </w:r>
    </w:p>
    <w:p w14:paraId="10E8E52A" w14:textId="31E50C7F" w:rsidR="00A71CD1"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846E74">
        <w:rPr>
          <w:rFonts w:ascii="Georgia" w:hAnsi="Georgia" w:cs="Times New Roman"/>
          <w:b/>
          <w:sz w:val="36"/>
          <w:szCs w:val="36"/>
        </w:rPr>
        <w:t xml:space="preserve">Director of Music: </w:t>
      </w:r>
      <w:r w:rsidR="0069182C" w:rsidRPr="00846E74">
        <w:rPr>
          <w:rFonts w:ascii="Georgia" w:hAnsi="Georgia" w:cs="Times New Roman"/>
          <w:bCs/>
          <w:sz w:val="36"/>
          <w:szCs w:val="36"/>
        </w:rPr>
        <w:t>Sally Hennessey</w:t>
      </w:r>
    </w:p>
    <w:p w14:paraId="68E893A2" w14:textId="069372CD" w:rsidR="0069182C" w:rsidRPr="00846E74" w:rsidRDefault="0069182C"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846E74">
        <w:rPr>
          <w:rFonts w:ascii="Georgia" w:hAnsi="Georgia" w:cs="Times New Roman"/>
          <w:b/>
          <w:sz w:val="36"/>
          <w:szCs w:val="36"/>
        </w:rPr>
        <w:t xml:space="preserve">Saturday Pianist: </w:t>
      </w:r>
      <w:r w:rsidRPr="00846E74">
        <w:rPr>
          <w:rFonts w:ascii="Georgia" w:hAnsi="Georgia" w:cs="Times New Roman"/>
          <w:bCs/>
          <w:sz w:val="36"/>
          <w:szCs w:val="36"/>
        </w:rPr>
        <w:t xml:space="preserve">Bill </w:t>
      </w:r>
      <w:r w:rsidR="0037041D" w:rsidRPr="00846E74">
        <w:rPr>
          <w:rFonts w:ascii="Georgia" w:hAnsi="Georgia" w:cs="Times New Roman"/>
          <w:bCs/>
          <w:sz w:val="36"/>
          <w:szCs w:val="36"/>
        </w:rPr>
        <w:t>Robinson</w:t>
      </w:r>
    </w:p>
    <w:p w14:paraId="63655B56" w14:textId="79FA42FD"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846E74">
        <w:rPr>
          <w:rFonts w:ascii="Georgia" w:hAnsi="Georgia" w:cs="Times New Roman"/>
          <w:b/>
          <w:sz w:val="36"/>
          <w:szCs w:val="36"/>
        </w:rPr>
        <w:t xml:space="preserve">Church Secretary: </w:t>
      </w:r>
      <w:r w:rsidRPr="00846E74">
        <w:rPr>
          <w:rFonts w:ascii="Georgia" w:hAnsi="Georgia" w:cs="Times New Roman"/>
          <w:bCs/>
          <w:sz w:val="36"/>
          <w:szCs w:val="36"/>
        </w:rPr>
        <w:t>Regina Mendicino</w:t>
      </w:r>
    </w:p>
    <w:p w14:paraId="426DD8AB"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sz w:val="36"/>
          <w:szCs w:val="36"/>
        </w:rPr>
        <w:t>Sexton:</w:t>
      </w:r>
      <w:r w:rsidRPr="00846E74">
        <w:rPr>
          <w:rFonts w:ascii="Georgia" w:hAnsi="Georgia" w:cs="Times New Roman"/>
          <w:sz w:val="36"/>
          <w:szCs w:val="36"/>
        </w:rPr>
        <w:t xml:space="preserve">  William “Bill” Dexter</w:t>
      </w:r>
    </w:p>
    <w:p w14:paraId="0B1DFD94"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iCs/>
          <w:sz w:val="36"/>
          <w:szCs w:val="36"/>
        </w:rPr>
      </w:pPr>
    </w:p>
    <w:p w14:paraId="1895C7FF" w14:textId="7CA5CC43"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sz w:val="36"/>
          <w:szCs w:val="36"/>
          <w:u w:val="single"/>
        </w:rPr>
        <w:t>202</w:t>
      </w:r>
      <w:r w:rsidR="00444194" w:rsidRPr="00846E74">
        <w:rPr>
          <w:rFonts w:ascii="Georgia" w:hAnsi="Georgia" w:cs="Times New Roman"/>
          <w:b/>
          <w:sz w:val="36"/>
          <w:szCs w:val="36"/>
          <w:u w:val="single"/>
        </w:rPr>
        <w:t xml:space="preserve">5 </w:t>
      </w:r>
      <w:r w:rsidRPr="00846E74">
        <w:rPr>
          <w:rFonts w:ascii="Georgia" w:hAnsi="Georgia" w:cs="Times New Roman"/>
          <w:b/>
          <w:sz w:val="36"/>
          <w:szCs w:val="36"/>
          <w:u w:val="single"/>
        </w:rPr>
        <w:t>Congregational Council</w:t>
      </w:r>
      <w:r w:rsidRPr="00846E74">
        <w:rPr>
          <w:rFonts w:ascii="Georgia" w:hAnsi="Georgia" w:cs="Times New Roman"/>
          <w:b/>
          <w:sz w:val="36"/>
          <w:szCs w:val="36"/>
        </w:rPr>
        <w:t xml:space="preserve"> </w:t>
      </w:r>
      <w:r w:rsidRPr="00846E74">
        <w:rPr>
          <w:rFonts w:ascii="Georgia" w:hAnsi="Georgia" w:cs="Times New Roman"/>
          <w:sz w:val="36"/>
          <w:szCs w:val="36"/>
        </w:rPr>
        <w:t xml:space="preserve">                                </w:t>
      </w:r>
    </w:p>
    <w:p w14:paraId="45264213" w14:textId="121ADE84"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sz w:val="36"/>
          <w:szCs w:val="36"/>
        </w:rPr>
        <w:t>President:</w:t>
      </w:r>
      <w:r w:rsidRPr="00846E74">
        <w:rPr>
          <w:rFonts w:ascii="Georgia" w:hAnsi="Georgia" w:cs="Times New Roman"/>
          <w:sz w:val="36"/>
          <w:szCs w:val="36"/>
        </w:rPr>
        <w:t xml:space="preserve">  </w:t>
      </w:r>
      <w:r w:rsidR="005A641F" w:rsidRPr="00846E74">
        <w:rPr>
          <w:rFonts w:ascii="Georgia" w:hAnsi="Georgia" w:cs="Times New Roman"/>
          <w:sz w:val="36"/>
          <w:szCs w:val="36"/>
        </w:rPr>
        <w:t>Ron Roecker</w:t>
      </w:r>
      <w:r w:rsidRPr="00846E74">
        <w:rPr>
          <w:rFonts w:ascii="Georgia" w:hAnsi="Georgia" w:cs="Times New Roman"/>
          <w:sz w:val="36"/>
          <w:szCs w:val="36"/>
        </w:rPr>
        <w:t xml:space="preserve">                       </w:t>
      </w:r>
      <w:r w:rsidRPr="00846E74">
        <w:rPr>
          <w:rFonts w:ascii="Georgia" w:hAnsi="Georgia" w:cs="Times New Roman"/>
          <w:sz w:val="36"/>
          <w:szCs w:val="36"/>
        </w:rPr>
        <w:tab/>
      </w:r>
    </w:p>
    <w:p w14:paraId="67C1B4D5" w14:textId="603B5FD6"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sz w:val="36"/>
          <w:szCs w:val="36"/>
        </w:rPr>
        <w:t xml:space="preserve">Vice-President: </w:t>
      </w:r>
      <w:r w:rsidR="005A641F" w:rsidRPr="00846E74">
        <w:rPr>
          <w:rFonts w:ascii="Georgia" w:hAnsi="Georgia" w:cs="Times New Roman"/>
          <w:bCs/>
          <w:sz w:val="36"/>
          <w:szCs w:val="36"/>
        </w:rPr>
        <w:t>Barbara Johnson</w:t>
      </w:r>
      <w:r w:rsidRPr="00846E74">
        <w:rPr>
          <w:rFonts w:ascii="Georgia" w:hAnsi="Georgia" w:cs="Times New Roman"/>
          <w:bCs/>
          <w:sz w:val="36"/>
          <w:szCs w:val="36"/>
        </w:rPr>
        <w:tab/>
      </w:r>
      <w:r w:rsidRPr="00846E74">
        <w:rPr>
          <w:rFonts w:ascii="Georgia" w:hAnsi="Georgia" w:cs="Times New Roman"/>
          <w:sz w:val="36"/>
          <w:szCs w:val="36"/>
        </w:rPr>
        <w:tab/>
      </w:r>
      <w:r w:rsidRPr="00846E74">
        <w:rPr>
          <w:rFonts w:ascii="Georgia" w:hAnsi="Georgia" w:cs="Times New Roman"/>
          <w:sz w:val="36"/>
          <w:szCs w:val="36"/>
        </w:rPr>
        <w:tab/>
      </w:r>
      <w:r w:rsidRPr="00846E74">
        <w:rPr>
          <w:rFonts w:ascii="Georgia" w:hAnsi="Georgia" w:cs="Times New Roman"/>
          <w:sz w:val="36"/>
          <w:szCs w:val="36"/>
        </w:rPr>
        <w:tab/>
      </w:r>
      <w:r w:rsidRPr="00846E74">
        <w:rPr>
          <w:rFonts w:ascii="Georgia" w:hAnsi="Georgia" w:cs="Times New Roman"/>
          <w:sz w:val="36"/>
          <w:szCs w:val="36"/>
        </w:rPr>
        <w:tab/>
      </w:r>
      <w:r w:rsidRPr="00846E74">
        <w:rPr>
          <w:rFonts w:ascii="Georgia" w:hAnsi="Georgia" w:cs="Times New Roman"/>
          <w:sz w:val="36"/>
          <w:szCs w:val="36"/>
        </w:rPr>
        <w:tab/>
      </w:r>
    </w:p>
    <w:p w14:paraId="0D4338BB"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846E74">
        <w:rPr>
          <w:rFonts w:ascii="Georgia" w:hAnsi="Georgia" w:cs="Times New Roman"/>
          <w:b/>
          <w:sz w:val="36"/>
          <w:szCs w:val="36"/>
        </w:rPr>
        <w:t xml:space="preserve">Secretary: </w:t>
      </w:r>
      <w:r w:rsidRPr="00846E74">
        <w:rPr>
          <w:rFonts w:ascii="Georgia" w:hAnsi="Georgia" w:cs="Times New Roman"/>
          <w:bCs/>
          <w:sz w:val="36"/>
          <w:szCs w:val="36"/>
        </w:rPr>
        <w:t>Jean Fowler</w:t>
      </w:r>
      <w:r w:rsidRPr="00846E74">
        <w:rPr>
          <w:rFonts w:ascii="Georgia" w:hAnsi="Georgia" w:cs="Times New Roman"/>
          <w:b/>
          <w:sz w:val="36"/>
          <w:szCs w:val="36"/>
        </w:rPr>
        <w:t xml:space="preserve">  </w:t>
      </w:r>
      <w:r w:rsidRPr="00846E74">
        <w:rPr>
          <w:rFonts w:ascii="Georgia" w:hAnsi="Georgia" w:cs="Times New Roman"/>
          <w:b/>
          <w:sz w:val="36"/>
          <w:szCs w:val="36"/>
        </w:rPr>
        <w:tab/>
      </w:r>
      <w:r w:rsidRPr="00846E74">
        <w:rPr>
          <w:rFonts w:ascii="Georgia" w:hAnsi="Georgia" w:cs="Times New Roman"/>
          <w:b/>
          <w:sz w:val="36"/>
          <w:szCs w:val="36"/>
        </w:rPr>
        <w:tab/>
        <w:t xml:space="preserve">        </w:t>
      </w:r>
      <w:r w:rsidRPr="00846E74">
        <w:rPr>
          <w:rFonts w:ascii="Georgia" w:hAnsi="Georgia" w:cs="Times New Roman"/>
          <w:sz w:val="36"/>
          <w:szCs w:val="36"/>
        </w:rPr>
        <w:t xml:space="preserve">                                                                </w:t>
      </w:r>
    </w:p>
    <w:p w14:paraId="66E4203E"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846E74">
        <w:rPr>
          <w:rFonts w:ascii="Georgia" w:hAnsi="Georgia" w:cs="Times New Roman"/>
          <w:b/>
          <w:sz w:val="36"/>
          <w:szCs w:val="36"/>
        </w:rPr>
        <w:t xml:space="preserve">Treasurers: </w:t>
      </w:r>
      <w:r w:rsidRPr="00846E74">
        <w:rPr>
          <w:rFonts w:ascii="Georgia" w:hAnsi="Georgia" w:cs="Times New Roman"/>
          <w:bCs/>
          <w:sz w:val="36"/>
          <w:szCs w:val="36"/>
        </w:rPr>
        <w:t>Lynn Dively &amp; Cheryl VanHorn</w:t>
      </w:r>
      <w:r w:rsidRPr="00846E74">
        <w:rPr>
          <w:rFonts w:ascii="Georgia" w:hAnsi="Georgia" w:cs="Times New Roman"/>
          <w:bCs/>
          <w:sz w:val="36"/>
          <w:szCs w:val="36"/>
        </w:rPr>
        <w:tab/>
      </w:r>
      <w:r w:rsidRPr="00846E74">
        <w:rPr>
          <w:rFonts w:ascii="Georgia" w:hAnsi="Georgia" w:cs="Times New Roman"/>
          <w:b/>
          <w:sz w:val="36"/>
          <w:szCs w:val="36"/>
        </w:rPr>
        <w:tab/>
      </w:r>
      <w:r w:rsidRPr="00846E74">
        <w:rPr>
          <w:rFonts w:ascii="Georgia" w:hAnsi="Georgia" w:cs="Times New Roman"/>
          <w:b/>
          <w:sz w:val="36"/>
          <w:szCs w:val="36"/>
        </w:rPr>
        <w:tab/>
      </w:r>
      <w:r w:rsidRPr="00846E74">
        <w:rPr>
          <w:rFonts w:ascii="Georgia" w:hAnsi="Georgia" w:cs="Times New Roman"/>
          <w:b/>
          <w:sz w:val="36"/>
          <w:szCs w:val="36"/>
        </w:rPr>
        <w:tab/>
      </w:r>
      <w:r w:rsidRPr="00846E74">
        <w:rPr>
          <w:rFonts w:ascii="Georgia" w:hAnsi="Georgia" w:cs="Times New Roman"/>
          <w:b/>
          <w:i/>
          <w:sz w:val="36"/>
          <w:szCs w:val="36"/>
        </w:rPr>
        <w:t xml:space="preserve"> </w:t>
      </w:r>
    </w:p>
    <w:p w14:paraId="58B5E135" w14:textId="0032DFF9"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ind w:left="5040" w:hanging="5040"/>
        <w:rPr>
          <w:rFonts w:ascii="Georgia" w:hAnsi="Georgia" w:cs="Times New Roman"/>
          <w:b/>
          <w:i/>
          <w:sz w:val="36"/>
          <w:szCs w:val="36"/>
        </w:rPr>
      </w:pPr>
      <w:r w:rsidRPr="00846E74">
        <w:rPr>
          <w:rFonts w:ascii="Georgia" w:hAnsi="Georgia" w:cs="Times New Roman"/>
          <w:b/>
          <w:sz w:val="36"/>
          <w:szCs w:val="36"/>
        </w:rPr>
        <w:t xml:space="preserve">Financial Secretary: </w:t>
      </w:r>
      <w:r w:rsidRPr="00846E74">
        <w:rPr>
          <w:rFonts w:ascii="Georgia" w:hAnsi="Georgia" w:cs="Times New Roman"/>
          <w:bCs/>
          <w:sz w:val="36"/>
          <w:szCs w:val="36"/>
        </w:rPr>
        <w:t>Randy Holden &amp; Dick Kleinsmith</w:t>
      </w:r>
      <w:r w:rsidRPr="00846E74">
        <w:rPr>
          <w:rFonts w:ascii="Georgia" w:hAnsi="Georgia" w:cs="Times New Roman"/>
          <w:b/>
          <w:i/>
          <w:sz w:val="36"/>
          <w:szCs w:val="36"/>
        </w:rPr>
        <w:tab/>
      </w:r>
      <w:r w:rsidRPr="00846E74">
        <w:rPr>
          <w:rFonts w:ascii="Georgia" w:hAnsi="Georgia" w:cs="Times New Roman"/>
          <w:b/>
          <w:i/>
          <w:sz w:val="36"/>
          <w:szCs w:val="36"/>
        </w:rPr>
        <w:tab/>
      </w:r>
      <w:r w:rsidRPr="00846E74">
        <w:rPr>
          <w:rFonts w:ascii="Georgia" w:hAnsi="Georgia" w:cs="Times New Roman"/>
          <w:b/>
          <w:i/>
          <w:sz w:val="36"/>
          <w:szCs w:val="36"/>
        </w:rPr>
        <w:tab/>
      </w:r>
    </w:p>
    <w:p w14:paraId="548DA3AA" w14:textId="3C5EC8F6"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846E74">
        <w:rPr>
          <w:rFonts w:ascii="Georgia" w:hAnsi="Georgia" w:cs="Times New Roman"/>
          <w:b/>
          <w:sz w:val="36"/>
          <w:szCs w:val="36"/>
        </w:rPr>
        <w:t xml:space="preserve">Council Members: </w:t>
      </w:r>
      <w:r w:rsidRPr="00846E74">
        <w:rPr>
          <w:rFonts w:ascii="Georgia" w:hAnsi="Georgia" w:cs="Times New Roman"/>
          <w:bCs/>
          <w:sz w:val="36"/>
          <w:szCs w:val="36"/>
        </w:rPr>
        <w:t>Carolyn Fialkowski, Andrea Mitchell, Fola Long</w:t>
      </w:r>
      <w:r w:rsidR="005A641F" w:rsidRPr="00846E74">
        <w:rPr>
          <w:rFonts w:ascii="Georgia" w:hAnsi="Georgia" w:cs="Times New Roman"/>
          <w:bCs/>
          <w:sz w:val="36"/>
          <w:szCs w:val="36"/>
        </w:rPr>
        <w:t>, and Marsha Gibson</w:t>
      </w:r>
    </w:p>
    <w:p w14:paraId="58CCA2CC"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p>
    <w:p w14:paraId="3D8E577B"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
          <w:sz w:val="36"/>
          <w:szCs w:val="36"/>
          <w:u w:val="single"/>
        </w:rPr>
      </w:pPr>
      <w:r w:rsidRPr="00846E74">
        <w:rPr>
          <w:rFonts w:ascii="Georgia" w:hAnsi="Georgia" w:cs="Times New Roman"/>
          <w:b/>
          <w:sz w:val="36"/>
          <w:szCs w:val="36"/>
          <w:u w:val="single"/>
        </w:rPr>
        <w:t>Weekly Worship</w:t>
      </w:r>
    </w:p>
    <w:p w14:paraId="18BEEEB1"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846E74">
        <w:rPr>
          <w:rFonts w:ascii="Georgia" w:hAnsi="Georgia" w:cs="Times New Roman"/>
          <w:bCs/>
          <w:sz w:val="36"/>
          <w:szCs w:val="36"/>
        </w:rPr>
        <w:t>Saturdays 4pm</w:t>
      </w:r>
    </w:p>
    <w:p w14:paraId="6FD7AA14"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proofErr w:type="gramStart"/>
      <w:r w:rsidRPr="00846E74">
        <w:rPr>
          <w:rFonts w:ascii="Georgia" w:hAnsi="Georgia" w:cs="Times New Roman"/>
          <w:bCs/>
          <w:sz w:val="36"/>
          <w:szCs w:val="36"/>
        </w:rPr>
        <w:t>Sundays</w:t>
      </w:r>
      <w:proofErr w:type="gramEnd"/>
      <w:r w:rsidRPr="00846E74">
        <w:rPr>
          <w:rFonts w:ascii="Georgia" w:hAnsi="Georgia" w:cs="Times New Roman"/>
          <w:bCs/>
          <w:sz w:val="36"/>
          <w:szCs w:val="36"/>
        </w:rPr>
        <w:t xml:space="preserve"> 9am</w:t>
      </w:r>
    </w:p>
    <w:p w14:paraId="3FA4C0CB"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846E74">
        <w:rPr>
          <w:rFonts w:ascii="Georgia" w:hAnsi="Georgia" w:cs="Times New Roman"/>
          <w:bCs/>
          <w:sz w:val="36"/>
          <w:szCs w:val="36"/>
        </w:rPr>
        <w:t>Communion available at both services</w:t>
      </w:r>
    </w:p>
    <w:p w14:paraId="2E850B95"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846E74">
        <w:rPr>
          <w:rFonts w:ascii="Georgia" w:hAnsi="Georgia" w:cs="Times New Roman"/>
          <w:bCs/>
          <w:sz w:val="36"/>
          <w:szCs w:val="36"/>
        </w:rPr>
        <w:t>Children’s Sunday School - 9am</w:t>
      </w:r>
    </w:p>
    <w:p w14:paraId="411A12D1" w14:textId="77777777"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846E74">
        <w:rPr>
          <w:rFonts w:ascii="Georgia" w:hAnsi="Georgia" w:cs="Times New Roman"/>
          <w:bCs/>
          <w:sz w:val="36"/>
          <w:szCs w:val="36"/>
        </w:rPr>
        <w:t>Adult Sunday School - 10:30am</w:t>
      </w:r>
    </w:p>
    <w:p w14:paraId="2050C4E7" w14:textId="12768B30" w:rsidR="00C31062" w:rsidRPr="00846E74"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846E74">
        <w:rPr>
          <w:rFonts w:ascii="Georgia" w:hAnsi="Georgia" w:cs="Times New Roman"/>
          <w:bCs/>
          <w:sz w:val="36"/>
          <w:szCs w:val="36"/>
        </w:rPr>
        <w:t xml:space="preserve">Drive-Up Communion </w:t>
      </w:r>
      <w:r w:rsidR="007D1617" w:rsidRPr="00846E74">
        <w:rPr>
          <w:rFonts w:ascii="Georgia" w:hAnsi="Georgia" w:cs="Times New Roman"/>
          <w:bCs/>
          <w:sz w:val="36"/>
          <w:szCs w:val="36"/>
        </w:rPr>
        <w:t>–</w:t>
      </w:r>
      <w:r w:rsidRPr="00846E74">
        <w:rPr>
          <w:rFonts w:ascii="Georgia" w:hAnsi="Georgia" w:cs="Times New Roman"/>
          <w:bCs/>
          <w:sz w:val="36"/>
          <w:szCs w:val="36"/>
        </w:rPr>
        <w:t xml:space="preserve"> </w:t>
      </w:r>
      <w:r w:rsidR="007D1617" w:rsidRPr="00846E74">
        <w:rPr>
          <w:rFonts w:ascii="Georgia" w:hAnsi="Georgia" w:cs="Times New Roman"/>
          <w:bCs/>
          <w:sz w:val="36"/>
          <w:szCs w:val="36"/>
        </w:rPr>
        <w:t>10:15-10:45</w:t>
      </w:r>
    </w:p>
    <w:p w14:paraId="0C6B34FE" w14:textId="14805732" w:rsidR="00C31062" w:rsidRPr="00DE1BEF"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846E74">
        <w:rPr>
          <w:rFonts w:ascii="Georgia" w:hAnsi="Georgia" w:cs="Times New Roman"/>
          <w:bCs/>
          <w:sz w:val="36"/>
          <w:szCs w:val="36"/>
        </w:rPr>
        <w:t>Saturday and Sunday Services - links ONLINE</w:t>
      </w:r>
    </w:p>
    <w:sectPr w:rsidR="00C31062" w:rsidRPr="00DE1BEF" w:rsidSect="00156744">
      <w:footerReference w:type="default" r:id="rId3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8E262" w14:textId="77777777" w:rsidR="00F10685" w:rsidRDefault="00F10685" w:rsidP="00B032F6">
      <w:r>
        <w:separator/>
      </w:r>
    </w:p>
  </w:endnote>
  <w:endnote w:type="continuationSeparator" w:id="0">
    <w:p w14:paraId="76A36CCD" w14:textId="77777777" w:rsidR="00F10685" w:rsidRDefault="00F10685" w:rsidP="00B0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Dreaming Outloud Pro">
    <w:charset w:val="00"/>
    <w:family w:val="script"/>
    <w:pitch w:val="variable"/>
    <w:sig w:usb0="800000EF" w:usb1="0000000A" w:usb2="00000008" w:usb3="00000000" w:csb0="00000001" w:csb1="00000000"/>
  </w:font>
  <w:font w:name="Baguet Script">
    <w:charset w:val="00"/>
    <w:family w:val="auto"/>
    <w:pitch w:val="variable"/>
    <w:sig w:usb0="00000007" w:usb1="00000000" w:usb2="00000000" w:usb3="00000000" w:csb0="00000093" w:csb1="00000000"/>
  </w:font>
  <w:font w:name="Gigi">
    <w:panose1 w:val="0404050406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276921"/>
      <w:docPartObj>
        <w:docPartGallery w:val="Page Numbers (Bottom of Page)"/>
        <w:docPartUnique/>
      </w:docPartObj>
    </w:sdtPr>
    <w:sdtEndPr>
      <w:rPr>
        <w:noProof/>
      </w:rPr>
    </w:sdtEndPr>
    <w:sdtContent>
      <w:p w14:paraId="5BA66A9D" w14:textId="3D88DABF" w:rsidR="006B01CF" w:rsidRDefault="006B01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634EC4" w14:textId="77777777" w:rsidR="006B01CF" w:rsidRDefault="006B0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1587B" w14:textId="77777777" w:rsidR="00F10685" w:rsidRDefault="00F10685" w:rsidP="00B032F6">
      <w:r>
        <w:separator/>
      </w:r>
    </w:p>
  </w:footnote>
  <w:footnote w:type="continuationSeparator" w:id="0">
    <w:p w14:paraId="538BE829" w14:textId="77777777" w:rsidR="00F10685" w:rsidRDefault="00F10685" w:rsidP="00B03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17D37"/>
    <w:multiLevelType w:val="multilevel"/>
    <w:tmpl w:val="15F0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46F7A"/>
    <w:multiLevelType w:val="multilevel"/>
    <w:tmpl w:val="BE7A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B7AF1"/>
    <w:multiLevelType w:val="multilevel"/>
    <w:tmpl w:val="8F9CF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6B61E1"/>
    <w:multiLevelType w:val="hybridMultilevel"/>
    <w:tmpl w:val="F57C2EE0"/>
    <w:lvl w:ilvl="0" w:tplc="2C4475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081C38"/>
    <w:multiLevelType w:val="hybridMultilevel"/>
    <w:tmpl w:val="11565338"/>
    <w:lvl w:ilvl="0" w:tplc="8438BEC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6B0746"/>
    <w:multiLevelType w:val="hybridMultilevel"/>
    <w:tmpl w:val="4530D26A"/>
    <w:lvl w:ilvl="0" w:tplc="BDCE2FE2">
      <w:start w:val="19"/>
      <w:numFmt w:val="bullet"/>
      <w:lvlText w:val="-"/>
      <w:lvlJc w:val="left"/>
      <w:pPr>
        <w:ind w:left="450" w:hanging="360"/>
      </w:pPr>
      <w:rPr>
        <w:rFonts w:ascii="Georgia" w:eastAsiaTheme="minorEastAsia" w:hAnsi="Georgia"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648341FD"/>
    <w:multiLevelType w:val="hybridMultilevel"/>
    <w:tmpl w:val="2C725BB2"/>
    <w:lvl w:ilvl="0" w:tplc="8CB6B3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8F3FCA"/>
    <w:multiLevelType w:val="hybridMultilevel"/>
    <w:tmpl w:val="9514C02A"/>
    <w:lvl w:ilvl="0" w:tplc="5F20EDE2">
      <w:numFmt w:val="bullet"/>
      <w:lvlText w:val="-"/>
      <w:lvlJc w:val="left"/>
      <w:pPr>
        <w:ind w:left="4680" w:hanging="360"/>
      </w:pPr>
      <w:rPr>
        <w:rFonts w:ascii="Georgia" w:eastAsiaTheme="minorEastAsia" w:hAnsi="Georgia" w:cstheme="minorBid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8" w15:restartNumberingAfterBreak="0">
    <w:nsid w:val="72103048"/>
    <w:multiLevelType w:val="multilevel"/>
    <w:tmpl w:val="CAA0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9FE66AB"/>
    <w:multiLevelType w:val="multilevel"/>
    <w:tmpl w:val="DB0AB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447195">
    <w:abstractNumId w:val="4"/>
  </w:num>
  <w:num w:numId="2" w16cid:durableId="548302763">
    <w:abstractNumId w:val="8"/>
  </w:num>
  <w:num w:numId="3" w16cid:durableId="1721321286">
    <w:abstractNumId w:val="3"/>
  </w:num>
  <w:num w:numId="4" w16cid:durableId="18772358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3302803">
    <w:abstractNumId w:val="0"/>
  </w:num>
  <w:num w:numId="6" w16cid:durableId="1843163047">
    <w:abstractNumId w:val="7"/>
  </w:num>
  <w:num w:numId="7" w16cid:durableId="1663001548">
    <w:abstractNumId w:val="2"/>
  </w:num>
  <w:num w:numId="8" w16cid:durableId="2071342556">
    <w:abstractNumId w:val="9"/>
  </w:num>
  <w:num w:numId="9" w16cid:durableId="219708688">
    <w:abstractNumId w:val="1"/>
  </w:num>
  <w:num w:numId="10" w16cid:durableId="9066313">
    <w:abstractNumId w:val="5"/>
  </w:num>
  <w:num w:numId="11" w16cid:durableId="1598563724">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6B"/>
    <w:rsid w:val="00000F85"/>
    <w:rsid w:val="0000107E"/>
    <w:rsid w:val="0000108C"/>
    <w:rsid w:val="0000120C"/>
    <w:rsid w:val="0000125A"/>
    <w:rsid w:val="00001273"/>
    <w:rsid w:val="0000134D"/>
    <w:rsid w:val="000018A4"/>
    <w:rsid w:val="00001F5B"/>
    <w:rsid w:val="000020B3"/>
    <w:rsid w:val="00002290"/>
    <w:rsid w:val="000023A6"/>
    <w:rsid w:val="00002665"/>
    <w:rsid w:val="0000282E"/>
    <w:rsid w:val="00002977"/>
    <w:rsid w:val="00002C0C"/>
    <w:rsid w:val="00002D46"/>
    <w:rsid w:val="00002FE1"/>
    <w:rsid w:val="00003219"/>
    <w:rsid w:val="000038B6"/>
    <w:rsid w:val="00003EEB"/>
    <w:rsid w:val="00003F04"/>
    <w:rsid w:val="00004149"/>
    <w:rsid w:val="0000417D"/>
    <w:rsid w:val="00005448"/>
    <w:rsid w:val="00005DE2"/>
    <w:rsid w:val="00005E44"/>
    <w:rsid w:val="00005F7D"/>
    <w:rsid w:val="00006061"/>
    <w:rsid w:val="000060DC"/>
    <w:rsid w:val="000063ED"/>
    <w:rsid w:val="0000693C"/>
    <w:rsid w:val="00006D8C"/>
    <w:rsid w:val="00007013"/>
    <w:rsid w:val="00007910"/>
    <w:rsid w:val="00007A02"/>
    <w:rsid w:val="00007A83"/>
    <w:rsid w:val="00010044"/>
    <w:rsid w:val="000102A7"/>
    <w:rsid w:val="00010841"/>
    <w:rsid w:val="00010A27"/>
    <w:rsid w:val="0001102F"/>
    <w:rsid w:val="0001133E"/>
    <w:rsid w:val="00012313"/>
    <w:rsid w:val="00012495"/>
    <w:rsid w:val="00012881"/>
    <w:rsid w:val="00012919"/>
    <w:rsid w:val="00012930"/>
    <w:rsid w:val="00012DFF"/>
    <w:rsid w:val="00012E96"/>
    <w:rsid w:val="00012F35"/>
    <w:rsid w:val="00013412"/>
    <w:rsid w:val="00013679"/>
    <w:rsid w:val="00013B04"/>
    <w:rsid w:val="00014993"/>
    <w:rsid w:val="00014CBB"/>
    <w:rsid w:val="00015043"/>
    <w:rsid w:val="00016045"/>
    <w:rsid w:val="00016681"/>
    <w:rsid w:val="00016C5D"/>
    <w:rsid w:val="00016C90"/>
    <w:rsid w:val="00017387"/>
    <w:rsid w:val="000178C2"/>
    <w:rsid w:val="0001796F"/>
    <w:rsid w:val="00017BB2"/>
    <w:rsid w:val="00020007"/>
    <w:rsid w:val="0002012F"/>
    <w:rsid w:val="0002031A"/>
    <w:rsid w:val="00020A4B"/>
    <w:rsid w:val="00020B6D"/>
    <w:rsid w:val="00020C5A"/>
    <w:rsid w:val="00020FDC"/>
    <w:rsid w:val="000211B6"/>
    <w:rsid w:val="000214C2"/>
    <w:rsid w:val="000215C3"/>
    <w:rsid w:val="00021D65"/>
    <w:rsid w:val="00022061"/>
    <w:rsid w:val="00022569"/>
    <w:rsid w:val="000225B6"/>
    <w:rsid w:val="00022649"/>
    <w:rsid w:val="00022885"/>
    <w:rsid w:val="00022A92"/>
    <w:rsid w:val="00022B34"/>
    <w:rsid w:val="00022B84"/>
    <w:rsid w:val="00022EDE"/>
    <w:rsid w:val="000243D7"/>
    <w:rsid w:val="00024564"/>
    <w:rsid w:val="00024700"/>
    <w:rsid w:val="00024C60"/>
    <w:rsid w:val="00025303"/>
    <w:rsid w:val="000255D1"/>
    <w:rsid w:val="00025835"/>
    <w:rsid w:val="00025BF9"/>
    <w:rsid w:val="00025CE0"/>
    <w:rsid w:val="0002633D"/>
    <w:rsid w:val="0002654C"/>
    <w:rsid w:val="0002693B"/>
    <w:rsid w:val="00026970"/>
    <w:rsid w:val="00026B6D"/>
    <w:rsid w:val="00026F04"/>
    <w:rsid w:val="00026F5D"/>
    <w:rsid w:val="000271D9"/>
    <w:rsid w:val="00027342"/>
    <w:rsid w:val="00027724"/>
    <w:rsid w:val="000277E8"/>
    <w:rsid w:val="00027881"/>
    <w:rsid w:val="0003040B"/>
    <w:rsid w:val="0003060B"/>
    <w:rsid w:val="000309AB"/>
    <w:rsid w:val="00030D30"/>
    <w:rsid w:val="00030D5A"/>
    <w:rsid w:val="00030EC0"/>
    <w:rsid w:val="0003119C"/>
    <w:rsid w:val="000312CD"/>
    <w:rsid w:val="00031623"/>
    <w:rsid w:val="0003164F"/>
    <w:rsid w:val="000319C9"/>
    <w:rsid w:val="000328B6"/>
    <w:rsid w:val="00032A21"/>
    <w:rsid w:val="00032D0B"/>
    <w:rsid w:val="00032E90"/>
    <w:rsid w:val="00033605"/>
    <w:rsid w:val="0003374C"/>
    <w:rsid w:val="00033B27"/>
    <w:rsid w:val="00033DE4"/>
    <w:rsid w:val="00033E50"/>
    <w:rsid w:val="00034362"/>
    <w:rsid w:val="00034598"/>
    <w:rsid w:val="00034BF3"/>
    <w:rsid w:val="00034EDF"/>
    <w:rsid w:val="00034EEF"/>
    <w:rsid w:val="00034F5D"/>
    <w:rsid w:val="00034F61"/>
    <w:rsid w:val="00034F95"/>
    <w:rsid w:val="00035021"/>
    <w:rsid w:val="000351BE"/>
    <w:rsid w:val="0003533C"/>
    <w:rsid w:val="00035375"/>
    <w:rsid w:val="00035398"/>
    <w:rsid w:val="000353A8"/>
    <w:rsid w:val="00035E0D"/>
    <w:rsid w:val="00036204"/>
    <w:rsid w:val="00036BAB"/>
    <w:rsid w:val="00036DCC"/>
    <w:rsid w:val="00036FDA"/>
    <w:rsid w:val="000379A2"/>
    <w:rsid w:val="00037ACA"/>
    <w:rsid w:val="00037F9B"/>
    <w:rsid w:val="00040072"/>
    <w:rsid w:val="000401DE"/>
    <w:rsid w:val="0004029B"/>
    <w:rsid w:val="00040335"/>
    <w:rsid w:val="00040D60"/>
    <w:rsid w:val="00041576"/>
    <w:rsid w:val="000419C5"/>
    <w:rsid w:val="00041A15"/>
    <w:rsid w:val="00041A29"/>
    <w:rsid w:val="00041F34"/>
    <w:rsid w:val="000421B7"/>
    <w:rsid w:val="000421C8"/>
    <w:rsid w:val="000425EB"/>
    <w:rsid w:val="00042902"/>
    <w:rsid w:val="00042C57"/>
    <w:rsid w:val="00043055"/>
    <w:rsid w:val="000434BF"/>
    <w:rsid w:val="00043772"/>
    <w:rsid w:val="00043F73"/>
    <w:rsid w:val="0004442C"/>
    <w:rsid w:val="00044B09"/>
    <w:rsid w:val="00044DF1"/>
    <w:rsid w:val="000454D5"/>
    <w:rsid w:val="000455E5"/>
    <w:rsid w:val="00045800"/>
    <w:rsid w:val="000458D3"/>
    <w:rsid w:val="00045EBF"/>
    <w:rsid w:val="00046016"/>
    <w:rsid w:val="000465EF"/>
    <w:rsid w:val="00046830"/>
    <w:rsid w:val="00046C67"/>
    <w:rsid w:val="00047058"/>
    <w:rsid w:val="00047066"/>
    <w:rsid w:val="00047E3F"/>
    <w:rsid w:val="00050019"/>
    <w:rsid w:val="000505DD"/>
    <w:rsid w:val="000508C0"/>
    <w:rsid w:val="000518D8"/>
    <w:rsid w:val="0005195E"/>
    <w:rsid w:val="00051B37"/>
    <w:rsid w:val="00051C36"/>
    <w:rsid w:val="00051CB5"/>
    <w:rsid w:val="00051FC6"/>
    <w:rsid w:val="00052302"/>
    <w:rsid w:val="00052469"/>
    <w:rsid w:val="00052906"/>
    <w:rsid w:val="00052F92"/>
    <w:rsid w:val="000532E0"/>
    <w:rsid w:val="0005385B"/>
    <w:rsid w:val="000539AE"/>
    <w:rsid w:val="00053A15"/>
    <w:rsid w:val="00053E89"/>
    <w:rsid w:val="000544FA"/>
    <w:rsid w:val="00054720"/>
    <w:rsid w:val="000547E3"/>
    <w:rsid w:val="00054898"/>
    <w:rsid w:val="00054D5C"/>
    <w:rsid w:val="00054E98"/>
    <w:rsid w:val="00055337"/>
    <w:rsid w:val="000558FE"/>
    <w:rsid w:val="00055D5A"/>
    <w:rsid w:val="00055D6A"/>
    <w:rsid w:val="0005628D"/>
    <w:rsid w:val="00056D61"/>
    <w:rsid w:val="00056FA2"/>
    <w:rsid w:val="000572F8"/>
    <w:rsid w:val="0005756F"/>
    <w:rsid w:val="00057951"/>
    <w:rsid w:val="000579B9"/>
    <w:rsid w:val="00057ABA"/>
    <w:rsid w:val="00060008"/>
    <w:rsid w:val="000606D1"/>
    <w:rsid w:val="00060773"/>
    <w:rsid w:val="00061031"/>
    <w:rsid w:val="0006114F"/>
    <w:rsid w:val="0006179A"/>
    <w:rsid w:val="0006182A"/>
    <w:rsid w:val="000618DF"/>
    <w:rsid w:val="00061F54"/>
    <w:rsid w:val="00061F98"/>
    <w:rsid w:val="00062537"/>
    <w:rsid w:val="0006263F"/>
    <w:rsid w:val="00062985"/>
    <w:rsid w:val="0006311A"/>
    <w:rsid w:val="000632A0"/>
    <w:rsid w:val="00063776"/>
    <w:rsid w:val="00063E60"/>
    <w:rsid w:val="000646DB"/>
    <w:rsid w:val="00064E58"/>
    <w:rsid w:val="00065B76"/>
    <w:rsid w:val="000660AE"/>
    <w:rsid w:val="00066982"/>
    <w:rsid w:val="00066CA1"/>
    <w:rsid w:val="0006707F"/>
    <w:rsid w:val="00067702"/>
    <w:rsid w:val="00067709"/>
    <w:rsid w:val="00067A16"/>
    <w:rsid w:val="00067A87"/>
    <w:rsid w:val="00067E3C"/>
    <w:rsid w:val="00070549"/>
    <w:rsid w:val="00070A6D"/>
    <w:rsid w:val="00070DB3"/>
    <w:rsid w:val="00070DE4"/>
    <w:rsid w:val="0007132A"/>
    <w:rsid w:val="00071352"/>
    <w:rsid w:val="000718A3"/>
    <w:rsid w:val="00071B27"/>
    <w:rsid w:val="000720CD"/>
    <w:rsid w:val="00072404"/>
    <w:rsid w:val="000726E4"/>
    <w:rsid w:val="00073619"/>
    <w:rsid w:val="0007400B"/>
    <w:rsid w:val="000747C4"/>
    <w:rsid w:val="00074FAB"/>
    <w:rsid w:val="0007516F"/>
    <w:rsid w:val="000754FA"/>
    <w:rsid w:val="000755A7"/>
    <w:rsid w:val="0007574D"/>
    <w:rsid w:val="00075A03"/>
    <w:rsid w:val="00075B8F"/>
    <w:rsid w:val="00076472"/>
    <w:rsid w:val="0007764C"/>
    <w:rsid w:val="00077700"/>
    <w:rsid w:val="00077865"/>
    <w:rsid w:val="00077A7D"/>
    <w:rsid w:val="00077B3E"/>
    <w:rsid w:val="00077BF2"/>
    <w:rsid w:val="0008000C"/>
    <w:rsid w:val="00080143"/>
    <w:rsid w:val="0008034C"/>
    <w:rsid w:val="000804AB"/>
    <w:rsid w:val="00080AF9"/>
    <w:rsid w:val="00080FB5"/>
    <w:rsid w:val="000819FD"/>
    <w:rsid w:val="000819FE"/>
    <w:rsid w:val="00081E1B"/>
    <w:rsid w:val="00082ACF"/>
    <w:rsid w:val="00082D63"/>
    <w:rsid w:val="000831E8"/>
    <w:rsid w:val="000834A1"/>
    <w:rsid w:val="00083C1C"/>
    <w:rsid w:val="00083D3D"/>
    <w:rsid w:val="000842BF"/>
    <w:rsid w:val="0008469F"/>
    <w:rsid w:val="00084C81"/>
    <w:rsid w:val="00084CC4"/>
    <w:rsid w:val="00085340"/>
    <w:rsid w:val="000853A8"/>
    <w:rsid w:val="0008556E"/>
    <w:rsid w:val="0008597D"/>
    <w:rsid w:val="00085A07"/>
    <w:rsid w:val="00085DF7"/>
    <w:rsid w:val="00086684"/>
    <w:rsid w:val="00086805"/>
    <w:rsid w:val="000868A2"/>
    <w:rsid w:val="0008699A"/>
    <w:rsid w:val="00086A0C"/>
    <w:rsid w:val="00086EF0"/>
    <w:rsid w:val="00087347"/>
    <w:rsid w:val="00087AE6"/>
    <w:rsid w:val="00087AF6"/>
    <w:rsid w:val="00090812"/>
    <w:rsid w:val="00090C0B"/>
    <w:rsid w:val="000919C5"/>
    <w:rsid w:val="00091DFD"/>
    <w:rsid w:val="00091E13"/>
    <w:rsid w:val="000921BF"/>
    <w:rsid w:val="0009270A"/>
    <w:rsid w:val="00092DC3"/>
    <w:rsid w:val="00093575"/>
    <w:rsid w:val="00094130"/>
    <w:rsid w:val="0009489D"/>
    <w:rsid w:val="0009505D"/>
    <w:rsid w:val="0009526E"/>
    <w:rsid w:val="00095A2A"/>
    <w:rsid w:val="00095AAF"/>
    <w:rsid w:val="00095AE2"/>
    <w:rsid w:val="000961F0"/>
    <w:rsid w:val="000963EF"/>
    <w:rsid w:val="00096715"/>
    <w:rsid w:val="0009683F"/>
    <w:rsid w:val="00096CDD"/>
    <w:rsid w:val="00096F07"/>
    <w:rsid w:val="00096F5F"/>
    <w:rsid w:val="00096FE2"/>
    <w:rsid w:val="0009709E"/>
    <w:rsid w:val="000A00F0"/>
    <w:rsid w:val="000A0322"/>
    <w:rsid w:val="000A055D"/>
    <w:rsid w:val="000A0CC8"/>
    <w:rsid w:val="000A1018"/>
    <w:rsid w:val="000A1095"/>
    <w:rsid w:val="000A1835"/>
    <w:rsid w:val="000A1925"/>
    <w:rsid w:val="000A19BC"/>
    <w:rsid w:val="000A1BF9"/>
    <w:rsid w:val="000A21C3"/>
    <w:rsid w:val="000A222D"/>
    <w:rsid w:val="000A2A14"/>
    <w:rsid w:val="000A3363"/>
    <w:rsid w:val="000A345F"/>
    <w:rsid w:val="000A4904"/>
    <w:rsid w:val="000A4C01"/>
    <w:rsid w:val="000A4F9B"/>
    <w:rsid w:val="000A563D"/>
    <w:rsid w:val="000A57AA"/>
    <w:rsid w:val="000A5955"/>
    <w:rsid w:val="000A5AED"/>
    <w:rsid w:val="000A5D4A"/>
    <w:rsid w:val="000A621B"/>
    <w:rsid w:val="000A6254"/>
    <w:rsid w:val="000A64B9"/>
    <w:rsid w:val="000A6615"/>
    <w:rsid w:val="000A67B4"/>
    <w:rsid w:val="000A6BF0"/>
    <w:rsid w:val="000A729E"/>
    <w:rsid w:val="000A7AAC"/>
    <w:rsid w:val="000A7AB5"/>
    <w:rsid w:val="000A7D81"/>
    <w:rsid w:val="000B0542"/>
    <w:rsid w:val="000B09DD"/>
    <w:rsid w:val="000B0A28"/>
    <w:rsid w:val="000B0A53"/>
    <w:rsid w:val="000B0DE2"/>
    <w:rsid w:val="000B17A2"/>
    <w:rsid w:val="000B1A03"/>
    <w:rsid w:val="000B1EEA"/>
    <w:rsid w:val="000B1FE0"/>
    <w:rsid w:val="000B2188"/>
    <w:rsid w:val="000B22E2"/>
    <w:rsid w:val="000B3701"/>
    <w:rsid w:val="000B4205"/>
    <w:rsid w:val="000B4622"/>
    <w:rsid w:val="000B4C4C"/>
    <w:rsid w:val="000B4D5C"/>
    <w:rsid w:val="000B54AE"/>
    <w:rsid w:val="000B55C3"/>
    <w:rsid w:val="000B577B"/>
    <w:rsid w:val="000B5790"/>
    <w:rsid w:val="000B5E4A"/>
    <w:rsid w:val="000B6024"/>
    <w:rsid w:val="000B606F"/>
    <w:rsid w:val="000B610D"/>
    <w:rsid w:val="000B6154"/>
    <w:rsid w:val="000B656C"/>
    <w:rsid w:val="000B6677"/>
    <w:rsid w:val="000B6F2E"/>
    <w:rsid w:val="000B765D"/>
    <w:rsid w:val="000B78B7"/>
    <w:rsid w:val="000B7C84"/>
    <w:rsid w:val="000C058C"/>
    <w:rsid w:val="000C08AE"/>
    <w:rsid w:val="000C0954"/>
    <w:rsid w:val="000C09E5"/>
    <w:rsid w:val="000C0A65"/>
    <w:rsid w:val="000C0E75"/>
    <w:rsid w:val="000C1887"/>
    <w:rsid w:val="000C1F44"/>
    <w:rsid w:val="000C1FB3"/>
    <w:rsid w:val="000C1FEA"/>
    <w:rsid w:val="000C20CA"/>
    <w:rsid w:val="000C2445"/>
    <w:rsid w:val="000C27FB"/>
    <w:rsid w:val="000C2BB0"/>
    <w:rsid w:val="000C2E13"/>
    <w:rsid w:val="000C332E"/>
    <w:rsid w:val="000C3C81"/>
    <w:rsid w:val="000C4939"/>
    <w:rsid w:val="000C4A43"/>
    <w:rsid w:val="000C4F6C"/>
    <w:rsid w:val="000C5146"/>
    <w:rsid w:val="000C5D2B"/>
    <w:rsid w:val="000C63F7"/>
    <w:rsid w:val="000C6FB7"/>
    <w:rsid w:val="000C7443"/>
    <w:rsid w:val="000C7A02"/>
    <w:rsid w:val="000C7A62"/>
    <w:rsid w:val="000C7DFD"/>
    <w:rsid w:val="000D0F7E"/>
    <w:rsid w:val="000D1001"/>
    <w:rsid w:val="000D12B0"/>
    <w:rsid w:val="000D1530"/>
    <w:rsid w:val="000D1B3F"/>
    <w:rsid w:val="000D1DAB"/>
    <w:rsid w:val="000D25C2"/>
    <w:rsid w:val="000D2896"/>
    <w:rsid w:val="000D2AAA"/>
    <w:rsid w:val="000D2BF7"/>
    <w:rsid w:val="000D2CFD"/>
    <w:rsid w:val="000D2F82"/>
    <w:rsid w:val="000D3183"/>
    <w:rsid w:val="000D3255"/>
    <w:rsid w:val="000D3A1E"/>
    <w:rsid w:val="000D447C"/>
    <w:rsid w:val="000D4718"/>
    <w:rsid w:val="000D47A8"/>
    <w:rsid w:val="000D5069"/>
    <w:rsid w:val="000D52C8"/>
    <w:rsid w:val="000D57CF"/>
    <w:rsid w:val="000D59CC"/>
    <w:rsid w:val="000D5D10"/>
    <w:rsid w:val="000D6397"/>
    <w:rsid w:val="000D63B4"/>
    <w:rsid w:val="000D6684"/>
    <w:rsid w:val="000D683B"/>
    <w:rsid w:val="000D6905"/>
    <w:rsid w:val="000D6985"/>
    <w:rsid w:val="000D6BFD"/>
    <w:rsid w:val="000D7187"/>
    <w:rsid w:val="000D744A"/>
    <w:rsid w:val="000D769F"/>
    <w:rsid w:val="000D78D1"/>
    <w:rsid w:val="000D7B92"/>
    <w:rsid w:val="000E0276"/>
    <w:rsid w:val="000E08E6"/>
    <w:rsid w:val="000E08F4"/>
    <w:rsid w:val="000E0F3B"/>
    <w:rsid w:val="000E0F7C"/>
    <w:rsid w:val="000E1071"/>
    <w:rsid w:val="000E182E"/>
    <w:rsid w:val="000E1DBF"/>
    <w:rsid w:val="000E1FA6"/>
    <w:rsid w:val="000E2071"/>
    <w:rsid w:val="000E2119"/>
    <w:rsid w:val="000E2BAC"/>
    <w:rsid w:val="000E2D7A"/>
    <w:rsid w:val="000E30B3"/>
    <w:rsid w:val="000E3222"/>
    <w:rsid w:val="000E371F"/>
    <w:rsid w:val="000E373E"/>
    <w:rsid w:val="000E37A2"/>
    <w:rsid w:val="000E39DF"/>
    <w:rsid w:val="000E3F09"/>
    <w:rsid w:val="000E3F25"/>
    <w:rsid w:val="000E4CA1"/>
    <w:rsid w:val="000E51D3"/>
    <w:rsid w:val="000E5869"/>
    <w:rsid w:val="000E5FFB"/>
    <w:rsid w:val="000E6622"/>
    <w:rsid w:val="000E6A53"/>
    <w:rsid w:val="000E7104"/>
    <w:rsid w:val="000E731F"/>
    <w:rsid w:val="000E7372"/>
    <w:rsid w:val="000E75E9"/>
    <w:rsid w:val="000F074E"/>
    <w:rsid w:val="000F0D5C"/>
    <w:rsid w:val="000F0FA9"/>
    <w:rsid w:val="000F224C"/>
    <w:rsid w:val="000F23B8"/>
    <w:rsid w:val="000F244C"/>
    <w:rsid w:val="000F2755"/>
    <w:rsid w:val="000F3352"/>
    <w:rsid w:val="000F3D3A"/>
    <w:rsid w:val="000F3D43"/>
    <w:rsid w:val="000F3FF9"/>
    <w:rsid w:val="000F450F"/>
    <w:rsid w:val="000F4BD4"/>
    <w:rsid w:val="000F4D44"/>
    <w:rsid w:val="000F4D8D"/>
    <w:rsid w:val="000F4EF0"/>
    <w:rsid w:val="000F5B2F"/>
    <w:rsid w:val="000F602D"/>
    <w:rsid w:val="000F659D"/>
    <w:rsid w:val="000F6956"/>
    <w:rsid w:val="000F6B6B"/>
    <w:rsid w:val="000F6F69"/>
    <w:rsid w:val="000F70EE"/>
    <w:rsid w:val="000F75F5"/>
    <w:rsid w:val="000F7900"/>
    <w:rsid w:val="000F7B19"/>
    <w:rsid w:val="000F7D64"/>
    <w:rsid w:val="00100C20"/>
    <w:rsid w:val="001010DC"/>
    <w:rsid w:val="001012AD"/>
    <w:rsid w:val="0010168C"/>
    <w:rsid w:val="001022C0"/>
    <w:rsid w:val="00102B91"/>
    <w:rsid w:val="00102F84"/>
    <w:rsid w:val="0010306B"/>
    <w:rsid w:val="001030F9"/>
    <w:rsid w:val="00103459"/>
    <w:rsid w:val="001036FF"/>
    <w:rsid w:val="00103885"/>
    <w:rsid w:val="00103E4D"/>
    <w:rsid w:val="00103E79"/>
    <w:rsid w:val="00104428"/>
    <w:rsid w:val="00105190"/>
    <w:rsid w:val="00105321"/>
    <w:rsid w:val="001055EF"/>
    <w:rsid w:val="0010596C"/>
    <w:rsid w:val="001059BC"/>
    <w:rsid w:val="00105A71"/>
    <w:rsid w:val="001063DF"/>
    <w:rsid w:val="001066B4"/>
    <w:rsid w:val="00106762"/>
    <w:rsid w:val="00106F72"/>
    <w:rsid w:val="00107017"/>
    <w:rsid w:val="001071E7"/>
    <w:rsid w:val="0010759C"/>
    <w:rsid w:val="00107754"/>
    <w:rsid w:val="001077D0"/>
    <w:rsid w:val="00107CAC"/>
    <w:rsid w:val="00107D0E"/>
    <w:rsid w:val="00110203"/>
    <w:rsid w:val="001110BA"/>
    <w:rsid w:val="00111716"/>
    <w:rsid w:val="00112257"/>
    <w:rsid w:val="001128EB"/>
    <w:rsid w:val="001133A2"/>
    <w:rsid w:val="001138E1"/>
    <w:rsid w:val="001139FF"/>
    <w:rsid w:val="00113A8A"/>
    <w:rsid w:val="0011409C"/>
    <w:rsid w:val="00114219"/>
    <w:rsid w:val="0011425F"/>
    <w:rsid w:val="00114295"/>
    <w:rsid w:val="00114591"/>
    <w:rsid w:val="0011500C"/>
    <w:rsid w:val="00115159"/>
    <w:rsid w:val="00115198"/>
    <w:rsid w:val="001155E6"/>
    <w:rsid w:val="001158A1"/>
    <w:rsid w:val="00115E39"/>
    <w:rsid w:val="00116987"/>
    <w:rsid w:val="00116DF3"/>
    <w:rsid w:val="00117478"/>
    <w:rsid w:val="001175D6"/>
    <w:rsid w:val="001202FA"/>
    <w:rsid w:val="00120B50"/>
    <w:rsid w:val="00120D38"/>
    <w:rsid w:val="001215BF"/>
    <w:rsid w:val="001218C7"/>
    <w:rsid w:val="00121A98"/>
    <w:rsid w:val="00121C00"/>
    <w:rsid w:val="00121CEF"/>
    <w:rsid w:val="00121D73"/>
    <w:rsid w:val="0012241A"/>
    <w:rsid w:val="001227BE"/>
    <w:rsid w:val="00122816"/>
    <w:rsid w:val="00122917"/>
    <w:rsid w:val="00122FBA"/>
    <w:rsid w:val="001231B7"/>
    <w:rsid w:val="001232F9"/>
    <w:rsid w:val="001239BE"/>
    <w:rsid w:val="00123D2C"/>
    <w:rsid w:val="00123F6A"/>
    <w:rsid w:val="00124147"/>
    <w:rsid w:val="00124B7A"/>
    <w:rsid w:val="00124C3F"/>
    <w:rsid w:val="00125879"/>
    <w:rsid w:val="00125890"/>
    <w:rsid w:val="00125A0B"/>
    <w:rsid w:val="00125EA7"/>
    <w:rsid w:val="00126067"/>
    <w:rsid w:val="0012616C"/>
    <w:rsid w:val="00126C1F"/>
    <w:rsid w:val="00126C22"/>
    <w:rsid w:val="00127821"/>
    <w:rsid w:val="00127911"/>
    <w:rsid w:val="00127C1D"/>
    <w:rsid w:val="00127D11"/>
    <w:rsid w:val="00130849"/>
    <w:rsid w:val="00130A7C"/>
    <w:rsid w:val="00130AAD"/>
    <w:rsid w:val="00130F45"/>
    <w:rsid w:val="00131847"/>
    <w:rsid w:val="00131B9C"/>
    <w:rsid w:val="00132161"/>
    <w:rsid w:val="00132A88"/>
    <w:rsid w:val="0013331D"/>
    <w:rsid w:val="00133A3C"/>
    <w:rsid w:val="00133F37"/>
    <w:rsid w:val="001342F9"/>
    <w:rsid w:val="0013450F"/>
    <w:rsid w:val="00134841"/>
    <w:rsid w:val="00134956"/>
    <w:rsid w:val="00134C11"/>
    <w:rsid w:val="0013545E"/>
    <w:rsid w:val="0013582C"/>
    <w:rsid w:val="00135F7C"/>
    <w:rsid w:val="0013622C"/>
    <w:rsid w:val="00136EA5"/>
    <w:rsid w:val="00137A2D"/>
    <w:rsid w:val="00137A5C"/>
    <w:rsid w:val="001400A1"/>
    <w:rsid w:val="00140747"/>
    <w:rsid w:val="00140F7F"/>
    <w:rsid w:val="00140FA3"/>
    <w:rsid w:val="00141300"/>
    <w:rsid w:val="00141333"/>
    <w:rsid w:val="00141F02"/>
    <w:rsid w:val="001421B4"/>
    <w:rsid w:val="001428C1"/>
    <w:rsid w:val="00142E57"/>
    <w:rsid w:val="00143E1E"/>
    <w:rsid w:val="00143E80"/>
    <w:rsid w:val="0014452C"/>
    <w:rsid w:val="00144ADE"/>
    <w:rsid w:val="00145531"/>
    <w:rsid w:val="00145A9D"/>
    <w:rsid w:val="001460C1"/>
    <w:rsid w:val="001462D8"/>
    <w:rsid w:val="0014630B"/>
    <w:rsid w:val="001467DA"/>
    <w:rsid w:val="00146C24"/>
    <w:rsid w:val="001471E5"/>
    <w:rsid w:val="0014758A"/>
    <w:rsid w:val="00147737"/>
    <w:rsid w:val="001477B8"/>
    <w:rsid w:val="00147BB9"/>
    <w:rsid w:val="00147EE0"/>
    <w:rsid w:val="00150156"/>
    <w:rsid w:val="0015020A"/>
    <w:rsid w:val="00150443"/>
    <w:rsid w:val="0015051E"/>
    <w:rsid w:val="0015063E"/>
    <w:rsid w:val="00150815"/>
    <w:rsid w:val="00150BE0"/>
    <w:rsid w:val="00150FD8"/>
    <w:rsid w:val="0015108E"/>
    <w:rsid w:val="00151AEF"/>
    <w:rsid w:val="00151B3A"/>
    <w:rsid w:val="00151D86"/>
    <w:rsid w:val="00152340"/>
    <w:rsid w:val="00152628"/>
    <w:rsid w:val="00152A98"/>
    <w:rsid w:val="00152FD1"/>
    <w:rsid w:val="0015379D"/>
    <w:rsid w:val="00153B4E"/>
    <w:rsid w:val="00153B5F"/>
    <w:rsid w:val="00153C4F"/>
    <w:rsid w:val="001541DB"/>
    <w:rsid w:val="00154EA1"/>
    <w:rsid w:val="00155071"/>
    <w:rsid w:val="001555A6"/>
    <w:rsid w:val="00155898"/>
    <w:rsid w:val="00155DE5"/>
    <w:rsid w:val="00155E33"/>
    <w:rsid w:val="00156744"/>
    <w:rsid w:val="001604D4"/>
    <w:rsid w:val="00160AF3"/>
    <w:rsid w:val="00160C58"/>
    <w:rsid w:val="00161460"/>
    <w:rsid w:val="00161B66"/>
    <w:rsid w:val="00161E79"/>
    <w:rsid w:val="00161E8D"/>
    <w:rsid w:val="001623D2"/>
    <w:rsid w:val="001623F5"/>
    <w:rsid w:val="00162E74"/>
    <w:rsid w:val="001633CF"/>
    <w:rsid w:val="001635D5"/>
    <w:rsid w:val="00163F48"/>
    <w:rsid w:val="00163FD5"/>
    <w:rsid w:val="001641C3"/>
    <w:rsid w:val="0016467B"/>
    <w:rsid w:val="001647B2"/>
    <w:rsid w:val="001648B0"/>
    <w:rsid w:val="00164925"/>
    <w:rsid w:val="00164C07"/>
    <w:rsid w:val="0016554F"/>
    <w:rsid w:val="00165C34"/>
    <w:rsid w:val="001660D2"/>
    <w:rsid w:val="00166181"/>
    <w:rsid w:val="001672CE"/>
    <w:rsid w:val="001676D8"/>
    <w:rsid w:val="0016795A"/>
    <w:rsid w:val="00167C0A"/>
    <w:rsid w:val="00167EF2"/>
    <w:rsid w:val="001700D6"/>
    <w:rsid w:val="00170482"/>
    <w:rsid w:val="0017052C"/>
    <w:rsid w:val="0017077F"/>
    <w:rsid w:val="001707BD"/>
    <w:rsid w:val="00170D07"/>
    <w:rsid w:val="00170DAA"/>
    <w:rsid w:val="00170F60"/>
    <w:rsid w:val="00171970"/>
    <w:rsid w:val="00171B31"/>
    <w:rsid w:val="00171DE0"/>
    <w:rsid w:val="00172471"/>
    <w:rsid w:val="00172796"/>
    <w:rsid w:val="00172998"/>
    <w:rsid w:val="00172A20"/>
    <w:rsid w:val="00173131"/>
    <w:rsid w:val="001733CE"/>
    <w:rsid w:val="0017362C"/>
    <w:rsid w:val="00173E9B"/>
    <w:rsid w:val="00173EE2"/>
    <w:rsid w:val="00174015"/>
    <w:rsid w:val="0017452B"/>
    <w:rsid w:val="0017485C"/>
    <w:rsid w:val="00174946"/>
    <w:rsid w:val="00174FB8"/>
    <w:rsid w:val="00175133"/>
    <w:rsid w:val="00175164"/>
    <w:rsid w:val="001752A4"/>
    <w:rsid w:val="001754D2"/>
    <w:rsid w:val="00175650"/>
    <w:rsid w:val="001758AF"/>
    <w:rsid w:val="00175A31"/>
    <w:rsid w:val="00175A4A"/>
    <w:rsid w:val="00175DA3"/>
    <w:rsid w:val="00175E17"/>
    <w:rsid w:val="0017662B"/>
    <w:rsid w:val="001768C5"/>
    <w:rsid w:val="00176CBC"/>
    <w:rsid w:val="00176FEC"/>
    <w:rsid w:val="00177009"/>
    <w:rsid w:val="001771C7"/>
    <w:rsid w:val="0017743B"/>
    <w:rsid w:val="00177D55"/>
    <w:rsid w:val="00177F5A"/>
    <w:rsid w:val="001801DA"/>
    <w:rsid w:val="00180610"/>
    <w:rsid w:val="00180809"/>
    <w:rsid w:val="001809D6"/>
    <w:rsid w:val="00180EF1"/>
    <w:rsid w:val="00181262"/>
    <w:rsid w:val="00181368"/>
    <w:rsid w:val="001814A3"/>
    <w:rsid w:val="001816AD"/>
    <w:rsid w:val="00181FA0"/>
    <w:rsid w:val="001824A3"/>
    <w:rsid w:val="00182753"/>
    <w:rsid w:val="0018288F"/>
    <w:rsid w:val="00182912"/>
    <w:rsid w:val="00182EE5"/>
    <w:rsid w:val="001830EC"/>
    <w:rsid w:val="001834F9"/>
    <w:rsid w:val="0018367E"/>
    <w:rsid w:val="0018391A"/>
    <w:rsid w:val="00184369"/>
    <w:rsid w:val="00184384"/>
    <w:rsid w:val="00184691"/>
    <w:rsid w:val="001846CE"/>
    <w:rsid w:val="0018499F"/>
    <w:rsid w:val="001849A8"/>
    <w:rsid w:val="00184A64"/>
    <w:rsid w:val="00184B27"/>
    <w:rsid w:val="00184C20"/>
    <w:rsid w:val="00184FA5"/>
    <w:rsid w:val="001853E1"/>
    <w:rsid w:val="001858CF"/>
    <w:rsid w:val="00185AF4"/>
    <w:rsid w:val="00185DCF"/>
    <w:rsid w:val="0018640C"/>
    <w:rsid w:val="00186592"/>
    <w:rsid w:val="001874DC"/>
    <w:rsid w:val="001874ED"/>
    <w:rsid w:val="00187583"/>
    <w:rsid w:val="001876A6"/>
    <w:rsid w:val="00187B02"/>
    <w:rsid w:val="00187B8E"/>
    <w:rsid w:val="00190BEE"/>
    <w:rsid w:val="00190E47"/>
    <w:rsid w:val="00191514"/>
    <w:rsid w:val="00191972"/>
    <w:rsid w:val="00191E72"/>
    <w:rsid w:val="00191FF0"/>
    <w:rsid w:val="0019299E"/>
    <w:rsid w:val="00192AF4"/>
    <w:rsid w:val="00192CCE"/>
    <w:rsid w:val="00193415"/>
    <w:rsid w:val="00193878"/>
    <w:rsid w:val="00193D4D"/>
    <w:rsid w:val="00193F46"/>
    <w:rsid w:val="001940C5"/>
    <w:rsid w:val="00194569"/>
    <w:rsid w:val="001948B8"/>
    <w:rsid w:val="00195051"/>
    <w:rsid w:val="001961B1"/>
    <w:rsid w:val="001964B3"/>
    <w:rsid w:val="00196D0D"/>
    <w:rsid w:val="00196E12"/>
    <w:rsid w:val="00196E2B"/>
    <w:rsid w:val="00196F0B"/>
    <w:rsid w:val="00197151"/>
    <w:rsid w:val="001972C6"/>
    <w:rsid w:val="00197421"/>
    <w:rsid w:val="00197841"/>
    <w:rsid w:val="001978C8"/>
    <w:rsid w:val="00197DA5"/>
    <w:rsid w:val="001A0280"/>
    <w:rsid w:val="001A0A46"/>
    <w:rsid w:val="001A0B25"/>
    <w:rsid w:val="001A0FC8"/>
    <w:rsid w:val="001A108C"/>
    <w:rsid w:val="001A131E"/>
    <w:rsid w:val="001A14EA"/>
    <w:rsid w:val="001A15EA"/>
    <w:rsid w:val="001A174C"/>
    <w:rsid w:val="001A2003"/>
    <w:rsid w:val="001A2192"/>
    <w:rsid w:val="001A27C3"/>
    <w:rsid w:val="001A2F0F"/>
    <w:rsid w:val="001A3767"/>
    <w:rsid w:val="001A37B1"/>
    <w:rsid w:val="001A3BD6"/>
    <w:rsid w:val="001A3F61"/>
    <w:rsid w:val="001A439B"/>
    <w:rsid w:val="001A4637"/>
    <w:rsid w:val="001A4A3C"/>
    <w:rsid w:val="001A503F"/>
    <w:rsid w:val="001A53F5"/>
    <w:rsid w:val="001A5CF3"/>
    <w:rsid w:val="001A5D6E"/>
    <w:rsid w:val="001A5E81"/>
    <w:rsid w:val="001A5FCC"/>
    <w:rsid w:val="001A60CE"/>
    <w:rsid w:val="001A6210"/>
    <w:rsid w:val="001A711B"/>
    <w:rsid w:val="001A7AB3"/>
    <w:rsid w:val="001A7BF6"/>
    <w:rsid w:val="001A7E27"/>
    <w:rsid w:val="001A7E33"/>
    <w:rsid w:val="001B0197"/>
    <w:rsid w:val="001B025A"/>
    <w:rsid w:val="001B089B"/>
    <w:rsid w:val="001B0CAE"/>
    <w:rsid w:val="001B0EDF"/>
    <w:rsid w:val="001B152D"/>
    <w:rsid w:val="001B18D4"/>
    <w:rsid w:val="001B1FA2"/>
    <w:rsid w:val="001B20B7"/>
    <w:rsid w:val="001B25A5"/>
    <w:rsid w:val="001B25C4"/>
    <w:rsid w:val="001B285F"/>
    <w:rsid w:val="001B2974"/>
    <w:rsid w:val="001B3671"/>
    <w:rsid w:val="001B3673"/>
    <w:rsid w:val="001B37B1"/>
    <w:rsid w:val="001B3C02"/>
    <w:rsid w:val="001B3F97"/>
    <w:rsid w:val="001B41E1"/>
    <w:rsid w:val="001B435C"/>
    <w:rsid w:val="001B46BF"/>
    <w:rsid w:val="001B4A5D"/>
    <w:rsid w:val="001B53B4"/>
    <w:rsid w:val="001B556F"/>
    <w:rsid w:val="001B584E"/>
    <w:rsid w:val="001B5CF5"/>
    <w:rsid w:val="001B61FD"/>
    <w:rsid w:val="001B638A"/>
    <w:rsid w:val="001B698C"/>
    <w:rsid w:val="001B724A"/>
    <w:rsid w:val="001B7A25"/>
    <w:rsid w:val="001C03C7"/>
    <w:rsid w:val="001C03CA"/>
    <w:rsid w:val="001C08C8"/>
    <w:rsid w:val="001C0B68"/>
    <w:rsid w:val="001C0E66"/>
    <w:rsid w:val="001C10EF"/>
    <w:rsid w:val="001C127B"/>
    <w:rsid w:val="001C1C34"/>
    <w:rsid w:val="001C1E8C"/>
    <w:rsid w:val="001C1F4F"/>
    <w:rsid w:val="001C23CA"/>
    <w:rsid w:val="001C23CC"/>
    <w:rsid w:val="001C2955"/>
    <w:rsid w:val="001C2BB5"/>
    <w:rsid w:val="001C2F0D"/>
    <w:rsid w:val="001C303C"/>
    <w:rsid w:val="001C34EC"/>
    <w:rsid w:val="001C378E"/>
    <w:rsid w:val="001C3CA0"/>
    <w:rsid w:val="001C3E54"/>
    <w:rsid w:val="001C4295"/>
    <w:rsid w:val="001C44AE"/>
    <w:rsid w:val="001C4785"/>
    <w:rsid w:val="001C5218"/>
    <w:rsid w:val="001C53BE"/>
    <w:rsid w:val="001C5528"/>
    <w:rsid w:val="001C5694"/>
    <w:rsid w:val="001C5CE4"/>
    <w:rsid w:val="001C5E5E"/>
    <w:rsid w:val="001C5F31"/>
    <w:rsid w:val="001C64CB"/>
    <w:rsid w:val="001C64FF"/>
    <w:rsid w:val="001C6ADB"/>
    <w:rsid w:val="001C6B00"/>
    <w:rsid w:val="001C6DD6"/>
    <w:rsid w:val="001C6F0B"/>
    <w:rsid w:val="001C74B8"/>
    <w:rsid w:val="001C7D19"/>
    <w:rsid w:val="001D02B2"/>
    <w:rsid w:val="001D147C"/>
    <w:rsid w:val="001D15EA"/>
    <w:rsid w:val="001D1901"/>
    <w:rsid w:val="001D1A37"/>
    <w:rsid w:val="001D1AF3"/>
    <w:rsid w:val="001D1B53"/>
    <w:rsid w:val="001D1BB5"/>
    <w:rsid w:val="001D21FC"/>
    <w:rsid w:val="001D2225"/>
    <w:rsid w:val="001D2683"/>
    <w:rsid w:val="001D2960"/>
    <w:rsid w:val="001D2BE8"/>
    <w:rsid w:val="001D2C06"/>
    <w:rsid w:val="001D2C92"/>
    <w:rsid w:val="001D3581"/>
    <w:rsid w:val="001D3ADE"/>
    <w:rsid w:val="001D3F63"/>
    <w:rsid w:val="001D3F75"/>
    <w:rsid w:val="001D4520"/>
    <w:rsid w:val="001D4B97"/>
    <w:rsid w:val="001D5000"/>
    <w:rsid w:val="001D54BA"/>
    <w:rsid w:val="001D5575"/>
    <w:rsid w:val="001D5BB6"/>
    <w:rsid w:val="001D60E8"/>
    <w:rsid w:val="001D62BB"/>
    <w:rsid w:val="001D6378"/>
    <w:rsid w:val="001D6BF1"/>
    <w:rsid w:val="001D747C"/>
    <w:rsid w:val="001D777A"/>
    <w:rsid w:val="001D7BD0"/>
    <w:rsid w:val="001D7EBE"/>
    <w:rsid w:val="001E00CD"/>
    <w:rsid w:val="001E02E7"/>
    <w:rsid w:val="001E055D"/>
    <w:rsid w:val="001E0DC4"/>
    <w:rsid w:val="001E0FE2"/>
    <w:rsid w:val="001E1373"/>
    <w:rsid w:val="001E1999"/>
    <w:rsid w:val="001E1D96"/>
    <w:rsid w:val="001E1E55"/>
    <w:rsid w:val="001E24C9"/>
    <w:rsid w:val="001E2585"/>
    <w:rsid w:val="001E298D"/>
    <w:rsid w:val="001E2AC4"/>
    <w:rsid w:val="001E2ADB"/>
    <w:rsid w:val="001E2E68"/>
    <w:rsid w:val="001E2E70"/>
    <w:rsid w:val="001E2F79"/>
    <w:rsid w:val="001E3114"/>
    <w:rsid w:val="001E3605"/>
    <w:rsid w:val="001E385D"/>
    <w:rsid w:val="001E40CC"/>
    <w:rsid w:val="001E46A7"/>
    <w:rsid w:val="001E4989"/>
    <w:rsid w:val="001E4B48"/>
    <w:rsid w:val="001E4CDB"/>
    <w:rsid w:val="001E4CE4"/>
    <w:rsid w:val="001E4E69"/>
    <w:rsid w:val="001E4F1C"/>
    <w:rsid w:val="001E53B4"/>
    <w:rsid w:val="001E5499"/>
    <w:rsid w:val="001E54B5"/>
    <w:rsid w:val="001E54EC"/>
    <w:rsid w:val="001E56D4"/>
    <w:rsid w:val="001E60C5"/>
    <w:rsid w:val="001E60DF"/>
    <w:rsid w:val="001E65A1"/>
    <w:rsid w:val="001E66D7"/>
    <w:rsid w:val="001E6D76"/>
    <w:rsid w:val="001E7479"/>
    <w:rsid w:val="001E79F9"/>
    <w:rsid w:val="001F0AA6"/>
    <w:rsid w:val="001F1563"/>
    <w:rsid w:val="001F19D6"/>
    <w:rsid w:val="001F1CBD"/>
    <w:rsid w:val="001F1EB0"/>
    <w:rsid w:val="001F2740"/>
    <w:rsid w:val="001F380F"/>
    <w:rsid w:val="001F3925"/>
    <w:rsid w:val="001F3CCA"/>
    <w:rsid w:val="001F3D07"/>
    <w:rsid w:val="001F3FA6"/>
    <w:rsid w:val="001F487D"/>
    <w:rsid w:val="001F499D"/>
    <w:rsid w:val="001F49FB"/>
    <w:rsid w:val="001F4E54"/>
    <w:rsid w:val="001F51EE"/>
    <w:rsid w:val="001F572D"/>
    <w:rsid w:val="001F573A"/>
    <w:rsid w:val="001F5DE8"/>
    <w:rsid w:val="001F63FD"/>
    <w:rsid w:val="001F67E2"/>
    <w:rsid w:val="001F6E6B"/>
    <w:rsid w:val="001F7472"/>
    <w:rsid w:val="001F7777"/>
    <w:rsid w:val="001F78FB"/>
    <w:rsid w:val="002004DB"/>
    <w:rsid w:val="0020092C"/>
    <w:rsid w:val="00200A3A"/>
    <w:rsid w:val="00200B76"/>
    <w:rsid w:val="00200F3D"/>
    <w:rsid w:val="00201239"/>
    <w:rsid w:val="0020169C"/>
    <w:rsid w:val="00201A11"/>
    <w:rsid w:val="00201FB0"/>
    <w:rsid w:val="002021FA"/>
    <w:rsid w:val="00202397"/>
    <w:rsid w:val="002026A3"/>
    <w:rsid w:val="00202773"/>
    <w:rsid w:val="00202A8C"/>
    <w:rsid w:val="0020340B"/>
    <w:rsid w:val="002034A7"/>
    <w:rsid w:val="002034BA"/>
    <w:rsid w:val="00203BDA"/>
    <w:rsid w:val="00204136"/>
    <w:rsid w:val="002042ED"/>
    <w:rsid w:val="002048A4"/>
    <w:rsid w:val="00204AC8"/>
    <w:rsid w:val="00204BAB"/>
    <w:rsid w:val="002051F9"/>
    <w:rsid w:val="002056B7"/>
    <w:rsid w:val="00205819"/>
    <w:rsid w:val="00205AB7"/>
    <w:rsid w:val="00205B33"/>
    <w:rsid w:val="00205CD8"/>
    <w:rsid w:val="002062FD"/>
    <w:rsid w:val="00206B25"/>
    <w:rsid w:val="00207296"/>
    <w:rsid w:val="002074B8"/>
    <w:rsid w:val="00207502"/>
    <w:rsid w:val="00207DA1"/>
    <w:rsid w:val="00210034"/>
    <w:rsid w:val="002100C6"/>
    <w:rsid w:val="00210A88"/>
    <w:rsid w:val="00210CC6"/>
    <w:rsid w:val="002111A2"/>
    <w:rsid w:val="00211A0A"/>
    <w:rsid w:val="00211CE7"/>
    <w:rsid w:val="00211FA8"/>
    <w:rsid w:val="0021216F"/>
    <w:rsid w:val="0021222A"/>
    <w:rsid w:val="00212392"/>
    <w:rsid w:val="002124BD"/>
    <w:rsid w:val="00212532"/>
    <w:rsid w:val="00212652"/>
    <w:rsid w:val="0021266C"/>
    <w:rsid w:val="002127A3"/>
    <w:rsid w:val="002128B6"/>
    <w:rsid w:val="002129C7"/>
    <w:rsid w:val="00212AC4"/>
    <w:rsid w:val="00212C42"/>
    <w:rsid w:val="0021313D"/>
    <w:rsid w:val="0021325C"/>
    <w:rsid w:val="00213576"/>
    <w:rsid w:val="002135C7"/>
    <w:rsid w:val="00213A4A"/>
    <w:rsid w:val="00213B3E"/>
    <w:rsid w:val="00213D89"/>
    <w:rsid w:val="00214D32"/>
    <w:rsid w:val="00214E4B"/>
    <w:rsid w:val="00214F9F"/>
    <w:rsid w:val="002150D1"/>
    <w:rsid w:val="00215A6A"/>
    <w:rsid w:val="00215B2D"/>
    <w:rsid w:val="0021699F"/>
    <w:rsid w:val="00216D51"/>
    <w:rsid w:val="002172A9"/>
    <w:rsid w:val="002176C7"/>
    <w:rsid w:val="00217828"/>
    <w:rsid w:val="0022001B"/>
    <w:rsid w:val="00220289"/>
    <w:rsid w:val="00220A7C"/>
    <w:rsid w:val="0022112C"/>
    <w:rsid w:val="002211DF"/>
    <w:rsid w:val="00221372"/>
    <w:rsid w:val="002214C1"/>
    <w:rsid w:val="002216DE"/>
    <w:rsid w:val="0022192F"/>
    <w:rsid w:val="0022260F"/>
    <w:rsid w:val="002227AF"/>
    <w:rsid w:val="0022286D"/>
    <w:rsid w:val="00222D02"/>
    <w:rsid w:val="00222EEC"/>
    <w:rsid w:val="0022350B"/>
    <w:rsid w:val="002236E9"/>
    <w:rsid w:val="00223B70"/>
    <w:rsid w:val="00223CC7"/>
    <w:rsid w:val="00224540"/>
    <w:rsid w:val="00224A04"/>
    <w:rsid w:val="00225298"/>
    <w:rsid w:val="00225341"/>
    <w:rsid w:val="00225390"/>
    <w:rsid w:val="002256AE"/>
    <w:rsid w:val="0022578C"/>
    <w:rsid w:val="00225856"/>
    <w:rsid w:val="002258F8"/>
    <w:rsid w:val="00225F5E"/>
    <w:rsid w:val="00225F7C"/>
    <w:rsid w:val="00225FFF"/>
    <w:rsid w:val="002262B9"/>
    <w:rsid w:val="00226839"/>
    <w:rsid w:val="00226A03"/>
    <w:rsid w:val="00227345"/>
    <w:rsid w:val="002274B5"/>
    <w:rsid w:val="0022758B"/>
    <w:rsid w:val="002278B9"/>
    <w:rsid w:val="00227B05"/>
    <w:rsid w:val="00227CBC"/>
    <w:rsid w:val="00227EF4"/>
    <w:rsid w:val="00230030"/>
    <w:rsid w:val="002303AF"/>
    <w:rsid w:val="00230887"/>
    <w:rsid w:val="00230CB6"/>
    <w:rsid w:val="00231070"/>
    <w:rsid w:val="002312B1"/>
    <w:rsid w:val="0023178F"/>
    <w:rsid w:val="00231C05"/>
    <w:rsid w:val="00231D15"/>
    <w:rsid w:val="00231DBB"/>
    <w:rsid w:val="0023204A"/>
    <w:rsid w:val="00232633"/>
    <w:rsid w:val="00232BA1"/>
    <w:rsid w:val="00232C44"/>
    <w:rsid w:val="00232D88"/>
    <w:rsid w:val="00233934"/>
    <w:rsid w:val="00233AB8"/>
    <w:rsid w:val="00233B6D"/>
    <w:rsid w:val="00233FD2"/>
    <w:rsid w:val="002343EB"/>
    <w:rsid w:val="002344AE"/>
    <w:rsid w:val="002346B9"/>
    <w:rsid w:val="00234AE6"/>
    <w:rsid w:val="00234AFA"/>
    <w:rsid w:val="00234CBF"/>
    <w:rsid w:val="00234FCA"/>
    <w:rsid w:val="0023521A"/>
    <w:rsid w:val="002357B9"/>
    <w:rsid w:val="00235E97"/>
    <w:rsid w:val="00236252"/>
    <w:rsid w:val="00236570"/>
    <w:rsid w:val="00236606"/>
    <w:rsid w:val="002367A2"/>
    <w:rsid w:val="00236A79"/>
    <w:rsid w:val="00236E01"/>
    <w:rsid w:val="0023738C"/>
    <w:rsid w:val="00237481"/>
    <w:rsid w:val="00237529"/>
    <w:rsid w:val="00237A46"/>
    <w:rsid w:val="00237B50"/>
    <w:rsid w:val="00237E39"/>
    <w:rsid w:val="00237F7A"/>
    <w:rsid w:val="00240184"/>
    <w:rsid w:val="0024051A"/>
    <w:rsid w:val="0024065A"/>
    <w:rsid w:val="0024091D"/>
    <w:rsid w:val="00240C11"/>
    <w:rsid w:val="00240D97"/>
    <w:rsid w:val="00240EFD"/>
    <w:rsid w:val="0024111D"/>
    <w:rsid w:val="002419C3"/>
    <w:rsid w:val="002421F1"/>
    <w:rsid w:val="00242260"/>
    <w:rsid w:val="0024293B"/>
    <w:rsid w:val="00242F67"/>
    <w:rsid w:val="00243604"/>
    <w:rsid w:val="002437F8"/>
    <w:rsid w:val="002439CE"/>
    <w:rsid w:val="002442F2"/>
    <w:rsid w:val="00244603"/>
    <w:rsid w:val="0024491D"/>
    <w:rsid w:val="00245068"/>
    <w:rsid w:val="0024540C"/>
    <w:rsid w:val="002457DA"/>
    <w:rsid w:val="00245A23"/>
    <w:rsid w:val="00245A3F"/>
    <w:rsid w:val="00246980"/>
    <w:rsid w:val="00246C5A"/>
    <w:rsid w:val="00246CA4"/>
    <w:rsid w:val="00246FD8"/>
    <w:rsid w:val="0024730C"/>
    <w:rsid w:val="0024756A"/>
    <w:rsid w:val="00247588"/>
    <w:rsid w:val="0024762E"/>
    <w:rsid w:val="0024766B"/>
    <w:rsid w:val="00250F51"/>
    <w:rsid w:val="00250FC1"/>
    <w:rsid w:val="00251890"/>
    <w:rsid w:val="002519E0"/>
    <w:rsid w:val="00251E3C"/>
    <w:rsid w:val="00251E66"/>
    <w:rsid w:val="00252143"/>
    <w:rsid w:val="00252499"/>
    <w:rsid w:val="002527F9"/>
    <w:rsid w:val="00252A64"/>
    <w:rsid w:val="00253243"/>
    <w:rsid w:val="002535A6"/>
    <w:rsid w:val="002535FA"/>
    <w:rsid w:val="00253D88"/>
    <w:rsid w:val="00253DE0"/>
    <w:rsid w:val="0025487C"/>
    <w:rsid w:val="00254BF1"/>
    <w:rsid w:val="00254D74"/>
    <w:rsid w:val="00254E3C"/>
    <w:rsid w:val="00254E92"/>
    <w:rsid w:val="00255048"/>
    <w:rsid w:val="00255269"/>
    <w:rsid w:val="00255283"/>
    <w:rsid w:val="00255371"/>
    <w:rsid w:val="00255524"/>
    <w:rsid w:val="00255E4A"/>
    <w:rsid w:val="00255EE0"/>
    <w:rsid w:val="002560DD"/>
    <w:rsid w:val="0025661E"/>
    <w:rsid w:val="00256989"/>
    <w:rsid w:val="00256B04"/>
    <w:rsid w:val="00256EFB"/>
    <w:rsid w:val="00257227"/>
    <w:rsid w:val="00257366"/>
    <w:rsid w:val="00257387"/>
    <w:rsid w:val="00257470"/>
    <w:rsid w:val="002576EC"/>
    <w:rsid w:val="00257CFB"/>
    <w:rsid w:val="00257FA9"/>
    <w:rsid w:val="00257FB3"/>
    <w:rsid w:val="00257FDE"/>
    <w:rsid w:val="00260232"/>
    <w:rsid w:val="002604A5"/>
    <w:rsid w:val="00260593"/>
    <w:rsid w:val="00260780"/>
    <w:rsid w:val="00260841"/>
    <w:rsid w:val="00260904"/>
    <w:rsid w:val="00260ADF"/>
    <w:rsid w:val="00260B82"/>
    <w:rsid w:val="00261309"/>
    <w:rsid w:val="002613ED"/>
    <w:rsid w:val="00261AF1"/>
    <w:rsid w:val="00261E72"/>
    <w:rsid w:val="00262CB3"/>
    <w:rsid w:val="00263210"/>
    <w:rsid w:val="0026360D"/>
    <w:rsid w:val="00263BE0"/>
    <w:rsid w:val="00263CD5"/>
    <w:rsid w:val="00263FFF"/>
    <w:rsid w:val="002644EB"/>
    <w:rsid w:val="002646C9"/>
    <w:rsid w:val="00264768"/>
    <w:rsid w:val="0026478F"/>
    <w:rsid w:val="0026481B"/>
    <w:rsid w:val="00264AC9"/>
    <w:rsid w:val="00264D1A"/>
    <w:rsid w:val="00264E2E"/>
    <w:rsid w:val="00264FBD"/>
    <w:rsid w:val="00265151"/>
    <w:rsid w:val="00265186"/>
    <w:rsid w:val="002653D3"/>
    <w:rsid w:val="002656D9"/>
    <w:rsid w:val="0026599F"/>
    <w:rsid w:val="00265C7C"/>
    <w:rsid w:val="00265DE1"/>
    <w:rsid w:val="00266003"/>
    <w:rsid w:val="002667FA"/>
    <w:rsid w:val="00266D3C"/>
    <w:rsid w:val="00267168"/>
    <w:rsid w:val="002674EC"/>
    <w:rsid w:val="00267E43"/>
    <w:rsid w:val="00270520"/>
    <w:rsid w:val="00270EDA"/>
    <w:rsid w:val="00270FD0"/>
    <w:rsid w:val="0027121F"/>
    <w:rsid w:val="00271D25"/>
    <w:rsid w:val="00272085"/>
    <w:rsid w:val="002727B1"/>
    <w:rsid w:val="002732B6"/>
    <w:rsid w:val="002736C8"/>
    <w:rsid w:val="002738B8"/>
    <w:rsid w:val="002739ED"/>
    <w:rsid w:val="00273FD4"/>
    <w:rsid w:val="00274718"/>
    <w:rsid w:val="00274D8B"/>
    <w:rsid w:val="00274E2D"/>
    <w:rsid w:val="00274EE7"/>
    <w:rsid w:val="00275168"/>
    <w:rsid w:val="002756F6"/>
    <w:rsid w:val="00275820"/>
    <w:rsid w:val="00275829"/>
    <w:rsid w:val="00275CD8"/>
    <w:rsid w:val="00275D99"/>
    <w:rsid w:val="00275E55"/>
    <w:rsid w:val="00275EC5"/>
    <w:rsid w:val="00276079"/>
    <w:rsid w:val="002760AE"/>
    <w:rsid w:val="00276439"/>
    <w:rsid w:val="002765F4"/>
    <w:rsid w:val="00276651"/>
    <w:rsid w:val="002768D8"/>
    <w:rsid w:val="002769A9"/>
    <w:rsid w:val="00276EF2"/>
    <w:rsid w:val="002772DE"/>
    <w:rsid w:val="0027769F"/>
    <w:rsid w:val="0027779D"/>
    <w:rsid w:val="00277A15"/>
    <w:rsid w:val="00277CAC"/>
    <w:rsid w:val="00280064"/>
    <w:rsid w:val="0028018D"/>
    <w:rsid w:val="00280697"/>
    <w:rsid w:val="002815C0"/>
    <w:rsid w:val="0028161C"/>
    <w:rsid w:val="00281C16"/>
    <w:rsid w:val="00282462"/>
    <w:rsid w:val="00282B31"/>
    <w:rsid w:val="00282B75"/>
    <w:rsid w:val="002843B0"/>
    <w:rsid w:val="00284441"/>
    <w:rsid w:val="00284DAB"/>
    <w:rsid w:val="0028586C"/>
    <w:rsid w:val="00285883"/>
    <w:rsid w:val="00285C6E"/>
    <w:rsid w:val="00286052"/>
    <w:rsid w:val="00286073"/>
    <w:rsid w:val="0028698F"/>
    <w:rsid w:val="00286CAF"/>
    <w:rsid w:val="00286DCE"/>
    <w:rsid w:val="00286EB5"/>
    <w:rsid w:val="002871A8"/>
    <w:rsid w:val="00287412"/>
    <w:rsid w:val="0028798C"/>
    <w:rsid w:val="00287E1B"/>
    <w:rsid w:val="00287ECA"/>
    <w:rsid w:val="00287FB1"/>
    <w:rsid w:val="00290F01"/>
    <w:rsid w:val="00290F80"/>
    <w:rsid w:val="00291151"/>
    <w:rsid w:val="002918EB"/>
    <w:rsid w:val="00291C43"/>
    <w:rsid w:val="00292372"/>
    <w:rsid w:val="00292E68"/>
    <w:rsid w:val="00292F1A"/>
    <w:rsid w:val="0029319E"/>
    <w:rsid w:val="002938DB"/>
    <w:rsid w:val="00293A87"/>
    <w:rsid w:val="00293F73"/>
    <w:rsid w:val="00294567"/>
    <w:rsid w:val="00294922"/>
    <w:rsid w:val="00294F87"/>
    <w:rsid w:val="002957AC"/>
    <w:rsid w:val="00295CAD"/>
    <w:rsid w:val="00295D4C"/>
    <w:rsid w:val="00296047"/>
    <w:rsid w:val="00296575"/>
    <w:rsid w:val="002966D5"/>
    <w:rsid w:val="0029672D"/>
    <w:rsid w:val="0029691E"/>
    <w:rsid w:val="00296BAD"/>
    <w:rsid w:val="002972C6"/>
    <w:rsid w:val="0029742D"/>
    <w:rsid w:val="00297993"/>
    <w:rsid w:val="00297A59"/>
    <w:rsid w:val="002A0033"/>
    <w:rsid w:val="002A006A"/>
    <w:rsid w:val="002A00DE"/>
    <w:rsid w:val="002A04FB"/>
    <w:rsid w:val="002A0A45"/>
    <w:rsid w:val="002A0A58"/>
    <w:rsid w:val="002A1166"/>
    <w:rsid w:val="002A13D2"/>
    <w:rsid w:val="002A151D"/>
    <w:rsid w:val="002A180B"/>
    <w:rsid w:val="002A2200"/>
    <w:rsid w:val="002A2381"/>
    <w:rsid w:val="002A244B"/>
    <w:rsid w:val="002A276F"/>
    <w:rsid w:val="002A30A1"/>
    <w:rsid w:val="002A35DE"/>
    <w:rsid w:val="002A38CD"/>
    <w:rsid w:val="002A3992"/>
    <w:rsid w:val="002A39AA"/>
    <w:rsid w:val="002A4330"/>
    <w:rsid w:val="002A4514"/>
    <w:rsid w:val="002A4C0C"/>
    <w:rsid w:val="002A4EDE"/>
    <w:rsid w:val="002A51C4"/>
    <w:rsid w:val="002A54CF"/>
    <w:rsid w:val="002A55FE"/>
    <w:rsid w:val="002A59AC"/>
    <w:rsid w:val="002A5A4C"/>
    <w:rsid w:val="002A5E0C"/>
    <w:rsid w:val="002A61E3"/>
    <w:rsid w:val="002A66D5"/>
    <w:rsid w:val="002A6B62"/>
    <w:rsid w:val="002A7130"/>
    <w:rsid w:val="002A7564"/>
    <w:rsid w:val="002A7958"/>
    <w:rsid w:val="002A7B37"/>
    <w:rsid w:val="002A7B6D"/>
    <w:rsid w:val="002B0218"/>
    <w:rsid w:val="002B052C"/>
    <w:rsid w:val="002B075E"/>
    <w:rsid w:val="002B0AF5"/>
    <w:rsid w:val="002B0B0B"/>
    <w:rsid w:val="002B0F1D"/>
    <w:rsid w:val="002B120A"/>
    <w:rsid w:val="002B1DA9"/>
    <w:rsid w:val="002B2A61"/>
    <w:rsid w:val="002B2F68"/>
    <w:rsid w:val="002B389C"/>
    <w:rsid w:val="002B3FCD"/>
    <w:rsid w:val="002B41F1"/>
    <w:rsid w:val="002B434F"/>
    <w:rsid w:val="002B4EB9"/>
    <w:rsid w:val="002B547D"/>
    <w:rsid w:val="002B5748"/>
    <w:rsid w:val="002B57AE"/>
    <w:rsid w:val="002B61DE"/>
    <w:rsid w:val="002B6240"/>
    <w:rsid w:val="002B6284"/>
    <w:rsid w:val="002B6635"/>
    <w:rsid w:val="002B6CC0"/>
    <w:rsid w:val="002B7CF4"/>
    <w:rsid w:val="002C0204"/>
    <w:rsid w:val="002C0372"/>
    <w:rsid w:val="002C07BC"/>
    <w:rsid w:val="002C0C57"/>
    <w:rsid w:val="002C1177"/>
    <w:rsid w:val="002C17FC"/>
    <w:rsid w:val="002C19D2"/>
    <w:rsid w:val="002C1C52"/>
    <w:rsid w:val="002C1FEB"/>
    <w:rsid w:val="002C22B5"/>
    <w:rsid w:val="002C2484"/>
    <w:rsid w:val="002C28BB"/>
    <w:rsid w:val="002C29B0"/>
    <w:rsid w:val="002C2C17"/>
    <w:rsid w:val="002C2F1F"/>
    <w:rsid w:val="002C2F3B"/>
    <w:rsid w:val="002C32B8"/>
    <w:rsid w:val="002C35A6"/>
    <w:rsid w:val="002C38C1"/>
    <w:rsid w:val="002C421B"/>
    <w:rsid w:val="002C4D11"/>
    <w:rsid w:val="002C560E"/>
    <w:rsid w:val="002C56C5"/>
    <w:rsid w:val="002C59E2"/>
    <w:rsid w:val="002C616B"/>
    <w:rsid w:val="002C62D3"/>
    <w:rsid w:val="002C6319"/>
    <w:rsid w:val="002C65BC"/>
    <w:rsid w:val="002C65CB"/>
    <w:rsid w:val="002C66B1"/>
    <w:rsid w:val="002C68EF"/>
    <w:rsid w:val="002C6975"/>
    <w:rsid w:val="002C6CF0"/>
    <w:rsid w:val="002C6D6E"/>
    <w:rsid w:val="002C71F0"/>
    <w:rsid w:val="002C78B8"/>
    <w:rsid w:val="002C7E76"/>
    <w:rsid w:val="002D0328"/>
    <w:rsid w:val="002D032D"/>
    <w:rsid w:val="002D0787"/>
    <w:rsid w:val="002D0F00"/>
    <w:rsid w:val="002D1100"/>
    <w:rsid w:val="002D25C5"/>
    <w:rsid w:val="002D29AC"/>
    <w:rsid w:val="002D35C5"/>
    <w:rsid w:val="002D4773"/>
    <w:rsid w:val="002D4A5E"/>
    <w:rsid w:val="002D51BC"/>
    <w:rsid w:val="002D51E2"/>
    <w:rsid w:val="002D546C"/>
    <w:rsid w:val="002D548A"/>
    <w:rsid w:val="002D5732"/>
    <w:rsid w:val="002D69B4"/>
    <w:rsid w:val="002D6F37"/>
    <w:rsid w:val="002D76CA"/>
    <w:rsid w:val="002D76EC"/>
    <w:rsid w:val="002D7C90"/>
    <w:rsid w:val="002D7E27"/>
    <w:rsid w:val="002D7FCD"/>
    <w:rsid w:val="002E0672"/>
    <w:rsid w:val="002E08DC"/>
    <w:rsid w:val="002E0A4F"/>
    <w:rsid w:val="002E10E6"/>
    <w:rsid w:val="002E159F"/>
    <w:rsid w:val="002E2256"/>
    <w:rsid w:val="002E23BF"/>
    <w:rsid w:val="002E25D8"/>
    <w:rsid w:val="002E26B3"/>
    <w:rsid w:val="002E27CC"/>
    <w:rsid w:val="002E2DC4"/>
    <w:rsid w:val="002E2E19"/>
    <w:rsid w:val="002E32F7"/>
    <w:rsid w:val="002E33C4"/>
    <w:rsid w:val="002E37CD"/>
    <w:rsid w:val="002E4375"/>
    <w:rsid w:val="002E445E"/>
    <w:rsid w:val="002E4707"/>
    <w:rsid w:val="002E4B48"/>
    <w:rsid w:val="002E51FD"/>
    <w:rsid w:val="002E5294"/>
    <w:rsid w:val="002E547F"/>
    <w:rsid w:val="002E5D99"/>
    <w:rsid w:val="002E5EB9"/>
    <w:rsid w:val="002E69A6"/>
    <w:rsid w:val="002E6ABE"/>
    <w:rsid w:val="002E7164"/>
    <w:rsid w:val="002E735B"/>
    <w:rsid w:val="002E7ECA"/>
    <w:rsid w:val="002F047E"/>
    <w:rsid w:val="002F05D0"/>
    <w:rsid w:val="002F111F"/>
    <w:rsid w:val="002F15C8"/>
    <w:rsid w:val="002F1D9F"/>
    <w:rsid w:val="002F25DB"/>
    <w:rsid w:val="002F2F78"/>
    <w:rsid w:val="002F2FB7"/>
    <w:rsid w:val="002F32C7"/>
    <w:rsid w:val="002F33C3"/>
    <w:rsid w:val="002F37D8"/>
    <w:rsid w:val="002F39DD"/>
    <w:rsid w:val="002F41D3"/>
    <w:rsid w:val="002F420E"/>
    <w:rsid w:val="002F43E8"/>
    <w:rsid w:val="002F46A7"/>
    <w:rsid w:val="002F47E3"/>
    <w:rsid w:val="002F4CD4"/>
    <w:rsid w:val="002F4EE7"/>
    <w:rsid w:val="002F546A"/>
    <w:rsid w:val="002F58AA"/>
    <w:rsid w:val="002F5D33"/>
    <w:rsid w:val="002F5F09"/>
    <w:rsid w:val="002F61AA"/>
    <w:rsid w:val="002F62BE"/>
    <w:rsid w:val="002F6599"/>
    <w:rsid w:val="002F69DE"/>
    <w:rsid w:val="002F6ADA"/>
    <w:rsid w:val="002F6FC9"/>
    <w:rsid w:val="002F730E"/>
    <w:rsid w:val="002F78AC"/>
    <w:rsid w:val="002F7AE6"/>
    <w:rsid w:val="002F7B28"/>
    <w:rsid w:val="00300068"/>
    <w:rsid w:val="0030044C"/>
    <w:rsid w:val="00300487"/>
    <w:rsid w:val="0030081C"/>
    <w:rsid w:val="00300BC2"/>
    <w:rsid w:val="0030103F"/>
    <w:rsid w:val="003012FF"/>
    <w:rsid w:val="003014B0"/>
    <w:rsid w:val="003019E5"/>
    <w:rsid w:val="00301E78"/>
    <w:rsid w:val="00302A6E"/>
    <w:rsid w:val="00302E4C"/>
    <w:rsid w:val="003038F6"/>
    <w:rsid w:val="00303A40"/>
    <w:rsid w:val="00303EF5"/>
    <w:rsid w:val="00303FCB"/>
    <w:rsid w:val="00304094"/>
    <w:rsid w:val="003043CE"/>
    <w:rsid w:val="003046B0"/>
    <w:rsid w:val="003047EE"/>
    <w:rsid w:val="00304975"/>
    <w:rsid w:val="00304AE9"/>
    <w:rsid w:val="00304B79"/>
    <w:rsid w:val="00304EF4"/>
    <w:rsid w:val="0030500E"/>
    <w:rsid w:val="003052AD"/>
    <w:rsid w:val="0030536C"/>
    <w:rsid w:val="00305622"/>
    <w:rsid w:val="00305B0E"/>
    <w:rsid w:val="00305D8F"/>
    <w:rsid w:val="00305E1E"/>
    <w:rsid w:val="0030613F"/>
    <w:rsid w:val="00306447"/>
    <w:rsid w:val="00306D62"/>
    <w:rsid w:val="00306D6E"/>
    <w:rsid w:val="00307C89"/>
    <w:rsid w:val="00307CC0"/>
    <w:rsid w:val="00307EC6"/>
    <w:rsid w:val="0031032D"/>
    <w:rsid w:val="003106D6"/>
    <w:rsid w:val="00310F2F"/>
    <w:rsid w:val="00311AF7"/>
    <w:rsid w:val="00311C45"/>
    <w:rsid w:val="00312306"/>
    <w:rsid w:val="003127C2"/>
    <w:rsid w:val="00313547"/>
    <w:rsid w:val="00313D94"/>
    <w:rsid w:val="0031422C"/>
    <w:rsid w:val="00314671"/>
    <w:rsid w:val="003146A1"/>
    <w:rsid w:val="00315695"/>
    <w:rsid w:val="00315706"/>
    <w:rsid w:val="003157A2"/>
    <w:rsid w:val="00315F68"/>
    <w:rsid w:val="00315FCA"/>
    <w:rsid w:val="00316020"/>
    <w:rsid w:val="00316213"/>
    <w:rsid w:val="0031673C"/>
    <w:rsid w:val="003167B0"/>
    <w:rsid w:val="00316855"/>
    <w:rsid w:val="00316A82"/>
    <w:rsid w:val="00316C7E"/>
    <w:rsid w:val="00317610"/>
    <w:rsid w:val="0031778A"/>
    <w:rsid w:val="00317E0F"/>
    <w:rsid w:val="00317FA6"/>
    <w:rsid w:val="00320257"/>
    <w:rsid w:val="003204C7"/>
    <w:rsid w:val="00320A84"/>
    <w:rsid w:val="00320D87"/>
    <w:rsid w:val="00321741"/>
    <w:rsid w:val="00321E93"/>
    <w:rsid w:val="00321EA0"/>
    <w:rsid w:val="00321F85"/>
    <w:rsid w:val="003221E7"/>
    <w:rsid w:val="003227B0"/>
    <w:rsid w:val="00322EB2"/>
    <w:rsid w:val="0032325F"/>
    <w:rsid w:val="003232D1"/>
    <w:rsid w:val="003233FD"/>
    <w:rsid w:val="003237F1"/>
    <w:rsid w:val="00323CA4"/>
    <w:rsid w:val="00323D14"/>
    <w:rsid w:val="00323E32"/>
    <w:rsid w:val="00323E66"/>
    <w:rsid w:val="00323EA8"/>
    <w:rsid w:val="00324420"/>
    <w:rsid w:val="0032445B"/>
    <w:rsid w:val="00324545"/>
    <w:rsid w:val="00324870"/>
    <w:rsid w:val="0032487C"/>
    <w:rsid w:val="00324DAE"/>
    <w:rsid w:val="00324DE2"/>
    <w:rsid w:val="00325277"/>
    <w:rsid w:val="00325346"/>
    <w:rsid w:val="00325781"/>
    <w:rsid w:val="00325858"/>
    <w:rsid w:val="00325C0B"/>
    <w:rsid w:val="00325E76"/>
    <w:rsid w:val="0032620E"/>
    <w:rsid w:val="00326460"/>
    <w:rsid w:val="00326CFE"/>
    <w:rsid w:val="00326DF8"/>
    <w:rsid w:val="00327B2B"/>
    <w:rsid w:val="00327E1A"/>
    <w:rsid w:val="00327EDC"/>
    <w:rsid w:val="003300E0"/>
    <w:rsid w:val="0033074D"/>
    <w:rsid w:val="00331C55"/>
    <w:rsid w:val="00331EA6"/>
    <w:rsid w:val="00331F05"/>
    <w:rsid w:val="0033235C"/>
    <w:rsid w:val="00332497"/>
    <w:rsid w:val="00332944"/>
    <w:rsid w:val="00332E60"/>
    <w:rsid w:val="0033334C"/>
    <w:rsid w:val="00333FF1"/>
    <w:rsid w:val="00334251"/>
    <w:rsid w:val="00334416"/>
    <w:rsid w:val="00334440"/>
    <w:rsid w:val="0033452F"/>
    <w:rsid w:val="00334701"/>
    <w:rsid w:val="00334935"/>
    <w:rsid w:val="00334C15"/>
    <w:rsid w:val="003350DC"/>
    <w:rsid w:val="003351AE"/>
    <w:rsid w:val="0033535A"/>
    <w:rsid w:val="003361CF"/>
    <w:rsid w:val="003366FF"/>
    <w:rsid w:val="00336C6D"/>
    <w:rsid w:val="0033729F"/>
    <w:rsid w:val="0033796A"/>
    <w:rsid w:val="0033797E"/>
    <w:rsid w:val="00340145"/>
    <w:rsid w:val="00340408"/>
    <w:rsid w:val="0034058F"/>
    <w:rsid w:val="003405FA"/>
    <w:rsid w:val="00340687"/>
    <w:rsid w:val="003408C2"/>
    <w:rsid w:val="00340FB7"/>
    <w:rsid w:val="00341048"/>
    <w:rsid w:val="003413B6"/>
    <w:rsid w:val="00341878"/>
    <w:rsid w:val="00341FA5"/>
    <w:rsid w:val="003420A2"/>
    <w:rsid w:val="003426D6"/>
    <w:rsid w:val="00343260"/>
    <w:rsid w:val="00343421"/>
    <w:rsid w:val="00343829"/>
    <w:rsid w:val="00343A9E"/>
    <w:rsid w:val="00343C2A"/>
    <w:rsid w:val="003440DD"/>
    <w:rsid w:val="00344608"/>
    <w:rsid w:val="003453DD"/>
    <w:rsid w:val="00345423"/>
    <w:rsid w:val="003454EF"/>
    <w:rsid w:val="00345857"/>
    <w:rsid w:val="00345C4A"/>
    <w:rsid w:val="00345D34"/>
    <w:rsid w:val="00345F40"/>
    <w:rsid w:val="0034605C"/>
    <w:rsid w:val="00346758"/>
    <w:rsid w:val="00346BF7"/>
    <w:rsid w:val="00346D9C"/>
    <w:rsid w:val="00347204"/>
    <w:rsid w:val="00347B0C"/>
    <w:rsid w:val="00347D00"/>
    <w:rsid w:val="00347D5F"/>
    <w:rsid w:val="00350725"/>
    <w:rsid w:val="00350C55"/>
    <w:rsid w:val="00351832"/>
    <w:rsid w:val="00351A77"/>
    <w:rsid w:val="00351A7E"/>
    <w:rsid w:val="00352121"/>
    <w:rsid w:val="0035218E"/>
    <w:rsid w:val="00352447"/>
    <w:rsid w:val="0035256B"/>
    <w:rsid w:val="0035289C"/>
    <w:rsid w:val="00352AAD"/>
    <w:rsid w:val="00352D0B"/>
    <w:rsid w:val="0035324C"/>
    <w:rsid w:val="0035329F"/>
    <w:rsid w:val="003535F6"/>
    <w:rsid w:val="00353983"/>
    <w:rsid w:val="00353D53"/>
    <w:rsid w:val="003546E6"/>
    <w:rsid w:val="00354B56"/>
    <w:rsid w:val="00354C0E"/>
    <w:rsid w:val="00354D18"/>
    <w:rsid w:val="0035507B"/>
    <w:rsid w:val="003555F7"/>
    <w:rsid w:val="0035560D"/>
    <w:rsid w:val="0035628A"/>
    <w:rsid w:val="0035668D"/>
    <w:rsid w:val="00356711"/>
    <w:rsid w:val="00356714"/>
    <w:rsid w:val="00356DEF"/>
    <w:rsid w:val="00356E6F"/>
    <w:rsid w:val="00356F1C"/>
    <w:rsid w:val="00357A45"/>
    <w:rsid w:val="00357C16"/>
    <w:rsid w:val="00360051"/>
    <w:rsid w:val="003600E1"/>
    <w:rsid w:val="003606AE"/>
    <w:rsid w:val="0036082F"/>
    <w:rsid w:val="00360E11"/>
    <w:rsid w:val="00361626"/>
    <w:rsid w:val="0036227D"/>
    <w:rsid w:val="003627BA"/>
    <w:rsid w:val="00362DC5"/>
    <w:rsid w:val="00362FAF"/>
    <w:rsid w:val="00363227"/>
    <w:rsid w:val="00363A57"/>
    <w:rsid w:val="00363C2D"/>
    <w:rsid w:val="00363D28"/>
    <w:rsid w:val="00363DE8"/>
    <w:rsid w:val="00363FBD"/>
    <w:rsid w:val="00364114"/>
    <w:rsid w:val="003641B4"/>
    <w:rsid w:val="00364461"/>
    <w:rsid w:val="0036448F"/>
    <w:rsid w:val="00365682"/>
    <w:rsid w:val="00365D07"/>
    <w:rsid w:val="003667FA"/>
    <w:rsid w:val="00366815"/>
    <w:rsid w:val="00366CC7"/>
    <w:rsid w:val="00366DB0"/>
    <w:rsid w:val="0036734E"/>
    <w:rsid w:val="0036781C"/>
    <w:rsid w:val="00367848"/>
    <w:rsid w:val="003679B0"/>
    <w:rsid w:val="00370055"/>
    <w:rsid w:val="00370180"/>
    <w:rsid w:val="00370415"/>
    <w:rsid w:val="0037041D"/>
    <w:rsid w:val="0037048B"/>
    <w:rsid w:val="003706FA"/>
    <w:rsid w:val="003708BA"/>
    <w:rsid w:val="00370F21"/>
    <w:rsid w:val="00371008"/>
    <w:rsid w:val="00371B07"/>
    <w:rsid w:val="00371DBE"/>
    <w:rsid w:val="003720D9"/>
    <w:rsid w:val="003721EF"/>
    <w:rsid w:val="00372539"/>
    <w:rsid w:val="00372776"/>
    <w:rsid w:val="00372785"/>
    <w:rsid w:val="00372C00"/>
    <w:rsid w:val="00372C7E"/>
    <w:rsid w:val="00372DCD"/>
    <w:rsid w:val="00373222"/>
    <w:rsid w:val="00373269"/>
    <w:rsid w:val="003734D8"/>
    <w:rsid w:val="0037382D"/>
    <w:rsid w:val="003738BF"/>
    <w:rsid w:val="00373CF3"/>
    <w:rsid w:val="00373E42"/>
    <w:rsid w:val="00373FD3"/>
    <w:rsid w:val="003740CF"/>
    <w:rsid w:val="00374A0B"/>
    <w:rsid w:val="00374F2E"/>
    <w:rsid w:val="00375439"/>
    <w:rsid w:val="00375493"/>
    <w:rsid w:val="0037558A"/>
    <w:rsid w:val="0037584F"/>
    <w:rsid w:val="00375E29"/>
    <w:rsid w:val="00375F49"/>
    <w:rsid w:val="00376C7F"/>
    <w:rsid w:val="0037733C"/>
    <w:rsid w:val="00377556"/>
    <w:rsid w:val="00377725"/>
    <w:rsid w:val="00377908"/>
    <w:rsid w:val="00377F98"/>
    <w:rsid w:val="0038014D"/>
    <w:rsid w:val="00380311"/>
    <w:rsid w:val="00380522"/>
    <w:rsid w:val="00381650"/>
    <w:rsid w:val="003816DF"/>
    <w:rsid w:val="0038178E"/>
    <w:rsid w:val="00381916"/>
    <w:rsid w:val="00381AAE"/>
    <w:rsid w:val="00381FEB"/>
    <w:rsid w:val="0038227D"/>
    <w:rsid w:val="00382697"/>
    <w:rsid w:val="003827CF"/>
    <w:rsid w:val="003836CC"/>
    <w:rsid w:val="0038372B"/>
    <w:rsid w:val="00384676"/>
    <w:rsid w:val="003849BC"/>
    <w:rsid w:val="00384ACE"/>
    <w:rsid w:val="00384CA9"/>
    <w:rsid w:val="00384E0C"/>
    <w:rsid w:val="00385390"/>
    <w:rsid w:val="0038558B"/>
    <w:rsid w:val="00385842"/>
    <w:rsid w:val="00385CB3"/>
    <w:rsid w:val="003863DC"/>
    <w:rsid w:val="00386EA6"/>
    <w:rsid w:val="00386EE7"/>
    <w:rsid w:val="00386F3E"/>
    <w:rsid w:val="00387293"/>
    <w:rsid w:val="003872A5"/>
    <w:rsid w:val="00387486"/>
    <w:rsid w:val="003877CE"/>
    <w:rsid w:val="003878BA"/>
    <w:rsid w:val="003878E5"/>
    <w:rsid w:val="00387E65"/>
    <w:rsid w:val="00390161"/>
    <w:rsid w:val="00390468"/>
    <w:rsid w:val="00390C24"/>
    <w:rsid w:val="00391EA0"/>
    <w:rsid w:val="003922DB"/>
    <w:rsid w:val="003924D4"/>
    <w:rsid w:val="003925BF"/>
    <w:rsid w:val="00392733"/>
    <w:rsid w:val="0039290E"/>
    <w:rsid w:val="00392BCF"/>
    <w:rsid w:val="00393593"/>
    <w:rsid w:val="00394511"/>
    <w:rsid w:val="00394606"/>
    <w:rsid w:val="0039493D"/>
    <w:rsid w:val="00394E13"/>
    <w:rsid w:val="00394FA8"/>
    <w:rsid w:val="003950B4"/>
    <w:rsid w:val="0039525E"/>
    <w:rsid w:val="003957FA"/>
    <w:rsid w:val="00395A2E"/>
    <w:rsid w:val="00395B58"/>
    <w:rsid w:val="00395EE6"/>
    <w:rsid w:val="00396095"/>
    <w:rsid w:val="003960BA"/>
    <w:rsid w:val="00396B71"/>
    <w:rsid w:val="00396B95"/>
    <w:rsid w:val="00396CB1"/>
    <w:rsid w:val="00396F9B"/>
    <w:rsid w:val="0039714B"/>
    <w:rsid w:val="0039747B"/>
    <w:rsid w:val="003974AF"/>
    <w:rsid w:val="00397885"/>
    <w:rsid w:val="00397961"/>
    <w:rsid w:val="00397A41"/>
    <w:rsid w:val="00397ED7"/>
    <w:rsid w:val="00397EF0"/>
    <w:rsid w:val="003A016F"/>
    <w:rsid w:val="003A0341"/>
    <w:rsid w:val="003A07A5"/>
    <w:rsid w:val="003A0B6B"/>
    <w:rsid w:val="003A0CBF"/>
    <w:rsid w:val="003A0D24"/>
    <w:rsid w:val="003A0EA9"/>
    <w:rsid w:val="003A12AB"/>
    <w:rsid w:val="003A1569"/>
    <w:rsid w:val="003A1662"/>
    <w:rsid w:val="003A2159"/>
    <w:rsid w:val="003A2502"/>
    <w:rsid w:val="003A273D"/>
    <w:rsid w:val="003A33FD"/>
    <w:rsid w:val="003A3565"/>
    <w:rsid w:val="003A3768"/>
    <w:rsid w:val="003A3CA3"/>
    <w:rsid w:val="003A431F"/>
    <w:rsid w:val="003A48D2"/>
    <w:rsid w:val="003A4FB2"/>
    <w:rsid w:val="003A4FC7"/>
    <w:rsid w:val="003A5128"/>
    <w:rsid w:val="003A52E4"/>
    <w:rsid w:val="003A53E6"/>
    <w:rsid w:val="003A6447"/>
    <w:rsid w:val="003A6EDB"/>
    <w:rsid w:val="003A7112"/>
    <w:rsid w:val="003A72AA"/>
    <w:rsid w:val="003A7424"/>
    <w:rsid w:val="003A7691"/>
    <w:rsid w:val="003B02F0"/>
    <w:rsid w:val="003B083B"/>
    <w:rsid w:val="003B1272"/>
    <w:rsid w:val="003B12A7"/>
    <w:rsid w:val="003B14AA"/>
    <w:rsid w:val="003B1C33"/>
    <w:rsid w:val="003B1D6C"/>
    <w:rsid w:val="003B1FA3"/>
    <w:rsid w:val="003B2092"/>
    <w:rsid w:val="003B2495"/>
    <w:rsid w:val="003B30F4"/>
    <w:rsid w:val="003B3339"/>
    <w:rsid w:val="003B33AD"/>
    <w:rsid w:val="003B34AF"/>
    <w:rsid w:val="003B40D4"/>
    <w:rsid w:val="003B421D"/>
    <w:rsid w:val="003B4368"/>
    <w:rsid w:val="003B43CB"/>
    <w:rsid w:val="003B4723"/>
    <w:rsid w:val="003B474D"/>
    <w:rsid w:val="003B47A6"/>
    <w:rsid w:val="003B48D0"/>
    <w:rsid w:val="003B4C5E"/>
    <w:rsid w:val="003B52A2"/>
    <w:rsid w:val="003B54C0"/>
    <w:rsid w:val="003B5A67"/>
    <w:rsid w:val="003B6359"/>
    <w:rsid w:val="003B643B"/>
    <w:rsid w:val="003B67A8"/>
    <w:rsid w:val="003B6956"/>
    <w:rsid w:val="003B6969"/>
    <w:rsid w:val="003B6AA8"/>
    <w:rsid w:val="003B6D5E"/>
    <w:rsid w:val="003B718C"/>
    <w:rsid w:val="003B7224"/>
    <w:rsid w:val="003B750C"/>
    <w:rsid w:val="003B755B"/>
    <w:rsid w:val="003B7731"/>
    <w:rsid w:val="003B7E6F"/>
    <w:rsid w:val="003C05AD"/>
    <w:rsid w:val="003C07C6"/>
    <w:rsid w:val="003C0AC7"/>
    <w:rsid w:val="003C13C0"/>
    <w:rsid w:val="003C1652"/>
    <w:rsid w:val="003C1C83"/>
    <w:rsid w:val="003C1D6A"/>
    <w:rsid w:val="003C25C7"/>
    <w:rsid w:val="003C28F9"/>
    <w:rsid w:val="003C29FF"/>
    <w:rsid w:val="003C2B9C"/>
    <w:rsid w:val="003C2EEB"/>
    <w:rsid w:val="003C32A1"/>
    <w:rsid w:val="003C361F"/>
    <w:rsid w:val="003C3FFC"/>
    <w:rsid w:val="003C4183"/>
    <w:rsid w:val="003C4686"/>
    <w:rsid w:val="003C4756"/>
    <w:rsid w:val="003C538F"/>
    <w:rsid w:val="003C59EC"/>
    <w:rsid w:val="003C5E8D"/>
    <w:rsid w:val="003C643A"/>
    <w:rsid w:val="003C65B0"/>
    <w:rsid w:val="003C65B1"/>
    <w:rsid w:val="003C6A15"/>
    <w:rsid w:val="003C72BA"/>
    <w:rsid w:val="003C74FC"/>
    <w:rsid w:val="003C7EF1"/>
    <w:rsid w:val="003D0C18"/>
    <w:rsid w:val="003D0D97"/>
    <w:rsid w:val="003D141A"/>
    <w:rsid w:val="003D148B"/>
    <w:rsid w:val="003D1877"/>
    <w:rsid w:val="003D1914"/>
    <w:rsid w:val="003D1BB8"/>
    <w:rsid w:val="003D1C3B"/>
    <w:rsid w:val="003D20F7"/>
    <w:rsid w:val="003D2147"/>
    <w:rsid w:val="003D22DF"/>
    <w:rsid w:val="003D2438"/>
    <w:rsid w:val="003D2BDF"/>
    <w:rsid w:val="003D2E0A"/>
    <w:rsid w:val="003D2F82"/>
    <w:rsid w:val="003D347F"/>
    <w:rsid w:val="003D3577"/>
    <w:rsid w:val="003D36DD"/>
    <w:rsid w:val="003D383C"/>
    <w:rsid w:val="003D3A64"/>
    <w:rsid w:val="003D3CE7"/>
    <w:rsid w:val="003D3D11"/>
    <w:rsid w:val="003D3FC1"/>
    <w:rsid w:val="003D41B8"/>
    <w:rsid w:val="003D42E6"/>
    <w:rsid w:val="003D4719"/>
    <w:rsid w:val="003D4909"/>
    <w:rsid w:val="003D4984"/>
    <w:rsid w:val="003D4F39"/>
    <w:rsid w:val="003D52A7"/>
    <w:rsid w:val="003D53B6"/>
    <w:rsid w:val="003D56E8"/>
    <w:rsid w:val="003D57FD"/>
    <w:rsid w:val="003D61C1"/>
    <w:rsid w:val="003D6327"/>
    <w:rsid w:val="003D65D7"/>
    <w:rsid w:val="003D6E32"/>
    <w:rsid w:val="003D6E4F"/>
    <w:rsid w:val="003D6FC5"/>
    <w:rsid w:val="003D767D"/>
    <w:rsid w:val="003E03DF"/>
    <w:rsid w:val="003E0BEC"/>
    <w:rsid w:val="003E125C"/>
    <w:rsid w:val="003E16CD"/>
    <w:rsid w:val="003E1FA7"/>
    <w:rsid w:val="003E2062"/>
    <w:rsid w:val="003E2084"/>
    <w:rsid w:val="003E2314"/>
    <w:rsid w:val="003E2604"/>
    <w:rsid w:val="003E282B"/>
    <w:rsid w:val="003E2889"/>
    <w:rsid w:val="003E2AAC"/>
    <w:rsid w:val="003E2DDA"/>
    <w:rsid w:val="003E2E9F"/>
    <w:rsid w:val="003E2FE9"/>
    <w:rsid w:val="003E3735"/>
    <w:rsid w:val="003E386A"/>
    <w:rsid w:val="003E3980"/>
    <w:rsid w:val="003E3ADF"/>
    <w:rsid w:val="003E40C9"/>
    <w:rsid w:val="003E41EC"/>
    <w:rsid w:val="003E4279"/>
    <w:rsid w:val="003E43CC"/>
    <w:rsid w:val="003E4457"/>
    <w:rsid w:val="003E46E7"/>
    <w:rsid w:val="003E48E1"/>
    <w:rsid w:val="003E49E6"/>
    <w:rsid w:val="003E4F42"/>
    <w:rsid w:val="003E4FE3"/>
    <w:rsid w:val="003E5318"/>
    <w:rsid w:val="003E53FF"/>
    <w:rsid w:val="003E5466"/>
    <w:rsid w:val="003E5486"/>
    <w:rsid w:val="003E5B52"/>
    <w:rsid w:val="003E65B7"/>
    <w:rsid w:val="003E6F7D"/>
    <w:rsid w:val="003E743D"/>
    <w:rsid w:val="003E7867"/>
    <w:rsid w:val="003E7BFC"/>
    <w:rsid w:val="003F028E"/>
    <w:rsid w:val="003F056F"/>
    <w:rsid w:val="003F05F9"/>
    <w:rsid w:val="003F0E10"/>
    <w:rsid w:val="003F0E93"/>
    <w:rsid w:val="003F129C"/>
    <w:rsid w:val="003F13FC"/>
    <w:rsid w:val="003F144B"/>
    <w:rsid w:val="003F147F"/>
    <w:rsid w:val="003F18C6"/>
    <w:rsid w:val="003F1B57"/>
    <w:rsid w:val="003F1BDF"/>
    <w:rsid w:val="003F2C25"/>
    <w:rsid w:val="003F30D6"/>
    <w:rsid w:val="003F36A9"/>
    <w:rsid w:val="003F36B8"/>
    <w:rsid w:val="003F3830"/>
    <w:rsid w:val="003F3EDD"/>
    <w:rsid w:val="003F4D9B"/>
    <w:rsid w:val="003F51C6"/>
    <w:rsid w:val="003F5607"/>
    <w:rsid w:val="003F5626"/>
    <w:rsid w:val="003F57DB"/>
    <w:rsid w:val="003F58BE"/>
    <w:rsid w:val="003F594E"/>
    <w:rsid w:val="003F5975"/>
    <w:rsid w:val="003F5CA6"/>
    <w:rsid w:val="003F5FE8"/>
    <w:rsid w:val="003F62CD"/>
    <w:rsid w:val="003F653A"/>
    <w:rsid w:val="003F66A8"/>
    <w:rsid w:val="003F6977"/>
    <w:rsid w:val="003F6B91"/>
    <w:rsid w:val="003F71F5"/>
    <w:rsid w:val="003F759D"/>
    <w:rsid w:val="003F7940"/>
    <w:rsid w:val="003F7E73"/>
    <w:rsid w:val="00400337"/>
    <w:rsid w:val="00400395"/>
    <w:rsid w:val="00400ACC"/>
    <w:rsid w:val="00400B1E"/>
    <w:rsid w:val="00400EE5"/>
    <w:rsid w:val="0040105A"/>
    <w:rsid w:val="0040250A"/>
    <w:rsid w:val="00402957"/>
    <w:rsid w:val="00402D5A"/>
    <w:rsid w:val="0040330D"/>
    <w:rsid w:val="00403444"/>
    <w:rsid w:val="004036FD"/>
    <w:rsid w:val="00403819"/>
    <w:rsid w:val="004039A4"/>
    <w:rsid w:val="00403D54"/>
    <w:rsid w:val="004043DB"/>
    <w:rsid w:val="004044A4"/>
    <w:rsid w:val="00404544"/>
    <w:rsid w:val="004045AE"/>
    <w:rsid w:val="00404873"/>
    <w:rsid w:val="00404B25"/>
    <w:rsid w:val="00404B79"/>
    <w:rsid w:val="00404D18"/>
    <w:rsid w:val="004050FA"/>
    <w:rsid w:val="0040519F"/>
    <w:rsid w:val="00405382"/>
    <w:rsid w:val="004055B3"/>
    <w:rsid w:val="00405855"/>
    <w:rsid w:val="00405C27"/>
    <w:rsid w:val="00405CB1"/>
    <w:rsid w:val="00406797"/>
    <w:rsid w:val="00406C56"/>
    <w:rsid w:val="00406CD0"/>
    <w:rsid w:val="004071DD"/>
    <w:rsid w:val="004100D2"/>
    <w:rsid w:val="004102F2"/>
    <w:rsid w:val="00410596"/>
    <w:rsid w:val="004107E3"/>
    <w:rsid w:val="00410B97"/>
    <w:rsid w:val="0041155E"/>
    <w:rsid w:val="004115D6"/>
    <w:rsid w:val="00411797"/>
    <w:rsid w:val="004117F5"/>
    <w:rsid w:val="00411B1F"/>
    <w:rsid w:val="0041227D"/>
    <w:rsid w:val="00412493"/>
    <w:rsid w:val="004124DD"/>
    <w:rsid w:val="00413A46"/>
    <w:rsid w:val="00413E62"/>
    <w:rsid w:val="004142DA"/>
    <w:rsid w:val="0041433B"/>
    <w:rsid w:val="0041442B"/>
    <w:rsid w:val="00414523"/>
    <w:rsid w:val="00414AC1"/>
    <w:rsid w:val="00414C01"/>
    <w:rsid w:val="00414F0E"/>
    <w:rsid w:val="004157B3"/>
    <w:rsid w:val="00415ED8"/>
    <w:rsid w:val="00416692"/>
    <w:rsid w:val="004179F2"/>
    <w:rsid w:val="004202F0"/>
    <w:rsid w:val="004205FF"/>
    <w:rsid w:val="0042103E"/>
    <w:rsid w:val="00421771"/>
    <w:rsid w:val="004218D5"/>
    <w:rsid w:val="004220C7"/>
    <w:rsid w:val="00422201"/>
    <w:rsid w:val="0042220A"/>
    <w:rsid w:val="004222D4"/>
    <w:rsid w:val="00422C2B"/>
    <w:rsid w:val="00423146"/>
    <w:rsid w:val="00423251"/>
    <w:rsid w:val="004237E9"/>
    <w:rsid w:val="00423A4F"/>
    <w:rsid w:val="004240FD"/>
    <w:rsid w:val="00424A25"/>
    <w:rsid w:val="00424C6C"/>
    <w:rsid w:val="00424DE2"/>
    <w:rsid w:val="00424EE1"/>
    <w:rsid w:val="00424FEE"/>
    <w:rsid w:val="00424FF3"/>
    <w:rsid w:val="00425308"/>
    <w:rsid w:val="00425617"/>
    <w:rsid w:val="0042595B"/>
    <w:rsid w:val="00425AF6"/>
    <w:rsid w:val="00426120"/>
    <w:rsid w:val="004262A9"/>
    <w:rsid w:val="00426A26"/>
    <w:rsid w:val="00426DF0"/>
    <w:rsid w:val="00426F3A"/>
    <w:rsid w:val="004274D1"/>
    <w:rsid w:val="004276A9"/>
    <w:rsid w:val="0043009D"/>
    <w:rsid w:val="004301B1"/>
    <w:rsid w:val="0043057D"/>
    <w:rsid w:val="00430A22"/>
    <w:rsid w:val="00430B7F"/>
    <w:rsid w:val="004314AA"/>
    <w:rsid w:val="00431BE9"/>
    <w:rsid w:val="00431C2D"/>
    <w:rsid w:val="00431E5C"/>
    <w:rsid w:val="00432736"/>
    <w:rsid w:val="00432BC3"/>
    <w:rsid w:val="00432BFF"/>
    <w:rsid w:val="00433947"/>
    <w:rsid w:val="00433CA5"/>
    <w:rsid w:val="00433D87"/>
    <w:rsid w:val="00433E7D"/>
    <w:rsid w:val="00434013"/>
    <w:rsid w:val="00434824"/>
    <w:rsid w:val="00434B3D"/>
    <w:rsid w:val="00434D2E"/>
    <w:rsid w:val="004350CD"/>
    <w:rsid w:val="00435411"/>
    <w:rsid w:val="00435862"/>
    <w:rsid w:val="00436106"/>
    <w:rsid w:val="0043661F"/>
    <w:rsid w:val="0043696A"/>
    <w:rsid w:val="00436B35"/>
    <w:rsid w:val="00436F43"/>
    <w:rsid w:val="00437185"/>
    <w:rsid w:val="00437811"/>
    <w:rsid w:val="0043789E"/>
    <w:rsid w:val="00437E71"/>
    <w:rsid w:val="00437EFF"/>
    <w:rsid w:val="00440261"/>
    <w:rsid w:val="0044090F"/>
    <w:rsid w:val="00440949"/>
    <w:rsid w:val="00440AAA"/>
    <w:rsid w:val="00440E2E"/>
    <w:rsid w:val="004418ED"/>
    <w:rsid w:val="00441B82"/>
    <w:rsid w:val="00441D55"/>
    <w:rsid w:val="00441FB7"/>
    <w:rsid w:val="00442596"/>
    <w:rsid w:val="00442FBF"/>
    <w:rsid w:val="004435F8"/>
    <w:rsid w:val="004438A8"/>
    <w:rsid w:val="00443A7A"/>
    <w:rsid w:val="00444127"/>
    <w:rsid w:val="00444194"/>
    <w:rsid w:val="004444E0"/>
    <w:rsid w:val="00444A2B"/>
    <w:rsid w:val="00444A51"/>
    <w:rsid w:val="00445109"/>
    <w:rsid w:val="00445718"/>
    <w:rsid w:val="00445D22"/>
    <w:rsid w:val="00445F43"/>
    <w:rsid w:val="00446036"/>
    <w:rsid w:val="0044687B"/>
    <w:rsid w:val="00446885"/>
    <w:rsid w:val="00446944"/>
    <w:rsid w:val="00446AEB"/>
    <w:rsid w:val="00446C2E"/>
    <w:rsid w:val="00446E4B"/>
    <w:rsid w:val="00446FBF"/>
    <w:rsid w:val="00447087"/>
    <w:rsid w:val="00447099"/>
    <w:rsid w:val="004473EE"/>
    <w:rsid w:val="004474BB"/>
    <w:rsid w:val="004500A0"/>
    <w:rsid w:val="00450376"/>
    <w:rsid w:val="0045123D"/>
    <w:rsid w:val="00451C89"/>
    <w:rsid w:val="00451FB2"/>
    <w:rsid w:val="00452033"/>
    <w:rsid w:val="0045207D"/>
    <w:rsid w:val="0045222E"/>
    <w:rsid w:val="004523F0"/>
    <w:rsid w:val="004524F6"/>
    <w:rsid w:val="0045270B"/>
    <w:rsid w:val="00452CA8"/>
    <w:rsid w:val="00452CD7"/>
    <w:rsid w:val="00453019"/>
    <w:rsid w:val="004530EA"/>
    <w:rsid w:val="004533F1"/>
    <w:rsid w:val="00453651"/>
    <w:rsid w:val="004536C6"/>
    <w:rsid w:val="00453AE6"/>
    <w:rsid w:val="00453D8E"/>
    <w:rsid w:val="004542FF"/>
    <w:rsid w:val="00454527"/>
    <w:rsid w:val="00454576"/>
    <w:rsid w:val="0045479E"/>
    <w:rsid w:val="0045504C"/>
    <w:rsid w:val="0045512F"/>
    <w:rsid w:val="004551DE"/>
    <w:rsid w:val="00455600"/>
    <w:rsid w:val="00455DFF"/>
    <w:rsid w:val="00456442"/>
    <w:rsid w:val="00456575"/>
    <w:rsid w:val="00456804"/>
    <w:rsid w:val="004569F1"/>
    <w:rsid w:val="00456A91"/>
    <w:rsid w:val="00456E3C"/>
    <w:rsid w:val="00456ED7"/>
    <w:rsid w:val="004570C2"/>
    <w:rsid w:val="004574A3"/>
    <w:rsid w:val="00457F34"/>
    <w:rsid w:val="00457FA1"/>
    <w:rsid w:val="00460232"/>
    <w:rsid w:val="004604E6"/>
    <w:rsid w:val="00460523"/>
    <w:rsid w:val="00460A8F"/>
    <w:rsid w:val="00460B0E"/>
    <w:rsid w:val="00460B8B"/>
    <w:rsid w:val="00460BB2"/>
    <w:rsid w:val="00460FB2"/>
    <w:rsid w:val="00461059"/>
    <w:rsid w:val="00461369"/>
    <w:rsid w:val="00461B32"/>
    <w:rsid w:val="00461C05"/>
    <w:rsid w:val="00462318"/>
    <w:rsid w:val="00462715"/>
    <w:rsid w:val="00462E24"/>
    <w:rsid w:val="004639B3"/>
    <w:rsid w:val="00463C93"/>
    <w:rsid w:val="00463CB0"/>
    <w:rsid w:val="00463FE4"/>
    <w:rsid w:val="0046403E"/>
    <w:rsid w:val="00464231"/>
    <w:rsid w:val="0046428B"/>
    <w:rsid w:val="0046451E"/>
    <w:rsid w:val="004649C0"/>
    <w:rsid w:val="004649C4"/>
    <w:rsid w:val="004650E0"/>
    <w:rsid w:val="0046594C"/>
    <w:rsid w:val="004659EF"/>
    <w:rsid w:val="00465D87"/>
    <w:rsid w:val="00465E93"/>
    <w:rsid w:val="004663E0"/>
    <w:rsid w:val="00466D20"/>
    <w:rsid w:val="0046756F"/>
    <w:rsid w:val="00470161"/>
    <w:rsid w:val="00470204"/>
    <w:rsid w:val="004703DE"/>
    <w:rsid w:val="00470947"/>
    <w:rsid w:val="00470BFB"/>
    <w:rsid w:val="004711E1"/>
    <w:rsid w:val="00472033"/>
    <w:rsid w:val="00472B1D"/>
    <w:rsid w:val="00472B91"/>
    <w:rsid w:val="0047320E"/>
    <w:rsid w:val="00473BE6"/>
    <w:rsid w:val="00474A53"/>
    <w:rsid w:val="00474B04"/>
    <w:rsid w:val="00474B5F"/>
    <w:rsid w:val="00474F63"/>
    <w:rsid w:val="00475971"/>
    <w:rsid w:val="00475A2F"/>
    <w:rsid w:val="00476C45"/>
    <w:rsid w:val="00476D66"/>
    <w:rsid w:val="00476EF7"/>
    <w:rsid w:val="00476F22"/>
    <w:rsid w:val="004770FE"/>
    <w:rsid w:val="00477499"/>
    <w:rsid w:val="00477720"/>
    <w:rsid w:val="00477BCD"/>
    <w:rsid w:val="00480036"/>
    <w:rsid w:val="0048034E"/>
    <w:rsid w:val="00480FB3"/>
    <w:rsid w:val="00481260"/>
    <w:rsid w:val="0048148C"/>
    <w:rsid w:val="0048187B"/>
    <w:rsid w:val="00481D84"/>
    <w:rsid w:val="0048220B"/>
    <w:rsid w:val="004822EA"/>
    <w:rsid w:val="00482777"/>
    <w:rsid w:val="00482A3E"/>
    <w:rsid w:val="00482AE5"/>
    <w:rsid w:val="00482C1F"/>
    <w:rsid w:val="00482CAB"/>
    <w:rsid w:val="00482E69"/>
    <w:rsid w:val="00482F0E"/>
    <w:rsid w:val="004839E6"/>
    <w:rsid w:val="00483C16"/>
    <w:rsid w:val="00483C74"/>
    <w:rsid w:val="00483D84"/>
    <w:rsid w:val="00483DD9"/>
    <w:rsid w:val="0048443C"/>
    <w:rsid w:val="00484445"/>
    <w:rsid w:val="004845A2"/>
    <w:rsid w:val="004845BB"/>
    <w:rsid w:val="00484A19"/>
    <w:rsid w:val="00484F92"/>
    <w:rsid w:val="004850B9"/>
    <w:rsid w:val="00485724"/>
    <w:rsid w:val="00485DD0"/>
    <w:rsid w:val="00486184"/>
    <w:rsid w:val="0048619A"/>
    <w:rsid w:val="004862BD"/>
    <w:rsid w:val="004862D6"/>
    <w:rsid w:val="00486668"/>
    <w:rsid w:val="00486B9F"/>
    <w:rsid w:val="00487075"/>
    <w:rsid w:val="0048787A"/>
    <w:rsid w:val="0048790D"/>
    <w:rsid w:val="00487B79"/>
    <w:rsid w:val="004904C8"/>
    <w:rsid w:val="00490609"/>
    <w:rsid w:val="00490D57"/>
    <w:rsid w:val="004918B3"/>
    <w:rsid w:val="00491A39"/>
    <w:rsid w:val="00491C98"/>
    <w:rsid w:val="0049225B"/>
    <w:rsid w:val="0049228D"/>
    <w:rsid w:val="0049236C"/>
    <w:rsid w:val="00492500"/>
    <w:rsid w:val="004929ED"/>
    <w:rsid w:val="004930FD"/>
    <w:rsid w:val="004931F2"/>
    <w:rsid w:val="0049325D"/>
    <w:rsid w:val="00493361"/>
    <w:rsid w:val="004937DC"/>
    <w:rsid w:val="00493DBC"/>
    <w:rsid w:val="00493E41"/>
    <w:rsid w:val="004944D6"/>
    <w:rsid w:val="00494551"/>
    <w:rsid w:val="004949C0"/>
    <w:rsid w:val="00494FFF"/>
    <w:rsid w:val="00495072"/>
    <w:rsid w:val="00495127"/>
    <w:rsid w:val="004951D4"/>
    <w:rsid w:val="0049544B"/>
    <w:rsid w:val="0049575E"/>
    <w:rsid w:val="00495914"/>
    <w:rsid w:val="00495A5A"/>
    <w:rsid w:val="004960A6"/>
    <w:rsid w:val="00496346"/>
    <w:rsid w:val="00496AA2"/>
    <w:rsid w:val="00496AC3"/>
    <w:rsid w:val="00496BC2"/>
    <w:rsid w:val="00496D94"/>
    <w:rsid w:val="00497490"/>
    <w:rsid w:val="004977B3"/>
    <w:rsid w:val="00497A40"/>
    <w:rsid w:val="00497FF6"/>
    <w:rsid w:val="004A0108"/>
    <w:rsid w:val="004A014F"/>
    <w:rsid w:val="004A02E5"/>
    <w:rsid w:val="004A06EC"/>
    <w:rsid w:val="004A0BEC"/>
    <w:rsid w:val="004A147D"/>
    <w:rsid w:val="004A1628"/>
    <w:rsid w:val="004A1662"/>
    <w:rsid w:val="004A190E"/>
    <w:rsid w:val="004A1BDB"/>
    <w:rsid w:val="004A1BFD"/>
    <w:rsid w:val="004A1CD1"/>
    <w:rsid w:val="004A229C"/>
    <w:rsid w:val="004A2745"/>
    <w:rsid w:val="004A2B67"/>
    <w:rsid w:val="004A2F07"/>
    <w:rsid w:val="004A33AA"/>
    <w:rsid w:val="004A3493"/>
    <w:rsid w:val="004A36F1"/>
    <w:rsid w:val="004A3922"/>
    <w:rsid w:val="004A3C74"/>
    <w:rsid w:val="004A41AD"/>
    <w:rsid w:val="004A4486"/>
    <w:rsid w:val="004A449B"/>
    <w:rsid w:val="004A4CDE"/>
    <w:rsid w:val="004A4D18"/>
    <w:rsid w:val="004A5389"/>
    <w:rsid w:val="004A5602"/>
    <w:rsid w:val="004A5AB6"/>
    <w:rsid w:val="004A5B2C"/>
    <w:rsid w:val="004A5DCE"/>
    <w:rsid w:val="004A6477"/>
    <w:rsid w:val="004A6849"/>
    <w:rsid w:val="004A6932"/>
    <w:rsid w:val="004A726D"/>
    <w:rsid w:val="004A73CA"/>
    <w:rsid w:val="004A74CF"/>
    <w:rsid w:val="004A758C"/>
    <w:rsid w:val="004A7902"/>
    <w:rsid w:val="004A79A8"/>
    <w:rsid w:val="004B0081"/>
    <w:rsid w:val="004B01BA"/>
    <w:rsid w:val="004B068E"/>
    <w:rsid w:val="004B09EA"/>
    <w:rsid w:val="004B0B98"/>
    <w:rsid w:val="004B0C03"/>
    <w:rsid w:val="004B0FF8"/>
    <w:rsid w:val="004B20EA"/>
    <w:rsid w:val="004B2972"/>
    <w:rsid w:val="004B29D0"/>
    <w:rsid w:val="004B2D92"/>
    <w:rsid w:val="004B3050"/>
    <w:rsid w:val="004B3099"/>
    <w:rsid w:val="004B327D"/>
    <w:rsid w:val="004B33B8"/>
    <w:rsid w:val="004B34F1"/>
    <w:rsid w:val="004B3FE1"/>
    <w:rsid w:val="004B42CC"/>
    <w:rsid w:val="004B4471"/>
    <w:rsid w:val="004B44CA"/>
    <w:rsid w:val="004B5DA7"/>
    <w:rsid w:val="004B5E36"/>
    <w:rsid w:val="004B5F04"/>
    <w:rsid w:val="004B5F17"/>
    <w:rsid w:val="004B66FC"/>
    <w:rsid w:val="004B6A36"/>
    <w:rsid w:val="004B6F92"/>
    <w:rsid w:val="004B74A0"/>
    <w:rsid w:val="004B7A44"/>
    <w:rsid w:val="004B7EDC"/>
    <w:rsid w:val="004B7F36"/>
    <w:rsid w:val="004C04F1"/>
    <w:rsid w:val="004C0634"/>
    <w:rsid w:val="004C0AA1"/>
    <w:rsid w:val="004C0DAE"/>
    <w:rsid w:val="004C1238"/>
    <w:rsid w:val="004C1FE3"/>
    <w:rsid w:val="004C2078"/>
    <w:rsid w:val="004C210D"/>
    <w:rsid w:val="004C219F"/>
    <w:rsid w:val="004C23BB"/>
    <w:rsid w:val="004C2763"/>
    <w:rsid w:val="004C2BA6"/>
    <w:rsid w:val="004C2BE5"/>
    <w:rsid w:val="004C31CA"/>
    <w:rsid w:val="004C32BA"/>
    <w:rsid w:val="004C37BD"/>
    <w:rsid w:val="004C3A22"/>
    <w:rsid w:val="004C3D1D"/>
    <w:rsid w:val="004C4777"/>
    <w:rsid w:val="004C4E8A"/>
    <w:rsid w:val="004C5735"/>
    <w:rsid w:val="004C626D"/>
    <w:rsid w:val="004C64B6"/>
    <w:rsid w:val="004C68D7"/>
    <w:rsid w:val="004C6906"/>
    <w:rsid w:val="004C70B8"/>
    <w:rsid w:val="004D012C"/>
    <w:rsid w:val="004D03E4"/>
    <w:rsid w:val="004D0B24"/>
    <w:rsid w:val="004D0F3D"/>
    <w:rsid w:val="004D0F90"/>
    <w:rsid w:val="004D13FD"/>
    <w:rsid w:val="004D1815"/>
    <w:rsid w:val="004D1A66"/>
    <w:rsid w:val="004D1A67"/>
    <w:rsid w:val="004D1C20"/>
    <w:rsid w:val="004D215E"/>
    <w:rsid w:val="004D2689"/>
    <w:rsid w:val="004D3674"/>
    <w:rsid w:val="004D3E02"/>
    <w:rsid w:val="004D3F67"/>
    <w:rsid w:val="004D4993"/>
    <w:rsid w:val="004D4E81"/>
    <w:rsid w:val="004D5147"/>
    <w:rsid w:val="004D54D7"/>
    <w:rsid w:val="004D5E3C"/>
    <w:rsid w:val="004D5EB3"/>
    <w:rsid w:val="004D5FBC"/>
    <w:rsid w:val="004D6B0E"/>
    <w:rsid w:val="004D6C36"/>
    <w:rsid w:val="004D6E23"/>
    <w:rsid w:val="004D6F95"/>
    <w:rsid w:val="004D72FD"/>
    <w:rsid w:val="004D7934"/>
    <w:rsid w:val="004D7E66"/>
    <w:rsid w:val="004E1527"/>
    <w:rsid w:val="004E1B30"/>
    <w:rsid w:val="004E1E95"/>
    <w:rsid w:val="004E23F9"/>
    <w:rsid w:val="004E26A6"/>
    <w:rsid w:val="004E284F"/>
    <w:rsid w:val="004E291E"/>
    <w:rsid w:val="004E2A58"/>
    <w:rsid w:val="004E3066"/>
    <w:rsid w:val="004E327B"/>
    <w:rsid w:val="004E3B5F"/>
    <w:rsid w:val="004E3DF1"/>
    <w:rsid w:val="004E3F04"/>
    <w:rsid w:val="004E4105"/>
    <w:rsid w:val="004E48EE"/>
    <w:rsid w:val="004E4A91"/>
    <w:rsid w:val="004E4E35"/>
    <w:rsid w:val="004E515B"/>
    <w:rsid w:val="004E5997"/>
    <w:rsid w:val="004E59C7"/>
    <w:rsid w:val="004E5F03"/>
    <w:rsid w:val="004E6197"/>
    <w:rsid w:val="004E621D"/>
    <w:rsid w:val="004E66BE"/>
    <w:rsid w:val="004E6882"/>
    <w:rsid w:val="004E6D9C"/>
    <w:rsid w:val="004E6DE9"/>
    <w:rsid w:val="004E7544"/>
    <w:rsid w:val="004E79E7"/>
    <w:rsid w:val="004E7D6A"/>
    <w:rsid w:val="004F0507"/>
    <w:rsid w:val="004F0769"/>
    <w:rsid w:val="004F0C2E"/>
    <w:rsid w:val="004F0C87"/>
    <w:rsid w:val="004F0ECA"/>
    <w:rsid w:val="004F123D"/>
    <w:rsid w:val="004F1E9A"/>
    <w:rsid w:val="004F1FC0"/>
    <w:rsid w:val="004F23C5"/>
    <w:rsid w:val="004F2625"/>
    <w:rsid w:val="004F2A19"/>
    <w:rsid w:val="004F2A25"/>
    <w:rsid w:val="004F2AE3"/>
    <w:rsid w:val="004F2D29"/>
    <w:rsid w:val="004F2EAA"/>
    <w:rsid w:val="004F2F4D"/>
    <w:rsid w:val="004F3018"/>
    <w:rsid w:val="004F3365"/>
    <w:rsid w:val="004F33BE"/>
    <w:rsid w:val="004F3427"/>
    <w:rsid w:val="004F3658"/>
    <w:rsid w:val="004F36A2"/>
    <w:rsid w:val="004F3ADE"/>
    <w:rsid w:val="004F439A"/>
    <w:rsid w:val="004F4622"/>
    <w:rsid w:val="004F48D6"/>
    <w:rsid w:val="004F4E03"/>
    <w:rsid w:val="004F584C"/>
    <w:rsid w:val="004F58F4"/>
    <w:rsid w:val="004F61A9"/>
    <w:rsid w:val="004F61C0"/>
    <w:rsid w:val="004F61CB"/>
    <w:rsid w:val="004F62D8"/>
    <w:rsid w:val="004F6310"/>
    <w:rsid w:val="004F65E3"/>
    <w:rsid w:val="004F686C"/>
    <w:rsid w:val="004F6A63"/>
    <w:rsid w:val="004F6A9D"/>
    <w:rsid w:val="004F6CEA"/>
    <w:rsid w:val="004F7157"/>
    <w:rsid w:val="004F7295"/>
    <w:rsid w:val="004F796D"/>
    <w:rsid w:val="004F79D3"/>
    <w:rsid w:val="004F7ABA"/>
    <w:rsid w:val="004F7D87"/>
    <w:rsid w:val="004F7F65"/>
    <w:rsid w:val="005007FA"/>
    <w:rsid w:val="00500952"/>
    <w:rsid w:val="005009A6"/>
    <w:rsid w:val="00500BA7"/>
    <w:rsid w:val="00501055"/>
    <w:rsid w:val="005015C6"/>
    <w:rsid w:val="005016C5"/>
    <w:rsid w:val="00501A21"/>
    <w:rsid w:val="00501BB3"/>
    <w:rsid w:val="00501C16"/>
    <w:rsid w:val="00501C67"/>
    <w:rsid w:val="00501D49"/>
    <w:rsid w:val="00501FE5"/>
    <w:rsid w:val="005020D4"/>
    <w:rsid w:val="0050210C"/>
    <w:rsid w:val="0050221F"/>
    <w:rsid w:val="005023FB"/>
    <w:rsid w:val="00503D24"/>
    <w:rsid w:val="00503D52"/>
    <w:rsid w:val="00503EEA"/>
    <w:rsid w:val="0050430A"/>
    <w:rsid w:val="005048EB"/>
    <w:rsid w:val="00504A7C"/>
    <w:rsid w:val="00504B90"/>
    <w:rsid w:val="00504BEB"/>
    <w:rsid w:val="0050550C"/>
    <w:rsid w:val="005056D2"/>
    <w:rsid w:val="00505EAB"/>
    <w:rsid w:val="00505FA4"/>
    <w:rsid w:val="00506279"/>
    <w:rsid w:val="00506516"/>
    <w:rsid w:val="005066AB"/>
    <w:rsid w:val="0050684B"/>
    <w:rsid w:val="005069DA"/>
    <w:rsid w:val="00506D49"/>
    <w:rsid w:val="00506F12"/>
    <w:rsid w:val="0050725F"/>
    <w:rsid w:val="005075CB"/>
    <w:rsid w:val="005078EB"/>
    <w:rsid w:val="00507A9B"/>
    <w:rsid w:val="00507DE5"/>
    <w:rsid w:val="00507F46"/>
    <w:rsid w:val="005102E3"/>
    <w:rsid w:val="005105FE"/>
    <w:rsid w:val="00510DC6"/>
    <w:rsid w:val="00510EF4"/>
    <w:rsid w:val="005113A9"/>
    <w:rsid w:val="0051163B"/>
    <w:rsid w:val="005116EF"/>
    <w:rsid w:val="005119F2"/>
    <w:rsid w:val="00511A58"/>
    <w:rsid w:val="00511C97"/>
    <w:rsid w:val="00511E58"/>
    <w:rsid w:val="00512161"/>
    <w:rsid w:val="00512218"/>
    <w:rsid w:val="00512284"/>
    <w:rsid w:val="005124AC"/>
    <w:rsid w:val="005125F7"/>
    <w:rsid w:val="00512787"/>
    <w:rsid w:val="005128D6"/>
    <w:rsid w:val="00513018"/>
    <w:rsid w:val="0051314C"/>
    <w:rsid w:val="005131E5"/>
    <w:rsid w:val="00513D51"/>
    <w:rsid w:val="005144AB"/>
    <w:rsid w:val="00514F6A"/>
    <w:rsid w:val="00515278"/>
    <w:rsid w:val="0051560B"/>
    <w:rsid w:val="005159FC"/>
    <w:rsid w:val="00515F29"/>
    <w:rsid w:val="00515FED"/>
    <w:rsid w:val="00516334"/>
    <w:rsid w:val="00516422"/>
    <w:rsid w:val="005165CE"/>
    <w:rsid w:val="005167B6"/>
    <w:rsid w:val="00516DCC"/>
    <w:rsid w:val="005172B0"/>
    <w:rsid w:val="0051743D"/>
    <w:rsid w:val="00517553"/>
    <w:rsid w:val="005175A4"/>
    <w:rsid w:val="00517A81"/>
    <w:rsid w:val="00517F21"/>
    <w:rsid w:val="00517F3E"/>
    <w:rsid w:val="005201A0"/>
    <w:rsid w:val="0052020F"/>
    <w:rsid w:val="0052057F"/>
    <w:rsid w:val="00520614"/>
    <w:rsid w:val="00520764"/>
    <w:rsid w:val="00520EE9"/>
    <w:rsid w:val="00521020"/>
    <w:rsid w:val="005211C6"/>
    <w:rsid w:val="00521973"/>
    <w:rsid w:val="00521F41"/>
    <w:rsid w:val="00521F56"/>
    <w:rsid w:val="00522013"/>
    <w:rsid w:val="00522647"/>
    <w:rsid w:val="005227E2"/>
    <w:rsid w:val="005228E4"/>
    <w:rsid w:val="00522BF7"/>
    <w:rsid w:val="00522EA1"/>
    <w:rsid w:val="00523158"/>
    <w:rsid w:val="005233E6"/>
    <w:rsid w:val="00523A80"/>
    <w:rsid w:val="00523AF3"/>
    <w:rsid w:val="00523B5D"/>
    <w:rsid w:val="00523C50"/>
    <w:rsid w:val="00523C78"/>
    <w:rsid w:val="00523D1F"/>
    <w:rsid w:val="00523DFA"/>
    <w:rsid w:val="00524325"/>
    <w:rsid w:val="00524A37"/>
    <w:rsid w:val="00524B04"/>
    <w:rsid w:val="00524B4D"/>
    <w:rsid w:val="00524BBF"/>
    <w:rsid w:val="00524C89"/>
    <w:rsid w:val="00524D22"/>
    <w:rsid w:val="0052536E"/>
    <w:rsid w:val="00525860"/>
    <w:rsid w:val="005258E5"/>
    <w:rsid w:val="00526011"/>
    <w:rsid w:val="005266F7"/>
    <w:rsid w:val="00526CA1"/>
    <w:rsid w:val="00527863"/>
    <w:rsid w:val="00527E85"/>
    <w:rsid w:val="00530381"/>
    <w:rsid w:val="00530388"/>
    <w:rsid w:val="005303DC"/>
    <w:rsid w:val="00530533"/>
    <w:rsid w:val="005305A9"/>
    <w:rsid w:val="00530A0D"/>
    <w:rsid w:val="00530A62"/>
    <w:rsid w:val="00530D33"/>
    <w:rsid w:val="00531276"/>
    <w:rsid w:val="0053142B"/>
    <w:rsid w:val="00531C5E"/>
    <w:rsid w:val="00531D55"/>
    <w:rsid w:val="00531F5B"/>
    <w:rsid w:val="00532051"/>
    <w:rsid w:val="0053255A"/>
    <w:rsid w:val="00532663"/>
    <w:rsid w:val="005328AC"/>
    <w:rsid w:val="00532C7D"/>
    <w:rsid w:val="00532DE8"/>
    <w:rsid w:val="00533114"/>
    <w:rsid w:val="00533638"/>
    <w:rsid w:val="005336A8"/>
    <w:rsid w:val="005336EE"/>
    <w:rsid w:val="00533808"/>
    <w:rsid w:val="00534394"/>
    <w:rsid w:val="00534496"/>
    <w:rsid w:val="005346D5"/>
    <w:rsid w:val="0053539C"/>
    <w:rsid w:val="005353E0"/>
    <w:rsid w:val="0053542D"/>
    <w:rsid w:val="00535571"/>
    <w:rsid w:val="005355C5"/>
    <w:rsid w:val="0053623D"/>
    <w:rsid w:val="00536495"/>
    <w:rsid w:val="005364B3"/>
    <w:rsid w:val="005364E8"/>
    <w:rsid w:val="005365F2"/>
    <w:rsid w:val="00536CE5"/>
    <w:rsid w:val="00537FE5"/>
    <w:rsid w:val="005403A4"/>
    <w:rsid w:val="005407B0"/>
    <w:rsid w:val="00540823"/>
    <w:rsid w:val="00540D4E"/>
    <w:rsid w:val="00540FCE"/>
    <w:rsid w:val="0054109D"/>
    <w:rsid w:val="00541208"/>
    <w:rsid w:val="005412DF"/>
    <w:rsid w:val="0054152F"/>
    <w:rsid w:val="00541C50"/>
    <w:rsid w:val="00541D92"/>
    <w:rsid w:val="00541E94"/>
    <w:rsid w:val="00541FD2"/>
    <w:rsid w:val="00542A3E"/>
    <w:rsid w:val="00542B1D"/>
    <w:rsid w:val="00542CC9"/>
    <w:rsid w:val="00542F88"/>
    <w:rsid w:val="00543043"/>
    <w:rsid w:val="00543656"/>
    <w:rsid w:val="005438D3"/>
    <w:rsid w:val="00543DCB"/>
    <w:rsid w:val="00543F9B"/>
    <w:rsid w:val="00544475"/>
    <w:rsid w:val="0054478D"/>
    <w:rsid w:val="005447FD"/>
    <w:rsid w:val="005448A8"/>
    <w:rsid w:val="005452F8"/>
    <w:rsid w:val="00545307"/>
    <w:rsid w:val="00545378"/>
    <w:rsid w:val="00545685"/>
    <w:rsid w:val="00545875"/>
    <w:rsid w:val="005458A0"/>
    <w:rsid w:val="00545AF5"/>
    <w:rsid w:val="00545C8F"/>
    <w:rsid w:val="00545D24"/>
    <w:rsid w:val="00545FDD"/>
    <w:rsid w:val="00546415"/>
    <w:rsid w:val="00546560"/>
    <w:rsid w:val="00546A79"/>
    <w:rsid w:val="00546DCE"/>
    <w:rsid w:val="00546E20"/>
    <w:rsid w:val="00547752"/>
    <w:rsid w:val="00547A7C"/>
    <w:rsid w:val="00547AF4"/>
    <w:rsid w:val="00547B98"/>
    <w:rsid w:val="00547DC7"/>
    <w:rsid w:val="00547F6F"/>
    <w:rsid w:val="0055003D"/>
    <w:rsid w:val="00550243"/>
    <w:rsid w:val="0055044E"/>
    <w:rsid w:val="005505D9"/>
    <w:rsid w:val="005507B0"/>
    <w:rsid w:val="00550886"/>
    <w:rsid w:val="00550978"/>
    <w:rsid w:val="00550F19"/>
    <w:rsid w:val="00550FD9"/>
    <w:rsid w:val="00551053"/>
    <w:rsid w:val="005510B9"/>
    <w:rsid w:val="0055133A"/>
    <w:rsid w:val="0055158C"/>
    <w:rsid w:val="0055235A"/>
    <w:rsid w:val="00552AC0"/>
    <w:rsid w:val="00552C41"/>
    <w:rsid w:val="00553249"/>
    <w:rsid w:val="00553539"/>
    <w:rsid w:val="005535A5"/>
    <w:rsid w:val="00553B68"/>
    <w:rsid w:val="00553E79"/>
    <w:rsid w:val="00554040"/>
    <w:rsid w:val="005545FA"/>
    <w:rsid w:val="00554AA2"/>
    <w:rsid w:val="00554C03"/>
    <w:rsid w:val="005553E9"/>
    <w:rsid w:val="0055573A"/>
    <w:rsid w:val="00555D91"/>
    <w:rsid w:val="00555DC9"/>
    <w:rsid w:val="00556353"/>
    <w:rsid w:val="00556833"/>
    <w:rsid w:val="00556BBB"/>
    <w:rsid w:val="00556CA0"/>
    <w:rsid w:val="00556E15"/>
    <w:rsid w:val="005572E1"/>
    <w:rsid w:val="00557509"/>
    <w:rsid w:val="005579A6"/>
    <w:rsid w:val="005579C6"/>
    <w:rsid w:val="00557E7A"/>
    <w:rsid w:val="0056012A"/>
    <w:rsid w:val="00560198"/>
    <w:rsid w:val="0056019D"/>
    <w:rsid w:val="0056035B"/>
    <w:rsid w:val="005604CC"/>
    <w:rsid w:val="00560631"/>
    <w:rsid w:val="005606A0"/>
    <w:rsid w:val="00560B09"/>
    <w:rsid w:val="00560C45"/>
    <w:rsid w:val="00560D2D"/>
    <w:rsid w:val="00560E6E"/>
    <w:rsid w:val="00560FD5"/>
    <w:rsid w:val="005614D5"/>
    <w:rsid w:val="00561A02"/>
    <w:rsid w:val="005624DB"/>
    <w:rsid w:val="00562B37"/>
    <w:rsid w:val="00562CE0"/>
    <w:rsid w:val="0056301B"/>
    <w:rsid w:val="00563162"/>
    <w:rsid w:val="005638D9"/>
    <w:rsid w:val="00563B72"/>
    <w:rsid w:val="005641AA"/>
    <w:rsid w:val="005648B8"/>
    <w:rsid w:val="00564FCB"/>
    <w:rsid w:val="00565013"/>
    <w:rsid w:val="005650B8"/>
    <w:rsid w:val="00565204"/>
    <w:rsid w:val="00565408"/>
    <w:rsid w:val="00565E75"/>
    <w:rsid w:val="005660C3"/>
    <w:rsid w:val="00566291"/>
    <w:rsid w:val="0056634D"/>
    <w:rsid w:val="0056642E"/>
    <w:rsid w:val="0056652B"/>
    <w:rsid w:val="005669F3"/>
    <w:rsid w:val="00566A16"/>
    <w:rsid w:val="00566AB7"/>
    <w:rsid w:val="00566B6B"/>
    <w:rsid w:val="005672E3"/>
    <w:rsid w:val="00567459"/>
    <w:rsid w:val="005675B0"/>
    <w:rsid w:val="0056771B"/>
    <w:rsid w:val="005677CD"/>
    <w:rsid w:val="00567C7F"/>
    <w:rsid w:val="00567F30"/>
    <w:rsid w:val="00570E52"/>
    <w:rsid w:val="00571047"/>
    <w:rsid w:val="00571092"/>
    <w:rsid w:val="005710A3"/>
    <w:rsid w:val="005714A2"/>
    <w:rsid w:val="00571520"/>
    <w:rsid w:val="0057156A"/>
    <w:rsid w:val="0057169E"/>
    <w:rsid w:val="00571847"/>
    <w:rsid w:val="00571967"/>
    <w:rsid w:val="005719DE"/>
    <w:rsid w:val="005728C6"/>
    <w:rsid w:val="00572A31"/>
    <w:rsid w:val="00572C22"/>
    <w:rsid w:val="00573536"/>
    <w:rsid w:val="00573B66"/>
    <w:rsid w:val="00573B80"/>
    <w:rsid w:val="00574350"/>
    <w:rsid w:val="00574876"/>
    <w:rsid w:val="0057499C"/>
    <w:rsid w:val="00574E8A"/>
    <w:rsid w:val="00574EAE"/>
    <w:rsid w:val="00574EB8"/>
    <w:rsid w:val="00574F8B"/>
    <w:rsid w:val="005754A6"/>
    <w:rsid w:val="00575DC1"/>
    <w:rsid w:val="00576242"/>
    <w:rsid w:val="00576571"/>
    <w:rsid w:val="00576845"/>
    <w:rsid w:val="0057706E"/>
    <w:rsid w:val="005772FB"/>
    <w:rsid w:val="00577A4C"/>
    <w:rsid w:val="00577CE7"/>
    <w:rsid w:val="00577F9D"/>
    <w:rsid w:val="00580659"/>
    <w:rsid w:val="00580A33"/>
    <w:rsid w:val="00580BE2"/>
    <w:rsid w:val="00580DE2"/>
    <w:rsid w:val="0058127A"/>
    <w:rsid w:val="00581318"/>
    <w:rsid w:val="00581378"/>
    <w:rsid w:val="0058152B"/>
    <w:rsid w:val="0058198D"/>
    <w:rsid w:val="00582563"/>
    <w:rsid w:val="00582A9C"/>
    <w:rsid w:val="00582AA7"/>
    <w:rsid w:val="00582B28"/>
    <w:rsid w:val="00582B6F"/>
    <w:rsid w:val="00582BA6"/>
    <w:rsid w:val="00582F87"/>
    <w:rsid w:val="005833A3"/>
    <w:rsid w:val="005838F6"/>
    <w:rsid w:val="00584095"/>
    <w:rsid w:val="005843B1"/>
    <w:rsid w:val="0058476B"/>
    <w:rsid w:val="005849FF"/>
    <w:rsid w:val="005859F3"/>
    <w:rsid w:val="00585AA3"/>
    <w:rsid w:val="00585AA7"/>
    <w:rsid w:val="00585ABB"/>
    <w:rsid w:val="00585E4A"/>
    <w:rsid w:val="00586497"/>
    <w:rsid w:val="0058687A"/>
    <w:rsid w:val="00586986"/>
    <w:rsid w:val="00586C20"/>
    <w:rsid w:val="00586D2B"/>
    <w:rsid w:val="00586D88"/>
    <w:rsid w:val="00586DAC"/>
    <w:rsid w:val="0058728F"/>
    <w:rsid w:val="0058750E"/>
    <w:rsid w:val="0058763D"/>
    <w:rsid w:val="00587685"/>
    <w:rsid w:val="005877CD"/>
    <w:rsid w:val="0058791E"/>
    <w:rsid w:val="00587E07"/>
    <w:rsid w:val="00587E7F"/>
    <w:rsid w:val="00590467"/>
    <w:rsid w:val="0059063C"/>
    <w:rsid w:val="00590883"/>
    <w:rsid w:val="00590894"/>
    <w:rsid w:val="005908CE"/>
    <w:rsid w:val="00590E5A"/>
    <w:rsid w:val="005910FD"/>
    <w:rsid w:val="005917D3"/>
    <w:rsid w:val="00592164"/>
    <w:rsid w:val="005928AF"/>
    <w:rsid w:val="00592FE5"/>
    <w:rsid w:val="005936CB"/>
    <w:rsid w:val="005938E7"/>
    <w:rsid w:val="00593912"/>
    <w:rsid w:val="00593A9A"/>
    <w:rsid w:val="00593D6E"/>
    <w:rsid w:val="005942EC"/>
    <w:rsid w:val="0059448A"/>
    <w:rsid w:val="0059460C"/>
    <w:rsid w:val="00594D20"/>
    <w:rsid w:val="005952A4"/>
    <w:rsid w:val="00595451"/>
    <w:rsid w:val="005954EC"/>
    <w:rsid w:val="00595933"/>
    <w:rsid w:val="00595B34"/>
    <w:rsid w:val="005963EA"/>
    <w:rsid w:val="005966EE"/>
    <w:rsid w:val="00596CA3"/>
    <w:rsid w:val="00596E0D"/>
    <w:rsid w:val="00596EF3"/>
    <w:rsid w:val="00597055"/>
    <w:rsid w:val="005975EA"/>
    <w:rsid w:val="00597636"/>
    <w:rsid w:val="0059774B"/>
    <w:rsid w:val="005978CC"/>
    <w:rsid w:val="00597C3A"/>
    <w:rsid w:val="005A0108"/>
    <w:rsid w:val="005A0313"/>
    <w:rsid w:val="005A0393"/>
    <w:rsid w:val="005A03C4"/>
    <w:rsid w:val="005A0536"/>
    <w:rsid w:val="005A0765"/>
    <w:rsid w:val="005A0936"/>
    <w:rsid w:val="005A0A80"/>
    <w:rsid w:val="005A0D21"/>
    <w:rsid w:val="005A1BC2"/>
    <w:rsid w:val="005A2077"/>
    <w:rsid w:val="005A2542"/>
    <w:rsid w:val="005A2809"/>
    <w:rsid w:val="005A2D3D"/>
    <w:rsid w:val="005A2FB8"/>
    <w:rsid w:val="005A3420"/>
    <w:rsid w:val="005A3A15"/>
    <w:rsid w:val="005A3AE3"/>
    <w:rsid w:val="005A3C0B"/>
    <w:rsid w:val="005A3D23"/>
    <w:rsid w:val="005A3FE9"/>
    <w:rsid w:val="005A40A2"/>
    <w:rsid w:val="005A4887"/>
    <w:rsid w:val="005A4E5C"/>
    <w:rsid w:val="005A4F87"/>
    <w:rsid w:val="005A50B1"/>
    <w:rsid w:val="005A641F"/>
    <w:rsid w:val="005A6654"/>
    <w:rsid w:val="005A67DC"/>
    <w:rsid w:val="005A69A2"/>
    <w:rsid w:val="005A7298"/>
    <w:rsid w:val="005A7A22"/>
    <w:rsid w:val="005A7E13"/>
    <w:rsid w:val="005B01F6"/>
    <w:rsid w:val="005B0529"/>
    <w:rsid w:val="005B0672"/>
    <w:rsid w:val="005B0777"/>
    <w:rsid w:val="005B07FB"/>
    <w:rsid w:val="005B0C2C"/>
    <w:rsid w:val="005B0EBC"/>
    <w:rsid w:val="005B10EB"/>
    <w:rsid w:val="005B1694"/>
    <w:rsid w:val="005B17CF"/>
    <w:rsid w:val="005B1D58"/>
    <w:rsid w:val="005B25D8"/>
    <w:rsid w:val="005B2809"/>
    <w:rsid w:val="005B2823"/>
    <w:rsid w:val="005B29C4"/>
    <w:rsid w:val="005B2B0B"/>
    <w:rsid w:val="005B2CA3"/>
    <w:rsid w:val="005B34C2"/>
    <w:rsid w:val="005B3F48"/>
    <w:rsid w:val="005B42E6"/>
    <w:rsid w:val="005B44F5"/>
    <w:rsid w:val="005B453F"/>
    <w:rsid w:val="005B4712"/>
    <w:rsid w:val="005B473B"/>
    <w:rsid w:val="005B47E6"/>
    <w:rsid w:val="005B4A20"/>
    <w:rsid w:val="005B4A62"/>
    <w:rsid w:val="005B4D8C"/>
    <w:rsid w:val="005B517B"/>
    <w:rsid w:val="005B52AC"/>
    <w:rsid w:val="005B5C1B"/>
    <w:rsid w:val="005B6089"/>
    <w:rsid w:val="005B6A2A"/>
    <w:rsid w:val="005B6EBA"/>
    <w:rsid w:val="005B6F9D"/>
    <w:rsid w:val="005B7179"/>
    <w:rsid w:val="005B72F7"/>
    <w:rsid w:val="005B766B"/>
    <w:rsid w:val="005B7B5A"/>
    <w:rsid w:val="005B7F3D"/>
    <w:rsid w:val="005C0625"/>
    <w:rsid w:val="005C0745"/>
    <w:rsid w:val="005C0948"/>
    <w:rsid w:val="005C09E2"/>
    <w:rsid w:val="005C0F7B"/>
    <w:rsid w:val="005C106C"/>
    <w:rsid w:val="005C137A"/>
    <w:rsid w:val="005C176E"/>
    <w:rsid w:val="005C1A74"/>
    <w:rsid w:val="005C1DE7"/>
    <w:rsid w:val="005C22CA"/>
    <w:rsid w:val="005C2377"/>
    <w:rsid w:val="005C2544"/>
    <w:rsid w:val="005C25EE"/>
    <w:rsid w:val="005C27D2"/>
    <w:rsid w:val="005C2D9E"/>
    <w:rsid w:val="005C2EF7"/>
    <w:rsid w:val="005C2F6C"/>
    <w:rsid w:val="005C316D"/>
    <w:rsid w:val="005C36B5"/>
    <w:rsid w:val="005C3AA0"/>
    <w:rsid w:val="005C3B4D"/>
    <w:rsid w:val="005C3C7B"/>
    <w:rsid w:val="005C3D76"/>
    <w:rsid w:val="005C416D"/>
    <w:rsid w:val="005C41CF"/>
    <w:rsid w:val="005C424F"/>
    <w:rsid w:val="005C4BBE"/>
    <w:rsid w:val="005C4F0D"/>
    <w:rsid w:val="005C54A9"/>
    <w:rsid w:val="005C6086"/>
    <w:rsid w:val="005C6797"/>
    <w:rsid w:val="005C6F39"/>
    <w:rsid w:val="005C7169"/>
    <w:rsid w:val="005C779F"/>
    <w:rsid w:val="005C7953"/>
    <w:rsid w:val="005C7A9A"/>
    <w:rsid w:val="005C7C83"/>
    <w:rsid w:val="005C7E71"/>
    <w:rsid w:val="005D048B"/>
    <w:rsid w:val="005D0634"/>
    <w:rsid w:val="005D072D"/>
    <w:rsid w:val="005D0CFF"/>
    <w:rsid w:val="005D0D9C"/>
    <w:rsid w:val="005D10F5"/>
    <w:rsid w:val="005D1229"/>
    <w:rsid w:val="005D12D0"/>
    <w:rsid w:val="005D16AD"/>
    <w:rsid w:val="005D16E6"/>
    <w:rsid w:val="005D1D36"/>
    <w:rsid w:val="005D21D3"/>
    <w:rsid w:val="005D258D"/>
    <w:rsid w:val="005D267A"/>
    <w:rsid w:val="005D289E"/>
    <w:rsid w:val="005D28EC"/>
    <w:rsid w:val="005D2BD2"/>
    <w:rsid w:val="005D2D5A"/>
    <w:rsid w:val="005D2F9C"/>
    <w:rsid w:val="005D3032"/>
    <w:rsid w:val="005D334D"/>
    <w:rsid w:val="005D378C"/>
    <w:rsid w:val="005D37B5"/>
    <w:rsid w:val="005D3F54"/>
    <w:rsid w:val="005D40F3"/>
    <w:rsid w:val="005D4325"/>
    <w:rsid w:val="005D4983"/>
    <w:rsid w:val="005D4DA8"/>
    <w:rsid w:val="005D4F6A"/>
    <w:rsid w:val="005D5640"/>
    <w:rsid w:val="005D5786"/>
    <w:rsid w:val="005D58B7"/>
    <w:rsid w:val="005D5AD0"/>
    <w:rsid w:val="005D5E81"/>
    <w:rsid w:val="005D601E"/>
    <w:rsid w:val="005D64CF"/>
    <w:rsid w:val="005D68D3"/>
    <w:rsid w:val="005D6AC1"/>
    <w:rsid w:val="005D72EC"/>
    <w:rsid w:val="005D7B12"/>
    <w:rsid w:val="005D7EDA"/>
    <w:rsid w:val="005D7F69"/>
    <w:rsid w:val="005E013F"/>
    <w:rsid w:val="005E01DB"/>
    <w:rsid w:val="005E02F6"/>
    <w:rsid w:val="005E033D"/>
    <w:rsid w:val="005E0520"/>
    <w:rsid w:val="005E06B3"/>
    <w:rsid w:val="005E0A18"/>
    <w:rsid w:val="005E1160"/>
    <w:rsid w:val="005E123E"/>
    <w:rsid w:val="005E1339"/>
    <w:rsid w:val="005E1630"/>
    <w:rsid w:val="005E1852"/>
    <w:rsid w:val="005E1920"/>
    <w:rsid w:val="005E1C61"/>
    <w:rsid w:val="005E1D32"/>
    <w:rsid w:val="005E2422"/>
    <w:rsid w:val="005E2A71"/>
    <w:rsid w:val="005E2DF7"/>
    <w:rsid w:val="005E2EE9"/>
    <w:rsid w:val="005E3B4B"/>
    <w:rsid w:val="005E3C56"/>
    <w:rsid w:val="005E4662"/>
    <w:rsid w:val="005E470A"/>
    <w:rsid w:val="005E4B42"/>
    <w:rsid w:val="005E4BA8"/>
    <w:rsid w:val="005E4DFB"/>
    <w:rsid w:val="005E51E4"/>
    <w:rsid w:val="005E5660"/>
    <w:rsid w:val="005E61C6"/>
    <w:rsid w:val="005E6934"/>
    <w:rsid w:val="005E6B6F"/>
    <w:rsid w:val="005E6DC0"/>
    <w:rsid w:val="005E74DF"/>
    <w:rsid w:val="005E7BCB"/>
    <w:rsid w:val="005E7C6C"/>
    <w:rsid w:val="005E7D33"/>
    <w:rsid w:val="005F01C9"/>
    <w:rsid w:val="005F0314"/>
    <w:rsid w:val="005F0344"/>
    <w:rsid w:val="005F0370"/>
    <w:rsid w:val="005F04E8"/>
    <w:rsid w:val="005F07E4"/>
    <w:rsid w:val="005F09FB"/>
    <w:rsid w:val="005F0D21"/>
    <w:rsid w:val="005F113F"/>
    <w:rsid w:val="005F1301"/>
    <w:rsid w:val="005F13BB"/>
    <w:rsid w:val="005F1565"/>
    <w:rsid w:val="005F15FC"/>
    <w:rsid w:val="005F1679"/>
    <w:rsid w:val="005F1743"/>
    <w:rsid w:val="005F1A67"/>
    <w:rsid w:val="005F20B9"/>
    <w:rsid w:val="005F2382"/>
    <w:rsid w:val="005F25F4"/>
    <w:rsid w:val="005F27C4"/>
    <w:rsid w:val="005F2B87"/>
    <w:rsid w:val="005F34F2"/>
    <w:rsid w:val="005F34F7"/>
    <w:rsid w:val="005F3810"/>
    <w:rsid w:val="005F3848"/>
    <w:rsid w:val="005F4488"/>
    <w:rsid w:val="005F45EE"/>
    <w:rsid w:val="005F4B92"/>
    <w:rsid w:val="005F5621"/>
    <w:rsid w:val="005F58B8"/>
    <w:rsid w:val="005F58D7"/>
    <w:rsid w:val="005F5D57"/>
    <w:rsid w:val="005F5E93"/>
    <w:rsid w:val="005F5F91"/>
    <w:rsid w:val="005F673E"/>
    <w:rsid w:val="005F678F"/>
    <w:rsid w:val="005F6902"/>
    <w:rsid w:val="005F6FCD"/>
    <w:rsid w:val="005F72E7"/>
    <w:rsid w:val="005F73A7"/>
    <w:rsid w:val="005F757F"/>
    <w:rsid w:val="005F7692"/>
    <w:rsid w:val="005F77B3"/>
    <w:rsid w:val="005F7BD6"/>
    <w:rsid w:val="005F7FE8"/>
    <w:rsid w:val="006000CC"/>
    <w:rsid w:val="006005A4"/>
    <w:rsid w:val="0060093C"/>
    <w:rsid w:val="00600A34"/>
    <w:rsid w:val="00601359"/>
    <w:rsid w:val="0060146D"/>
    <w:rsid w:val="00601FEB"/>
    <w:rsid w:val="006027D9"/>
    <w:rsid w:val="00602AF7"/>
    <w:rsid w:val="006037D4"/>
    <w:rsid w:val="006038B3"/>
    <w:rsid w:val="00604343"/>
    <w:rsid w:val="0060449F"/>
    <w:rsid w:val="00604692"/>
    <w:rsid w:val="00604735"/>
    <w:rsid w:val="00604EB4"/>
    <w:rsid w:val="006053B6"/>
    <w:rsid w:val="006059B6"/>
    <w:rsid w:val="00605F32"/>
    <w:rsid w:val="00605F3E"/>
    <w:rsid w:val="00606343"/>
    <w:rsid w:val="006064C9"/>
    <w:rsid w:val="006064D4"/>
    <w:rsid w:val="00607067"/>
    <w:rsid w:val="0060726D"/>
    <w:rsid w:val="006074DF"/>
    <w:rsid w:val="00607501"/>
    <w:rsid w:val="00607981"/>
    <w:rsid w:val="00607F32"/>
    <w:rsid w:val="00610106"/>
    <w:rsid w:val="00610AAB"/>
    <w:rsid w:val="00611C0C"/>
    <w:rsid w:val="00611EDF"/>
    <w:rsid w:val="006123EC"/>
    <w:rsid w:val="006126A6"/>
    <w:rsid w:val="006128A5"/>
    <w:rsid w:val="00612F7C"/>
    <w:rsid w:val="006130CE"/>
    <w:rsid w:val="00613511"/>
    <w:rsid w:val="006136C2"/>
    <w:rsid w:val="00613705"/>
    <w:rsid w:val="0061388B"/>
    <w:rsid w:val="006139DD"/>
    <w:rsid w:val="00613C5D"/>
    <w:rsid w:val="00614220"/>
    <w:rsid w:val="006143E8"/>
    <w:rsid w:val="006144BF"/>
    <w:rsid w:val="00614A01"/>
    <w:rsid w:val="00614BF9"/>
    <w:rsid w:val="00614E3A"/>
    <w:rsid w:val="00615191"/>
    <w:rsid w:val="00615243"/>
    <w:rsid w:val="006156C8"/>
    <w:rsid w:val="006158B2"/>
    <w:rsid w:val="00615A9E"/>
    <w:rsid w:val="00615E51"/>
    <w:rsid w:val="00616287"/>
    <w:rsid w:val="0061636D"/>
    <w:rsid w:val="00616548"/>
    <w:rsid w:val="0061660C"/>
    <w:rsid w:val="00616945"/>
    <w:rsid w:val="006174E7"/>
    <w:rsid w:val="006178B7"/>
    <w:rsid w:val="00617E52"/>
    <w:rsid w:val="00621607"/>
    <w:rsid w:val="00621844"/>
    <w:rsid w:val="00621CC0"/>
    <w:rsid w:val="00621F21"/>
    <w:rsid w:val="00622433"/>
    <w:rsid w:val="006224EF"/>
    <w:rsid w:val="00622658"/>
    <w:rsid w:val="006229A3"/>
    <w:rsid w:val="006232E2"/>
    <w:rsid w:val="006233C4"/>
    <w:rsid w:val="006236D2"/>
    <w:rsid w:val="0062376E"/>
    <w:rsid w:val="00623CBF"/>
    <w:rsid w:val="00624216"/>
    <w:rsid w:val="0062421E"/>
    <w:rsid w:val="006242F6"/>
    <w:rsid w:val="00624F8C"/>
    <w:rsid w:val="00625548"/>
    <w:rsid w:val="006259CA"/>
    <w:rsid w:val="006261A4"/>
    <w:rsid w:val="006264B0"/>
    <w:rsid w:val="0062661C"/>
    <w:rsid w:val="006268E8"/>
    <w:rsid w:val="00626A3F"/>
    <w:rsid w:val="00626C22"/>
    <w:rsid w:val="00626D05"/>
    <w:rsid w:val="00627CFF"/>
    <w:rsid w:val="00627E2D"/>
    <w:rsid w:val="00627EBD"/>
    <w:rsid w:val="00630143"/>
    <w:rsid w:val="006309EB"/>
    <w:rsid w:val="00630BC1"/>
    <w:rsid w:val="006311A5"/>
    <w:rsid w:val="00631355"/>
    <w:rsid w:val="00631D27"/>
    <w:rsid w:val="00631DCE"/>
    <w:rsid w:val="00632286"/>
    <w:rsid w:val="00632818"/>
    <w:rsid w:val="00633189"/>
    <w:rsid w:val="0063328D"/>
    <w:rsid w:val="00633682"/>
    <w:rsid w:val="0063377C"/>
    <w:rsid w:val="00633D4B"/>
    <w:rsid w:val="00633EF5"/>
    <w:rsid w:val="00634413"/>
    <w:rsid w:val="006346DF"/>
    <w:rsid w:val="006346F4"/>
    <w:rsid w:val="00635378"/>
    <w:rsid w:val="00635573"/>
    <w:rsid w:val="0063591E"/>
    <w:rsid w:val="00635BD2"/>
    <w:rsid w:val="00635EAF"/>
    <w:rsid w:val="00635FC0"/>
    <w:rsid w:val="0063602A"/>
    <w:rsid w:val="0063606E"/>
    <w:rsid w:val="0063622E"/>
    <w:rsid w:val="006363B8"/>
    <w:rsid w:val="00636874"/>
    <w:rsid w:val="006369AA"/>
    <w:rsid w:val="00637245"/>
    <w:rsid w:val="006372B8"/>
    <w:rsid w:val="00637367"/>
    <w:rsid w:val="0063757D"/>
    <w:rsid w:val="00640086"/>
    <w:rsid w:val="006403F4"/>
    <w:rsid w:val="00640AD9"/>
    <w:rsid w:val="00640DD4"/>
    <w:rsid w:val="006410A7"/>
    <w:rsid w:val="006414B3"/>
    <w:rsid w:val="00641657"/>
    <w:rsid w:val="0064189D"/>
    <w:rsid w:val="00641DCF"/>
    <w:rsid w:val="006437A1"/>
    <w:rsid w:val="00643918"/>
    <w:rsid w:val="006440A2"/>
    <w:rsid w:val="006449CE"/>
    <w:rsid w:val="00644AD8"/>
    <w:rsid w:val="00644C51"/>
    <w:rsid w:val="00644CCE"/>
    <w:rsid w:val="00644D3B"/>
    <w:rsid w:val="00645857"/>
    <w:rsid w:val="0064604A"/>
    <w:rsid w:val="006461B1"/>
    <w:rsid w:val="00646382"/>
    <w:rsid w:val="00646AE7"/>
    <w:rsid w:val="00646DB5"/>
    <w:rsid w:val="00646DC7"/>
    <w:rsid w:val="00647250"/>
    <w:rsid w:val="006474AA"/>
    <w:rsid w:val="006475AF"/>
    <w:rsid w:val="00647BC0"/>
    <w:rsid w:val="00647CFB"/>
    <w:rsid w:val="006500DA"/>
    <w:rsid w:val="006501EE"/>
    <w:rsid w:val="00650285"/>
    <w:rsid w:val="006503EC"/>
    <w:rsid w:val="006506DA"/>
    <w:rsid w:val="00650BFE"/>
    <w:rsid w:val="006517BF"/>
    <w:rsid w:val="006518CA"/>
    <w:rsid w:val="00651E79"/>
    <w:rsid w:val="00651FB5"/>
    <w:rsid w:val="00652A0E"/>
    <w:rsid w:val="00653253"/>
    <w:rsid w:val="00653433"/>
    <w:rsid w:val="006535DC"/>
    <w:rsid w:val="0065368C"/>
    <w:rsid w:val="006537BB"/>
    <w:rsid w:val="00653AF1"/>
    <w:rsid w:val="00653B4C"/>
    <w:rsid w:val="00653CC3"/>
    <w:rsid w:val="00653CCA"/>
    <w:rsid w:val="00654109"/>
    <w:rsid w:val="00654784"/>
    <w:rsid w:val="006548EB"/>
    <w:rsid w:val="00654D00"/>
    <w:rsid w:val="00655019"/>
    <w:rsid w:val="006552A9"/>
    <w:rsid w:val="006558B5"/>
    <w:rsid w:val="006569E3"/>
    <w:rsid w:val="00656BFD"/>
    <w:rsid w:val="00656F1D"/>
    <w:rsid w:val="006570D7"/>
    <w:rsid w:val="00657220"/>
    <w:rsid w:val="0065733D"/>
    <w:rsid w:val="006574A1"/>
    <w:rsid w:val="0065771B"/>
    <w:rsid w:val="00657AC7"/>
    <w:rsid w:val="00657AD8"/>
    <w:rsid w:val="00657E87"/>
    <w:rsid w:val="00660203"/>
    <w:rsid w:val="00661672"/>
    <w:rsid w:val="0066177D"/>
    <w:rsid w:val="006620EA"/>
    <w:rsid w:val="006629C3"/>
    <w:rsid w:val="00663007"/>
    <w:rsid w:val="00663199"/>
    <w:rsid w:val="00663638"/>
    <w:rsid w:val="00663BF2"/>
    <w:rsid w:val="00663DF4"/>
    <w:rsid w:val="00663EA1"/>
    <w:rsid w:val="00663EF9"/>
    <w:rsid w:val="00663F70"/>
    <w:rsid w:val="00664196"/>
    <w:rsid w:val="0066430B"/>
    <w:rsid w:val="00664362"/>
    <w:rsid w:val="00664423"/>
    <w:rsid w:val="00664AED"/>
    <w:rsid w:val="00664C9B"/>
    <w:rsid w:val="00664FB9"/>
    <w:rsid w:val="006653FE"/>
    <w:rsid w:val="006656FC"/>
    <w:rsid w:val="00665911"/>
    <w:rsid w:val="0066622E"/>
    <w:rsid w:val="00666828"/>
    <w:rsid w:val="00666DFB"/>
    <w:rsid w:val="006670B5"/>
    <w:rsid w:val="00667246"/>
    <w:rsid w:val="00667473"/>
    <w:rsid w:val="0066752B"/>
    <w:rsid w:val="00667575"/>
    <w:rsid w:val="00667AF4"/>
    <w:rsid w:val="00667B78"/>
    <w:rsid w:val="00667E50"/>
    <w:rsid w:val="0067035E"/>
    <w:rsid w:val="00670471"/>
    <w:rsid w:val="006707E0"/>
    <w:rsid w:val="0067088F"/>
    <w:rsid w:val="0067095D"/>
    <w:rsid w:val="00670F76"/>
    <w:rsid w:val="0067127A"/>
    <w:rsid w:val="00671582"/>
    <w:rsid w:val="00671A65"/>
    <w:rsid w:val="00671D16"/>
    <w:rsid w:val="00671EDB"/>
    <w:rsid w:val="0067208E"/>
    <w:rsid w:val="0067223B"/>
    <w:rsid w:val="006726B3"/>
    <w:rsid w:val="00672BC8"/>
    <w:rsid w:val="006730D2"/>
    <w:rsid w:val="00673417"/>
    <w:rsid w:val="0067343F"/>
    <w:rsid w:val="00673494"/>
    <w:rsid w:val="006736D0"/>
    <w:rsid w:val="00673717"/>
    <w:rsid w:val="006739DB"/>
    <w:rsid w:val="00673A2F"/>
    <w:rsid w:val="00674CC5"/>
    <w:rsid w:val="00675029"/>
    <w:rsid w:val="00675FF9"/>
    <w:rsid w:val="00676102"/>
    <w:rsid w:val="006762C1"/>
    <w:rsid w:val="00676626"/>
    <w:rsid w:val="00676753"/>
    <w:rsid w:val="00676CED"/>
    <w:rsid w:val="00676F17"/>
    <w:rsid w:val="00676F4A"/>
    <w:rsid w:val="006773BE"/>
    <w:rsid w:val="00677F73"/>
    <w:rsid w:val="006803BC"/>
    <w:rsid w:val="00680666"/>
    <w:rsid w:val="00680679"/>
    <w:rsid w:val="00680956"/>
    <w:rsid w:val="00680969"/>
    <w:rsid w:val="00680BBC"/>
    <w:rsid w:val="00680C38"/>
    <w:rsid w:val="00680D74"/>
    <w:rsid w:val="00680E3B"/>
    <w:rsid w:val="0068147A"/>
    <w:rsid w:val="006816FD"/>
    <w:rsid w:val="00681CCE"/>
    <w:rsid w:val="00681D2B"/>
    <w:rsid w:val="00681ED0"/>
    <w:rsid w:val="00682791"/>
    <w:rsid w:val="00682872"/>
    <w:rsid w:val="00682CB9"/>
    <w:rsid w:val="00682F1E"/>
    <w:rsid w:val="006831CB"/>
    <w:rsid w:val="0068345E"/>
    <w:rsid w:val="00683EAF"/>
    <w:rsid w:val="00683F51"/>
    <w:rsid w:val="00684237"/>
    <w:rsid w:val="00684454"/>
    <w:rsid w:val="006849A4"/>
    <w:rsid w:val="00684D8F"/>
    <w:rsid w:val="00684E47"/>
    <w:rsid w:val="00685645"/>
    <w:rsid w:val="00685CA9"/>
    <w:rsid w:val="00686019"/>
    <w:rsid w:val="00686062"/>
    <w:rsid w:val="006862B6"/>
    <w:rsid w:val="006873B5"/>
    <w:rsid w:val="00687408"/>
    <w:rsid w:val="00687575"/>
    <w:rsid w:val="00687836"/>
    <w:rsid w:val="0068792B"/>
    <w:rsid w:val="00687934"/>
    <w:rsid w:val="00687A64"/>
    <w:rsid w:val="00687CAC"/>
    <w:rsid w:val="00687DA3"/>
    <w:rsid w:val="00690050"/>
    <w:rsid w:val="006902B2"/>
    <w:rsid w:val="00690CDB"/>
    <w:rsid w:val="006911E3"/>
    <w:rsid w:val="006911F0"/>
    <w:rsid w:val="00691491"/>
    <w:rsid w:val="0069154D"/>
    <w:rsid w:val="0069177A"/>
    <w:rsid w:val="0069182C"/>
    <w:rsid w:val="0069183D"/>
    <w:rsid w:val="00691E5B"/>
    <w:rsid w:val="00691F72"/>
    <w:rsid w:val="006924FB"/>
    <w:rsid w:val="00692B9E"/>
    <w:rsid w:val="00692F15"/>
    <w:rsid w:val="006930E8"/>
    <w:rsid w:val="00693154"/>
    <w:rsid w:val="0069381B"/>
    <w:rsid w:val="00693AB0"/>
    <w:rsid w:val="00693B39"/>
    <w:rsid w:val="0069448E"/>
    <w:rsid w:val="00694F55"/>
    <w:rsid w:val="00694FCA"/>
    <w:rsid w:val="006952DB"/>
    <w:rsid w:val="00695EF1"/>
    <w:rsid w:val="006966A3"/>
    <w:rsid w:val="006967A1"/>
    <w:rsid w:val="00696B0B"/>
    <w:rsid w:val="00696E6C"/>
    <w:rsid w:val="00697198"/>
    <w:rsid w:val="006973E4"/>
    <w:rsid w:val="006974E9"/>
    <w:rsid w:val="00697643"/>
    <w:rsid w:val="00697D08"/>
    <w:rsid w:val="00697EA5"/>
    <w:rsid w:val="006A04C9"/>
    <w:rsid w:val="006A0531"/>
    <w:rsid w:val="006A0612"/>
    <w:rsid w:val="006A10F3"/>
    <w:rsid w:val="006A1122"/>
    <w:rsid w:val="006A1168"/>
    <w:rsid w:val="006A1353"/>
    <w:rsid w:val="006A1CD2"/>
    <w:rsid w:val="006A1E83"/>
    <w:rsid w:val="006A227E"/>
    <w:rsid w:val="006A24DD"/>
    <w:rsid w:val="006A25FB"/>
    <w:rsid w:val="006A2B86"/>
    <w:rsid w:val="006A3021"/>
    <w:rsid w:val="006A387C"/>
    <w:rsid w:val="006A388E"/>
    <w:rsid w:val="006A3AE7"/>
    <w:rsid w:val="006A3BCF"/>
    <w:rsid w:val="006A3DDE"/>
    <w:rsid w:val="006A3FD4"/>
    <w:rsid w:val="006A4591"/>
    <w:rsid w:val="006A4D70"/>
    <w:rsid w:val="006A4E0E"/>
    <w:rsid w:val="006A4E12"/>
    <w:rsid w:val="006A4EA5"/>
    <w:rsid w:val="006A4F03"/>
    <w:rsid w:val="006A4FC9"/>
    <w:rsid w:val="006A52F3"/>
    <w:rsid w:val="006A5313"/>
    <w:rsid w:val="006A581A"/>
    <w:rsid w:val="006A60DD"/>
    <w:rsid w:val="006A61FF"/>
    <w:rsid w:val="006A70A6"/>
    <w:rsid w:val="006A72A2"/>
    <w:rsid w:val="006A77AA"/>
    <w:rsid w:val="006A78FC"/>
    <w:rsid w:val="006A7940"/>
    <w:rsid w:val="006A7A48"/>
    <w:rsid w:val="006A7C7A"/>
    <w:rsid w:val="006A7D36"/>
    <w:rsid w:val="006B0092"/>
    <w:rsid w:val="006B0127"/>
    <w:rsid w:val="006B01CF"/>
    <w:rsid w:val="006B0612"/>
    <w:rsid w:val="006B1CE4"/>
    <w:rsid w:val="006B2722"/>
    <w:rsid w:val="006B284E"/>
    <w:rsid w:val="006B3088"/>
    <w:rsid w:val="006B3312"/>
    <w:rsid w:val="006B3FEC"/>
    <w:rsid w:val="006B4C68"/>
    <w:rsid w:val="006B4C7E"/>
    <w:rsid w:val="006B4E12"/>
    <w:rsid w:val="006B51FA"/>
    <w:rsid w:val="006B52F1"/>
    <w:rsid w:val="006B5567"/>
    <w:rsid w:val="006B5917"/>
    <w:rsid w:val="006B61BF"/>
    <w:rsid w:val="006B623C"/>
    <w:rsid w:val="006B6561"/>
    <w:rsid w:val="006B662E"/>
    <w:rsid w:val="006B6B60"/>
    <w:rsid w:val="006B6E5B"/>
    <w:rsid w:val="006B7255"/>
    <w:rsid w:val="006B74DD"/>
    <w:rsid w:val="006B7555"/>
    <w:rsid w:val="006B794F"/>
    <w:rsid w:val="006B7971"/>
    <w:rsid w:val="006B7B13"/>
    <w:rsid w:val="006B7BBA"/>
    <w:rsid w:val="006B7E81"/>
    <w:rsid w:val="006C01F3"/>
    <w:rsid w:val="006C075C"/>
    <w:rsid w:val="006C075E"/>
    <w:rsid w:val="006C0CC3"/>
    <w:rsid w:val="006C1966"/>
    <w:rsid w:val="006C20B4"/>
    <w:rsid w:val="006C2596"/>
    <w:rsid w:val="006C2813"/>
    <w:rsid w:val="006C2AC0"/>
    <w:rsid w:val="006C3191"/>
    <w:rsid w:val="006C336A"/>
    <w:rsid w:val="006C3774"/>
    <w:rsid w:val="006C38E6"/>
    <w:rsid w:val="006C3910"/>
    <w:rsid w:val="006C3E26"/>
    <w:rsid w:val="006C410B"/>
    <w:rsid w:val="006C43A9"/>
    <w:rsid w:val="006C4463"/>
    <w:rsid w:val="006C4542"/>
    <w:rsid w:val="006C50C5"/>
    <w:rsid w:val="006C51CA"/>
    <w:rsid w:val="006C549B"/>
    <w:rsid w:val="006C55DA"/>
    <w:rsid w:val="006C5827"/>
    <w:rsid w:val="006C5E25"/>
    <w:rsid w:val="006C72E9"/>
    <w:rsid w:val="006C75B7"/>
    <w:rsid w:val="006C799F"/>
    <w:rsid w:val="006D005B"/>
    <w:rsid w:val="006D01A0"/>
    <w:rsid w:val="006D02F6"/>
    <w:rsid w:val="006D05E6"/>
    <w:rsid w:val="006D095F"/>
    <w:rsid w:val="006D0D10"/>
    <w:rsid w:val="006D0F84"/>
    <w:rsid w:val="006D1129"/>
    <w:rsid w:val="006D11C7"/>
    <w:rsid w:val="006D1573"/>
    <w:rsid w:val="006D1A53"/>
    <w:rsid w:val="006D2030"/>
    <w:rsid w:val="006D2389"/>
    <w:rsid w:val="006D301D"/>
    <w:rsid w:val="006D3212"/>
    <w:rsid w:val="006D398F"/>
    <w:rsid w:val="006D39F1"/>
    <w:rsid w:val="006D3C96"/>
    <w:rsid w:val="006D3E36"/>
    <w:rsid w:val="006D3F6D"/>
    <w:rsid w:val="006D4422"/>
    <w:rsid w:val="006D4965"/>
    <w:rsid w:val="006D4A57"/>
    <w:rsid w:val="006D5407"/>
    <w:rsid w:val="006D5647"/>
    <w:rsid w:val="006D5B93"/>
    <w:rsid w:val="006D5F2B"/>
    <w:rsid w:val="006D6516"/>
    <w:rsid w:val="006D672D"/>
    <w:rsid w:val="006D69DA"/>
    <w:rsid w:val="006D6AA0"/>
    <w:rsid w:val="006D6C81"/>
    <w:rsid w:val="006D6CF3"/>
    <w:rsid w:val="006D72BC"/>
    <w:rsid w:val="006D7322"/>
    <w:rsid w:val="006D765A"/>
    <w:rsid w:val="006D7822"/>
    <w:rsid w:val="006D7A18"/>
    <w:rsid w:val="006D7B82"/>
    <w:rsid w:val="006D7DF2"/>
    <w:rsid w:val="006E0233"/>
    <w:rsid w:val="006E0927"/>
    <w:rsid w:val="006E0B3B"/>
    <w:rsid w:val="006E0CF8"/>
    <w:rsid w:val="006E0D8E"/>
    <w:rsid w:val="006E10C7"/>
    <w:rsid w:val="006E13E0"/>
    <w:rsid w:val="006E14C8"/>
    <w:rsid w:val="006E15A2"/>
    <w:rsid w:val="006E16E3"/>
    <w:rsid w:val="006E2359"/>
    <w:rsid w:val="006E2784"/>
    <w:rsid w:val="006E2DB3"/>
    <w:rsid w:val="006E3C40"/>
    <w:rsid w:val="006E3D36"/>
    <w:rsid w:val="006E3FB2"/>
    <w:rsid w:val="006E3FE4"/>
    <w:rsid w:val="006E49EE"/>
    <w:rsid w:val="006E4B48"/>
    <w:rsid w:val="006E4F13"/>
    <w:rsid w:val="006E4F70"/>
    <w:rsid w:val="006E51CA"/>
    <w:rsid w:val="006E54CB"/>
    <w:rsid w:val="006E55A4"/>
    <w:rsid w:val="006E56ED"/>
    <w:rsid w:val="006E5AE6"/>
    <w:rsid w:val="006E5DE7"/>
    <w:rsid w:val="006E621C"/>
    <w:rsid w:val="006E6BE5"/>
    <w:rsid w:val="006E6E0D"/>
    <w:rsid w:val="006E6EF4"/>
    <w:rsid w:val="006E6F8C"/>
    <w:rsid w:val="006E70AE"/>
    <w:rsid w:val="006E70E9"/>
    <w:rsid w:val="006E73A2"/>
    <w:rsid w:val="006E743C"/>
    <w:rsid w:val="006E74BD"/>
    <w:rsid w:val="006E7A60"/>
    <w:rsid w:val="006E7C0E"/>
    <w:rsid w:val="006E7CA7"/>
    <w:rsid w:val="006F09F3"/>
    <w:rsid w:val="006F1069"/>
    <w:rsid w:val="006F1278"/>
    <w:rsid w:val="006F13A9"/>
    <w:rsid w:val="006F1965"/>
    <w:rsid w:val="006F26DE"/>
    <w:rsid w:val="006F29D1"/>
    <w:rsid w:val="006F2AC9"/>
    <w:rsid w:val="006F2B56"/>
    <w:rsid w:val="006F2ED8"/>
    <w:rsid w:val="006F2FCF"/>
    <w:rsid w:val="006F39A4"/>
    <w:rsid w:val="006F3ECA"/>
    <w:rsid w:val="006F3F35"/>
    <w:rsid w:val="006F4885"/>
    <w:rsid w:val="006F48E3"/>
    <w:rsid w:val="006F525C"/>
    <w:rsid w:val="006F58B5"/>
    <w:rsid w:val="006F5A05"/>
    <w:rsid w:val="006F5D45"/>
    <w:rsid w:val="006F5DE4"/>
    <w:rsid w:val="006F5EB8"/>
    <w:rsid w:val="006F6694"/>
    <w:rsid w:val="006F68BA"/>
    <w:rsid w:val="006F71BE"/>
    <w:rsid w:val="006F7F85"/>
    <w:rsid w:val="00700027"/>
    <w:rsid w:val="0070004D"/>
    <w:rsid w:val="007005AA"/>
    <w:rsid w:val="00700749"/>
    <w:rsid w:val="0070075B"/>
    <w:rsid w:val="00700850"/>
    <w:rsid w:val="007008B0"/>
    <w:rsid w:val="0070120D"/>
    <w:rsid w:val="007012E9"/>
    <w:rsid w:val="00701F13"/>
    <w:rsid w:val="007022EE"/>
    <w:rsid w:val="0070248A"/>
    <w:rsid w:val="007024DC"/>
    <w:rsid w:val="007025B4"/>
    <w:rsid w:val="00702720"/>
    <w:rsid w:val="00702777"/>
    <w:rsid w:val="007029C1"/>
    <w:rsid w:val="00702AE6"/>
    <w:rsid w:val="00702BE5"/>
    <w:rsid w:val="00702C40"/>
    <w:rsid w:val="00703008"/>
    <w:rsid w:val="007032AA"/>
    <w:rsid w:val="00703789"/>
    <w:rsid w:val="007041E1"/>
    <w:rsid w:val="007041FC"/>
    <w:rsid w:val="00704C09"/>
    <w:rsid w:val="0070500B"/>
    <w:rsid w:val="0070507B"/>
    <w:rsid w:val="00705AEF"/>
    <w:rsid w:val="00705D8B"/>
    <w:rsid w:val="00705E3B"/>
    <w:rsid w:val="00705E53"/>
    <w:rsid w:val="007063E3"/>
    <w:rsid w:val="007067DD"/>
    <w:rsid w:val="007068A8"/>
    <w:rsid w:val="00706D2A"/>
    <w:rsid w:val="00707B30"/>
    <w:rsid w:val="00707B97"/>
    <w:rsid w:val="0071008E"/>
    <w:rsid w:val="0071012D"/>
    <w:rsid w:val="00710AA3"/>
    <w:rsid w:val="00711834"/>
    <w:rsid w:val="00711876"/>
    <w:rsid w:val="00712018"/>
    <w:rsid w:val="0071215E"/>
    <w:rsid w:val="0071236C"/>
    <w:rsid w:val="007125A0"/>
    <w:rsid w:val="007129E2"/>
    <w:rsid w:val="00713281"/>
    <w:rsid w:val="00713853"/>
    <w:rsid w:val="007139CD"/>
    <w:rsid w:val="00713D7D"/>
    <w:rsid w:val="007143DE"/>
    <w:rsid w:val="00714423"/>
    <w:rsid w:val="0071492F"/>
    <w:rsid w:val="00714D8D"/>
    <w:rsid w:val="00715126"/>
    <w:rsid w:val="007151B7"/>
    <w:rsid w:val="00715935"/>
    <w:rsid w:val="00715D7D"/>
    <w:rsid w:val="007167C2"/>
    <w:rsid w:val="007167FF"/>
    <w:rsid w:val="00716AC9"/>
    <w:rsid w:val="00716D02"/>
    <w:rsid w:val="00716EF1"/>
    <w:rsid w:val="00717B0A"/>
    <w:rsid w:val="00717F1F"/>
    <w:rsid w:val="00717FA4"/>
    <w:rsid w:val="00720158"/>
    <w:rsid w:val="0072021E"/>
    <w:rsid w:val="00721274"/>
    <w:rsid w:val="00721BE1"/>
    <w:rsid w:val="00721E92"/>
    <w:rsid w:val="00722472"/>
    <w:rsid w:val="00722AC1"/>
    <w:rsid w:val="00722AE5"/>
    <w:rsid w:val="00722F86"/>
    <w:rsid w:val="00722FA3"/>
    <w:rsid w:val="007231A7"/>
    <w:rsid w:val="0072325D"/>
    <w:rsid w:val="0072346D"/>
    <w:rsid w:val="00723A26"/>
    <w:rsid w:val="00723F80"/>
    <w:rsid w:val="007247CF"/>
    <w:rsid w:val="007247EF"/>
    <w:rsid w:val="007248FD"/>
    <w:rsid w:val="00724E4F"/>
    <w:rsid w:val="0072551A"/>
    <w:rsid w:val="007256B9"/>
    <w:rsid w:val="007256E0"/>
    <w:rsid w:val="00725754"/>
    <w:rsid w:val="0072639F"/>
    <w:rsid w:val="007269AA"/>
    <w:rsid w:val="0072715F"/>
    <w:rsid w:val="007274DA"/>
    <w:rsid w:val="00727541"/>
    <w:rsid w:val="00727BD6"/>
    <w:rsid w:val="00730762"/>
    <w:rsid w:val="00730858"/>
    <w:rsid w:val="00730A4F"/>
    <w:rsid w:val="00730C94"/>
    <w:rsid w:val="00731991"/>
    <w:rsid w:val="00731A0A"/>
    <w:rsid w:val="00732E93"/>
    <w:rsid w:val="007336B3"/>
    <w:rsid w:val="00733B67"/>
    <w:rsid w:val="00734067"/>
    <w:rsid w:val="00734075"/>
    <w:rsid w:val="00734374"/>
    <w:rsid w:val="0073456C"/>
    <w:rsid w:val="0073470F"/>
    <w:rsid w:val="00734C97"/>
    <w:rsid w:val="00734CA4"/>
    <w:rsid w:val="00734EC3"/>
    <w:rsid w:val="007351FC"/>
    <w:rsid w:val="0073532A"/>
    <w:rsid w:val="00735A2A"/>
    <w:rsid w:val="00735B0C"/>
    <w:rsid w:val="007361F3"/>
    <w:rsid w:val="0073653A"/>
    <w:rsid w:val="00736661"/>
    <w:rsid w:val="007366A8"/>
    <w:rsid w:val="00736966"/>
    <w:rsid w:val="00736AEA"/>
    <w:rsid w:val="00736B89"/>
    <w:rsid w:val="00736C1A"/>
    <w:rsid w:val="00737D23"/>
    <w:rsid w:val="00737EAA"/>
    <w:rsid w:val="00740563"/>
    <w:rsid w:val="007416D5"/>
    <w:rsid w:val="00741725"/>
    <w:rsid w:val="007417FC"/>
    <w:rsid w:val="00741934"/>
    <w:rsid w:val="00741B77"/>
    <w:rsid w:val="007424BA"/>
    <w:rsid w:val="00742BD7"/>
    <w:rsid w:val="00742CCE"/>
    <w:rsid w:val="007430EE"/>
    <w:rsid w:val="0074333B"/>
    <w:rsid w:val="00743385"/>
    <w:rsid w:val="0074378E"/>
    <w:rsid w:val="00743827"/>
    <w:rsid w:val="00743962"/>
    <w:rsid w:val="00743A70"/>
    <w:rsid w:val="00743CCD"/>
    <w:rsid w:val="00743DFC"/>
    <w:rsid w:val="00743E95"/>
    <w:rsid w:val="00744167"/>
    <w:rsid w:val="00744251"/>
    <w:rsid w:val="00744C69"/>
    <w:rsid w:val="00744E41"/>
    <w:rsid w:val="00744F30"/>
    <w:rsid w:val="007463AD"/>
    <w:rsid w:val="00746748"/>
    <w:rsid w:val="007467A2"/>
    <w:rsid w:val="00746C15"/>
    <w:rsid w:val="00746E3B"/>
    <w:rsid w:val="00746E42"/>
    <w:rsid w:val="00746F5E"/>
    <w:rsid w:val="00750126"/>
    <w:rsid w:val="00750218"/>
    <w:rsid w:val="007504B5"/>
    <w:rsid w:val="00750787"/>
    <w:rsid w:val="00750A2B"/>
    <w:rsid w:val="00750E42"/>
    <w:rsid w:val="00750EC8"/>
    <w:rsid w:val="00751077"/>
    <w:rsid w:val="00751204"/>
    <w:rsid w:val="007513EF"/>
    <w:rsid w:val="00751603"/>
    <w:rsid w:val="0075163B"/>
    <w:rsid w:val="007521B0"/>
    <w:rsid w:val="00752342"/>
    <w:rsid w:val="007526F7"/>
    <w:rsid w:val="00752C01"/>
    <w:rsid w:val="00752CDA"/>
    <w:rsid w:val="00753789"/>
    <w:rsid w:val="00753D3B"/>
    <w:rsid w:val="00753FA4"/>
    <w:rsid w:val="00754068"/>
    <w:rsid w:val="007544F5"/>
    <w:rsid w:val="00754843"/>
    <w:rsid w:val="007549CF"/>
    <w:rsid w:val="00754EA0"/>
    <w:rsid w:val="00755034"/>
    <w:rsid w:val="00755454"/>
    <w:rsid w:val="0075592A"/>
    <w:rsid w:val="00755A94"/>
    <w:rsid w:val="00755DB9"/>
    <w:rsid w:val="007568A3"/>
    <w:rsid w:val="007569B3"/>
    <w:rsid w:val="00756BEF"/>
    <w:rsid w:val="00756F3B"/>
    <w:rsid w:val="00757899"/>
    <w:rsid w:val="00757DEC"/>
    <w:rsid w:val="0076020B"/>
    <w:rsid w:val="00760472"/>
    <w:rsid w:val="00760B14"/>
    <w:rsid w:val="00760B38"/>
    <w:rsid w:val="007611CF"/>
    <w:rsid w:val="007616DE"/>
    <w:rsid w:val="00761CCD"/>
    <w:rsid w:val="00761E85"/>
    <w:rsid w:val="00761FD5"/>
    <w:rsid w:val="00762463"/>
    <w:rsid w:val="00762794"/>
    <w:rsid w:val="00762906"/>
    <w:rsid w:val="00762F2E"/>
    <w:rsid w:val="007631C7"/>
    <w:rsid w:val="007631F4"/>
    <w:rsid w:val="007635A3"/>
    <w:rsid w:val="007640C3"/>
    <w:rsid w:val="00764135"/>
    <w:rsid w:val="007652A2"/>
    <w:rsid w:val="00765DDF"/>
    <w:rsid w:val="00765FF3"/>
    <w:rsid w:val="00766229"/>
    <w:rsid w:val="00766748"/>
    <w:rsid w:val="007667AE"/>
    <w:rsid w:val="00766A21"/>
    <w:rsid w:val="00766BF0"/>
    <w:rsid w:val="00766F15"/>
    <w:rsid w:val="007670F8"/>
    <w:rsid w:val="007673C3"/>
    <w:rsid w:val="007673FD"/>
    <w:rsid w:val="00767589"/>
    <w:rsid w:val="007677F6"/>
    <w:rsid w:val="00767987"/>
    <w:rsid w:val="00767A86"/>
    <w:rsid w:val="00767E5B"/>
    <w:rsid w:val="00767F38"/>
    <w:rsid w:val="00770252"/>
    <w:rsid w:val="007705B2"/>
    <w:rsid w:val="007706EB"/>
    <w:rsid w:val="00770C12"/>
    <w:rsid w:val="00770FAE"/>
    <w:rsid w:val="00771016"/>
    <w:rsid w:val="00771121"/>
    <w:rsid w:val="007718DF"/>
    <w:rsid w:val="00771984"/>
    <w:rsid w:val="00771FB8"/>
    <w:rsid w:val="0077229E"/>
    <w:rsid w:val="007722C4"/>
    <w:rsid w:val="007728D3"/>
    <w:rsid w:val="00772979"/>
    <w:rsid w:val="007734FA"/>
    <w:rsid w:val="00773F67"/>
    <w:rsid w:val="0077444F"/>
    <w:rsid w:val="007749AF"/>
    <w:rsid w:val="00774B7D"/>
    <w:rsid w:val="00774F07"/>
    <w:rsid w:val="00774F7E"/>
    <w:rsid w:val="00775046"/>
    <w:rsid w:val="007752C6"/>
    <w:rsid w:val="0077544C"/>
    <w:rsid w:val="007754A0"/>
    <w:rsid w:val="00775590"/>
    <w:rsid w:val="0077559C"/>
    <w:rsid w:val="00775A4E"/>
    <w:rsid w:val="00775B17"/>
    <w:rsid w:val="00775B20"/>
    <w:rsid w:val="00775D2B"/>
    <w:rsid w:val="00775D8A"/>
    <w:rsid w:val="00775F23"/>
    <w:rsid w:val="00776FAF"/>
    <w:rsid w:val="00777517"/>
    <w:rsid w:val="0077774C"/>
    <w:rsid w:val="0077788F"/>
    <w:rsid w:val="007779D4"/>
    <w:rsid w:val="00777B3E"/>
    <w:rsid w:val="0078019F"/>
    <w:rsid w:val="007801B4"/>
    <w:rsid w:val="007802A7"/>
    <w:rsid w:val="007804D6"/>
    <w:rsid w:val="0078050E"/>
    <w:rsid w:val="007805B1"/>
    <w:rsid w:val="00780849"/>
    <w:rsid w:val="00780AD5"/>
    <w:rsid w:val="00780BD1"/>
    <w:rsid w:val="0078102F"/>
    <w:rsid w:val="00781093"/>
    <w:rsid w:val="00781121"/>
    <w:rsid w:val="00781662"/>
    <w:rsid w:val="007819AE"/>
    <w:rsid w:val="00781A80"/>
    <w:rsid w:val="00781BF5"/>
    <w:rsid w:val="00781E10"/>
    <w:rsid w:val="007823D0"/>
    <w:rsid w:val="007823E9"/>
    <w:rsid w:val="0078265D"/>
    <w:rsid w:val="0078267E"/>
    <w:rsid w:val="00782AE4"/>
    <w:rsid w:val="00782B75"/>
    <w:rsid w:val="00782B86"/>
    <w:rsid w:val="00783684"/>
    <w:rsid w:val="0078384E"/>
    <w:rsid w:val="007838DF"/>
    <w:rsid w:val="00783952"/>
    <w:rsid w:val="00783BF2"/>
    <w:rsid w:val="00783E26"/>
    <w:rsid w:val="00783E4F"/>
    <w:rsid w:val="00783F0C"/>
    <w:rsid w:val="0078428A"/>
    <w:rsid w:val="0078428C"/>
    <w:rsid w:val="00784EAC"/>
    <w:rsid w:val="00784ED4"/>
    <w:rsid w:val="007857C7"/>
    <w:rsid w:val="00785F16"/>
    <w:rsid w:val="00786380"/>
    <w:rsid w:val="00786493"/>
    <w:rsid w:val="00786597"/>
    <w:rsid w:val="007868F5"/>
    <w:rsid w:val="00786A2B"/>
    <w:rsid w:val="00786CB2"/>
    <w:rsid w:val="00786F10"/>
    <w:rsid w:val="00787BE9"/>
    <w:rsid w:val="0079025B"/>
    <w:rsid w:val="0079065D"/>
    <w:rsid w:val="00790CCF"/>
    <w:rsid w:val="00791500"/>
    <w:rsid w:val="00791A5A"/>
    <w:rsid w:val="00791BAF"/>
    <w:rsid w:val="00791C25"/>
    <w:rsid w:val="00792544"/>
    <w:rsid w:val="00792CCC"/>
    <w:rsid w:val="00793825"/>
    <w:rsid w:val="00793AEB"/>
    <w:rsid w:val="00793E82"/>
    <w:rsid w:val="0079416B"/>
    <w:rsid w:val="0079429D"/>
    <w:rsid w:val="00794460"/>
    <w:rsid w:val="007945E9"/>
    <w:rsid w:val="00794E79"/>
    <w:rsid w:val="007951AD"/>
    <w:rsid w:val="00795B7E"/>
    <w:rsid w:val="007971C0"/>
    <w:rsid w:val="007971EC"/>
    <w:rsid w:val="00797A84"/>
    <w:rsid w:val="007A05F9"/>
    <w:rsid w:val="007A0620"/>
    <w:rsid w:val="007A077F"/>
    <w:rsid w:val="007A09EC"/>
    <w:rsid w:val="007A1012"/>
    <w:rsid w:val="007A1BDE"/>
    <w:rsid w:val="007A1D14"/>
    <w:rsid w:val="007A1DD3"/>
    <w:rsid w:val="007A1FAA"/>
    <w:rsid w:val="007A288E"/>
    <w:rsid w:val="007A2CC6"/>
    <w:rsid w:val="007A2FB3"/>
    <w:rsid w:val="007A347E"/>
    <w:rsid w:val="007A37F7"/>
    <w:rsid w:val="007A389A"/>
    <w:rsid w:val="007A3B02"/>
    <w:rsid w:val="007A3B36"/>
    <w:rsid w:val="007A3B6E"/>
    <w:rsid w:val="007A3CCC"/>
    <w:rsid w:val="007A3EE6"/>
    <w:rsid w:val="007A3F68"/>
    <w:rsid w:val="007A489D"/>
    <w:rsid w:val="007A51C9"/>
    <w:rsid w:val="007A563D"/>
    <w:rsid w:val="007A5A2E"/>
    <w:rsid w:val="007A5BD4"/>
    <w:rsid w:val="007A5D68"/>
    <w:rsid w:val="007A6199"/>
    <w:rsid w:val="007A6463"/>
    <w:rsid w:val="007A67C7"/>
    <w:rsid w:val="007A6A27"/>
    <w:rsid w:val="007A6C5F"/>
    <w:rsid w:val="007A6E5E"/>
    <w:rsid w:val="007A7051"/>
    <w:rsid w:val="007A74A2"/>
    <w:rsid w:val="007A7BD5"/>
    <w:rsid w:val="007A7E5A"/>
    <w:rsid w:val="007A7E81"/>
    <w:rsid w:val="007A7FB4"/>
    <w:rsid w:val="007B0520"/>
    <w:rsid w:val="007B05E2"/>
    <w:rsid w:val="007B07C6"/>
    <w:rsid w:val="007B08B3"/>
    <w:rsid w:val="007B09D5"/>
    <w:rsid w:val="007B0A18"/>
    <w:rsid w:val="007B0BE1"/>
    <w:rsid w:val="007B0BF7"/>
    <w:rsid w:val="007B0C24"/>
    <w:rsid w:val="007B1346"/>
    <w:rsid w:val="007B141D"/>
    <w:rsid w:val="007B15C6"/>
    <w:rsid w:val="007B17FA"/>
    <w:rsid w:val="007B18C4"/>
    <w:rsid w:val="007B18D9"/>
    <w:rsid w:val="007B1EA1"/>
    <w:rsid w:val="007B22FD"/>
    <w:rsid w:val="007B2A3F"/>
    <w:rsid w:val="007B2B78"/>
    <w:rsid w:val="007B3382"/>
    <w:rsid w:val="007B3841"/>
    <w:rsid w:val="007B3898"/>
    <w:rsid w:val="007B4851"/>
    <w:rsid w:val="007B4B7F"/>
    <w:rsid w:val="007B4BC5"/>
    <w:rsid w:val="007B4ED7"/>
    <w:rsid w:val="007B50C9"/>
    <w:rsid w:val="007B5165"/>
    <w:rsid w:val="007B52C6"/>
    <w:rsid w:val="007B53E6"/>
    <w:rsid w:val="007B5861"/>
    <w:rsid w:val="007B58CC"/>
    <w:rsid w:val="007B5B60"/>
    <w:rsid w:val="007B5DB9"/>
    <w:rsid w:val="007B5F2C"/>
    <w:rsid w:val="007B60DB"/>
    <w:rsid w:val="007B66F5"/>
    <w:rsid w:val="007B6868"/>
    <w:rsid w:val="007B6C59"/>
    <w:rsid w:val="007B6E4C"/>
    <w:rsid w:val="007B7506"/>
    <w:rsid w:val="007B7788"/>
    <w:rsid w:val="007B77E2"/>
    <w:rsid w:val="007B78E7"/>
    <w:rsid w:val="007B7F16"/>
    <w:rsid w:val="007B7F76"/>
    <w:rsid w:val="007C04CC"/>
    <w:rsid w:val="007C0CE0"/>
    <w:rsid w:val="007C15C0"/>
    <w:rsid w:val="007C1C70"/>
    <w:rsid w:val="007C1D1F"/>
    <w:rsid w:val="007C1FDA"/>
    <w:rsid w:val="007C2156"/>
    <w:rsid w:val="007C2281"/>
    <w:rsid w:val="007C25FD"/>
    <w:rsid w:val="007C284F"/>
    <w:rsid w:val="007C35C2"/>
    <w:rsid w:val="007C35E4"/>
    <w:rsid w:val="007C3846"/>
    <w:rsid w:val="007C3959"/>
    <w:rsid w:val="007C3B84"/>
    <w:rsid w:val="007C3FCC"/>
    <w:rsid w:val="007C3FCF"/>
    <w:rsid w:val="007C4581"/>
    <w:rsid w:val="007C45D3"/>
    <w:rsid w:val="007C4876"/>
    <w:rsid w:val="007C490C"/>
    <w:rsid w:val="007C4BC0"/>
    <w:rsid w:val="007C4E3D"/>
    <w:rsid w:val="007C5401"/>
    <w:rsid w:val="007C5555"/>
    <w:rsid w:val="007C55E8"/>
    <w:rsid w:val="007C5812"/>
    <w:rsid w:val="007C5BEA"/>
    <w:rsid w:val="007C5FAF"/>
    <w:rsid w:val="007C6311"/>
    <w:rsid w:val="007C6498"/>
    <w:rsid w:val="007C6773"/>
    <w:rsid w:val="007C68A5"/>
    <w:rsid w:val="007C6B0E"/>
    <w:rsid w:val="007C6DE6"/>
    <w:rsid w:val="007C6E39"/>
    <w:rsid w:val="007C6EC0"/>
    <w:rsid w:val="007C7217"/>
    <w:rsid w:val="007C7364"/>
    <w:rsid w:val="007C7600"/>
    <w:rsid w:val="007C795A"/>
    <w:rsid w:val="007C7A7D"/>
    <w:rsid w:val="007C7D7D"/>
    <w:rsid w:val="007D00CB"/>
    <w:rsid w:val="007D00CE"/>
    <w:rsid w:val="007D0147"/>
    <w:rsid w:val="007D0172"/>
    <w:rsid w:val="007D042E"/>
    <w:rsid w:val="007D06F5"/>
    <w:rsid w:val="007D0A11"/>
    <w:rsid w:val="007D0EC4"/>
    <w:rsid w:val="007D129A"/>
    <w:rsid w:val="007D1617"/>
    <w:rsid w:val="007D176A"/>
    <w:rsid w:val="007D26C4"/>
    <w:rsid w:val="007D2F41"/>
    <w:rsid w:val="007D341C"/>
    <w:rsid w:val="007D3623"/>
    <w:rsid w:val="007D383D"/>
    <w:rsid w:val="007D3883"/>
    <w:rsid w:val="007D38A7"/>
    <w:rsid w:val="007D3C82"/>
    <w:rsid w:val="007D411A"/>
    <w:rsid w:val="007D456D"/>
    <w:rsid w:val="007D49D7"/>
    <w:rsid w:val="007D4C4F"/>
    <w:rsid w:val="007D4EB8"/>
    <w:rsid w:val="007D510F"/>
    <w:rsid w:val="007D51E3"/>
    <w:rsid w:val="007D5535"/>
    <w:rsid w:val="007D5971"/>
    <w:rsid w:val="007D5CAA"/>
    <w:rsid w:val="007D5F6F"/>
    <w:rsid w:val="007D636B"/>
    <w:rsid w:val="007D69B5"/>
    <w:rsid w:val="007D6A49"/>
    <w:rsid w:val="007D6B32"/>
    <w:rsid w:val="007D6BBB"/>
    <w:rsid w:val="007D6FD3"/>
    <w:rsid w:val="007D7051"/>
    <w:rsid w:val="007D744A"/>
    <w:rsid w:val="007D751D"/>
    <w:rsid w:val="007D76F4"/>
    <w:rsid w:val="007D78C5"/>
    <w:rsid w:val="007D7A3B"/>
    <w:rsid w:val="007D7E63"/>
    <w:rsid w:val="007E02C8"/>
    <w:rsid w:val="007E0732"/>
    <w:rsid w:val="007E08D5"/>
    <w:rsid w:val="007E0E6E"/>
    <w:rsid w:val="007E20D5"/>
    <w:rsid w:val="007E2A6E"/>
    <w:rsid w:val="007E2F54"/>
    <w:rsid w:val="007E346C"/>
    <w:rsid w:val="007E3680"/>
    <w:rsid w:val="007E38B1"/>
    <w:rsid w:val="007E403E"/>
    <w:rsid w:val="007E42B8"/>
    <w:rsid w:val="007E446A"/>
    <w:rsid w:val="007E4A95"/>
    <w:rsid w:val="007E4D03"/>
    <w:rsid w:val="007E4E30"/>
    <w:rsid w:val="007E4E5A"/>
    <w:rsid w:val="007E4EFE"/>
    <w:rsid w:val="007E52C3"/>
    <w:rsid w:val="007E60B1"/>
    <w:rsid w:val="007E6579"/>
    <w:rsid w:val="007E6718"/>
    <w:rsid w:val="007E69A1"/>
    <w:rsid w:val="007E6E35"/>
    <w:rsid w:val="007E7FA7"/>
    <w:rsid w:val="007F02EA"/>
    <w:rsid w:val="007F0B95"/>
    <w:rsid w:val="007F1235"/>
    <w:rsid w:val="007F193D"/>
    <w:rsid w:val="007F19A9"/>
    <w:rsid w:val="007F1C23"/>
    <w:rsid w:val="007F1E1E"/>
    <w:rsid w:val="007F1F0A"/>
    <w:rsid w:val="007F22CB"/>
    <w:rsid w:val="007F24DB"/>
    <w:rsid w:val="007F2638"/>
    <w:rsid w:val="007F26A2"/>
    <w:rsid w:val="007F2B59"/>
    <w:rsid w:val="007F2DBB"/>
    <w:rsid w:val="007F2E4B"/>
    <w:rsid w:val="007F30C2"/>
    <w:rsid w:val="007F3309"/>
    <w:rsid w:val="007F33CD"/>
    <w:rsid w:val="007F3A1C"/>
    <w:rsid w:val="007F4384"/>
    <w:rsid w:val="007F4455"/>
    <w:rsid w:val="007F4A18"/>
    <w:rsid w:val="007F4DD1"/>
    <w:rsid w:val="007F53D2"/>
    <w:rsid w:val="007F543F"/>
    <w:rsid w:val="007F5761"/>
    <w:rsid w:val="007F5910"/>
    <w:rsid w:val="007F5C19"/>
    <w:rsid w:val="007F5FFC"/>
    <w:rsid w:val="007F6143"/>
    <w:rsid w:val="007F62CD"/>
    <w:rsid w:val="007F6666"/>
    <w:rsid w:val="007F6AF0"/>
    <w:rsid w:val="007F712F"/>
    <w:rsid w:val="007F75F6"/>
    <w:rsid w:val="007F7BE2"/>
    <w:rsid w:val="0080123B"/>
    <w:rsid w:val="0080125F"/>
    <w:rsid w:val="008016F2"/>
    <w:rsid w:val="00801F95"/>
    <w:rsid w:val="0080254C"/>
    <w:rsid w:val="008028D3"/>
    <w:rsid w:val="00802EBF"/>
    <w:rsid w:val="00803178"/>
    <w:rsid w:val="0080382D"/>
    <w:rsid w:val="008039D6"/>
    <w:rsid w:val="00803DC0"/>
    <w:rsid w:val="00803FCA"/>
    <w:rsid w:val="008041D3"/>
    <w:rsid w:val="008043A4"/>
    <w:rsid w:val="008044BF"/>
    <w:rsid w:val="008045DD"/>
    <w:rsid w:val="008047CB"/>
    <w:rsid w:val="0080555B"/>
    <w:rsid w:val="00805801"/>
    <w:rsid w:val="00805CB5"/>
    <w:rsid w:val="00806008"/>
    <w:rsid w:val="008064FD"/>
    <w:rsid w:val="00806987"/>
    <w:rsid w:val="00806D54"/>
    <w:rsid w:val="00806E53"/>
    <w:rsid w:val="008074DE"/>
    <w:rsid w:val="00807695"/>
    <w:rsid w:val="008078A3"/>
    <w:rsid w:val="008078AF"/>
    <w:rsid w:val="00807DA6"/>
    <w:rsid w:val="00810107"/>
    <w:rsid w:val="00810256"/>
    <w:rsid w:val="00810269"/>
    <w:rsid w:val="00810533"/>
    <w:rsid w:val="00810579"/>
    <w:rsid w:val="00810D2C"/>
    <w:rsid w:val="00810EEC"/>
    <w:rsid w:val="00811AFA"/>
    <w:rsid w:val="00811D02"/>
    <w:rsid w:val="008120C5"/>
    <w:rsid w:val="008124A5"/>
    <w:rsid w:val="0081284B"/>
    <w:rsid w:val="0081284F"/>
    <w:rsid w:val="00813140"/>
    <w:rsid w:val="008132A8"/>
    <w:rsid w:val="008133C2"/>
    <w:rsid w:val="0081376A"/>
    <w:rsid w:val="00813792"/>
    <w:rsid w:val="008141C1"/>
    <w:rsid w:val="0081473F"/>
    <w:rsid w:val="00814752"/>
    <w:rsid w:val="008149D7"/>
    <w:rsid w:val="00814D10"/>
    <w:rsid w:val="0081545E"/>
    <w:rsid w:val="008158B8"/>
    <w:rsid w:val="00815B11"/>
    <w:rsid w:val="00815D44"/>
    <w:rsid w:val="00815F77"/>
    <w:rsid w:val="00816147"/>
    <w:rsid w:val="008162A9"/>
    <w:rsid w:val="00816515"/>
    <w:rsid w:val="00816C7D"/>
    <w:rsid w:val="00816EB2"/>
    <w:rsid w:val="00816F8F"/>
    <w:rsid w:val="0081703B"/>
    <w:rsid w:val="00817D3F"/>
    <w:rsid w:val="00817FDC"/>
    <w:rsid w:val="00820131"/>
    <w:rsid w:val="008202D8"/>
    <w:rsid w:val="008202E4"/>
    <w:rsid w:val="008208AF"/>
    <w:rsid w:val="00820DA6"/>
    <w:rsid w:val="00821723"/>
    <w:rsid w:val="008218EA"/>
    <w:rsid w:val="00821A1D"/>
    <w:rsid w:val="008223EC"/>
    <w:rsid w:val="00822589"/>
    <w:rsid w:val="0082262B"/>
    <w:rsid w:val="00822E11"/>
    <w:rsid w:val="00822F29"/>
    <w:rsid w:val="00823226"/>
    <w:rsid w:val="008234E3"/>
    <w:rsid w:val="0082369F"/>
    <w:rsid w:val="00823B1C"/>
    <w:rsid w:val="00823CF2"/>
    <w:rsid w:val="008241C5"/>
    <w:rsid w:val="008247D9"/>
    <w:rsid w:val="00824FA9"/>
    <w:rsid w:val="00825269"/>
    <w:rsid w:val="00825630"/>
    <w:rsid w:val="008260FB"/>
    <w:rsid w:val="00826265"/>
    <w:rsid w:val="00826333"/>
    <w:rsid w:val="00826405"/>
    <w:rsid w:val="00826463"/>
    <w:rsid w:val="008266B1"/>
    <w:rsid w:val="00826853"/>
    <w:rsid w:val="00826958"/>
    <w:rsid w:val="00826B1F"/>
    <w:rsid w:val="00826B31"/>
    <w:rsid w:val="00826E8A"/>
    <w:rsid w:val="00826EFD"/>
    <w:rsid w:val="00827406"/>
    <w:rsid w:val="0082758A"/>
    <w:rsid w:val="00827653"/>
    <w:rsid w:val="00827693"/>
    <w:rsid w:val="00827D9C"/>
    <w:rsid w:val="00830057"/>
    <w:rsid w:val="00830560"/>
    <w:rsid w:val="00830701"/>
    <w:rsid w:val="00830725"/>
    <w:rsid w:val="008309FD"/>
    <w:rsid w:val="00830B57"/>
    <w:rsid w:val="00831196"/>
    <w:rsid w:val="008311DD"/>
    <w:rsid w:val="0083194B"/>
    <w:rsid w:val="00831C52"/>
    <w:rsid w:val="008320D9"/>
    <w:rsid w:val="0083213D"/>
    <w:rsid w:val="00832622"/>
    <w:rsid w:val="008327E5"/>
    <w:rsid w:val="00832908"/>
    <w:rsid w:val="0083290B"/>
    <w:rsid w:val="00832DF2"/>
    <w:rsid w:val="00833427"/>
    <w:rsid w:val="0083352C"/>
    <w:rsid w:val="008339F4"/>
    <w:rsid w:val="00833BC2"/>
    <w:rsid w:val="00833DD8"/>
    <w:rsid w:val="00834108"/>
    <w:rsid w:val="008349B5"/>
    <w:rsid w:val="00834E97"/>
    <w:rsid w:val="00835019"/>
    <w:rsid w:val="0083538B"/>
    <w:rsid w:val="00835578"/>
    <w:rsid w:val="008355A7"/>
    <w:rsid w:val="00836277"/>
    <w:rsid w:val="008362F6"/>
    <w:rsid w:val="00836466"/>
    <w:rsid w:val="0083675E"/>
    <w:rsid w:val="00836800"/>
    <w:rsid w:val="00836905"/>
    <w:rsid w:val="00836C87"/>
    <w:rsid w:val="00836DC7"/>
    <w:rsid w:val="00837633"/>
    <w:rsid w:val="00837AC4"/>
    <w:rsid w:val="00837FF2"/>
    <w:rsid w:val="00840576"/>
    <w:rsid w:val="008409CE"/>
    <w:rsid w:val="00840AB7"/>
    <w:rsid w:val="00840E5D"/>
    <w:rsid w:val="00840F44"/>
    <w:rsid w:val="00841CB2"/>
    <w:rsid w:val="00841EDC"/>
    <w:rsid w:val="00842124"/>
    <w:rsid w:val="008421DC"/>
    <w:rsid w:val="00842560"/>
    <w:rsid w:val="00842594"/>
    <w:rsid w:val="00842602"/>
    <w:rsid w:val="008427E6"/>
    <w:rsid w:val="00843B04"/>
    <w:rsid w:val="00843BE6"/>
    <w:rsid w:val="0084484C"/>
    <w:rsid w:val="00844DC8"/>
    <w:rsid w:val="008453B5"/>
    <w:rsid w:val="008454E6"/>
    <w:rsid w:val="00845B3A"/>
    <w:rsid w:val="00845CCB"/>
    <w:rsid w:val="0084636F"/>
    <w:rsid w:val="00846377"/>
    <w:rsid w:val="0084667D"/>
    <w:rsid w:val="0084671A"/>
    <w:rsid w:val="00846A4B"/>
    <w:rsid w:val="00846D7C"/>
    <w:rsid w:val="00846E74"/>
    <w:rsid w:val="00847008"/>
    <w:rsid w:val="008470A0"/>
    <w:rsid w:val="008470E1"/>
    <w:rsid w:val="008470FE"/>
    <w:rsid w:val="008471BF"/>
    <w:rsid w:val="0084765C"/>
    <w:rsid w:val="00847964"/>
    <w:rsid w:val="00847E3D"/>
    <w:rsid w:val="008502C1"/>
    <w:rsid w:val="008502F5"/>
    <w:rsid w:val="00850383"/>
    <w:rsid w:val="00850468"/>
    <w:rsid w:val="00850605"/>
    <w:rsid w:val="0085138E"/>
    <w:rsid w:val="00851743"/>
    <w:rsid w:val="008518B7"/>
    <w:rsid w:val="00851AFC"/>
    <w:rsid w:val="00851BAC"/>
    <w:rsid w:val="00851D68"/>
    <w:rsid w:val="00852022"/>
    <w:rsid w:val="0085215B"/>
    <w:rsid w:val="00852353"/>
    <w:rsid w:val="0085238D"/>
    <w:rsid w:val="0085253C"/>
    <w:rsid w:val="008526D5"/>
    <w:rsid w:val="00852857"/>
    <w:rsid w:val="00852F60"/>
    <w:rsid w:val="008534F8"/>
    <w:rsid w:val="00853B0D"/>
    <w:rsid w:val="00853EA6"/>
    <w:rsid w:val="00854430"/>
    <w:rsid w:val="008545D3"/>
    <w:rsid w:val="00854783"/>
    <w:rsid w:val="00855212"/>
    <w:rsid w:val="00855534"/>
    <w:rsid w:val="0085564A"/>
    <w:rsid w:val="00855BD6"/>
    <w:rsid w:val="00855DC4"/>
    <w:rsid w:val="0085635D"/>
    <w:rsid w:val="0085659C"/>
    <w:rsid w:val="00856F32"/>
    <w:rsid w:val="008572B0"/>
    <w:rsid w:val="008573F5"/>
    <w:rsid w:val="00857DEC"/>
    <w:rsid w:val="00857F98"/>
    <w:rsid w:val="008600F1"/>
    <w:rsid w:val="008602C0"/>
    <w:rsid w:val="008605CF"/>
    <w:rsid w:val="008607B1"/>
    <w:rsid w:val="008608DF"/>
    <w:rsid w:val="00860CB9"/>
    <w:rsid w:val="00862605"/>
    <w:rsid w:val="008633C3"/>
    <w:rsid w:val="00863E5F"/>
    <w:rsid w:val="00864033"/>
    <w:rsid w:val="008644BB"/>
    <w:rsid w:val="008644D2"/>
    <w:rsid w:val="00864ADD"/>
    <w:rsid w:val="008651C3"/>
    <w:rsid w:val="00865221"/>
    <w:rsid w:val="0086558F"/>
    <w:rsid w:val="00865C3F"/>
    <w:rsid w:val="00865E5D"/>
    <w:rsid w:val="00865EC6"/>
    <w:rsid w:val="008665C9"/>
    <w:rsid w:val="00866661"/>
    <w:rsid w:val="008669CA"/>
    <w:rsid w:val="00866FE2"/>
    <w:rsid w:val="00867166"/>
    <w:rsid w:val="00867339"/>
    <w:rsid w:val="00867592"/>
    <w:rsid w:val="008677C7"/>
    <w:rsid w:val="00867FAF"/>
    <w:rsid w:val="008703F0"/>
    <w:rsid w:val="008709D1"/>
    <w:rsid w:val="008709D8"/>
    <w:rsid w:val="00870E07"/>
    <w:rsid w:val="00870FD0"/>
    <w:rsid w:val="00871099"/>
    <w:rsid w:val="00871226"/>
    <w:rsid w:val="00871263"/>
    <w:rsid w:val="008712CC"/>
    <w:rsid w:val="00871507"/>
    <w:rsid w:val="008716E7"/>
    <w:rsid w:val="00871ADC"/>
    <w:rsid w:val="00871C99"/>
    <w:rsid w:val="00871E14"/>
    <w:rsid w:val="008720A9"/>
    <w:rsid w:val="008720BE"/>
    <w:rsid w:val="00872C83"/>
    <w:rsid w:val="008730A3"/>
    <w:rsid w:val="008732E4"/>
    <w:rsid w:val="00873360"/>
    <w:rsid w:val="00873C08"/>
    <w:rsid w:val="00873E64"/>
    <w:rsid w:val="00874372"/>
    <w:rsid w:val="008743B2"/>
    <w:rsid w:val="0087493E"/>
    <w:rsid w:val="00874C44"/>
    <w:rsid w:val="00875420"/>
    <w:rsid w:val="00875873"/>
    <w:rsid w:val="00875DAF"/>
    <w:rsid w:val="00875DBF"/>
    <w:rsid w:val="00875E3E"/>
    <w:rsid w:val="008766D7"/>
    <w:rsid w:val="00876986"/>
    <w:rsid w:val="00876FCC"/>
    <w:rsid w:val="00877260"/>
    <w:rsid w:val="00877450"/>
    <w:rsid w:val="0087777B"/>
    <w:rsid w:val="00877E61"/>
    <w:rsid w:val="008802E5"/>
    <w:rsid w:val="0088031C"/>
    <w:rsid w:val="00880C3D"/>
    <w:rsid w:val="00880C8C"/>
    <w:rsid w:val="00880EDF"/>
    <w:rsid w:val="0088110B"/>
    <w:rsid w:val="00881712"/>
    <w:rsid w:val="00881A2B"/>
    <w:rsid w:val="00881AA5"/>
    <w:rsid w:val="00881E75"/>
    <w:rsid w:val="0088249F"/>
    <w:rsid w:val="0088313D"/>
    <w:rsid w:val="00883282"/>
    <w:rsid w:val="00883AE4"/>
    <w:rsid w:val="0088445C"/>
    <w:rsid w:val="0088464A"/>
    <w:rsid w:val="00884CA9"/>
    <w:rsid w:val="00884FB7"/>
    <w:rsid w:val="008854BF"/>
    <w:rsid w:val="0088611B"/>
    <w:rsid w:val="00886A71"/>
    <w:rsid w:val="00886C2D"/>
    <w:rsid w:val="00887026"/>
    <w:rsid w:val="00887340"/>
    <w:rsid w:val="008874F6"/>
    <w:rsid w:val="00887B88"/>
    <w:rsid w:val="00887F75"/>
    <w:rsid w:val="008900A2"/>
    <w:rsid w:val="00890339"/>
    <w:rsid w:val="00890631"/>
    <w:rsid w:val="00890B7C"/>
    <w:rsid w:val="0089159D"/>
    <w:rsid w:val="0089181C"/>
    <w:rsid w:val="00891FA3"/>
    <w:rsid w:val="008923C9"/>
    <w:rsid w:val="0089288E"/>
    <w:rsid w:val="00892934"/>
    <w:rsid w:val="00892DAD"/>
    <w:rsid w:val="0089328B"/>
    <w:rsid w:val="00893451"/>
    <w:rsid w:val="00893FCC"/>
    <w:rsid w:val="008946AA"/>
    <w:rsid w:val="00895189"/>
    <w:rsid w:val="00895888"/>
    <w:rsid w:val="00895E4E"/>
    <w:rsid w:val="00895F31"/>
    <w:rsid w:val="00895FC2"/>
    <w:rsid w:val="0089658E"/>
    <w:rsid w:val="00896C82"/>
    <w:rsid w:val="008972AB"/>
    <w:rsid w:val="00897863"/>
    <w:rsid w:val="0089786F"/>
    <w:rsid w:val="0089787D"/>
    <w:rsid w:val="00897C0A"/>
    <w:rsid w:val="008A0040"/>
    <w:rsid w:val="008A0068"/>
    <w:rsid w:val="008A0502"/>
    <w:rsid w:val="008A079E"/>
    <w:rsid w:val="008A080D"/>
    <w:rsid w:val="008A0954"/>
    <w:rsid w:val="008A096A"/>
    <w:rsid w:val="008A0A71"/>
    <w:rsid w:val="008A0D4A"/>
    <w:rsid w:val="008A0EFA"/>
    <w:rsid w:val="008A16D8"/>
    <w:rsid w:val="008A1844"/>
    <w:rsid w:val="008A1CEB"/>
    <w:rsid w:val="008A1EF3"/>
    <w:rsid w:val="008A1F00"/>
    <w:rsid w:val="008A1F6B"/>
    <w:rsid w:val="008A2658"/>
    <w:rsid w:val="008A2A72"/>
    <w:rsid w:val="008A2D30"/>
    <w:rsid w:val="008A405B"/>
    <w:rsid w:val="008A414F"/>
    <w:rsid w:val="008A4155"/>
    <w:rsid w:val="008A44E0"/>
    <w:rsid w:val="008A46F1"/>
    <w:rsid w:val="008A472A"/>
    <w:rsid w:val="008A475A"/>
    <w:rsid w:val="008A48D5"/>
    <w:rsid w:val="008A501A"/>
    <w:rsid w:val="008A541D"/>
    <w:rsid w:val="008A542C"/>
    <w:rsid w:val="008A54DB"/>
    <w:rsid w:val="008A5621"/>
    <w:rsid w:val="008A5700"/>
    <w:rsid w:val="008A5831"/>
    <w:rsid w:val="008A5B47"/>
    <w:rsid w:val="008A5ED3"/>
    <w:rsid w:val="008A5F62"/>
    <w:rsid w:val="008A6951"/>
    <w:rsid w:val="008A6FB7"/>
    <w:rsid w:val="008A7C11"/>
    <w:rsid w:val="008A7C48"/>
    <w:rsid w:val="008A7E8E"/>
    <w:rsid w:val="008A7F23"/>
    <w:rsid w:val="008B009D"/>
    <w:rsid w:val="008B0635"/>
    <w:rsid w:val="008B1455"/>
    <w:rsid w:val="008B1619"/>
    <w:rsid w:val="008B2380"/>
    <w:rsid w:val="008B26C8"/>
    <w:rsid w:val="008B2A70"/>
    <w:rsid w:val="008B2D82"/>
    <w:rsid w:val="008B2E57"/>
    <w:rsid w:val="008B33BF"/>
    <w:rsid w:val="008B356F"/>
    <w:rsid w:val="008B3CB8"/>
    <w:rsid w:val="008B3E35"/>
    <w:rsid w:val="008B41C9"/>
    <w:rsid w:val="008B4554"/>
    <w:rsid w:val="008B4FB0"/>
    <w:rsid w:val="008B51B9"/>
    <w:rsid w:val="008B528B"/>
    <w:rsid w:val="008B5387"/>
    <w:rsid w:val="008B5466"/>
    <w:rsid w:val="008B56EA"/>
    <w:rsid w:val="008B57F4"/>
    <w:rsid w:val="008B5E0D"/>
    <w:rsid w:val="008B6623"/>
    <w:rsid w:val="008B6962"/>
    <w:rsid w:val="008B6CB2"/>
    <w:rsid w:val="008B7488"/>
    <w:rsid w:val="008B75F7"/>
    <w:rsid w:val="008B7CB7"/>
    <w:rsid w:val="008B7CC1"/>
    <w:rsid w:val="008B7F65"/>
    <w:rsid w:val="008C04B1"/>
    <w:rsid w:val="008C1037"/>
    <w:rsid w:val="008C166B"/>
    <w:rsid w:val="008C18C5"/>
    <w:rsid w:val="008C1E30"/>
    <w:rsid w:val="008C2002"/>
    <w:rsid w:val="008C236A"/>
    <w:rsid w:val="008C2636"/>
    <w:rsid w:val="008C26D4"/>
    <w:rsid w:val="008C2ACF"/>
    <w:rsid w:val="008C2BA1"/>
    <w:rsid w:val="008C2BC8"/>
    <w:rsid w:val="008C318A"/>
    <w:rsid w:val="008C36E0"/>
    <w:rsid w:val="008C5479"/>
    <w:rsid w:val="008C5578"/>
    <w:rsid w:val="008C5793"/>
    <w:rsid w:val="008C58CF"/>
    <w:rsid w:val="008C6F6F"/>
    <w:rsid w:val="008C7011"/>
    <w:rsid w:val="008C719C"/>
    <w:rsid w:val="008C7502"/>
    <w:rsid w:val="008C7B50"/>
    <w:rsid w:val="008C7CE8"/>
    <w:rsid w:val="008C7E05"/>
    <w:rsid w:val="008C7E2C"/>
    <w:rsid w:val="008D029C"/>
    <w:rsid w:val="008D02EF"/>
    <w:rsid w:val="008D0BCC"/>
    <w:rsid w:val="008D14A7"/>
    <w:rsid w:val="008D1E5D"/>
    <w:rsid w:val="008D1ED3"/>
    <w:rsid w:val="008D2576"/>
    <w:rsid w:val="008D27B3"/>
    <w:rsid w:val="008D28FF"/>
    <w:rsid w:val="008D2B85"/>
    <w:rsid w:val="008D2F18"/>
    <w:rsid w:val="008D33F0"/>
    <w:rsid w:val="008D3640"/>
    <w:rsid w:val="008D3848"/>
    <w:rsid w:val="008D3891"/>
    <w:rsid w:val="008D3DB1"/>
    <w:rsid w:val="008D3F78"/>
    <w:rsid w:val="008D412B"/>
    <w:rsid w:val="008D4136"/>
    <w:rsid w:val="008D446C"/>
    <w:rsid w:val="008D4C87"/>
    <w:rsid w:val="008D4D72"/>
    <w:rsid w:val="008D5633"/>
    <w:rsid w:val="008D5841"/>
    <w:rsid w:val="008D5913"/>
    <w:rsid w:val="008D638E"/>
    <w:rsid w:val="008D6D02"/>
    <w:rsid w:val="008D7029"/>
    <w:rsid w:val="008D7474"/>
    <w:rsid w:val="008D7655"/>
    <w:rsid w:val="008D7969"/>
    <w:rsid w:val="008D7D8A"/>
    <w:rsid w:val="008E0040"/>
    <w:rsid w:val="008E0458"/>
    <w:rsid w:val="008E075F"/>
    <w:rsid w:val="008E10D2"/>
    <w:rsid w:val="008E1298"/>
    <w:rsid w:val="008E1339"/>
    <w:rsid w:val="008E1812"/>
    <w:rsid w:val="008E1A53"/>
    <w:rsid w:val="008E1C03"/>
    <w:rsid w:val="008E1FBE"/>
    <w:rsid w:val="008E202C"/>
    <w:rsid w:val="008E22A0"/>
    <w:rsid w:val="008E24F8"/>
    <w:rsid w:val="008E2C5F"/>
    <w:rsid w:val="008E3001"/>
    <w:rsid w:val="008E32EF"/>
    <w:rsid w:val="008E36C0"/>
    <w:rsid w:val="008E3BF6"/>
    <w:rsid w:val="008E3C7D"/>
    <w:rsid w:val="008E4438"/>
    <w:rsid w:val="008E4680"/>
    <w:rsid w:val="008E46FD"/>
    <w:rsid w:val="008E4BC5"/>
    <w:rsid w:val="008E50E8"/>
    <w:rsid w:val="008E511F"/>
    <w:rsid w:val="008E521A"/>
    <w:rsid w:val="008E57FB"/>
    <w:rsid w:val="008E696C"/>
    <w:rsid w:val="008E6DD3"/>
    <w:rsid w:val="008E6E30"/>
    <w:rsid w:val="008E6E86"/>
    <w:rsid w:val="008E6F1A"/>
    <w:rsid w:val="008E7072"/>
    <w:rsid w:val="008E71A0"/>
    <w:rsid w:val="008E743A"/>
    <w:rsid w:val="008E77EE"/>
    <w:rsid w:val="008E7F61"/>
    <w:rsid w:val="008F079F"/>
    <w:rsid w:val="008F13FA"/>
    <w:rsid w:val="008F238F"/>
    <w:rsid w:val="008F2909"/>
    <w:rsid w:val="008F29C9"/>
    <w:rsid w:val="008F2A22"/>
    <w:rsid w:val="008F2A2A"/>
    <w:rsid w:val="008F2BD9"/>
    <w:rsid w:val="008F2E38"/>
    <w:rsid w:val="008F306A"/>
    <w:rsid w:val="008F41DC"/>
    <w:rsid w:val="008F450A"/>
    <w:rsid w:val="008F4976"/>
    <w:rsid w:val="008F4DB5"/>
    <w:rsid w:val="008F4E7E"/>
    <w:rsid w:val="008F533A"/>
    <w:rsid w:val="008F56BF"/>
    <w:rsid w:val="008F5796"/>
    <w:rsid w:val="008F599D"/>
    <w:rsid w:val="008F5B69"/>
    <w:rsid w:val="008F5DA3"/>
    <w:rsid w:val="008F616B"/>
    <w:rsid w:val="008F6260"/>
    <w:rsid w:val="008F6533"/>
    <w:rsid w:val="008F678A"/>
    <w:rsid w:val="008F6C17"/>
    <w:rsid w:val="008F6DA3"/>
    <w:rsid w:val="008F6DA6"/>
    <w:rsid w:val="008F6EA5"/>
    <w:rsid w:val="008F7152"/>
    <w:rsid w:val="008F74F7"/>
    <w:rsid w:val="008F7859"/>
    <w:rsid w:val="008F7C5F"/>
    <w:rsid w:val="008F7D1D"/>
    <w:rsid w:val="0090087F"/>
    <w:rsid w:val="00900FA1"/>
    <w:rsid w:val="00901098"/>
    <w:rsid w:val="0090124B"/>
    <w:rsid w:val="0090156D"/>
    <w:rsid w:val="00901EE7"/>
    <w:rsid w:val="00901F94"/>
    <w:rsid w:val="009021D9"/>
    <w:rsid w:val="009024C9"/>
    <w:rsid w:val="00902F62"/>
    <w:rsid w:val="00903161"/>
    <w:rsid w:val="0090348F"/>
    <w:rsid w:val="009034FA"/>
    <w:rsid w:val="009041CD"/>
    <w:rsid w:val="00904267"/>
    <w:rsid w:val="0090432F"/>
    <w:rsid w:val="00904CDB"/>
    <w:rsid w:val="009051B9"/>
    <w:rsid w:val="009055E4"/>
    <w:rsid w:val="00905E57"/>
    <w:rsid w:val="00906047"/>
    <w:rsid w:val="00906118"/>
    <w:rsid w:val="00906307"/>
    <w:rsid w:val="0090646C"/>
    <w:rsid w:val="0090668F"/>
    <w:rsid w:val="00906974"/>
    <w:rsid w:val="00906EE2"/>
    <w:rsid w:val="00906F5C"/>
    <w:rsid w:val="0090742C"/>
    <w:rsid w:val="00907712"/>
    <w:rsid w:val="00907757"/>
    <w:rsid w:val="00907DB7"/>
    <w:rsid w:val="0091033D"/>
    <w:rsid w:val="00910A14"/>
    <w:rsid w:val="00911A8F"/>
    <w:rsid w:val="00911B34"/>
    <w:rsid w:val="00911BE0"/>
    <w:rsid w:val="00911C7F"/>
    <w:rsid w:val="00911C9E"/>
    <w:rsid w:val="00912716"/>
    <w:rsid w:val="00912D3A"/>
    <w:rsid w:val="009136A4"/>
    <w:rsid w:val="00913A1C"/>
    <w:rsid w:val="00913DD3"/>
    <w:rsid w:val="00913DFD"/>
    <w:rsid w:val="00913FC0"/>
    <w:rsid w:val="0091467B"/>
    <w:rsid w:val="0091535E"/>
    <w:rsid w:val="00915E6A"/>
    <w:rsid w:val="00916120"/>
    <w:rsid w:val="0091692E"/>
    <w:rsid w:val="00916A4F"/>
    <w:rsid w:val="009171B8"/>
    <w:rsid w:val="0091739B"/>
    <w:rsid w:val="009179C3"/>
    <w:rsid w:val="009179EC"/>
    <w:rsid w:val="00917D02"/>
    <w:rsid w:val="00920377"/>
    <w:rsid w:val="009205E9"/>
    <w:rsid w:val="00920A08"/>
    <w:rsid w:val="00920BB9"/>
    <w:rsid w:val="00920E5E"/>
    <w:rsid w:val="009212B0"/>
    <w:rsid w:val="0092180C"/>
    <w:rsid w:val="00921877"/>
    <w:rsid w:val="00921B37"/>
    <w:rsid w:val="00922701"/>
    <w:rsid w:val="009228DA"/>
    <w:rsid w:val="00923247"/>
    <w:rsid w:val="0092375D"/>
    <w:rsid w:val="00924AC1"/>
    <w:rsid w:val="00925034"/>
    <w:rsid w:val="00925E17"/>
    <w:rsid w:val="00926BB6"/>
    <w:rsid w:val="00926D08"/>
    <w:rsid w:val="00927132"/>
    <w:rsid w:val="00927197"/>
    <w:rsid w:val="00927297"/>
    <w:rsid w:val="0092739D"/>
    <w:rsid w:val="009275A4"/>
    <w:rsid w:val="0092766A"/>
    <w:rsid w:val="009279ED"/>
    <w:rsid w:val="009304F9"/>
    <w:rsid w:val="00930DC8"/>
    <w:rsid w:val="00931C00"/>
    <w:rsid w:val="009323E3"/>
    <w:rsid w:val="00932A1C"/>
    <w:rsid w:val="00932DC9"/>
    <w:rsid w:val="00932EED"/>
    <w:rsid w:val="00932FC0"/>
    <w:rsid w:val="0093311F"/>
    <w:rsid w:val="00933205"/>
    <w:rsid w:val="009332B2"/>
    <w:rsid w:val="00933485"/>
    <w:rsid w:val="00933FD3"/>
    <w:rsid w:val="0093535B"/>
    <w:rsid w:val="00935396"/>
    <w:rsid w:val="00935478"/>
    <w:rsid w:val="00935782"/>
    <w:rsid w:val="00935CD4"/>
    <w:rsid w:val="00936401"/>
    <w:rsid w:val="00936461"/>
    <w:rsid w:val="00936472"/>
    <w:rsid w:val="00936B2A"/>
    <w:rsid w:val="009377B0"/>
    <w:rsid w:val="0093792B"/>
    <w:rsid w:val="00937D42"/>
    <w:rsid w:val="00937D96"/>
    <w:rsid w:val="0094035C"/>
    <w:rsid w:val="0094036E"/>
    <w:rsid w:val="009406B3"/>
    <w:rsid w:val="00940D69"/>
    <w:rsid w:val="00940FD4"/>
    <w:rsid w:val="0094164C"/>
    <w:rsid w:val="009416CD"/>
    <w:rsid w:val="0094189E"/>
    <w:rsid w:val="00941C20"/>
    <w:rsid w:val="00941DDF"/>
    <w:rsid w:val="00942756"/>
    <w:rsid w:val="00942A12"/>
    <w:rsid w:val="00942AAA"/>
    <w:rsid w:val="00942CD3"/>
    <w:rsid w:val="0094302B"/>
    <w:rsid w:val="00943757"/>
    <w:rsid w:val="00943819"/>
    <w:rsid w:val="00943AC8"/>
    <w:rsid w:val="00944569"/>
    <w:rsid w:val="009447E0"/>
    <w:rsid w:val="00944BBC"/>
    <w:rsid w:val="009453FE"/>
    <w:rsid w:val="00945B18"/>
    <w:rsid w:val="00946269"/>
    <w:rsid w:val="009464B0"/>
    <w:rsid w:val="00946574"/>
    <w:rsid w:val="009466A4"/>
    <w:rsid w:val="009468FB"/>
    <w:rsid w:val="00946A3F"/>
    <w:rsid w:val="00946B1F"/>
    <w:rsid w:val="00946B32"/>
    <w:rsid w:val="00947038"/>
    <w:rsid w:val="009470D4"/>
    <w:rsid w:val="0094759C"/>
    <w:rsid w:val="00947DCB"/>
    <w:rsid w:val="0095001A"/>
    <w:rsid w:val="009504DA"/>
    <w:rsid w:val="00950A1B"/>
    <w:rsid w:val="00950ECE"/>
    <w:rsid w:val="0095134C"/>
    <w:rsid w:val="009513D2"/>
    <w:rsid w:val="009513EF"/>
    <w:rsid w:val="00951959"/>
    <w:rsid w:val="00951D67"/>
    <w:rsid w:val="00951DAC"/>
    <w:rsid w:val="0095220C"/>
    <w:rsid w:val="0095239D"/>
    <w:rsid w:val="00952D24"/>
    <w:rsid w:val="00952ED8"/>
    <w:rsid w:val="0095308D"/>
    <w:rsid w:val="0095396D"/>
    <w:rsid w:val="00954708"/>
    <w:rsid w:val="009549A9"/>
    <w:rsid w:val="00954DE0"/>
    <w:rsid w:val="00954F52"/>
    <w:rsid w:val="00955088"/>
    <w:rsid w:val="00955520"/>
    <w:rsid w:val="00955919"/>
    <w:rsid w:val="00956060"/>
    <w:rsid w:val="009560AC"/>
    <w:rsid w:val="009561A3"/>
    <w:rsid w:val="0095694E"/>
    <w:rsid w:val="00957313"/>
    <w:rsid w:val="00957330"/>
    <w:rsid w:val="0095740A"/>
    <w:rsid w:val="009576C9"/>
    <w:rsid w:val="00957D13"/>
    <w:rsid w:val="00960378"/>
    <w:rsid w:val="009607D8"/>
    <w:rsid w:val="00960C0F"/>
    <w:rsid w:val="00961046"/>
    <w:rsid w:val="009610B5"/>
    <w:rsid w:val="00961353"/>
    <w:rsid w:val="009613B6"/>
    <w:rsid w:val="0096141F"/>
    <w:rsid w:val="009614C4"/>
    <w:rsid w:val="00961687"/>
    <w:rsid w:val="0096171F"/>
    <w:rsid w:val="0096173A"/>
    <w:rsid w:val="0096186F"/>
    <w:rsid w:val="00961C1F"/>
    <w:rsid w:val="009622CE"/>
    <w:rsid w:val="009624D5"/>
    <w:rsid w:val="00962537"/>
    <w:rsid w:val="00962BC1"/>
    <w:rsid w:val="00962D9B"/>
    <w:rsid w:val="00962F2F"/>
    <w:rsid w:val="00963045"/>
    <w:rsid w:val="009630B2"/>
    <w:rsid w:val="0096354C"/>
    <w:rsid w:val="00963559"/>
    <w:rsid w:val="00963DFD"/>
    <w:rsid w:val="00963E7F"/>
    <w:rsid w:val="00964357"/>
    <w:rsid w:val="00964AD2"/>
    <w:rsid w:val="00965126"/>
    <w:rsid w:val="0096550B"/>
    <w:rsid w:val="00965D80"/>
    <w:rsid w:val="00965F1F"/>
    <w:rsid w:val="00965FA7"/>
    <w:rsid w:val="009666D2"/>
    <w:rsid w:val="00966810"/>
    <w:rsid w:val="009674F7"/>
    <w:rsid w:val="009679F1"/>
    <w:rsid w:val="009679FB"/>
    <w:rsid w:val="00967B88"/>
    <w:rsid w:val="00967C21"/>
    <w:rsid w:val="00967F4A"/>
    <w:rsid w:val="00970582"/>
    <w:rsid w:val="0097080E"/>
    <w:rsid w:val="00970902"/>
    <w:rsid w:val="009709E0"/>
    <w:rsid w:val="0097136E"/>
    <w:rsid w:val="0097164C"/>
    <w:rsid w:val="00971D87"/>
    <w:rsid w:val="00972049"/>
    <w:rsid w:val="00972163"/>
    <w:rsid w:val="009724AB"/>
    <w:rsid w:val="00972CC7"/>
    <w:rsid w:val="00973050"/>
    <w:rsid w:val="00973404"/>
    <w:rsid w:val="0097373C"/>
    <w:rsid w:val="00974CBD"/>
    <w:rsid w:val="009753B0"/>
    <w:rsid w:val="009755F2"/>
    <w:rsid w:val="00975A7D"/>
    <w:rsid w:val="00975DF2"/>
    <w:rsid w:val="00975FF0"/>
    <w:rsid w:val="00976143"/>
    <w:rsid w:val="00976725"/>
    <w:rsid w:val="00976BCC"/>
    <w:rsid w:val="00976D62"/>
    <w:rsid w:val="00977538"/>
    <w:rsid w:val="009776CB"/>
    <w:rsid w:val="009776FB"/>
    <w:rsid w:val="00977998"/>
    <w:rsid w:val="009801AA"/>
    <w:rsid w:val="009801EE"/>
    <w:rsid w:val="00980817"/>
    <w:rsid w:val="00980DF9"/>
    <w:rsid w:val="00980E7A"/>
    <w:rsid w:val="0098117F"/>
    <w:rsid w:val="009815E0"/>
    <w:rsid w:val="00981DBD"/>
    <w:rsid w:val="00981E74"/>
    <w:rsid w:val="00981FC5"/>
    <w:rsid w:val="009822EA"/>
    <w:rsid w:val="009823CA"/>
    <w:rsid w:val="00982491"/>
    <w:rsid w:val="009827BF"/>
    <w:rsid w:val="009828AE"/>
    <w:rsid w:val="00982BC0"/>
    <w:rsid w:val="00982E76"/>
    <w:rsid w:val="0098301B"/>
    <w:rsid w:val="009832D8"/>
    <w:rsid w:val="00983CE6"/>
    <w:rsid w:val="009840B4"/>
    <w:rsid w:val="00984471"/>
    <w:rsid w:val="009845E8"/>
    <w:rsid w:val="00984D5A"/>
    <w:rsid w:val="00984E01"/>
    <w:rsid w:val="0098551D"/>
    <w:rsid w:val="009858AD"/>
    <w:rsid w:val="00985930"/>
    <w:rsid w:val="00985A2A"/>
    <w:rsid w:val="00985F1F"/>
    <w:rsid w:val="0098628E"/>
    <w:rsid w:val="00986899"/>
    <w:rsid w:val="009869A2"/>
    <w:rsid w:val="00986A8F"/>
    <w:rsid w:val="00986AFB"/>
    <w:rsid w:val="00987038"/>
    <w:rsid w:val="00987219"/>
    <w:rsid w:val="0098729A"/>
    <w:rsid w:val="00987355"/>
    <w:rsid w:val="00987457"/>
    <w:rsid w:val="009879B0"/>
    <w:rsid w:val="00987B35"/>
    <w:rsid w:val="00987C0C"/>
    <w:rsid w:val="00990118"/>
    <w:rsid w:val="009902D8"/>
    <w:rsid w:val="009903B7"/>
    <w:rsid w:val="009915E0"/>
    <w:rsid w:val="00991B68"/>
    <w:rsid w:val="00991BCC"/>
    <w:rsid w:val="00991C1D"/>
    <w:rsid w:val="00991E46"/>
    <w:rsid w:val="00991F31"/>
    <w:rsid w:val="00991FDA"/>
    <w:rsid w:val="0099239F"/>
    <w:rsid w:val="009924D6"/>
    <w:rsid w:val="009927E1"/>
    <w:rsid w:val="0099280A"/>
    <w:rsid w:val="009929A8"/>
    <w:rsid w:val="00992C8C"/>
    <w:rsid w:val="00992D48"/>
    <w:rsid w:val="00992E2F"/>
    <w:rsid w:val="0099311F"/>
    <w:rsid w:val="00993678"/>
    <w:rsid w:val="00993839"/>
    <w:rsid w:val="00993986"/>
    <w:rsid w:val="00993B9B"/>
    <w:rsid w:val="00993BF2"/>
    <w:rsid w:val="00993CB2"/>
    <w:rsid w:val="00994383"/>
    <w:rsid w:val="00994587"/>
    <w:rsid w:val="009946BF"/>
    <w:rsid w:val="00994DC4"/>
    <w:rsid w:val="0099516F"/>
    <w:rsid w:val="00995E0C"/>
    <w:rsid w:val="009964C0"/>
    <w:rsid w:val="00996593"/>
    <w:rsid w:val="009967C6"/>
    <w:rsid w:val="00996BA9"/>
    <w:rsid w:val="00996D4B"/>
    <w:rsid w:val="00996F2E"/>
    <w:rsid w:val="00997248"/>
    <w:rsid w:val="00997443"/>
    <w:rsid w:val="00997585"/>
    <w:rsid w:val="00997749"/>
    <w:rsid w:val="00997840"/>
    <w:rsid w:val="00997C48"/>
    <w:rsid w:val="009A018B"/>
    <w:rsid w:val="009A01A8"/>
    <w:rsid w:val="009A0595"/>
    <w:rsid w:val="009A09DC"/>
    <w:rsid w:val="009A0CD4"/>
    <w:rsid w:val="009A0ED9"/>
    <w:rsid w:val="009A1061"/>
    <w:rsid w:val="009A1074"/>
    <w:rsid w:val="009A153E"/>
    <w:rsid w:val="009A1AAF"/>
    <w:rsid w:val="009A233F"/>
    <w:rsid w:val="009A2600"/>
    <w:rsid w:val="009A280A"/>
    <w:rsid w:val="009A2AA3"/>
    <w:rsid w:val="009A2CCA"/>
    <w:rsid w:val="009A2DA0"/>
    <w:rsid w:val="009A2FA1"/>
    <w:rsid w:val="009A363A"/>
    <w:rsid w:val="009A38C9"/>
    <w:rsid w:val="009A39B1"/>
    <w:rsid w:val="009A41BB"/>
    <w:rsid w:val="009A46DD"/>
    <w:rsid w:val="009A4DD5"/>
    <w:rsid w:val="009A4F34"/>
    <w:rsid w:val="009A59B5"/>
    <w:rsid w:val="009A5CEA"/>
    <w:rsid w:val="009A5FEB"/>
    <w:rsid w:val="009A6019"/>
    <w:rsid w:val="009A60F1"/>
    <w:rsid w:val="009A665F"/>
    <w:rsid w:val="009A6A64"/>
    <w:rsid w:val="009A7A77"/>
    <w:rsid w:val="009A7B54"/>
    <w:rsid w:val="009B06B3"/>
    <w:rsid w:val="009B078E"/>
    <w:rsid w:val="009B09BD"/>
    <w:rsid w:val="009B09EB"/>
    <w:rsid w:val="009B0FD6"/>
    <w:rsid w:val="009B1343"/>
    <w:rsid w:val="009B14F8"/>
    <w:rsid w:val="009B1AA7"/>
    <w:rsid w:val="009B1B6A"/>
    <w:rsid w:val="009B20AE"/>
    <w:rsid w:val="009B2484"/>
    <w:rsid w:val="009B2703"/>
    <w:rsid w:val="009B274C"/>
    <w:rsid w:val="009B363F"/>
    <w:rsid w:val="009B384F"/>
    <w:rsid w:val="009B3B1C"/>
    <w:rsid w:val="009B3E08"/>
    <w:rsid w:val="009B4788"/>
    <w:rsid w:val="009B4B9E"/>
    <w:rsid w:val="009B557D"/>
    <w:rsid w:val="009B59ED"/>
    <w:rsid w:val="009B61D4"/>
    <w:rsid w:val="009B644E"/>
    <w:rsid w:val="009B6C0F"/>
    <w:rsid w:val="009B6FFD"/>
    <w:rsid w:val="009B7232"/>
    <w:rsid w:val="009B72B8"/>
    <w:rsid w:val="009B77C5"/>
    <w:rsid w:val="009B7CCA"/>
    <w:rsid w:val="009B7D48"/>
    <w:rsid w:val="009B7D96"/>
    <w:rsid w:val="009B7DF6"/>
    <w:rsid w:val="009C014E"/>
    <w:rsid w:val="009C0FD2"/>
    <w:rsid w:val="009C1149"/>
    <w:rsid w:val="009C15EE"/>
    <w:rsid w:val="009C1671"/>
    <w:rsid w:val="009C16F9"/>
    <w:rsid w:val="009C1E0E"/>
    <w:rsid w:val="009C2968"/>
    <w:rsid w:val="009C2AAD"/>
    <w:rsid w:val="009C2F6F"/>
    <w:rsid w:val="009C3355"/>
    <w:rsid w:val="009C386C"/>
    <w:rsid w:val="009C3983"/>
    <w:rsid w:val="009C3A41"/>
    <w:rsid w:val="009C3B7D"/>
    <w:rsid w:val="009C4159"/>
    <w:rsid w:val="009C4227"/>
    <w:rsid w:val="009C450D"/>
    <w:rsid w:val="009C46B5"/>
    <w:rsid w:val="009C514E"/>
    <w:rsid w:val="009C554E"/>
    <w:rsid w:val="009C5A9A"/>
    <w:rsid w:val="009C5F30"/>
    <w:rsid w:val="009C6278"/>
    <w:rsid w:val="009C65D0"/>
    <w:rsid w:val="009C6697"/>
    <w:rsid w:val="009C68B3"/>
    <w:rsid w:val="009C6A9A"/>
    <w:rsid w:val="009C711D"/>
    <w:rsid w:val="009C7583"/>
    <w:rsid w:val="009C7B99"/>
    <w:rsid w:val="009C7D50"/>
    <w:rsid w:val="009D001B"/>
    <w:rsid w:val="009D0064"/>
    <w:rsid w:val="009D0AA6"/>
    <w:rsid w:val="009D11A9"/>
    <w:rsid w:val="009D15BC"/>
    <w:rsid w:val="009D1997"/>
    <w:rsid w:val="009D1A27"/>
    <w:rsid w:val="009D1FF8"/>
    <w:rsid w:val="009D2576"/>
    <w:rsid w:val="009D28DB"/>
    <w:rsid w:val="009D28E5"/>
    <w:rsid w:val="009D30BE"/>
    <w:rsid w:val="009D34B8"/>
    <w:rsid w:val="009D34CB"/>
    <w:rsid w:val="009D36A1"/>
    <w:rsid w:val="009D39D7"/>
    <w:rsid w:val="009D3A7A"/>
    <w:rsid w:val="009D3B5E"/>
    <w:rsid w:val="009D40DB"/>
    <w:rsid w:val="009D4899"/>
    <w:rsid w:val="009D489C"/>
    <w:rsid w:val="009D4B0A"/>
    <w:rsid w:val="009D4B5D"/>
    <w:rsid w:val="009D4C90"/>
    <w:rsid w:val="009D56FB"/>
    <w:rsid w:val="009D59CE"/>
    <w:rsid w:val="009D6197"/>
    <w:rsid w:val="009D62A2"/>
    <w:rsid w:val="009D68B5"/>
    <w:rsid w:val="009D6D9D"/>
    <w:rsid w:val="009D78EC"/>
    <w:rsid w:val="009D79A4"/>
    <w:rsid w:val="009E0220"/>
    <w:rsid w:val="009E09D7"/>
    <w:rsid w:val="009E0BBD"/>
    <w:rsid w:val="009E0F48"/>
    <w:rsid w:val="009E103D"/>
    <w:rsid w:val="009E1486"/>
    <w:rsid w:val="009E1722"/>
    <w:rsid w:val="009E18D5"/>
    <w:rsid w:val="009E1E37"/>
    <w:rsid w:val="009E1E7A"/>
    <w:rsid w:val="009E21ED"/>
    <w:rsid w:val="009E2237"/>
    <w:rsid w:val="009E2365"/>
    <w:rsid w:val="009E2396"/>
    <w:rsid w:val="009E24B8"/>
    <w:rsid w:val="009E2596"/>
    <w:rsid w:val="009E25D2"/>
    <w:rsid w:val="009E2A0B"/>
    <w:rsid w:val="009E2C42"/>
    <w:rsid w:val="009E2DE9"/>
    <w:rsid w:val="009E2F6E"/>
    <w:rsid w:val="009E30F0"/>
    <w:rsid w:val="009E367E"/>
    <w:rsid w:val="009E3AFD"/>
    <w:rsid w:val="009E3B88"/>
    <w:rsid w:val="009E3B8F"/>
    <w:rsid w:val="009E3D39"/>
    <w:rsid w:val="009E40D1"/>
    <w:rsid w:val="009E4515"/>
    <w:rsid w:val="009E478F"/>
    <w:rsid w:val="009E4FEB"/>
    <w:rsid w:val="009E5037"/>
    <w:rsid w:val="009E5308"/>
    <w:rsid w:val="009E54F6"/>
    <w:rsid w:val="009E573C"/>
    <w:rsid w:val="009E5C2D"/>
    <w:rsid w:val="009E5F30"/>
    <w:rsid w:val="009E5F6A"/>
    <w:rsid w:val="009E6216"/>
    <w:rsid w:val="009E62F2"/>
    <w:rsid w:val="009E640D"/>
    <w:rsid w:val="009E64CA"/>
    <w:rsid w:val="009E69B5"/>
    <w:rsid w:val="009E6CE9"/>
    <w:rsid w:val="009E6F69"/>
    <w:rsid w:val="009E74B2"/>
    <w:rsid w:val="009E7597"/>
    <w:rsid w:val="009E774F"/>
    <w:rsid w:val="009E7984"/>
    <w:rsid w:val="009F0EB9"/>
    <w:rsid w:val="009F15EB"/>
    <w:rsid w:val="009F1868"/>
    <w:rsid w:val="009F1B40"/>
    <w:rsid w:val="009F1C18"/>
    <w:rsid w:val="009F21B7"/>
    <w:rsid w:val="009F24CF"/>
    <w:rsid w:val="009F2BEB"/>
    <w:rsid w:val="009F2C1A"/>
    <w:rsid w:val="009F2CF2"/>
    <w:rsid w:val="009F309B"/>
    <w:rsid w:val="009F33A6"/>
    <w:rsid w:val="009F3411"/>
    <w:rsid w:val="009F3A9B"/>
    <w:rsid w:val="009F3D3D"/>
    <w:rsid w:val="009F3D98"/>
    <w:rsid w:val="009F3F1D"/>
    <w:rsid w:val="009F3F86"/>
    <w:rsid w:val="009F472A"/>
    <w:rsid w:val="009F4732"/>
    <w:rsid w:val="009F480B"/>
    <w:rsid w:val="009F4DDE"/>
    <w:rsid w:val="009F52B9"/>
    <w:rsid w:val="009F52D9"/>
    <w:rsid w:val="009F5504"/>
    <w:rsid w:val="009F5624"/>
    <w:rsid w:val="009F5C8C"/>
    <w:rsid w:val="009F5D33"/>
    <w:rsid w:val="009F5FA0"/>
    <w:rsid w:val="009F6729"/>
    <w:rsid w:val="009F6AE1"/>
    <w:rsid w:val="009F6B76"/>
    <w:rsid w:val="009F6F35"/>
    <w:rsid w:val="009F70C4"/>
    <w:rsid w:val="009F7C81"/>
    <w:rsid w:val="009F7E3E"/>
    <w:rsid w:val="009F7E40"/>
    <w:rsid w:val="00A00054"/>
    <w:rsid w:val="00A00169"/>
    <w:rsid w:val="00A002D4"/>
    <w:rsid w:val="00A00566"/>
    <w:rsid w:val="00A00659"/>
    <w:rsid w:val="00A00789"/>
    <w:rsid w:val="00A0092D"/>
    <w:rsid w:val="00A00C2F"/>
    <w:rsid w:val="00A0126D"/>
    <w:rsid w:val="00A01F6B"/>
    <w:rsid w:val="00A0208F"/>
    <w:rsid w:val="00A023C8"/>
    <w:rsid w:val="00A02484"/>
    <w:rsid w:val="00A027E8"/>
    <w:rsid w:val="00A02C7F"/>
    <w:rsid w:val="00A03283"/>
    <w:rsid w:val="00A03AF7"/>
    <w:rsid w:val="00A03B39"/>
    <w:rsid w:val="00A04046"/>
    <w:rsid w:val="00A04EC8"/>
    <w:rsid w:val="00A0509F"/>
    <w:rsid w:val="00A05166"/>
    <w:rsid w:val="00A05188"/>
    <w:rsid w:val="00A05859"/>
    <w:rsid w:val="00A05A1D"/>
    <w:rsid w:val="00A05BD6"/>
    <w:rsid w:val="00A05C38"/>
    <w:rsid w:val="00A0629B"/>
    <w:rsid w:val="00A0652D"/>
    <w:rsid w:val="00A06A6C"/>
    <w:rsid w:val="00A06ACC"/>
    <w:rsid w:val="00A06D9F"/>
    <w:rsid w:val="00A07101"/>
    <w:rsid w:val="00A07128"/>
    <w:rsid w:val="00A0721C"/>
    <w:rsid w:val="00A07637"/>
    <w:rsid w:val="00A07861"/>
    <w:rsid w:val="00A078FC"/>
    <w:rsid w:val="00A079EC"/>
    <w:rsid w:val="00A07E12"/>
    <w:rsid w:val="00A07E5C"/>
    <w:rsid w:val="00A07F45"/>
    <w:rsid w:val="00A10354"/>
    <w:rsid w:val="00A10506"/>
    <w:rsid w:val="00A105D3"/>
    <w:rsid w:val="00A11157"/>
    <w:rsid w:val="00A111B7"/>
    <w:rsid w:val="00A1125E"/>
    <w:rsid w:val="00A114C9"/>
    <w:rsid w:val="00A124A7"/>
    <w:rsid w:val="00A12519"/>
    <w:rsid w:val="00A12599"/>
    <w:rsid w:val="00A12767"/>
    <w:rsid w:val="00A12794"/>
    <w:rsid w:val="00A12D3B"/>
    <w:rsid w:val="00A12DF4"/>
    <w:rsid w:val="00A12EB3"/>
    <w:rsid w:val="00A13477"/>
    <w:rsid w:val="00A13612"/>
    <w:rsid w:val="00A13C2C"/>
    <w:rsid w:val="00A13E1A"/>
    <w:rsid w:val="00A13F84"/>
    <w:rsid w:val="00A145A4"/>
    <w:rsid w:val="00A1474C"/>
    <w:rsid w:val="00A14E01"/>
    <w:rsid w:val="00A154C3"/>
    <w:rsid w:val="00A15E5E"/>
    <w:rsid w:val="00A15F7A"/>
    <w:rsid w:val="00A16C52"/>
    <w:rsid w:val="00A16DA4"/>
    <w:rsid w:val="00A17494"/>
    <w:rsid w:val="00A174B8"/>
    <w:rsid w:val="00A17B4A"/>
    <w:rsid w:val="00A17F8B"/>
    <w:rsid w:val="00A20742"/>
    <w:rsid w:val="00A20C3A"/>
    <w:rsid w:val="00A211D1"/>
    <w:rsid w:val="00A217EC"/>
    <w:rsid w:val="00A21932"/>
    <w:rsid w:val="00A21FEF"/>
    <w:rsid w:val="00A221D1"/>
    <w:rsid w:val="00A224A0"/>
    <w:rsid w:val="00A22507"/>
    <w:rsid w:val="00A226BB"/>
    <w:rsid w:val="00A22A2C"/>
    <w:rsid w:val="00A22B01"/>
    <w:rsid w:val="00A22F6F"/>
    <w:rsid w:val="00A230C2"/>
    <w:rsid w:val="00A2320E"/>
    <w:rsid w:val="00A233EC"/>
    <w:rsid w:val="00A23912"/>
    <w:rsid w:val="00A23DDA"/>
    <w:rsid w:val="00A24447"/>
    <w:rsid w:val="00A2485B"/>
    <w:rsid w:val="00A25052"/>
    <w:rsid w:val="00A250DA"/>
    <w:rsid w:val="00A254CE"/>
    <w:rsid w:val="00A25701"/>
    <w:rsid w:val="00A26491"/>
    <w:rsid w:val="00A26998"/>
    <w:rsid w:val="00A26D43"/>
    <w:rsid w:val="00A26EA6"/>
    <w:rsid w:val="00A271D4"/>
    <w:rsid w:val="00A272E1"/>
    <w:rsid w:val="00A27370"/>
    <w:rsid w:val="00A27A68"/>
    <w:rsid w:val="00A27D97"/>
    <w:rsid w:val="00A27FC4"/>
    <w:rsid w:val="00A30872"/>
    <w:rsid w:val="00A317AA"/>
    <w:rsid w:val="00A3199B"/>
    <w:rsid w:val="00A31AF6"/>
    <w:rsid w:val="00A31B83"/>
    <w:rsid w:val="00A31F54"/>
    <w:rsid w:val="00A322B5"/>
    <w:rsid w:val="00A32586"/>
    <w:rsid w:val="00A326BC"/>
    <w:rsid w:val="00A329D0"/>
    <w:rsid w:val="00A32A7F"/>
    <w:rsid w:val="00A32BB4"/>
    <w:rsid w:val="00A32D93"/>
    <w:rsid w:val="00A331AD"/>
    <w:rsid w:val="00A338E0"/>
    <w:rsid w:val="00A33DFB"/>
    <w:rsid w:val="00A33F34"/>
    <w:rsid w:val="00A3497D"/>
    <w:rsid w:val="00A35131"/>
    <w:rsid w:val="00A3516A"/>
    <w:rsid w:val="00A35603"/>
    <w:rsid w:val="00A3565C"/>
    <w:rsid w:val="00A3600E"/>
    <w:rsid w:val="00A364B6"/>
    <w:rsid w:val="00A36C6C"/>
    <w:rsid w:val="00A36FEE"/>
    <w:rsid w:val="00A37AF8"/>
    <w:rsid w:val="00A37C20"/>
    <w:rsid w:val="00A37DE9"/>
    <w:rsid w:val="00A37EFA"/>
    <w:rsid w:val="00A40057"/>
    <w:rsid w:val="00A4005C"/>
    <w:rsid w:val="00A40605"/>
    <w:rsid w:val="00A40B29"/>
    <w:rsid w:val="00A40C9B"/>
    <w:rsid w:val="00A40D4B"/>
    <w:rsid w:val="00A40D94"/>
    <w:rsid w:val="00A40FE9"/>
    <w:rsid w:val="00A40FF2"/>
    <w:rsid w:val="00A410AA"/>
    <w:rsid w:val="00A41283"/>
    <w:rsid w:val="00A414D9"/>
    <w:rsid w:val="00A415B0"/>
    <w:rsid w:val="00A41E72"/>
    <w:rsid w:val="00A41FF8"/>
    <w:rsid w:val="00A4209C"/>
    <w:rsid w:val="00A42110"/>
    <w:rsid w:val="00A4266C"/>
    <w:rsid w:val="00A42ED7"/>
    <w:rsid w:val="00A42F35"/>
    <w:rsid w:val="00A42F61"/>
    <w:rsid w:val="00A42FDC"/>
    <w:rsid w:val="00A43502"/>
    <w:rsid w:val="00A43510"/>
    <w:rsid w:val="00A4401D"/>
    <w:rsid w:val="00A448D9"/>
    <w:rsid w:val="00A44C9F"/>
    <w:rsid w:val="00A44D8F"/>
    <w:rsid w:val="00A44F43"/>
    <w:rsid w:val="00A45015"/>
    <w:rsid w:val="00A457F2"/>
    <w:rsid w:val="00A45E27"/>
    <w:rsid w:val="00A45FAB"/>
    <w:rsid w:val="00A461E0"/>
    <w:rsid w:val="00A46390"/>
    <w:rsid w:val="00A46907"/>
    <w:rsid w:val="00A469A1"/>
    <w:rsid w:val="00A4735B"/>
    <w:rsid w:val="00A50566"/>
    <w:rsid w:val="00A50673"/>
    <w:rsid w:val="00A51581"/>
    <w:rsid w:val="00A51B7B"/>
    <w:rsid w:val="00A525D7"/>
    <w:rsid w:val="00A52796"/>
    <w:rsid w:val="00A527DB"/>
    <w:rsid w:val="00A52B63"/>
    <w:rsid w:val="00A534DD"/>
    <w:rsid w:val="00A53635"/>
    <w:rsid w:val="00A53739"/>
    <w:rsid w:val="00A537EE"/>
    <w:rsid w:val="00A53A32"/>
    <w:rsid w:val="00A53C5B"/>
    <w:rsid w:val="00A53CAE"/>
    <w:rsid w:val="00A546C1"/>
    <w:rsid w:val="00A54A45"/>
    <w:rsid w:val="00A55105"/>
    <w:rsid w:val="00A55298"/>
    <w:rsid w:val="00A552F7"/>
    <w:rsid w:val="00A55549"/>
    <w:rsid w:val="00A558EF"/>
    <w:rsid w:val="00A55BDF"/>
    <w:rsid w:val="00A55DCC"/>
    <w:rsid w:val="00A55FA4"/>
    <w:rsid w:val="00A56112"/>
    <w:rsid w:val="00A5637D"/>
    <w:rsid w:val="00A566C5"/>
    <w:rsid w:val="00A566CE"/>
    <w:rsid w:val="00A56B7B"/>
    <w:rsid w:val="00A56E5E"/>
    <w:rsid w:val="00A57011"/>
    <w:rsid w:val="00A57292"/>
    <w:rsid w:val="00A57519"/>
    <w:rsid w:val="00A57980"/>
    <w:rsid w:val="00A57ACF"/>
    <w:rsid w:val="00A57BD8"/>
    <w:rsid w:val="00A60076"/>
    <w:rsid w:val="00A60663"/>
    <w:rsid w:val="00A607C7"/>
    <w:rsid w:val="00A60980"/>
    <w:rsid w:val="00A60D27"/>
    <w:rsid w:val="00A610C7"/>
    <w:rsid w:val="00A6134E"/>
    <w:rsid w:val="00A615F8"/>
    <w:rsid w:val="00A62624"/>
    <w:rsid w:val="00A62BB3"/>
    <w:rsid w:val="00A62DA5"/>
    <w:rsid w:val="00A62E05"/>
    <w:rsid w:val="00A62E60"/>
    <w:rsid w:val="00A6356F"/>
    <w:rsid w:val="00A63C8B"/>
    <w:rsid w:val="00A6467C"/>
    <w:rsid w:val="00A6499C"/>
    <w:rsid w:val="00A64A60"/>
    <w:rsid w:val="00A64AB1"/>
    <w:rsid w:val="00A6505D"/>
    <w:rsid w:val="00A6591C"/>
    <w:rsid w:val="00A65A18"/>
    <w:rsid w:val="00A65F7C"/>
    <w:rsid w:val="00A663E6"/>
    <w:rsid w:val="00A66A7A"/>
    <w:rsid w:val="00A66ADA"/>
    <w:rsid w:val="00A670C8"/>
    <w:rsid w:val="00A67177"/>
    <w:rsid w:val="00A67549"/>
    <w:rsid w:val="00A676E7"/>
    <w:rsid w:val="00A67718"/>
    <w:rsid w:val="00A678EB"/>
    <w:rsid w:val="00A67A1A"/>
    <w:rsid w:val="00A67BC7"/>
    <w:rsid w:val="00A67F3B"/>
    <w:rsid w:val="00A7017A"/>
    <w:rsid w:val="00A70341"/>
    <w:rsid w:val="00A70654"/>
    <w:rsid w:val="00A706D2"/>
    <w:rsid w:val="00A707FD"/>
    <w:rsid w:val="00A70E4C"/>
    <w:rsid w:val="00A71213"/>
    <w:rsid w:val="00A714B7"/>
    <w:rsid w:val="00A71907"/>
    <w:rsid w:val="00A719AC"/>
    <w:rsid w:val="00A71CD1"/>
    <w:rsid w:val="00A71DC8"/>
    <w:rsid w:val="00A724A3"/>
    <w:rsid w:val="00A729B5"/>
    <w:rsid w:val="00A72C45"/>
    <w:rsid w:val="00A72F48"/>
    <w:rsid w:val="00A73792"/>
    <w:rsid w:val="00A73837"/>
    <w:rsid w:val="00A738DD"/>
    <w:rsid w:val="00A73DF5"/>
    <w:rsid w:val="00A73F07"/>
    <w:rsid w:val="00A7436D"/>
    <w:rsid w:val="00A74530"/>
    <w:rsid w:val="00A75277"/>
    <w:rsid w:val="00A756EC"/>
    <w:rsid w:val="00A75A97"/>
    <w:rsid w:val="00A75DFB"/>
    <w:rsid w:val="00A75E29"/>
    <w:rsid w:val="00A75E77"/>
    <w:rsid w:val="00A7615A"/>
    <w:rsid w:val="00A76409"/>
    <w:rsid w:val="00A76ED5"/>
    <w:rsid w:val="00A77333"/>
    <w:rsid w:val="00A7769B"/>
    <w:rsid w:val="00A77897"/>
    <w:rsid w:val="00A778C7"/>
    <w:rsid w:val="00A8069A"/>
    <w:rsid w:val="00A80AC2"/>
    <w:rsid w:val="00A80B32"/>
    <w:rsid w:val="00A80E3D"/>
    <w:rsid w:val="00A81096"/>
    <w:rsid w:val="00A81718"/>
    <w:rsid w:val="00A817B0"/>
    <w:rsid w:val="00A818A0"/>
    <w:rsid w:val="00A8195A"/>
    <w:rsid w:val="00A81F23"/>
    <w:rsid w:val="00A81F43"/>
    <w:rsid w:val="00A81FB1"/>
    <w:rsid w:val="00A82489"/>
    <w:rsid w:val="00A828B2"/>
    <w:rsid w:val="00A82A28"/>
    <w:rsid w:val="00A82E58"/>
    <w:rsid w:val="00A8352D"/>
    <w:rsid w:val="00A8361A"/>
    <w:rsid w:val="00A836BC"/>
    <w:rsid w:val="00A83BE6"/>
    <w:rsid w:val="00A8495F"/>
    <w:rsid w:val="00A849B4"/>
    <w:rsid w:val="00A84FA2"/>
    <w:rsid w:val="00A84FE7"/>
    <w:rsid w:val="00A85588"/>
    <w:rsid w:val="00A85616"/>
    <w:rsid w:val="00A85657"/>
    <w:rsid w:val="00A85F1B"/>
    <w:rsid w:val="00A86273"/>
    <w:rsid w:val="00A864BD"/>
    <w:rsid w:val="00A867D4"/>
    <w:rsid w:val="00A86AC2"/>
    <w:rsid w:val="00A86F1E"/>
    <w:rsid w:val="00A872FB"/>
    <w:rsid w:val="00A87AEF"/>
    <w:rsid w:val="00A87C3D"/>
    <w:rsid w:val="00A90150"/>
    <w:rsid w:val="00A90329"/>
    <w:rsid w:val="00A909B7"/>
    <w:rsid w:val="00A90B37"/>
    <w:rsid w:val="00A90CD4"/>
    <w:rsid w:val="00A90D97"/>
    <w:rsid w:val="00A9116A"/>
    <w:rsid w:val="00A912D5"/>
    <w:rsid w:val="00A9134D"/>
    <w:rsid w:val="00A916C3"/>
    <w:rsid w:val="00A922DC"/>
    <w:rsid w:val="00A9317D"/>
    <w:rsid w:val="00A93323"/>
    <w:rsid w:val="00A933D8"/>
    <w:rsid w:val="00A934E4"/>
    <w:rsid w:val="00A93599"/>
    <w:rsid w:val="00A935E1"/>
    <w:rsid w:val="00A93833"/>
    <w:rsid w:val="00A93B78"/>
    <w:rsid w:val="00A93B87"/>
    <w:rsid w:val="00A93C33"/>
    <w:rsid w:val="00A93C86"/>
    <w:rsid w:val="00A9455E"/>
    <w:rsid w:val="00A945A2"/>
    <w:rsid w:val="00A94C86"/>
    <w:rsid w:val="00A94C99"/>
    <w:rsid w:val="00A94ED1"/>
    <w:rsid w:val="00A950FD"/>
    <w:rsid w:val="00A9567C"/>
    <w:rsid w:val="00A9621F"/>
    <w:rsid w:val="00A963A8"/>
    <w:rsid w:val="00A967A0"/>
    <w:rsid w:val="00A96D83"/>
    <w:rsid w:val="00A97006"/>
    <w:rsid w:val="00A9745E"/>
    <w:rsid w:val="00A97487"/>
    <w:rsid w:val="00A975D2"/>
    <w:rsid w:val="00A97CA7"/>
    <w:rsid w:val="00A97E8A"/>
    <w:rsid w:val="00A97F29"/>
    <w:rsid w:val="00AA051E"/>
    <w:rsid w:val="00AA05AF"/>
    <w:rsid w:val="00AA095E"/>
    <w:rsid w:val="00AA0D33"/>
    <w:rsid w:val="00AA0F70"/>
    <w:rsid w:val="00AA1304"/>
    <w:rsid w:val="00AA1BC6"/>
    <w:rsid w:val="00AA1DED"/>
    <w:rsid w:val="00AA2050"/>
    <w:rsid w:val="00AA2CB2"/>
    <w:rsid w:val="00AA2D0E"/>
    <w:rsid w:val="00AA2EF6"/>
    <w:rsid w:val="00AA2F9E"/>
    <w:rsid w:val="00AA3ACE"/>
    <w:rsid w:val="00AA3EA6"/>
    <w:rsid w:val="00AA420D"/>
    <w:rsid w:val="00AA445C"/>
    <w:rsid w:val="00AA45CD"/>
    <w:rsid w:val="00AA4753"/>
    <w:rsid w:val="00AA4B62"/>
    <w:rsid w:val="00AA54B5"/>
    <w:rsid w:val="00AA6387"/>
    <w:rsid w:val="00AA65A4"/>
    <w:rsid w:val="00AA6633"/>
    <w:rsid w:val="00AA68F6"/>
    <w:rsid w:val="00AA6A40"/>
    <w:rsid w:val="00AA7634"/>
    <w:rsid w:val="00AA76BF"/>
    <w:rsid w:val="00AA7777"/>
    <w:rsid w:val="00AA7D39"/>
    <w:rsid w:val="00AB0412"/>
    <w:rsid w:val="00AB0A7D"/>
    <w:rsid w:val="00AB13D3"/>
    <w:rsid w:val="00AB1468"/>
    <w:rsid w:val="00AB14A0"/>
    <w:rsid w:val="00AB159B"/>
    <w:rsid w:val="00AB1A8F"/>
    <w:rsid w:val="00AB1AFC"/>
    <w:rsid w:val="00AB1D2A"/>
    <w:rsid w:val="00AB1E03"/>
    <w:rsid w:val="00AB1EE2"/>
    <w:rsid w:val="00AB20C6"/>
    <w:rsid w:val="00AB292B"/>
    <w:rsid w:val="00AB32ED"/>
    <w:rsid w:val="00AB34E0"/>
    <w:rsid w:val="00AB37D5"/>
    <w:rsid w:val="00AB37DF"/>
    <w:rsid w:val="00AB391C"/>
    <w:rsid w:val="00AB3C6A"/>
    <w:rsid w:val="00AB3D83"/>
    <w:rsid w:val="00AB405E"/>
    <w:rsid w:val="00AB40FF"/>
    <w:rsid w:val="00AB4C06"/>
    <w:rsid w:val="00AB4DEC"/>
    <w:rsid w:val="00AB5020"/>
    <w:rsid w:val="00AB52DE"/>
    <w:rsid w:val="00AB5E51"/>
    <w:rsid w:val="00AB62D9"/>
    <w:rsid w:val="00AB667D"/>
    <w:rsid w:val="00AB672C"/>
    <w:rsid w:val="00AB682D"/>
    <w:rsid w:val="00AB6C44"/>
    <w:rsid w:val="00AB6F38"/>
    <w:rsid w:val="00AB7506"/>
    <w:rsid w:val="00AB7D00"/>
    <w:rsid w:val="00AC00A2"/>
    <w:rsid w:val="00AC00B4"/>
    <w:rsid w:val="00AC0414"/>
    <w:rsid w:val="00AC07A0"/>
    <w:rsid w:val="00AC0E8D"/>
    <w:rsid w:val="00AC0EC9"/>
    <w:rsid w:val="00AC0ED0"/>
    <w:rsid w:val="00AC119D"/>
    <w:rsid w:val="00AC1796"/>
    <w:rsid w:val="00AC17C8"/>
    <w:rsid w:val="00AC1A3B"/>
    <w:rsid w:val="00AC1AD1"/>
    <w:rsid w:val="00AC1C22"/>
    <w:rsid w:val="00AC1C72"/>
    <w:rsid w:val="00AC1FF7"/>
    <w:rsid w:val="00AC22E4"/>
    <w:rsid w:val="00AC2457"/>
    <w:rsid w:val="00AC2BC2"/>
    <w:rsid w:val="00AC310F"/>
    <w:rsid w:val="00AC4281"/>
    <w:rsid w:val="00AC4344"/>
    <w:rsid w:val="00AC43DE"/>
    <w:rsid w:val="00AC45CA"/>
    <w:rsid w:val="00AC485C"/>
    <w:rsid w:val="00AC507D"/>
    <w:rsid w:val="00AC51EA"/>
    <w:rsid w:val="00AC5590"/>
    <w:rsid w:val="00AC55CE"/>
    <w:rsid w:val="00AC6634"/>
    <w:rsid w:val="00AC6DDD"/>
    <w:rsid w:val="00AC7AFE"/>
    <w:rsid w:val="00AC7EE3"/>
    <w:rsid w:val="00AD0241"/>
    <w:rsid w:val="00AD05FB"/>
    <w:rsid w:val="00AD0DA4"/>
    <w:rsid w:val="00AD13D3"/>
    <w:rsid w:val="00AD1964"/>
    <w:rsid w:val="00AD1A31"/>
    <w:rsid w:val="00AD1CA6"/>
    <w:rsid w:val="00AD2127"/>
    <w:rsid w:val="00AD2492"/>
    <w:rsid w:val="00AD2792"/>
    <w:rsid w:val="00AD3EE5"/>
    <w:rsid w:val="00AD45C3"/>
    <w:rsid w:val="00AD4A24"/>
    <w:rsid w:val="00AD4EE0"/>
    <w:rsid w:val="00AD5120"/>
    <w:rsid w:val="00AD5253"/>
    <w:rsid w:val="00AD5417"/>
    <w:rsid w:val="00AD58F6"/>
    <w:rsid w:val="00AD5EE0"/>
    <w:rsid w:val="00AD6041"/>
    <w:rsid w:val="00AD613F"/>
    <w:rsid w:val="00AD62E3"/>
    <w:rsid w:val="00AD6D22"/>
    <w:rsid w:val="00AD7071"/>
    <w:rsid w:val="00AD71B5"/>
    <w:rsid w:val="00AD721B"/>
    <w:rsid w:val="00AD732A"/>
    <w:rsid w:val="00AE03A3"/>
    <w:rsid w:val="00AE0742"/>
    <w:rsid w:val="00AE0945"/>
    <w:rsid w:val="00AE0BEB"/>
    <w:rsid w:val="00AE1963"/>
    <w:rsid w:val="00AE1B5A"/>
    <w:rsid w:val="00AE21D1"/>
    <w:rsid w:val="00AE239D"/>
    <w:rsid w:val="00AE2DA5"/>
    <w:rsid w:val="00AE2EC0"/>
    <w:rsid w:val="00AE3053"/>
    <w:rsid w:val="00AE30C3"/>
    <w:rsid w:val="00AE359D"/>
    <w:rsid w:val="00AE38EF"/>
    <w:rsid w:val="00AE3C81"/>
    <w:rsid w:val="00AE4078"/>
    <w:rsid w:val="00AE418F"/>
    <w:rsid w:val="00AE4585"/>
    <w:rsid w:val="00AE45C5"/>
    <w:rsid w:val="00AE4B36"/>
    <w:rsid w:val="00AE50D2"/>
    <w:rsid w:val="00AE50E5"/>
    <w:rsid w:val="00AE5436"/>
    <w:rsid w:val="00AE5884"/>
    <w:rsid w:val="00AE5CEC"/>
    <w:rsid w:val="00AE5FF9"/>
    <w:rsid w:val="00AE6460"/>
    <w:rsid w:val="00AE6623"/>
    <w:rsid w:val="00AE758E"/>
    <w:rsid w:val="00AE7613"/>
    <w:rsid w:val="00AE7EAC"/>
    <w:rsid w:val="00AF00D0"/>
    <w:rsid w:val="00AF0862"/>
    <w:rsid w:val="00AF08F4"/>
    <w:rsid w:val="00AF0AC2"/>
    <w:rsid w:val="00AF0B6C"/>
    <w:rsid w:val="00AF0BC0"/>
    <w:rsid w:val="00AF0D2D"/>
    <w:rsid w:val="00AF0DBD"/>
    <w:rsid w:val="00AF167D"/>
    <w:rsid w:val="00AF1687"/>
    <w:rsid w:val="00AF175C"/>
    <w:rsid w:val="00AF1869"/>
    <w:rsid w:val="00AF1C02"/>
    <w:rsid w:val="00AF260B"/>
    <w:rsid w:val="00AF2726"/>
    <w:rsid w:val="00AF2B02"/>
    <w:rsid w:val="00AF2F8C"/>
    <w:rsid w:val="00AF3200"/>
    <w:rsid w:val="00AF333B"/>
    <w:rsid w:val="00AF385C"/>
    <w:rsid w:val="00AF390D"/>
    <w:rsid w:val="00AF3C3A"/>
    <w:rsid w:val="00AF3D2C"/>
    <w:rsid w:val="00AF3DE5"/>
    <w:rsid w:val="00AF3FA1"/>
    <w:rsid w:val="00AF40EE"/>
    <w:rsid w:val="00AF4114"/>
    <w:rsid w:val="00AF4690"/>
    <w:rsid w:val="00AF478C"/>
    <w:rsid w:val="00AF4997"/>
    <w:rsid w:val="00AF51CF"/>
    <w:rsid w:val="00AF5362"/>
    <w:rsid w:val="00AF5838"/>
    <w:rsid w:val="00AF587B"/>
    <w:rsid w:val="00AF6022"/>
    <w:rsid w:val="00AF60AE"/>
    <w:rsid w:val="00AF61F2"/>
    <w:rsid w:val="00AF6557"/>
    <w:rsid w:val="00AF69E9"/>
    <w:rsid w:val="00AF6E1A"/>
    <w:rsid w:val="00AF6E6D"/>
    <w:rsid w:val="00AF71A4"/>
    <w:rsid w:val="00AF7579"/>
    <w:rsid w:val="00B003F7"/>
    <w:rsid w:val="00B007C6"/>
    <w:rsid w:val="00B0137B"/>
    <w:rsid w:val="00B013EB"/>
    <w:rsid w:val="00B01657"/>
    <w:rsid w:val="00B0174D"/>
    <w:rsid w:val="00B01F08"/>
    <w:rsid w:val="00B02115"/>
    <w:rsid w:val="00B024BC"/>
    <w:rsid w:val="00B02585"/>
    <w:rsid w:val="00B0266A"/>
    <w:rsid w:val="00B0266F"/>
    <w:rsid w:val="00B02758"/>
    <w:rsid w:val="00B03081"/>
    <w:rsid w:val="00B032F6"/>
    <w:rsid w:val="00B039B9"/>
    <w:rsid w:val="00B03A6E"/>
    <w:rsid w:val="00B03CAE"/>
    <w:rsid w:val="00B03CF9"/>
    <w:rsid w:val="00B03E8B"/>
    <w:rsid w:val="00B04243"/>
    <w:rsid w:val="00B04635"/>
    <w:rsid w:val="00B05532"/>
    <w:rsid w:val="00B0565B"/>
    <w:rsid w:val="00B05C30"/>
    <w:rsid w:val="00B05C9C"/>
    <w:rsid w:val="00B05D5B"/>
    <w:rsid w:val="00B0613C"/>
    <w:rsid w:val="00B06291"/>
    <w:rsid w:val="00B06494"/>
    <w:rsid w:val="00B06B07"/>
    <w:rsid w:val="00B0727A"/>
    <w:rsid w:val="00B07F64"/>
    <w:rsid w:val="00B1014F"/>
    <w:rsid w:val="00B10268"/>
    <w:rsid w:val="00B110C9"/>
    <w:rsid w:val="00B11192"/>
    <w:rsid w:val="00B116A0"/>
    <w:rsid w:val="00B11794"/>
    <w:rsid w:val="00B11BBE"/>
    <w:rsid w:val="00B123CC"/>
    <w:rsid w:val="00B12620"/>
    <w:rsid w:val="00B12A9A"/>
    <w:rsid w:val="00B12D9F"/>
    <w:rsid w:val="00B135C2"/>
    <w:rsid w:val="00B137D0"/>
    <w:rsid w:val="00B13CEB"/>
    <w:rsid w:val="00B13D08"/>
    <w:rsid w:val="00B140A2"/>
    <w:rsid w:val="00B14618"/>
    <w:rsid w:val="00B14867"/>
    <w:rsid w:val="00B14AA2"/>
    <w:rsid w:val="00B15475"/>
    <w:rsid w:val="00B1592F"/>
    <w:rsid w:val="00B15E21"/>
    <w:rsid w:val="00B15F6C"/>
    <w:rsid w:val="00B16170"/>
    <w:rsid w:val="00B1626B"/>
    <w:rsid w:val="00B1651B"/>
    <w:rsid w:val="00B16F71"/>
    <w:rsid w:val="00B171BA"/>
    <w:rsid w:val="00B173A7"/>
    <w:rsid w:val="00B17437"/>
    <w:rsid w:val="00B1789A"/>
    <w:rsid w:val="00B178B4"/>
    <w:rsid w:val="00B17C99"/>
    <w:rsid w:val="00B17F74"/>
    <w:rsid w:val="00B2031C"/>
    <w:rsid w:val="00B204C2"/>
    <w:rsid w:val="00B208F4"/>
    <w:rsid w:val="00B2139E"/>
    <w:rsid w:val="00B214F6"/>
    <w:rsid w:val="00B22E02"/>
    <w:rsid w:val="00B23062"/>
    <w:rsid w:val="00B2309D"/>
    <w:rsid w:val="00B23884"/>
    <w:rsid w:val="00B242AC"/>
    <w:rsid w:val="00B2441D"/>
    <w:rsid w:val="00B2442D"/>
    <w:rsid w:val="00B2489A"/>
    <w:rsid w:val="00B24BEC"/>
    <w:rsid w:val="00B24D5D"/>
    <w:rsid w:val="00B251F5"/>
    <w:rsid w:val="00B25883"/>
    <w:rsid w:val="00B258AE"/>
    <w:rsid w:val="00B2599B"/>
    <w:rsid w:val="00B25BE8"/>
    <w:rsid w:val="00B25E83"/>
    <w:rsid w:val="00B26331"/>
    <w:rsid w:val="00B274D8"/>
    <w:rsid w:val="00B27904"/>
    <w:rsid w:val="00B27A42"/>
    <w:rsid w:val="00B27BB2"/>
    <w:rsid w:val="00B27C8E"/>
    <w:rsid w:val="00B27F66"/>
    <w:rsid w:val="00B3091B"/>
    <w:rsid w:val="00B3099C"/>
    <w:rsid w:val="00B309EB"/>
    <w:rsid w:val="00B30AB0"/>
    <w:rsid w:val="00B30C6E"/>
    <w:rsid w:val="00B315E5"/>
    <w:rsid w:val="00B31AC0"/>
    <w:rsid w:val="00B31ADD"/>
    <w:rsid w:val="00B320D5"/>
    <w:rsid w:val="00B320ED"/>
    <w:rsid w:val="00B32D3B"/>
    <w:rsid w:val="00B331A8"/>
    <w:rsid w:val="00B335C4"/>
    <w:rsid w:val="00B3362A"/>
    <w:rsid w:val="00B3414E"/>
    <w:rsid w:val="00B344AB"/>
    <w:rsid w:val="00B34BE5"/>
    <w:rsid w:val="00B34C1F"/>
    <w:rsid w:val="00B34EF0"/>
    <w:rsid w:val="00B35423"/>
    <w:rsid w:val="00B35632"/>
    <w:rsid w:val="00B358F8"/>
    <w:rsid w:val="00B35B52"/>
    <w:rsid w:val="00B35C52"/>
    <w:rsid w:val="00B35CBB"/>
    <w:rsid w:val="00B35EAE"/>
    <w:rsid w:val="00B35F6E"/>
    <w:rsid w:val="00B35F87"/>
    <w:rsid w:val="00B35FDE"/>
    <w:rsid w:val="00B36085"/>
    <w:rsid w:val="00B36949"/>
    <w:rsid w:val="00B36F6B"/>
    <w:rsid w:val="00B372CA"/>
    <w:rsid w:val="00B37302"/>
    <w:rsid w:val="00B375F4"/>
    <w:rsid w:val="00B37A1F"/>
    <w:rsid w:val="00B37DC9"/>
    <w:rsid w:val="00B40304"/>
    <w:rsid w:val="00B404CE"/>
    <w:rsid w:val="00B40547"/>
    <w:rsid w:val="00B40D53"/>
    <w:rsid w:val="00B41DDF"/>
    <w:rsid w:val="00B41FE4"/>
    <w:rsid w:val="00B423DA"/>
    <w:rsid w:val="00B42E2F"/>
    <w:rsid w:val="00B4308E"/>
    <w:rsid w:val="00B43366"/>
    <w:rsid w:val="00B43442"/>
    <w:rsid w:val="00B43489"/>
    <w:rsid w:val="00B435BE"/>
    <w:rsid w:val="00B43865"/>
    <w:rsid w:val="00B43A47"/>
    <w:rsid w:val="00B43DA9"/>
    <w:rsid w:val="00B43F96"/>
    <w:rsid w:val="00B4414F"/>
    <w:rsid w:val="00B44217"/>
    <w:rsid w:val="00B444B4"/>
    <w:rsid w:val="00B44826"/>
    <w:rsid w:val="00B44C4F"/>
    <w:rsid w:val="00B4509D"/>
    <w:rsid w:val="00B452FC"/>
    <w:rsid w:val="00B45375"/>
    <w:rsid w:val="00B45431"/>
    <w:rsid w:val="00B456F8"/>
    <w:rsid w:val="00B45AEF"/>
    <w:rsid w:val="00B4615D"/>
    <w:rsid w:val="00B46BFD"/>
    <w:rsid w:val="00B46EFF"/>
    <w:rsid w:val="00B4702D"/>
    <w:rsid w:val="00B479AC"/>
    <w:rsid w:val="00B47D1D"/>
    <w:rsid w:val="00B50352"/>
    <w:rsid w:val="00B5040C"/>
    <w:rsid w:val="00B508CE"/>
    <w:rsid w:val="00B50BB9"/>
    <w:rsid w:val="00B50C82"/>
    <w:rsid w:val="00B50FAE"/>
    <w:rsid w:val="00B51105"/>
    <w:rsid w:val="00B51136"/>
    <w:rsid w:val="00B511E7"/>
    <w:rsid w:val="00B51253"/>
    <w:rsid w:val="00B5134F"/>
    <w:rsid w:val="00B51524"/>
    <w:rsid w:val="00B515A2"/>
    <w:rsid w:val="00B521B2"/>
    <w:rsid w:val="00B523D3"/>
    <w:rsid w:val="00B5286F"/>
    <w:rsid w:val="00B52A11"/>
    <w:rsid w:val="00B530A4"/>
    <w:rsid w:val="00B5377C"/>
    <w:rsid w:val="00B538AB"/>
    <w:rsid w:val="00B53996"/>
    <w:rsid w:val="00B53D46"/>
    <w:rsid w:val="00B5498F"/>
    <w:rsid w:val="00B54994"/>
    <w:rsid w:val="00B54F5F"/>
    <w:rsid w:val="00B54F7C"/>
    <w:rsid w:val="00B555AE"/>
    <w:rsid w:val="00B556BB"/>
    <w:rsid w:val="00B55900"/>
    <w:rsid w:val="00B55BBF"/>
    <w:rsid w:val="00B55D58"/>
    <w:rsid w:val="00B56047"/>
    <w:rsid w:val="00B563F5"/>
    <w:rsid w:val="00B56AF9"/>
    <w:rsid w:val="00B56CCB"/>
    <w:rsid w:val="00B57F04"/>
    <w:rsid w:val="00B604BC"/>
    <w:rsid w:val="00B60861"/>
    <w:rsid w:val="00B60C10"/>
    <w:rsid w:val="00B60DB1"/>
    <w:rsid w:val="00B6139F"/>
    <w:rsid w:val="00B6165E"/>
    <w:rsid w:val="00B61818"/>
    <w:rsid w:val="00B6183C"/>
    <w:rsid w:val="00B61857"/>
    <w:rsid w:val="00B620BF"/>
    <w:rsid w:val="00B6225B"/>
    <w:rsid w:val="00B62296"/>
    <w:rsid w:val="00B634CB"/>
    <w:rsid w:val="00B6395F"/>
    <w:rsid w:val="00B63C9E"/>
    <w:rsid w:val="00B63CD2"/>
    <w:rsid w:val="00B63D97"/>
    <w:rsid w:val="00B64066"/>
    <w:rsid w:val="00B64778"/>
    <w:rsid w:val="00B64B89"/>
    <w:rsid w:val="00B64CD1"/>
    <w:rsid w:val="00B64D35"/>
    <w:rsid w:val="00B65480"/>
    <w:rsid w:val="00B657A0"/>
    <w:rsid w:val="00B657B5"/>
    <w:rsid w:val="00B6620C"/>
    <w:rsid w:val="00B66427"/>
    <w:rsid w:val="00B664A5"/>
    <w:rsid w:val="00B666E3"/>
    <w:rsid w:val="00B66AE2"/>
    <w:rsid w:val="00B66E9D"/>
    <w:rsid w:val="00B670AE"/>
    <w:rsid w:val="00B67745"/>
    <w:rsid w:val="00B67BDA"/>
    <w:rsid w:val="00B67DE8"/>
    <w:rsid w:val="00B67FBD"/>
    <w:rsid w:val="00B70084"/>
    <w:rsid w:val="00B700B8"/>
    <w:rsid w:val="00B703DE"/>
    <w:rsid w:val="00B70569"/>
    <w:rsid w:val="00B711F9"/>
    <w:rsid w:val="00B71A91"/>
    <w:rsid w:val="00B71AEB"/>
    <w:rsid w:val="00B71CC4"/>
    <w:rsid w:val="00B71D26"/>
    <w:rsid w:val="00B71E36"/>
    <w:rsid w:val="00B72645"/>
    <w:rsid w:val="00B728F0"/>
    <w:rsid w:val="00B72AA7"/>
    <w:rsid w:val="00B72B64"/>
    <w:rsid w:val="00B72BC3"/>
    <w:rsid w:val="00B73931"/>
    <w:rsid w:val="00B739A0"/>
    <w:rsid w:val="00B74462"/>
    <w:rsid w:val="00B745AD"/>
    <w:rsid w:val="00B74974"/>
    <w:rsid w:val="00B74E6C"/>
    <w:rsid w:val="00B74EBD"/>
    <w:rsid w:val="00B75396"/>
    <w:rsid w:val="00B753B4"/>
    <w:rsid w:val="00B75B95"/>
    <w:rsid w:val="00B75D97"/>
    <w:rsid w:val="00B75FFE"/>
    <w:rsid w:val="00B76313"/>
    <w:rsid w:val="00B7662C"/>
    <w:rsid w:val="00B7669E"/>
    <w:rsid w:val="00B7673B"/>
    <w:rsid w:val="00B76ADF"/>
    <w:rsid w:val="00B76C52"/>
    <w:rsid w:val="00B76C66"/>
    <w:rsid w:val="00B76CF1"/>
    <w:rsid w:val="00B77128"/>
    <w:rsid w:val="00B77351"/>
    <w:rsid w:val="00B777C8"/>
    <w:rsid w:val="00B778F6"/>
    <w:rsid w:val="00B77BFE"/>
    <w:rsid w:val="00B8006A"/>
    <w:rsid w:val="00B805B3"/>
    <w:rsid w:val="00B80A5F"/>
    <w:rsid w:val="00B80E16"/>
    <w:rsid w:val="00B80E3A"/>
    <w:rsid w:val="00B80F32"/>
    <w:rsid w:val="00B80FA0"/>
    <w:rsid w:val="00B82635"/>
    <w:rsid w:val="00B827E6"/>
    <w:rsid w:val="00B82C7A"/>
    <w:rsid w:val="00B82E03"/>
    <w:rsid w:val="00B832E8"/>
    <w:rsid w:val="00B832FE"/>
    <w:rsid w:val="00B835F3"/>
    <w:rsid w:val="00B837B0"/>
    <w:rsid w:val="00B83825"/>
    <w:rsid w:val="00B83869"/>
    <w:rsid w:val="00B839C9"/>
    <w:rsid w:val="00B83DB9"/>
    <w:rsid w:val="00B84569"/>
    <w:rsid w:val="00B84B0E"/>
    <w:rsid w:val="00B84B19"/>
    <w:rsid w:val="00B84F75"/>
    <w:rsid w:val="00B85464"/>
    <w:rsid w:val="00B8564C"/>
    <w:rsid w:val="00B85660"/>
    <w:rsid w:val="00B85C1C"/>
    <w:rsid w:val="00B86202"/>
    <w:rsid w:val="00B86872"/>
    <w:rsid w:val="00B8699A"/>
    <w:rsid w:val="00B86E9B"/>
    <w:rsid w:val="00B871F5"/>
    <w:rsid w:val="00B8759F"/>
    <w:rsid w:val="00B87609"/>
    <w:rsid w:val="00B876FC"/>
    <w:rsid w:val="00B878CA"/>
    <w:rsid w:val="00B878CF"/>
    <w:rsid w:val="00B87F38"/>
    <w:rsid w:val="00B9044C"/>
    <w:rsid w:val="00B904BD"/>
    <w:rsid w:val="00B90576"/>
    <w:rsid w:val="00B90A2F"/>
    <w:rsid w:val="00B91206"/>
    <w:rsid w:val="00B914B6"/>
    <w:rsid w:val="00B91E09"/>
    <w:rsid w:val="00B92283"/>
    <w:rsid w:val="00B92663"/>
    <w:rsid w:val="00B92814"/>
    <w:rsid w:val="00B92943"/>
    <w:rsid w:val="00B92F54"/>
    <w:rsid w:val="00B9352E"/>
    <w:rsid w:val="00B938F6"/>
    <w:rsid w:val="00B93911"/>
    <w:rsid w:val="00B93FAE"/>
    <w:rsid w:val="00B94169"/>
    <w:rsid w:val="00B9426B"/>
    <w:rsid w:val="00B943D4"/>
    <w:rsid w:val="00B94512"/>
    <w:rsid w:val="00B9465B"/>
    <w:rsid w:val="00B948C9"/>
    <w:rsid w:val="00B9601B"/>
    <w:rsid w:val="00B9604C"/>
    <w:rsid w:val="00B96343"/>
    <w:rsid w:val="00B963B3"/>
    <w:rsid w:val="00B969EB"/>
    <w:rsid w:val="00B96A27"/>
    <w:rsid w:val="00B96E9B"/>
    <w:rsid w:val="00B96FDE"/>
    <w:rsid w:val="00B9765F"/>
    <w:rsid w:val="00B97859"/>
    <w:rsid w:val="00B97B6D"/>
    <w:rsid w:val="00BA0F6C"/>
    <w:rsid w:val="00BA11D5"/>
    <w:rsid w:val="00BA1387"/>
    <w:rsid w:val="00BA2404"/>
    <w:rsid w:val="00BA2969"/>
    <w:rsid w:val="00BA2B98"/>
    <w:rsid w:val="00BA2F69"/>
    <w:rsid w:val="00BA3B93"/>
    <w:rsid w:val="00BA3E17"/>
    <w:rsid w:val="00BA3E6B"/>
    <w:rsid w:val="00BA441B"/>
    <w:rsid w:val="00BA4990"/>
    <w:rsid w:val="00BA4DBF"/>
    <w:rsid w:val="00BA53EE"/>
    <w:rsid w:val="00BA5545"/>
    <w:rsid w:val="00BA5603"/>
    <w:rsid w:val="00BA5E28"/>
    <w:rsid w:val="00BA6359"/>
    <w:rsid w:val="00BA63A4"/>
    <w:rsid w:val="00BA69D7"/>
    <w:rsid w:val="00BA6FA7"/>
    <w:rsid w:val="00BA7793"/>
    <w:rsid w:val="00BA7932"/>
    <w:rsid w:val="00BA7F9E"/>
    <w:rsid w:val="00BB05E9"/>
    <w:rsid w:val="00BB0AD2"/>
    <w:rsid w:val="00BB165F"/>
    <w:rsid w:val="00BB1E24"/>
    <w:rsid w:val="00BB21A8"/>
    <w:rsid w:val="00BB2205"/>
    <w:rsid w:val="00BB26AA"/>
    <w:rsid w:val="00BB27DE"/>
    <w:rsid w:val="00BB2810"/>
    <w:rsid w:val="00BB29E6"/>
    <w:rsid w:val="00BB2BA1"/>
    <w:rsid w:val="00BB3364"/>
    <w:rsid w:val="00BB33AD"/>
    <w:rsid w:val="00BB3B50"/>
    <w:rsid w:val="00BB405E"/>
    <w:rsid w:val="00BB41D4"/>
    <w:rsid w:val="00BB4995"/>
    <w:rsid w:val="00BB4EF0"/>
    <w:rsid w:val="00BB5181"/>
    <w:rsid w:val="00BB5234"/>
    <w:rsid w:val="00BB5271"/>
    <w:rsid w:val="00BB61F0"/>
    <w:rsid w:val="00BB64DC"/>
    <w:rsid w:val="00BB67D3"/>
    <w:rsid w:val="00BB68A0"/>
    <w:rsid w:val="00BB71E9"/>
    <w:rsid w:val="00BB7463"/>
    <w:rsid w:val="00BB7522"/>
    <w:rsid w:val="00BB764D"/>
    <w:rsid w:val="00BB7E39"/>
    <w:rsid w:val="00BC0F32"/>
    <w:rsid w:val="00BC1421"/>
    <w:rsid w:val="00BC1537"/>
    <w:rsid w:val="00BC17F0"/>
    <w:rsid w:val="00BC196B"/>
    <w:rsid w:val="00BC2314"/>
    <w:rsid w:val="00BC23F0"/>
    <w:rsid w:val="00BC2418"/>
    <w:rsid w:val="00BC2567"/>
    <w:rsid w:val="00BC2956"/>
    <w:rsid w:val="00BC2B05"/>
    <w:rsid w:val="00BC37BC"/>
    <w:rsid w:val="00BC3829"/>
    <w:rsid w:val="00BC3D96"/>
    <w:rsid w:val="00BC4114"/>
    <w:rsid w:val="00BC43B0"/>
    <w:rsid w:val="00BC460E"/>
    <w:rsid w:val="00BC4F31"/>
    <w:rsid w:val="00BC4F4D"/>
    <w:rsid w:val="00BC53E0"/>
    <w:rsid w:val="00BC541F"/>
    <w:rsid w:val="00BC5D1D"/>
    <w:rsid w:val="00BC5E07"/>
    <w:rsid w:val="00BC6393"/>
    <w:rsid w:val="00BC68D5"/>
    <w:rsid w:val="00BC75FD"/>
    <w:rsid w:val="00BC796A"/>
    <w:rsid w:val="00BC7A25"/>
    <w:rsid w:val="00BC7B92"/>
    <w:rsid w:val="00BC7BC4"/>
    <w:rsid w:val="00BC7C62"/>
    <w:rsid w:val="00BC7ED6"/>
    <w:rsid w:val="00BD01E7"/>
    <w:rsid w:val="00BD03DB"/>
    <w:rsid w:val="00BD0539"/>
    <w:rsid w:val="00BD090F"/>
    <w:rsid w:val="00BD0CAC"/>
    <w:rsid w:val="00BD0F0D"/>
    <w:rsid w:val="00BD1152"/>
    <w:rsid w:val="00BD1158"/>
    <w:rsid w:val="00BD1D05"/>
    <w:rsid w:val="00BD1D30"/>
    <w:rsid w:val="00BD2185"/>
    <w:rsid w:val="00BD2D9A"/>
    <w:rsid w:val="00BD30F2"/>
    <w:rsid w:val="00BD3133"/>
    <w:rsid w:val="00BD3610"/>
    <w:rsid w:val="00BD366C"/>
    <w:rsid w:val="00BD397F"/>
    <w:rsid w:val="00BD3D8E"/>
    <w:rsid w:val="00BD4183"/>
    <w:rsid w:val="00BD43E4"/>
    <w:rsid w:val="00BD45D0"/>
    <w:rsid w:val="00BD46E5"/>
    <w:rsid w:val="00BD4859"/>
    <w:rsid w:val="00BD49B2"/>
    <w:rsid w:val="00BD54C9"/>
    <w:rsid w:val="00BD54F5"/>
    <w:rsid w:val="00BD5D50"/>
    <w:rsid w:val="00BD5E94"/>
    <w:rsid w:val="00BD6063"/>
    <w:rsid w:val="00BD6075"/>
    <w:rsid w:val="00BD6165"/>
    <w:rsid w:val="00BD62C5"/>
    <w:rsid w:val="00BD6663"/>
    <w:rsid w:val="00BD68AC"/>
    <w:rsid w:val="00BD6AC8"/>
    <w:rsid w:val="00BD706A"/>
    <w:rsid w:val="00BD7231"/>
    <w:rsid w:val="00BD72C4"/>
    <w:rsid w:val="00BD75FE"/>
    <w:rsid w:val="00BD796C"/>
    <w:rsid w:val="00BD7DDD"/>
    <w:rsid w:val="00BE0324"/>
    <w:rsid w:val="00BE04B7"/>
    <w:rsid w:val="00BE07C8"/>
    <w:rsid w:val="00BE0B46"/>
    <w:rsid w:val="00BE0D03"/>
    <w:rsid w:val="00BE0D2A"/>
    <w:rsid w:val="00BE0DA4"/>
    <w:rsid w:val="00BE0FC5"/>
    <w:rsid w:val="00BE134E"/>
    <w:rsid w:val="00BE2728"/>
    <w:rsid w:val="00BE2CD7"/>
    <w:rsid w:val="00BE2E83"/>
    <w:rsid w:val="00BE2FB6"/>
    <w:rsid w:val="00BE3080"/>
    <w:rsid w:val="00BE34D4"/>
    <w:rsid w:val="00BE3845"/>
    <w:rsid w:val="00BE449A"/>
    <w:rsid w:val="00BE48FD"/>
    <w:rsid w:val="00BE4ABB"/>
    <w:rsid w:val="00BE4AEB"/>
    <w:rsid w:val="00BE4CF4"/>
    <w:rsid w:val="00BE4DF8"/>
    <w:rsid w:val="00BE552D"/>
    <w:rsid w:val="00BE5F97"/>
    <w:rsid w:val="00BE6081"/>
    <w:rsid w:val="00BE6556"/>
    <w:rsid w:val="00BE65E2"/>
    <w:rsid w:val="00BE69AF"/>
    <w:rsid w:val="00BE6A05"/>
    <w:rsid w:val="00BE6AFE"/>
    <w:rsid w:val="00BE6B03"/>
    <w:rsid w:val="00BE72F0"/>
    <w:rsid w:val="00BE7C75"/>
    <w:rsid w:val="00BF02F0"/>
    <w:rsid w:val="00BF036B"/>
    <w:rsid w:val="00BF0485"/>
    <w:rsid w:val="00BF073E"/>
    <w:rsid w:val="00BF08F4"/>
    <w:rsid w:val="00BF0D00"/>
    <w:rsid w:val="00BF0D6B"/>
    <w:rsid w:val="00BF13D6"/>
    <w:rsid w:val="00BF169C"/>
    <w:rsid w:val="00BF1FDD"/>
    <w:rsid w:val="00BF24BB"/>
    <w:rsid w:val="00BF25CB"/>
    <w:rsid w:val="00BF2686"/>
    <w:rsid w:val="00BF2714"/>
    <w:rsid w:val="00BF28A8"/>
    <w:rsid w:val="00BF29E6"/>
    <w:rsid w:val="00BF2E09"/>
    <w:rsid w:val="00BF329A"/>
    <w:rsid w:val="00BF35BD"/>
    <w:rsid w:val="00BF3A31"/>
    <w:rsid w:val="00BF3D93"/>
    <w:rsid w:val="00BF496A"/>
    <w:rsid w:val="00BF50AE"/>
    <w:rsid w:val="00BF5910"/>
    <w:rsid w:val="00BF6276"/>
    <w:rsid w:val="00BF6740"/>
    <w:rsid w:val="00BF67BE"/>
    <w:rsid w:val="00BF7088"/>
    <w:rsid w:val="00BF7098"/>
    <w:rsid w:val="00BF7C72"/>
    <w:rsid w:val="00BF7E3D"/>
    <w:rsid w:val="00C001D8"/>
    <w:rsid w:val="00C001E4"/>
    <w:rsid w:val="00C00DAA"/>
    <w:rsid w:val="00C00EFE"/>
    <w:rsid w:val="00C00F59"/>
    <w:rsid w:val="00C014F0"/>
    <w:rsid w:val="00C01D62"/>
    <w:rsid w:val="00C01E33"/>
    <w:rsid w:val="00C02093"/>
    <w:rsid w:val="00C0223F"/>
    <w:rsid w:val="00C023A6"/>
    <w:rsid w:val="00C02615"/>
    <w:rsid w:val="00C0279A"/>
    <w:rsid w:val="00C03091"/>
    <w:rsid w:val="00C03213"/>
    <w:rsid w:val="00C0356C"/>
    <w:rsid w:val="00C03C25"/>
    <w:rsid w:val="00C04279"/>
    <w:rsid w:val="00C0442F"/>
    <w:rsid w:val="00C04574"/>
    <w:rsid w:val="00C04818"/>
    <w:rsid w:val="00C04A54"/>
    <w:rsid w:val="00C04FDD"/>
    <w:rsid w:val="00C054E2"/>
    <w:rsid w:val="00C0641B"/>
    <w:rsid w:val="00C0707F"/>
    <w:rsid w:val="00C078E9"/>
    <w:rsid w:val="00C07A87"/>
    <w:rsid w:val="00C07AC5"/>
    <w:rsid w:val="00C1024B"/>
    <w:rsid w:val="00C103F6"/>
    <w:rsid w:val="00C106A7"/>
    <w:rsid w:val="00C108D5"/>
    <w:rsid w:val="00C11431"/>
    <w:rsid w:val="00C11646"/>
    <w:rsid w:val="00C11832"/>
    <w:rsid w:val="00C123A2"/>
    <w:rsid w:val="00C1250F"/>
    <w:rsid w:val="00C125CB"/>
    <w:rsid w:val="00C12685"/>
    <w:rsid w:val="00C129B6"/>
    <w:rsid w:val="00C12A25"/>
    <w:rsid w:val="00C12B55"/>
    <w:rsid w:val="00C12B61"/>
    <w:rsid w:val="00C130E7"/>
    <w:rsid w:val="00C133D9"/>
    <w:rsid w:val="00C13B73"/>
    <w:rsid w:val="00C142E4"/>
    <w:rsid w:val="00C1439B"/>
    <w:rsid w:val="00C14897"/>
    <w:rsid w:val="00C14D8E"/>
    <w:rsid w:val="00C14F3D"/>
    <w:rsid w:val="00C150D2"/>
    <w:rsid w:val="00C156E2"/>
    <w:rsid w:val="00C15707"/>
    <w:rsid w:val="00C15D4D"/>
    <w:rsid w:val="00C15EDC"/>
    <w:rsid w:val="00C15FB4"/>
    <w:rsid w:val="00C16D8F"/>
    <w:rsid w:val="00C16F04"/>
    <w:rsid w:val="00C16F14"/>
    <w:rsid w:val="00C1715F"/>
    <w:rsid w:val="00C174F9"/>
    <w:rsid w:val="00C17722"/>
    <w:rsid w:val="00C17D48"/>
    <w:rsid w:val="00C20036"/>
    <w:rsid w:val="00C2018E"/>
    <w:rsid w:val="00C201EB"/>
    <w:rsid w:val="00C20298"/>
    <w:rsid w:val="00C20358"/>
    <w:rsid w:val="00C20380"/>
    <w:rsid w:val="00C207D9"/>
    <w:rsid w:val="00C2099B"/>
    <w:rsid w:val="00C20C16"/>
    <w:rsid w:val="00C20ED9"/>
    <w:rsid w:val="00C2142C"/>
    <w:rsid w:val="00C214E1"/>
    <w:rsid w:val="00C21695"/>
    <w:rsid w:val="00C21CF1"/>
    <w:rsid w:val="00C21D12"/>
    <w:rsid w:val="00C22455"/>
    <w:rsid w:val="00C22608"/>
    <w:rsid w:val="00C23801"/>
    <w:rsid w:val="00C2384D"/>
    <w:rsid w:val="00C23DD9"/>
    <w:rsid w:val="00C23F09"/>
    <w:rsid w:val="00C24171"/>
    <w:rsid w:val="00C2457E"/>
    <w:rsid w:val="00C246E3"/>
    <w:rsid w:val="00C25378"/>
    <w:rsid w:val="00C25449"/>
    <w:rsid w:val="00C25D72"/>
    <w:rsid w:val="00C26466"/>
    <w:rsid w:val="00C267D1"/>
    <w:rsid w:val="00C269A5"/>
    <w:rsid w:val="00C26C7E"/>
    <w:rsid w:val="00C27B0A"/>
    <w:rsid w:val="00C27B83"/>
    <w:rsid w:val="00C300AA"/>
    <w:rsid w:val="00C3037C"/>
    <w:rsid w:val="00C30432"/>
    <w:rsid w:val="00C30718"/>
    <w:rsid w:val="00C30931"/>
    <w:rsid w:val="00C30C5D"/>
    <w:rsid w:val="00C31062"/>
    <w:rsid w:val="00C31167"/>
    <w:rsid w:val="00C313CF"/>
    <w:rsid w:val="00C31443"/>
    <w:rsid w:val="00C31814"/>
    <w:rsid w:val="00C318AF"/>
    <w:rsid w:val="00C3199B"/>
    <w:rsid w:val="00C31D74"/>
    <w:rsid w:val="00C320FA"/>
    <w:rsid w:val="00C32206"/>
    <w:rsid w:val="00C3238A"/>
    <w:rsid w:val="00C323D3"/>
    <w:rsid w:val="00C3241E"/>
    <w:rsid w:val="00C328A1"/>
    <w:rsid w:val="00C32CDC"/>
    <w:rsid w:val="00C32D9E"/>
    <w:rsid w:val="00C32F1D"/>
    <w:rsid w:val="00C33009"/>
    <w:rsid w:val="00C33346"/>
    <w:rsid w:val="00C337FA"/>
    <w:rsid w:val="00C3385E"/>
    <w:rsid w:val="00C341BE"/>
    <w:rsid w:val="00C347DB"/>
    <w:rsid w:val="00C34C91"/>
    <w:rsid w:val="00C34E9C"/>
    <w:rsid w:val="00C3598F"/>
    <w:rsid w:val="00C36025"/>
    <w:rsid w:val="00C37286"/>
    <w:rsid w:val="00C37433"/>
    <w:rsid w:val="00C374C4"/>
    <w:rsid w:val="00C37A11"/>
    <w:rsid w:val="00C37B3F"/>
    <w:rsid w:val="00C400CD"/>
    <w:rsid w:val="00C40289"/>
    <w:rsid w:val="00C402C0"/>
    <w:rsid w:val="00C40561"/>
    <w:rsid w:val="00C40798"/>
    <w:rsid w:val="00C40828"/>
    <w:rsid w:val="00C40A23"/>
    <w:rsid w:val="00C40C23"/>
    <w:rsid w:val="00C413CB"/>
    <w:rsid w:val="00C418FA"/>
    <w:rsid w:val="00C41B2C"/>
    <w:rsid w:val="00C422F6"/>
    <w:rsid w:val="00C4280D"/>
    <w:rsid w:val="00C42C9A"/>
    <w:rsid w:val="00C43379"/>
    <w:rsid w:val="00C4518E"/>
    <w:rsid w:val="00C4531F"/>
    <w:rsid w:val="00C45E64"/>
    <w:rsid w:val="00C45E7C"/>
    <w:rsid w:val="00C45EF0"/>
    <w:rsid w:val="00C4641A"/>
    <w:rsid w:val="00C4654B"/>
    <w:rsid w:val="00C465FA"/>
    <w:rsid w:val="00C46798"/>
    <w:rsid w:val="00C467A6"/>
    <w:rsid w:val="00C46E05"/>
    <w:rsid w:val="00C4796F"/>
    <w:rsid w:val="00C47DDD"/>
    <w:rsid w:val="00C47F4B"/>
    <w:rsid w:val="00C5042E"/>
    <w:rsid w:val="00C504E7"/>
    <w:rsid w:val="00C50F21"/>
    <w:rsid w:val="00C518E7"/>
    <w:rsid w:val="00C51F22"/>
    <w:rsid w:val="00C51FB7"/>
    <w:rsid w:val="00C5217B"/>
    <w:rsid w:val="00C52706"/>
    <w:rsid w:val="00C52726"/>
    <w:rsid w:val="00C52D3A"/>
    <w:rsid w:val="00C535F4"/>
    <w:rsid w:val="00C53763"/>
    <w:rsid w:val="00C539CC"/>
    <w:rsid w:val="00C53E59"/>
    <w:rsid w:val="00C53E6A"/>
    <w:rsid w:val="00C5498E"/>
    <w:rsid w:val="00C54A4C"/>
    <w:rsid w:val="00C54AF3"/>
    <w:rsid w:val="00C54D3B"/>
    <w:rsid w:val="00C55315"/>
    <w:rsid w:val="00C555EE"/>
    <w:rsid w:val="00C555FE"/>
    <w:rsid w:val="00C55B71"/>
    <w:rsid w:val="00C55C27"/>
    <w:rsid w:val="00C55CCA"/>
    <w:rsid w:val="00C560DC"/>
    <w:rsid w:val="00C561DC"/>
    <w:rsid w:val="00C56399"/>
    <w:rsid w:val="00C56AA0"/>
    <w:rsid w:val="00C56D36"/>
    <w:rsid w:val="00C56EEA"/>
    <w:rsid w:val="00C5707A"/>
    <w:rsid w:val="00C57E17"/>
    <w:rsid w:val="00C605AF"/>
    <w:rsid w:val="00C60B38"/>
    <w:rsid w:val="00C60B59"/>
    <w:rsid w:val="00C60F25"/>
    <w:rsid w:val="00C60F9A"/>
    <w:rsid w:val="00C612C6"/>
    <w:rsid w:val="00C61387"/>
    <w:rsid w:val="00C615FC"/>
    <w:rsid w:val="00C61BD8"/>
    <w:rsid w:val="00C62196"/>
    <w:rsid w:val="00C628D0"/>
    <w:rsid w:val="00C62BFE"/>
    <w:rsid w:val="00C62DCD"/>
    <w:rsid w:val="00C62E61"/>
    <w:rsid w:val="00C62F5B"/>
    <w:rsid w:val="00C6399C"/>
    <w:rsid w:val="00C63DB9"/>
    <w:rsid w:val="00C64044"/>
    <w:rsid w:val="00C64373"/>
    <w:rsid w:val="00C644B9"/>
    <w:rsid w:val="00C6479E"/>
    <w:rsid w:val="00C65287"/>
    <w:rsid w:val="00C65340"/>
    <w:rsid w:val="00C654BE"/>
    <w:rsid w:val="00C65C08"/>
    <w:rsid w:val="00C65C23"/>
    <w:rsid w:val="00C66179"/>
    <w:rsid w:val="00C66302"/>
    <w:rsid w:val="00C66481"/>
    <w:rsid w:val="00C66A5C"/>
    <w:rsid w:val="00C67065"/>
    <w:rsid w:val="00C67349"/>
    <w:rsid w:val="00C67CDD"/>
    <w:rsid w:val="00C67EB9"/>
    <w:rsid w:val="00C67ECE"/>
    <w:rsid w:val="00C67F3A"/>
    <w:rsid w:val="00C70135"/>
    <w:rsid w:val="00C70175"/>
    <w:rsid w:val="00C701DF"/>
    <w:rsid w:val="00C702B8"/>
    <w:rsid w:val="00C7043E"/>
    <w:rsid w:val="00C70528"/>
    <w:rsid w:val="00C7065D"/>
    <w:rsid w:val="00C70802"/>
    <w:rsid w:val="00C7088D"/>
    <w:rsid w:val="00C709C5"/>
    <w:rsid w:val="00C70A1E"/>
    <w:rsid w:val="00C70A8D"/>
    <w:rsid w:val="00C70CD7"/>
    <w:rsid w:val="00C70D23"/>
    <w:rsid w:val="00C70E39"/>
    <w:rsid w:val="00C7101C"/>
    <w:rsid w:val="00C714AA"/>
    <w:rsid w:val="00C71692"/>
    <w:rsid w:val="00C7173A"/>
    <w:rsid w:val="00C71873"/>
    <w:rsid w:val="00C71927"/>
    <w:rsid w:val="00C71E8E"/>
    <w:rsid w:val="00C71F52"/>
    <w:rsid w:val="00C7254A"/>
    <w:rsid w:val="00C72B68"/>
    <w:rsid w:val="00C72D0D"/>
    <w:rsid w:val="00C72F93"/>
    <w:rsid w:val="00C7353D"/>
    <w:rsid w:val="00C736BB"/>
    <w:rsid w:val="00C7393D"/>
    <w:rsid w:val="00C73ECB"/>
    <w:rsid w:val="00C74576"/>
    <w:rsid w:val="00C74B29"/>
    <w:rsid w:val="00C74FB1"/>
    <w:rsid w:val="00C75330"/>
    <w:rsid w:val="00C75397"/>
    <w:rsid w:val="00C757AA"/>
    <w:rsid w:val="00C7591D"/>
    <w:rsid w:val="00C75E8F"/>
    <w:rsid w:val="00C75E9E"/>
    <w:rsid w:val="00C75F9D"/>
    <w:rsid w:val="00C76174"/>
    <w:rsid w:val="00C76B1C"/>
    <w:rsid w:val="00C76B94"/>
    <w:rsid w:val="00C76FD9"/>
    <w:rsid w:val="00C77F29"/>
    <w:rsid w:val="00C802A0"/>
    <w:rsid w:val="00C80324"/>
    <w:rsid w:val="00C804CC"/>
    <w:rsid w:val="00C8055D"/>
    <w:rsid w:val="00C80B01"/>
    <w:rsid w:val="00C80B36"/>
    <w:rsid w:val="00C80B76"/>
    <w:rsid w:val="00C80C59"/>
    <w:rsid w:val="00C8104E"/>
    <w:rsid w:val="00C8113E"/>
    <w:rsid w:val="00C81283"/>
    <w:rsid w:val="00C81BDE"/>
    <w:rsid w:val="00C81E00"/>
    <w:rsid w:val="00C81FB2"/>
    <w:rsid w:val="00C82E17"/>
    <w:rsid w:val="00C82F0D"/>
    <w:rsid w:val="00C82FB1"/>
    <w:rsid w:val="00C83187"/>
    <w:rsid w:val="00C83236"/>
    <w:rsid w:val="00C83754"/>
    <w:rsid w:val="00C83860"/>
    <w:rsid w:val="00C83E44"/>
    <w:rsid w:val="00C84705"/>
    <w:rsid w:val="00C84708"/>
    <w:rsid w:val="00C847A7"/>
    <w:rsid w:val="00C8483A"/>
    <w:rsid w:val="00C84A03"/>
    <w:rsid w:val="00C84B05"/>
    <w:rsid w:val="00C853BA"/>
    <w:rsid w:val="00C855ED"/>
    <w:rsid w:val="00C856BA"/>
    <w:rsid w:val="00C85732"/>
    <w:rsid w:val="00C8597D"/>
    <w:rsid w:val="00C85AF1"/>
    <w:rsid w:val="00C85F6E"/>
    <w:rsid w:val="00C8640A"/>
    <w:rsid w:val="00C86458"/>
    <w:rsid w:val="00C8796C"/>
    <w:rsid w:val="00C87DD6"/>
    <w:rsid w:val="00C87E3B"/>
    <w:rsid w:val="00C87F9A"/>
    <w:rsid w:val="00C9036C"/>
    <w:rsid w:val="00C90463"/>
    <w:rsid w:val="00C90490"/>
    <w:rsid w:val="00C904D9"/>
    <w:rsid w:val="00C907A7"/>
    <w:rsid w:val="00C90C7A"/>
    <w:rsid w:val="00C90FC6"/>
    <w:rsid w:val="00C91096"/>
    <w:rsid w:val="00C9178D"/>
    <w:rsid w:val="00C9205C"/>
    <w:rsid w:val="00C924BB"/>
    <w:rsid w:val="00C9262F"/>
    <w:rsid w:val="00C926AF"/>
    <w:rsid w:val="00C926FD"/>
    <w:rsid w:val="00C92E4E"/>
    <w:rsid w:val="00C931EA"/>
    <w:rsid w:val="00C937F6"/>
    <w:rsid w:val="00C938A1"/>
    <w:rsid w:val="00C93A27"/>
    <w:rsid w:val="00C93C6F"/>
    <w:rsid w:val="00C94389"/>
    <w:rsid w:val="00C94447"/>
    <w:rsid w:val="00C945DD"/>
    <w:rsid w:val="00C9516D"/>
    <w:rsid w:val="00C952C0"/>
    <w:rsid w:val="00C953EE"/>
    <w:rsid w:val="00C95690"/>
    <w:rsid w:val="00C956D1"/>
    <w:rsid w:val="00C95858"/>
    <w:rsid w:val="00C95BA0"/>
    <w:rsid w:val="00C95E91"/>
    <w:rsid w:val="00C9618F"/>
    <w:rsid w:val="00C96649"/>
    <w:rsid w:val="00C967FA"/>
    <w:rsid w:val="00CA0211"/>
    <w:rsid w:val="00CA04D6"/>
    <w:rsid w:val="00CA050D"/>
    <w:rsid w:val="00CA079B"/>
    <w:rsid w:val="00CA0996"/>
    <w:rsid w:val="00CA09EE"/>
    <w:rsid w:val="00CA0D14"/>
    <w:rsid w:val="00CA0FE6"/>
    <w:rsid w:val="00CA1081"/>
    <w:rsid w:val="00CA11DC"/>
    <w:rsid w:val="00CA128A"/>
    <w:rsid w:val="00CA13A9"/>
    <w:rsid w:val="00CA1627"/>
    <w:rsid w:val="00CA175E"/>
    <w:rsid w:val="00CA1EF4"/>
    <w:rsid w:val="00CA2064"/>
    <w:rsid w:val="00CA24F0"/>
    <w:rsid w:val="00CA2978"/>
    <w:rsid w:val="00CA29A8"/>
    <w:rsid w:val="00CA2C2E"/>
    <w:rsid w:val="00CA2EE7"/>
    <w:rsid w:val="00CA2F54"/>
    <w:rsid w:val="00CA3035"/>
    <w:rsid w:val="00CA3508"/>
    <w:rsid w:val="00CA38B1"/>
    <w:rsid w:val="00CA38F6"/>
    <w:rsid w:val="00CA3B8A"/>
    <w:rsid w:val="00CA473C"/>
    <w:rsid w:val="00CA4872"/>
    <w:rsid w:val="00CA5616"/>
    <w:rsid w:val="00CA5707"/>
    <w:rsid w:val="00CA5C4D"/>
    <w:rsid w:val="00CA60A6"/>
    <w:rsid w:val="00CA6130"/>
    <w:rsid w:val="00CA61D1"/>
    <w:rsid w:val="00CA6554"/>
    <w:rsid w:val="00CA683B"/>
    <w:rsid w:val="00CA68A7"/>
    <w:rsid w:val="00CA6BEE"/>
    <w:rsid w:val="00CA6C2D"/>
    <w:rsid w:val="00CA775C"/>
    <w:rsid w:val="00CA79EA"/>
    <w:rsid w:val="00CA7D2F"/>
    <w:rsid w:val="00CA7E90"/>
    <w:rsid w:val="00CB077A"/>
    <w:rsid w:val="00CB0A03"/>
    <w:rsid w:val="00CB0EE8"/>
    <w:rsid w:val="00CB111A"/>
    <w:rsid w:val="00CB11F2"/>
    <w:rsid w:val="00CB15CD"/>
    <w:rsid w:val="00CB17F1"/>
    <w:rsid w:val="00CB19A3"/>
    <w:rsid w:val="00CB1A6E"/>
    <w:rsid w:val="00CB1BE5"/>
    <w:rsid w:val="00CB1D43"/>
    <w:rsid w:val="00CB1E14"/>
    <w:rsid w:val="00CB1F74"/>
    <w:rsid w:val="00CB2BE2"/>
    <w:rsid w:val="00CB2C00"/>
    <w:rsid w:val="00CB2CD6"/>
    <w:rsid w:val="00CB2D29"/>
    <w:rsid w:val="00CB2F03"/>
    <w:rsid w:val="00CB3351"/>
    <w:rsid w:val="00CB3642"/>
    <w:rsid w:val="00CB402F"/>
    <w:rsid w:val="00CB456C"/>
    <w:rsid w:val="00CB474C"/>
    <w:rsid w:val="00CB4B49"/>
    <w:rsid w:val="00CB4B6F"/>
    <w:rsid w:val="00CB5304"/>
    <w:rsid w:val="00CB5312"/>
    <w:rsid w:val="00CB572F"/>
    <w:rsid w:val="00CB5E37"/>
    <w:rsid w:val="00CB6796"/>
    <w:rsid w:val="00CB6874"/>
    <w:rsid w:val="00CB6C30"/>
    <w:rsid w:val="00CB7367"/>
    <w:rsid w:val="00CB75A3"/>
    <w:rsid w:val="00CB7D00"/>
    <w:rsid w:val="00CB7D78"/>
    <w:rsid w:val="00CC0209"/>
    <w:rsid w:val="00CC06E2"/>
    <w:rsid w:val="00CC0839"/>
    <w:rsid w:val="00CC092F"/>
    <w:rsid w:val="00CC09D0"/>
    <w:rsid w:val="00CC125C"/>
    <w:rsid w:val="00CC174C"/>
    <w:rsid w:val="00CC1A98"/>
    <w:rsid w:val="00CC1CBB"/>
    <w:rsid w:val="00CC1D27"/>
    <w:rsid w:val="00CC1FC4"/>
    <w:rsid w:val="00CC2413"/>
    <w:rsid w:val="00CC2EB9"/>
    <w:rsid w:val="00CC331B"/>
    <w:rsid w:val="00CC33B8"/>
    <w:rsid w:val="00CC33E4"/>
    <w:rsid w:val="00CC3852"/>
    <w:rsid w:val="00CC38F0"/>
    <w:rsid w:val="00CC4257"/>
    <w:rsid w:val="00CC4465"/>
    <w:rsid w:val="00CC497E"/>
    <w:rsid w:val="00CC4996"/>
    <w:rsid w:val="00CC4B73"/>
    <w:rsid w:val="00CC4FAF"/>
    <w:rsid w:val="00CC52B2"/>
    <w:rsid w:val="00CC5476"/>
    <w:rsid w:val="00CC5567"/>
    <w:rsid w:val="00CC5D58"/>
    <w:rsid w:val="00CC5EC4"/>
    <w:rsid w:val="00CC61A6"/>
    <w:rsid w:val="00CC63FB"/>
    <w:rsid w:val="00CC682C"/>
    <w:rsid w:val="00CC6E7D"/>
    <w:rsid w:val="00CC6EC8"/>
    <w:rsid w:val="00CC7464"/>
    <w:rsid w:val="00CC7616"/>
    <w:rsid w:val="00CC7988"/>
    <w:rsid w:val="00CC7E52"/>
    <w:rsid w:val="00CC7F8E"/>
    <w:rsid w:val="00CD04A8"/>
    <w:rsid w:val="00CD06CB"/>
    <w:rsid w:val="00CD0972"/>
    <w:rsid w:val="00CD0B31"/>
    <w:rsid w:val="00CD0BF5"/>
    <w:rsid w:val="00CD0F6A"/>
    <w:rsid w:val="00CD1446"/>
    <w:rsid w:val="00CD18BE"/>
    <w:rsid w:val="00CD1950"/>
    <w:rsid w:val="00CD1B8D"/>
    <w:rsid w:val="00CD1DCB"/>
    <w:rsid w:val="00CD2426"/>
    <w:rsid w:val="00CD2457"/>
    <w:rsid w:val="00CD24D0"/>
    <w:rsid w:val="00CD27DD"/>
    <w:rsid w:val="00CD2AA0"/>
    <w:rsid w:val="00CD3905"/>
    <w:rsid w:val="00CD3AAB"/>
    <w:rsid w:val="00CD3B9B"/>
    <w:rsid w:val="00CD3C11"/>
    <w:rsid w:val="00CD3E10"/>
    <w:rsid w:val="00CD4C91"/>
    <w:rsid w:val="00CD4D15"/>
    <w:rsid w:val="00CD4F43"/>
    <w:rsid w:val="00CD55ED"/>
    <w:rsid w:val="00CD5ED2"/>
    <w:rsid w:val="00CD620E"/>
    <w:rsid w:val="00CD6360"/>
    <w:rsid w:val="00CD6606"/>
    <w:rsid w:val="00CD66FC"/>
    <w:rsid w:val="00CD69C9"/>
    <w:rsid w:val="00CD6A47"/>
    <w:rsid w:val="00CD6C7E"/>
    <w:rsid w:val="00CD7024"/>
    <w:rsid w:val="00CD734F"/>
    <w:rsid w:val="00CD75AB"/>
    <w:rsid w:val="00CD773D"/>
    <w:rsid w:val="00CD7C90"/>
    <w:rsid w:val="00CD7FFC"/>
    <w:rsid w:val="00CE081F"/>
    <w:rsid w:val="00CE0833"/>
    <w:rsid w:val="00CE0BBA"/>
    <w:rsid w:val="00CE0D08"/>
    <w:rsid w:val="00CE1388"/>
    <w:rsid w:val="00CE1454"/>
    <w:rsid w:val="00CE14B2"/>
    <w:rsid w:val="00CE1958"/>
    <w:rsid w:val="00CE1A02"/>
    <w:rsid w:val="00CE1B73"/>
    <w:rsid w:val="00CE1B94"/>
    <w:rsid w:val="00CE1FAC"/>
    <w:rsid w:val="00CE2031"/>
    <w:rsid w:val="00CE2154"/>
    <w:rsid w:val="00CE258A"/>
    <w:rsid w:val="00CE265C"/>
    <w:rsid w:val="00CE2D9B"/>
    <w:rsid w:val="00CE2F0B"/>
    <w:rsid w:val="00CE31F5"/>
    <w:rsid w:val="00CE35E9"/>
    <w:rsid w:val="00CE3B91"/>
    <w:rsid w:val="00CE42E4"/>
    <w:rsid w:val="00CE4497"/>
    <w:rsid w:val="00CE4571"/>
    <w:rsid w:val="00CE4AC7"/>
    <w:rsid w:val="00CE4B8F"/>
    <w:rsid w:val="00CE50FF"/>
    <w:rsid w:val="00CE52BE"/>
    <w:rsid w:val="00CE52E5"/>
    <w:rsid w:val="00CE54C8"/>
    <w:rsid w:val="00CE5572"/>
    <w:rsid w:val="00CE5793"/>
    <w:rsid w:val="00CE5822"/>
    <w:rsid w:val="00CE58F6"/>
    <w:rsid w:val="00CE5CBE"/>
    <w:rsid w:val="00CE5FE8"/>
    <w:rsid w:val="00CE6AC5"/>
    <w:rsid w:val="00CE709F"/>
    <w:rsid w:val="00CE741A"/>
    <w:rsid w:val="00CF0781"/>
    <w:rsid w:val="00CF0A90"/>
    <w:rsid w:val="00CF0C0D"/>
    <w:rsid w:val="00CF0F72"/>
    <w:rsid w:val="00CF0FE8"/>
    <w:rsid w:val="00CF1121"/>
    <w:rsid w:val="00CF1190"/>
    <w:rsid w:val="00CF120D"/>
    <w:rsid w:val="00CF1FAF"/>
    <w:rsid w:val="00CF28EA"/>
    <w:rsid w:val="00CF28EF"/>
    <w:rsid w:val="00CF2B06"/>
    <w:rsid w:val="00CF2BE4"/>
    <w:rsid w:val="00CF2C48"/>
    <w:rsid w:val="00CF2F33"/>
    <w:rsid w:val="00CF3023"/>
    <w:rsid w:val="00CF32FC"/>
    <w:rsid w:val="00CF37AD"/>
    <w:rsid w:val="00CF3913"/>
    <w:rsid w:val="00CF3C54"/>
    <w:rsid w:val="00CF3D38"/>
    <w:rsid w:val="00CF3F09"/>
    <w:rsid w:val="00CF410E"/>
    <w:rsid w:val="00CF443C"/>
    <w:rsid w:val="00CF44E6"/>
    <w:rsid w:val="00CF4DF7"/>
    <w:rsid w:val="00CF535A"/>
    <w:rsid w:val="00CF5561"/>
    <w:rsid w:val="00CF557B"/>
    <w:rsid w:val="00CF5774"/>
    <w:rsid w:val="00CF5846"/>
    <w:rsid w:val="00CF5853"/>
    <w:rsid w:val="00CF5DC8"/>
    <w:rsid w:val="00CF6065"/>
    <w:rsid w:val="00CF6938"/>
    <w:rsid w:val="00CF6ACD"/>
    <w:rsid w:val="00CF6C82"/>
    <w:rsid w:val="00CF7163"/>
    <w:rsid w:val="00CF7706"/>
    <w:rsid w:val="00CF77C3"/>
    <w:rsid w:val="00CF78C3"/>
    <w:rsid w:val="00CF7A0C"/>
    <w:rsid w:val="00CF7BA7"/>
    <w:rsid w:val="00CF7BFA"/>
    <w:rsid w:val="00CF7D05"/>
    <w:rsid w:val="00CF7E41"/>
    <w:rsid w:val="00D001C0"/>
    <w:rsid w:val="00D002A1"/>
    <w:rsid w:val="00D011A1"/>
    <w:rsid w:val="00D01392"/>
    <w:rsid w:val="00D0141F"/>
    <w:rsid w:val="00D014F2"/>
    <w:rsid w:val="00D01C33"/>
    <w:rsid w:val="00D01E93"/>
    <w:rsid w:val="00D01F3B"/>
    <w:rsid w:val="00D02300"/>
    <w:rsid w:val="00D02AB6"/>
    <w:rsid w:val="00D02B68"/>
    <w:rsid w:val="00D02BCC"/>
    <w:rsid w:val="00D032AA"/>
    <w:rsid w:val="00D0335A"/>
    <w:rsid w:val="00D03472"/>
    <w:rsid w:val="00D034A7"/>
    <w:rsid w:val="00D034BE"/>
    <w:rsid w:val="00D03624"/>
    <w:rsid w:val="00D0362D"/>
    <w:rsid w:val="00D037C7"/>
    <w:rsid w:val="00D03B1E"/>
    <w:rsid w:val="00D045DA"/>
    <w:rsid w:val="00D04B2A"/>
    <w:rsid w:val="00D0555B"/>
    <w:rsid w:val="00D057A7"/>
    <w:rsid w:val="00D0583F"/>
    <w:rsid w:val="00D06E2E"/>
    <w:rsid w:val="00D0704E"/>
    <w:rsid w:val="00D07053"/>
    <w:rsid w:val="00D076B8"/>
    <w:rsid w:val="00D114E8"/>
    <w:rsid w:val="00D11688"/>
    <w:rsid w:val="00D119AF"/>
    <w:rsid w:val="00D11ADE"/>
    <w:rsid w:val="00D11EB6"/>
    <w:rsid w:val="00D12B1C"/>
    <w:rsid w:val="00D12EF9"/>
    <w:rsid w:val="00D1306D"/>
    <w:rsid w:val="00D1343B"/>
    <w:rsid w:val="00D1346C"/>
    <w:rsid w:val="00D13572"/>
    <w:rsid w:val="00D13D91"/>
    <w:rsid w:val="00D13EE2"/>
    <w:rsid w:val="00D13FB5"/>
    <w:rsid w:val="00D14681"/>
    <w:rsid w:val="00D147BA"/>
    <w:rsid w:val="00D14CF0"/>
    <w:rsid w:val="00D15078"/>
    <w:rsid w:val="00D1537F"/>
    <w:rsid w:val="00D155C1"/>
    <w:rsid w:val="00D1596D"/>
    <w:rsid w:val="00D15C8B"/>
    <w:rsid w:val="00D15FF6"/>
    <w:rsid w:val="00D16244"/>
    <w:rsid w:val="00D164C6"/>
    <w:rsid w:val="00D167ED"/>
    <w:rsid w:val="00D16CF2"/>
    <w:rsid w:val="00D1763C"/>
    <w:rsid w:val="00D176B2"/>
    <w:rsid w:val="00D17AD4"/>
    <w:rsid w:val="00D17B08"/>
    <w:rsid w:val="00D17D19"/>
    <w:rsid w:val="00D17E83"/>
    <w:rsid w:val="00D2004E"/>
    <w:rsid w:val="00D200BB"/>
    <w:rsid w:val="00D200E2"/>
    <w:rsid w:val="00D203AC"/>
    <w:rsid w:val="00D20430"/>
    <w:rsid w:val="00D2093B"/>
    <w:rsid w:val="00D20A39"/>
    <w:rsid w:val="00D20BD1"/>
    <w:rsid w:val="00D216CE"/>
    <w:rsid w:val="00D21920"/>
    <w:rsid w:val="00D21B63"/>
    <w:rsid w:val="00D2200C"/>
    <w:rsid w:val="00D2241C"/>
    <w:rsid w:val="00D22741"/>
    <w:rsid w:val="00D22D82"/>
    <w:rsid w:val="00D230E2"/>
    <w:rsid w:val="00D234C1"/>
    <w:rsid w:val="00D23B02"/>
    <w:rsid w:val="00D24191"/>
    <w:rsid w:val="00D24220"/>
    <w:rsid w:val="00D24DDE"/>
    <w:rsid w:val="00D24F19"/>
    <w:rsid w:val="00D25145"/>
    <w:rsid w:val="00D2520B"/>
    <w:rsid w:val="00D25660"/>
    <w:rsid w:val="00D2571B"/>
    <w:rsid w:val="00D25A7B"/>
    <w:rsid w:val="00D25EB1"/>
    <w:rsid w:val="00D260A9"/>
    <w:rsid w:val="00D2681D"/>
    <w:rsid w:val="00D268FE"/>
    <w:rsid w:val="00D26BF2"/>
    <w:rsid w:val="00D2719C"/>
    <w:rsid w:val="00D2764A"/>
    <w:rsid w:val="00D2797D"/>
    <w:rsid w:val="00D279F6"/>
    <w:rsid w:val="00D27A88"/>
    <w:rsid w:val="00D27AB5"/>
    <w:rsid w:val="00D27E65"/>
    <w:rsid w:val="00D30115"/>
    <w:rsid w:val="00D30453"/>
    <w:rsid w:val="00D306FD"/>
    <w:rsid w:val="00D30926"/>
    <w:rsid w:val="00D30A77"/>
    <w:rsid w:val="00D30B97"/>
    <w:rsid w:val="00D30E04"/>
    <w:rsid w:val="00D3175A"/>
    <w:rsid w:val="00D31784"/>
    <w:rsid w:val="00D31D06"/>
    <w:rsid w:val="00D31D0A"/>
    <w:rsid w:val="00D321F5"/>
    <w:rsid w:val="00D329D8"/>
    <w:rsid w:val="00D32FF3"/>
    <w:rsid w:val="00D33293"/>
    <w:rsid w:val="00D332FC"/>
    <w:rsid w:val="00D338BF"/>
    <w:rsid w:val="00D33AC5"/>
    <w:rsid w:val="00D342B7"/>
    <w:rsid w:val="00D34AF9"/>
    <w:rsid w:val="00D351D7"/>
    <w:rsid w:val="00D3567B"/>
    <w:rsid w:val="00D357BC"/>
    <w:rsid w:val="00D358A5"/>
    <w:rsid w:val="00D358FF"/>
    <w:rsid w:val="00D36290"/>
    <w:rsid w:val="00D365F0"/>
    <w:rsid w:val="00D375CD"/>
    <w:rsid w:val="00D378DD"/>
    <w:rsid w:val="00D400A6"/>
    <w:rsid w:val="00D408EB"/>
    <w:rsid w:val="00D40B21"/>
    <w:rsid w:val="00D40EE1"/>
    <w:rsid w:val="00D40F54"/>
    <w:rsid w:val="00D410E3"/>
    <w:rsid w:val="00D41198"/>
    <w:rsid w:val="00D41210"/>
    <w:rsid w:val="00D417C1"/>
    <w:rsid w:val="00D41D88"/>
    <w:rsid w:val="00D41ECB"/>
    <w:rsid w:val="00D4230E"/>
    <w:rsid w:val="00D42BCB"/>
    <w:rsid w:val="00D42C3E"/>
    <w:rsid w:val="00D42D3E"/>
    <w:rsid w:val="00D42E1C"/>
    <w:rsid w:val="00D43083"/>
    <w:rsid w:val="00D440DA"/>
    <w:rsid w:val="00D442BF"/>
    <w:rsid w:val="00D44A58"/>
    <w:rsid w:val="00D44A59"/>
    <w:rsid w:val="00D44BB0"/>
    <w:rsid w:val="00D450E3"/>
    <w:rsid w:val="00D452C0"/>
    <w:rsid w:val="00D45EA9"/>
    <w:rsid w:val="00D46275"/>
    <w:rsid w:val="00D4673B"/>
    <w:rsid w:val="00D468E5"/>
    <w:rsid w:val="00D46C6C"/>
    <w:rsid w:val="00D46DB9"/>
    <w:rsid w:val="00D46DC9"/>
    <w:rsid w:val="00D46EA4"/>
    <w:rsid w:val="00D470F2"/>
    <w:rsid w:val="00D4761E"/>
    <w:rsid w:val="00D47C04"/>
    <w:rsid w:val="00D47F3C"/>
    <w:rsid w:val="00D510CA"/>
    <w:rsid w:val="00D51C4D"/>
    <w:rsid w:val="00D52BB2"/>
    <w:rsid w:val="00D52F87"/>
    <w:rsid w:val="00D534E2"/>
    <w:rsid w:val="00D5380E"/>
    <w:rsid w:val="00D53BB4"/>
    <w:rsid w:val="00D53C80"/>
    <w:rsid w:val="00D54A85"/>
    <w:rsid w:val="00D54C3D"/>
    <w:rsid w:val="00D54EB4"/>
    <w:rsid w:val="00D54F43"/>
    <w:rsid w:val="00D55597"/>
    <w:rsid w:val="00D556E7"/>
    <w:rsid w:val="00D5678C"/>
    <w:rsid w:val="00D56D9F"/>
    <w:rsid w:val="00D56F92"/>
    <w:rsid w:val="00D57810"/>
    <w:rsid w:val="00D57E14"/>
    <w:rsid w:val="00D603C0"/>
    <w:rsid w:val="00D609A7"/>
    <w:rsid w:val="00D60EF6"/>
    <w:rsid w:val="00D60FF6"/>
    <w:rsid w:val="00D61739"/>
    <w:rsid w:val="00D61823"/>
    <w:rsid w:val="00D6227C"/>
    <w:rsid w:val="00D627DC"/>
    <w:rsid w:val="00D62D32"/>
    <w:rsid w:val="00D62DF3"/>
    <w:rsid w:val="00D62EF1"/>
    <w:rsid w:val="00D62FFC"/>
    <w:rsid w:val="00D63153"/>
    <w:rsid w:val="00D634A0"/>
    <w:rsid w:val="00D63629"/>
    <w:rsid w:val="00D63870"/>
    <w:rsid w:val="00D63934"/>
    <w:rsid w:val="00D63965"/>
    <w:rsid w:val="00D63CAB"/>
    <w:rsid w:val="00D64E64"/>
    <w:rsid w:val="00D6519B"/>
    <w:rsid w:val="00D65200"/>
    <w:rsid w:val="00D65254"/>
    <w:rsid w:val="00D658DC"/>
    <w:rsid w:val="00D65B87"/>
    <w:rsid w:val="00D65EB9"/>
    <w:rsid w:val="00D65FDA"/>
    <w:rsid w:val="00D664F5"/>
    <w:rsid w:val="00D66C68"/>
    <w:rsid w:val="00D66E4C"/>
    <w:rsid w:val="00D66FF1"/>
    <w:rsid w:val="00D670DE"/>
    <w:rsid w:val="00D678CB"/>
    <w:rsid w:val="00D67A3E"/>
    <w:rsid w:val="00D7022D"/>
    <w:rsid w:val="00D706CE"/>
    <w:rsid w:val="00D7109F"/>
    <w:rsid w:val="00D718E7"/>
    <w:rsid w:val="00D719E0"/>
    <w:rsid w:val="00D722C1"/>
    <w:rsid w:val="00D7230C"/>
    <w:rsid w:val="00D72514"/>
    <w:rsid w:val="00D726BF"/>
    <w:rsid w:val="00D72830"/>
    <w:rsid w:val="00D72C83"/>
    <w:rsid w:val="00D73372"/>
    <w:rsid w:val="00D734E6"/>
    <w:rsid w:val="00D73FC2"/>
    <w:rsid w:val="00D74AC5"/>
    <w:rsid w:val="00D7507D"/>
    <w:rsid w:val="00D75332"/>
    <w:rsid w:val="00D75460"/>
    <w:rsid w:val="00D75A25"/>
    <w:rsid w:val="00D75B30"/>
    <w:rsid w:val="00D75D15"/>
    <w:rsid w:val="00D75DBC"/>
    <w:rsid w:val="00D760C7"/>
    <w:rsid w:val="00D7644B"/>
    <w:rsid w:val="00D76D01"/>
    <w:rsid w:val="00D7710E"/>
    <w:rsid w:val="00D77237"/>
    <w:rsid w:val="00D77C21"/>
    <w:rsid w:val="00D77E89"/>
    <w:rsid w:val="00D802C8"/>
    <w:rsid w:val="00D807EC"/>
    <w:rsid w:val="00D8089A"/>
    <w:rsid w:val="00D80BF0"/>
    <w:rsid w:val="00D81D2D"/>
    <w:rsid w:val="00D81DAA"/>
    <w:rsid w:val="00D82641"/>
    <w:rsid w:val="00D82CDA"/>
    <w:rsid w:val="00D82D29"/>
    <w:rsid w:val="00D82E70"/>
    <w:rsid w:val="00D82F29"/>
    <w:rsid w:val="00D830C8"/>
    <w:rsid w:val="00D83620"/>
    <w:rsid w:val="00D83FC7"/>
    <w:rsid w:val="00D8415B"/>
    <w:rsid w:val="00D846A6"/>
    <w:rsid w:val="00D849A2"/>
    <w:rsid w:val="00D84A39"/>
    <w:rsid w:val="00D84E5C"/>
    <w:rsid w:val="00D850F8"/>
    <w:rsid w:val="00D8553F"/>
    <w:rsid w:val="00D85625"/>
    <w:rsid w:val="00D85B68"/>
    <w:rsid w:val="00D85F42"/>
    <w:rsid w:val="00D8631F"/>
    <w:rsid w:val="00D8688C"/>
    <w:rsid w:val="00D86D84"/>
    <w:rsid w:val="00D86D8E"/>
    <w:rsid w:val="00D86F8E"/>
    <w:rsid w:val="00D87001"/>
    <w:rsid w:val="00D87C1E"/>
    <w:rsid w:val="00D903EF"/>
    <w:rsid w:val="00D903F0"/>
    <w:rsid w:val="00D90657"/>
    <w:rsid w:val="00D90937"/>
    <w:rsid w:val="00D909A5"/>
    <w:rsid w:val="00D90AA5"/>
    <w:rsid w:val="00D90EA9"/>
    <w:rsid w:val="00D915E2"/>
    <w:rsid w:val="00D918E7"/>
    <w:rsid w:val="00D9191A"/>
    <w:rsid w:val="00D91CC6"/>
    <w:rsid w:val="00D91D11"/>
    <w:rsid w:val="00D92212"/>
    <w:rsid w:val="00D92822"/>
    <w:rsid w:val="00D92A88"/>
    <w:rsid w:val="00D92F61"/>
    <w:rsid w:val="00D93258"/>
    <w:rsid w:val="00D93651"/>
    <w:rsid w:val="00D937E4"/>
    <w:rsid w:val="00D93828"/>
    <w:rsid w:val="00D95145"/>
    <w:rsid w:val="00D95166"/>
    <w:rsid w:val="00D951D2"/>
    <w:rsid w:val="00D95D7E"/>
    <w:rsid w:val="00D95D82"/>
    <w:rsid w:val="00D96B1A"/>
    <w:rsid w:val="00D97019"/>
    <w:rsid w:val="00D970F0"/>
    <w:rsid w:val="00D97329"/>
    <w:rsid w:val="00D97486"/>
    <w:rsid w:val="00D97731"/>
    <w:rsid w:val="00D9779A"/>
    <w:rsid w:val="00D978AC"/>
    <w:rsid w:val="00D978F5"/>
    <w:rsid w:val="00D979BF"/>
    <w:rsid w:val="00D97B86"/>
    <w:rsid w:val="00DA0267"/>
    <w:rsid w:val="00DA02CD"/>
    <w:rsid w:val="00DA02E1"/>
    <w:rsid w:val="00DA035C"/>
    <w:rsid w:val="00DA0CC9"/>
    <w:rsid w:val="00DA1136"/>
    <w:rsid w:val="00DA16F2"/>
    <w:rsid w:val="00DA2126"/>
    <w:rsid w:val="00DA2354"/>
    <w:rsid w:val="00DA30B3"/>
    <w:rsid w:val="00DA3ABF"/>
    <w:rsid w:val="00DA3ECC"/>
    <w:rsid w:val="00DA4071"/>
    <w:rsid w:val="00DA4105"/>
    <w:rsid w:val="00DA4374"/>
    <w:rsid w:val="00DA4498"/>
    <w:rsid w:val="00DA495F"/>
    <w:rsid w:val="00DA504B"/>
    <w:rsid w:val="00DA5055"/>
    <w:rsid w:val="00DA5369"/>
    <w:rsid w:val="00DA5A3A"/>
    <w:rsid w:val="00DA5BCF"/>
    <w:rsid w:val="00DA61C6"/>
    <w:rsid w:val="00DA67CB"/>
    <w:rsid w:val="00DA6B02"/>
    <w:rsid w:val="00DA6BDE"/>
    <w:rsid w:val="00DA6C9D"/>
    <w:rsid w:val="00DA720E"/>
    <w:rsid w:val="00DA7666"/>
    <w:rsid w:val="00DA7866"/>
    <w:rsid w:val="00DA7D3A"/>
    <w:rsid w:val="00DA7F42"/>
    <w:rsid w:val="00DB0434"/>
    <w:rsid w:val="00DB0585"/>
    <w:rsid w:val="00DB0867"/>
    <w:rsid w:val="00DB0B11"/>
    <w:rsid w:val="00DB0D2C"/>
    <w:rsid w:val="00DB0FAB"/>
    <w:rsid w:val="00DB0FBB"/>
    <w:rsid w:val="00DB1344"/>
    <w:rsid w:val="00DB14A9"/>
    <w:rsid w:val="00DB14DE"/>
    <w:rsid w:val="00DB195A"/>
    <w:rsid w:val="00DB1E7C"/>
    <w:rsid w:val="00DB1F20"/>
    <w:rsid w:val="00DB23ED"/>
    <w:rsid w:val="00DB26E4"/>
    <w:rsid w:val="00DB2ADA"/>
    <w:rsid w:val="00DB2C61"/>
    <w:rsid w:val="00DB2E78"/>
    <w:rsid w:val="00DB38B4"/>
    <w:rsid w:val="00DB3B35"/>
    <w:rsid w:val="00DB3BBF"/>
    <w:rsid w:val="00DB4022"/>
    <w:rsid w:val="00DB4164"/>
    <w:rsid w:val="00DB4264"/>
    <w:rsid w:val="00DB460A"/>
    <w:rsid w:val="00DB4698"/>
    <w:rsid w:val="00DB48D3"/>
    <w:rsid w:val="00DB58C3"/>
    <w:rsid w:val="00DB5BEC"/>
    <w:rsid w:val="00DB5DB2"/>
    <w:rsid w:val="00DB62FB"/>
    <w:rsid w:val="00DB6C0C"/>
    <w:rsid w:val="00DB6D07"/>
    <w:rsid w:val="00DB6E43"/>
    <w:rsid w:val="00DB6EA3"/>
    <w:rsid w:val="00DB6F28"/>
    <w:rsid w:val="00DB701D"/>
    <w:rsid w:val="00DB70DB"/>
    <w:rsid w:val="00DB72A6"/>
    <w:rsid w:val="00DB7504"/>
    <w:rsid w:val="00DB7A7B"/>
    <w:rsid w:val="00DB7D17"/>
    <w:rsid w:val="00DB7F6E"/>
    <w:rsid w:val="00DC01DB"/>
    <w:rsid w:val="00DC0917"/>
    <w:rsid w:val="00DC0BE8"/>
    <w:rsid w:val="00DC0FC7"/>
    <w:rsid w:val="00DC1AF7"/>
    <w:rsid w:val="00DC1C82"/>
    <w:rsid w:val="00DC2188"/>
    <w:rsid w:val="00DC29A2"/>
    <w:rsid w:val="00DC2C6A"/>
    <w:rsid w:val="00DC2F67"/>
    <w:rsid w:val="00DC316A"/>
    <w:rsid w:val="00DC48EB"/>
    <w:rsid w:val="00DC4B78"/>
    <w:rsid w:val="00DC4CD1"/>
    <w:rsid w:val="00DC4FAB"/>
    <w:rsid w:val="00DC50C4"/>
    <w:rsid w:val="00DC5951"/>
    <w:rsid w:val="00DC5A8E"/>
    <w:rsid w:val="00DC5B09"/>
    <w:rsid w:val="00DC5B5E"/>
    <w:rsid w:val="00DC5C11"/>
    <w:rsid w:val="00DC6411"/>
    <w:rsid w:val="00DC6532"/>
    <w:rsid w:val="00DC6798"/>
    <w:rsid w:val="00DC679F"/>
    <w:rsid w:val="00DC6BCE"/>
    <w:rsid w:val="00DC6DC2"/>
    <w:rsid w:val="00DC6E3A"/>
    <w:rsid w:val="00DC77C3"/>
    <w:rsid w:val="00DC785B"/>
    <w:rsid w:val="00DC7D36"/>
    <w:rsid w:val="00DD024C"/>
    <w:rsid w:val="00DD02F4"/>
    <w:rsid w:val="00DD0446"/>
    <w:rsid w:val="00DD07F8"/>
    <w:rsid w:val="00DD085F"/>
    <w:rsid w:val="00DD09EE"/>
    <w:rsid w:val="00DD0B58"/>
    <w:rsid w:val="00DD0E84"/>
    <w:rsid w:val="00DD141E"/>
    <w:rsid w:val="00DD1867"/>
    <w:rsid w:val="00DD20AB"/>
    <w:rsid w:val="00DD2582"/>
    <w:rsid w:val="00DD25A5"/>
    <w:rsid w:val="00DD26F5"/>
    <w:rsid w:val="00DD2784"/>
    <w:rsid w:val="00DD2A6A"/>
    <w:rsid w:val="00DD2BA7"/>
    <w:rsid w:val="00DD3105"/>
    <w:rsid w:val="00DD31DA"/>
    <w:rsid w:val="00DD3741"/>
    <w:rsid w:val="00DD401A"/>
    <w:rsid w:val="00DD4249"/>
    <w:rsid w:val="00DD45F9"/>
    <w:rsid w:val="00DD4A7D"/>
    <w:rsid w:val="00DD4ABF"/>
    <w:rsid w:val="00DD4B5A"/>
    <w:rsid w:val="00DD542B"/>
    <w:rsid w:val="00DD54EC"/>
    <w:rsid w:val="00DD55EF"/>
    <w:rsid w:val="00DD585B"/>
    <w:rsid w:val="00DD5C83"/>
    <w:rsid w:val="00DD61AA"/>
    <w:rsid w:val="00DD6BBC"/>
    <w:rsid w:val="00DD6C32"/>
    <w:rsid w:val="00DD6C61"/>
    <w:rsid w:val="00DD6F43"/>
    <w:rsid w:val="00DD7102"/>
    <w:rsid w:val="00DD778A"/>
    <w:rsid w:val="00DD7A1E"/>
    <w:rsid w:val="00DD7CB4"/>
    <w:rsid w:val="00DE000D"/>
    <w:rsid w:val="00DE0E29"/>
    <w:rsid w:val="00DE1680"/>
    <w:rsid w:val="00DE1946"/>
    <w:rsid w:val="00DE1BEF"/>
    <w:rsid w:val="00DE1D9C"/>
    <w:rsid w:val="00DE20BB"/>
    <w:rsid w:val="00DE20D3"/>
    <w:rsid w:val="00DE2B88"/>
    <w:rsid w:val="00DE2C15"/>
    <w:rsid w:val="00DE2D11"/>
    <w:rsid w:val="00DE3120"/>
    <w:rsid w:val="00DE3431"/>
    <w:rsid w:val="00DE3764"/>
    <w:rsid w:val="00DE37CC"/>
    <w:rsid w:val="00DE3A63"/>
    <w:rsid w:val="00DE3E13"/>
    <w:rsid w:val="00DE3EBB"/>
    <w:rsid w:val="00DE4224"/>
    <w:rsid w:val="00DE4BC6"/>
    <w:rsid w:val="00DE5721"/>
    <w:rsid w:val="00DE5760"/>
    <w:rsid w:val="00DE5A8B"/>
    <w:rsid w:val="00DE5AD6"/>
    <w:rsid w:val="00DE5D31"/>
    <w:rsid w:val="00DE5DFD"/>
    <w:rsid w:val="00DE61C4"/>
    <w:rsid w:val="00DE6502"/>
    <w:rsid w:val="00DE6968"/>
    <w:rsid w:val="00DE6D2F"/>
    <w:rsid w:val="00DE6E5E"/>
    <w:rsid w:val="00DE701D"/>
    <w:rsid w:val="00DE71A5"/>
    <w:rsid w:val="00DE7D2F"/>
    <w:rsid w:val="00DE7D42"/>
    <w:rsid w:val="00DE7E08"/>
    <w:rsid w:val="00DF0379"/>
    <w:rsid w:val="00DF03AB"/>
    <w:rsid w:val="00DF049A"/>
    <w:rsid w:val="00DF07AD"/>
    <w:rsid w:val="00DF0B80"/>
    <w:rsid w:val="00DF1A21"/>
    <w:rsid w:val="00DF22E5"/>
    <w:rsid w:val="00DF2B89"/>
    <w:rsid w:val="00DF349B"/>
    <w:rsid w:val="00DF35CF"/>
    <w:rsid w:val="00DF3ABB"/>
    <w:rsid w:val="00DF4021"/>
    <w:rsid w:val="00DF407A"/>
    <w:rsid w:val="00DF4237"/>
    <w:rsid w:val="00DF439C"/>
    <w:rsid w:val="00DF4706"/>
    <w:rsid w:val="00DF48E7"/>
    <w:rsid w:val="00DF4DDC"/>
    <w:rsid w:val="00DF4F2B"/>
    <w:rsid w:val="00DF4F9A"/>
    <w:rsid w:val="00DF5823"/>
    <w:rsid w:val="00DF5927"/>
    <w:rsid w:val="00DF6BF5"/>
    <w:rsid w:val="00DF6D63"/>
    <w:rsid w:val="00DF6E5E"/>
    <w:rsid w:val="00DF6E9F"/>
    <w:rsid w:val="00DF771E"/>
    <w:rsid w:val="00DF79A6"/>
    <w:rsid w:val="00DF7A8A"/>
    <w:rsid w:val="00DF7BD1"/>
    <w:rsid w:val="00E001B6"/>
    <w:rsid w:val="00E00578"/>
    <w:rsid w:val="00E007EF"/>
    <w:rsid w:val="00E00F68"/>
    <w:rsid w:val="00E0189C"/>
    <w:rsid w:val="00E02476"/>
    <w:rsid w:val="00E024C1"/>
    <w:rsid w:val="00E02519"/>
    <w:rsid w:val="00E025ED"/>
    <w:rsid w:val="00E02B44"/>
    <w:rsid w:val="00E02F2A"/>
    <w:rsid w:val="00E0319E"/>
    <w:rsid w:val="00E0323A"/>
    <w:rsid w:val="00E0369E"/>
    <w:rsid w:val="00E038C0"/>
    <w:rsid w:val="00E03939"/>
    <w:rsid w:val="00E040DD"/>
    <w:rsid w:val="00E0429B"/>
    <w:rsid w:val="00E04536"/>
    <w:rsid w:val="00E048F4"/>
    <w:rsid w:val="00E04A12"/>
    <w:rsid w:val="00E04D56"/>
    <w:rsid w:val="00E04E0D"/>
    <w:rsid w:val="00E05151"/>
    <w:rsid w:val="00E0515A"/>
    <w:rsid w:val="00E053E1"/>
    <w:rsid w:val="00E05784"/>
    <w:rsid w:val="00E05920"/>
    <w:rsid w:val="00E05962"/>
    <w:rsid w:val="00E0618C"/>
    <w:rsid w:val="00E06362"/>
    <w:rsid w:val="00E078C7"/>
    <w:rsid w:val="00E07AE4"/>
    <w:rsid w:val="00E103D3"/>
    <w:rsid w:val="00E10B65"/>
    <w:rsid w:val="00E10BE6"/>
    <w:rsid w:val="00E11A46"/>
    <w:rsid w:val="00E11AC5"/>
    <w:rsid w:val="00E11BC2"/>
    <w:rsid w:val="00E11C19"/>
    <w:rsid w:val="00E11C48"/>
    <w:rsid w:val="00E11C52"/>
    <w:rsid w:val="00E11F30"/>
    <w:rsid w:val="00E11FC0"/>
    <w:rsid w:val="00E12155"/>
    <w:rsid w:val="00E1232E"/>
    <w:rsid w:val="00E12373"/>
    <w:rsid w:val="00E12C53"/>
    <w:rsid w:val="00E13186"/>
    <w:rsid w:val="00E13946"/>
    <w:rsid w:val="00E14198"/>
    <w:rsid w:val="00E142D1"/>
    <w:rsid w:val="00E14BA9"/>
    <w:rsid w:val="00E156C7"/>
    <w:rsid w:val="00E156DD"/>
    <w:rsid w:val="00E15747"/>
    <w:rsid w:val="00E15839"/>
    <w:rsid w:val="00E15B73"/>
    <w:rsid w:val="00E16190"/>
    <w:rsid w:val="00E1637F"/>
    <w:rsid w:val="00E16CEE"/>
    <w:rsid w:val="00E16F00"/>
    <w:rsid w:val="00E171A0"/>
    <w:rsid w:val="00E17F4A"/>
    <w:rsid w:val="00E207B4"/>
    <w:rsid w:val="00E20D30"/>
    <w:rsid w:val="00E20D31"/>
    <w:rsid w:val="00E20D83"/>
    <w:rsid w:val="00E217A0"/>
    <w:rsid w:val="00E21E20"/>
    <w:rsid w:val="00E22341"/>
    <w:rsid w:val="00E22379"/>
    <w:rsid w:val="00E22435"/>
    <w:rsid w:val="00E2248C"/>
    <w:rsid w:val="00E2273F"/>
    <w:rsid w:val="00E229AF"/>
    <w:rsid w:val="00E22A24"/>
    <w:rsid w:val="00E22A5C"/>
    <w:rsid w:val="00E22E27"/>
    <w:rsid w:val="00E234DB"/>
    <w:rsid w:val="00E23A08"/>
    <w:rsid w:val="00E23A89"/>
    <w:rsid w:val="00E23B9C"/>
    <w:rsid w:val="00E23D62"/>
    <w:rsid w:val="00E23FA9"/>
    <w:rsid w:val="00E24493"/>
    <w:rsid w:val="00E24952"/>
    <w:rsid w:val="00E24AE6"/>
    <w:rsid w:val="00E251A3"/>
    <w:rsid w:val="00E25C94"/>
    <w:rsid w:val="00E25FEB"/>
    <w:rsid w:val="00E261C3"/>
    <w:rsid w:val="00E265D0"/>
    <w:rsid w:val="00E26A40"/>
    <w:rsid w:val="00E2765A"/>
    <w:rsid w:val="00E27679"/>
    <w:rsid w:val="00E278F8"/>
    <w:rsid w:val="00E27B12"/>
    <w:rsid w:val="00E27BFB"/>
    <w:rsid w:val="00E27C61"/>
    <w:rsid w:val="00E27EC9"/>
    <w:rsid w:val="00E302B0"/>
    <w:rsid w:val="00E304ED"/>
    <w:rsid w:val="00E306E3"/>
    <w:rsid w:val="00E30C3C"/>
    <w:rsid w:val="00E30DAA"/>
    <w:rsid w:val="00E310CB"/>
    <w:rsid w:val="00E314C8"/>
    <w:rsid w:val="00E3167E"/>
    <w:rsid w:val="00E31A09"/>
    <w:rsid w:val="00E31C3A"/>
    <w:rsid w:val="00E31D62"/>
    <w:rsid w:val="00E31DBE"/>
    <w:rsid w:val="00E31DBF"/>
    <w:rsid w:val="00E3203F"/>
    <w:rsid w:val="00E327BE"/>
    <w:rsid w:val="00E32967"/>
    <w:rsid w:val="00E32AA2"/>
    <w:rsid w:val="00E32B47"/>
    <w:rsid w:val="00E32ECF"/>
    <w:rsid w:val="00E33034"/>
    <w:rsid w:val="00E332E7"/>
    <w:rsid w:val="00E3364E"/>
    <w:rsid w:val="00E33688"/>
    <w:rsid w:val="00E3378A"/>
    <w:rsid w:val="00E33E19"/>
    <w:rsid w:val="00E33F6F"/>
    <w:rsid w:val="00E34034"/>
    <w:rsid w:val="00E3433F"/>
    <w:rsid w:val="00E344BE"/>
    <w:rsid w:val="00E3466E"/>
    <w:rsid w:val="00E34ACA"/>
    <w:rsid w:val="00E34B29"/>
    <w:rsid w:val="00E34DB8"/>
    <w:rsid w:val="00E35471"/>
    <w:rsid w:val="00E3555B"/>
    <w:rsid w:val="00E357A6"/>
    <w:rsid w:val="00E3599F"/>
    <w:rsid w:val="00E35C7C"/>
    <w:rsid w:val="00E3627B"/>
    <w:rsid w:val="00E364F2"/>
    <w:rsid w:val="00E3734A"/>
    <w:rsid w:val="00E37C8A"/>
    <w:rsid w:val="00E37F2F"/>
    <w:rsid w:val="00E37FB5"/>
    <w:rsid w:val="00E4025F"/>
    <w:rsid w:val="00E40326"/>
    <w:rsid w:val="00E40749"/>
    <w:rsid w:val="00E40A05"/>
    <w:rsid w:val="00E40B90"/>
    <w:rsid w:val="00E40ED2"/>
    <w:rsid w:val="00E410C7"/>
    <w:rsid w:val="00E410CD"/>
    <w:rsid w:val="00E41227"/>
    <w:rsid w:val="00E41479"/>
    <w:rsid w:val="00E41538"/>
    <w:rsid w:val="00E41672"/>
    <w:rsid w:val="00E41770"/>
    <w:rsid w:val="00E41BAA"/>
    <w:rsid w:val="00E424B3"/>
    <w:rsid w:val="00E427C1"/>
    <w:rsid w:val="00E42A3B"/>
    <w:rsid w:val="00E42CD3"/>
    <w:rsid w:val="00E43127"/>
    <w:rsid w:val="00E43C81"/>
    <w:rsid w:val="00E441FD"/>
    <w:rsid w:val="00E448C6"/>
    <w:rsid w:val="00E4495D"/>
    <w:rsid w:val="00E45227"/>
    <w:rsid w:val="00E458F9"/>
    <w:rsid w:val="00E45A92"/>
    <w:rsid w:val="00E45DD5"/>
    <w:rsid w:val="00E45E44"/>
    <w:rsid w:val="00E465C2"/>
    <w:rsid w:val="00E46C26"/>
    <w:rsid w:val="00E47356"/>
    <w:rsid w:val="00E4762E"/>
    <w:rsid w:val="00E503F9"/>
    <w:rsid w:val="00E50D6C"/>
    <w:rsid w:val="00E50FAB"/>
    <w:rsid w:val="00E50FB8"/>
    <w:rsid w:val="00E513BE"/>
    <w:rsid w:val="00E51427"/>
    <w:rsid w:val="00E51B24"/>
    <w:rsid w:val="00E51B8B"/>
    <w:rsid w:val="00E52ABD"/>
    <w:rsid w:val="00E52B58"/>
    <w:rsid w:val="00E52F4B"/>
    <w:rsid w:val="00E52FBE"/>
    <w:rsid w:val="00E53365"/>
    <w:rsid w:val="00E53370"/>
    <w:rsid w:val="00E53606"/>
    <w:rsid w:val="00E545D7"/>
    <w:rsid w:val="00E54C0A"/>
    <w:rsid w:val="00E55210"/>
    <w:rsid w:val="00E55682"/>
    <w:rsid w:val="00E556FC"/>
    <w:rsid w:val="00E56392"/>
    <w:rsid w:val="00E566DB"/>
    <w:rsid w:val="00E56950"/>
    <w:rsid w:val="00E56A6A"/>
    <w:rsid w:val="00E56C43"/>
    <w:rsid w:val="00E57054"/>
    <w:rsid w:val="00E57145"/>
    <w:rsid w:val="00E572C9"/>
    <w:rsid w:val="00E57528"/>
    <w:rsid w:val="00E57BE9"/>
    <w:rsid w:val="00E57D5B"/>
    <w:rsid w:val="00E6070C"/>
    <w:rsid w:val="00E60CEB"/>
    <w:rsid w:val="00E614CA"/>
    <w:rsid w:val="00E614F8"/>
    <w:rsid w:val="00E616C5"/>
    <w:rsid w:val="00E6174F"/>
    <w:rsid w:val="00E6179B"/>
    <w:rsid w:val="00E61863"/>
    <w:rsid w:val="00E61908"/>
    <w:rsid w:val="00E61C46"/>
    <w:rsid w:val="00E61CAE"/>
    <w:rsid w:val="00E620FC"/>
    <w:rsid w:val="00E6249F"/>
    <w:rsid w:val="00E62777"/>
    <w:rsid w:val="00E6283F"/>
    <w:rsid w:val="00E62CAE"/>
    <w:rsid w:val="00E62FC8"/>
    <w:rsid w:val="00E633BB"/>
    <w:rsid w:val="00E636E0"/>
    <w:rsid w:val="00E63B59"/>
    <w:rsid w:val="00E6417B"/>
    <w:rsid w:val="00E64271"/>
    <w:rsid w:val="00E6449D"/>
    <w:rsid w:val="00E64AFE"/>
    <w:rsid w:val="00E65810"/>
    <w:rsid w:val="00E658A1"/>
    <w:rsid w:val="00E659B4"/>
    <w:rsid w:val="00E65EED"/>
    <w:rsid w:val="00E66125"/>
    <w:rsid w:val="00E66252"/>
    <w:rsid w:val="00E662E4"/>
    <w:rsid w:val="00E6633C"/>
    <w:rsid w:val="00E666DE"/>
    <w:rsid w:val="00E669BD"/>
    <w:rsid w:val="00E66EEA"/>
    <w:rsid w:val="00E67178"/>
    <w:rsid w:val="00E673D7"/>
    <w:rsid w:val="00E6751F"/>
    <w:rsid w:val="00E67609"/>
    <w:rsid w:val="00E676C9"/>
    <w:rsid w:val="00E67AC8"/>
    <w:rsid w:val="00E67D8B"/>
    <w:rsid w:val="00E67FA3"/>
    <w:rsid w:val="00E70D70"/>
    <w:rsid w:val="00E70FBB"/>
    <w:rsid w:val="00E71013"/>
    <w:rsid w:val="00E71126"/>
    <w:rsid w:val="00E711B8"/>
    <w:rsid w:val="00E71434"/>
    <w:rsid w:val="00E714D6"/>
    <w:rsid w:val="00E71626"/>
    <w:rsid w:val="00E71AAA"/>
    <w:rsid w:val="00E72367"/>
    <w:rsid w:val="00E72640"/>
    <w:rsid w:val="00E726E0"/>
    <w:rsid w:val="00E72A29"/>
    <w:rsid w:val="00E735DB"/>
    <w:rsid w:val="00E737C1"/>
    <w:rsid w:val="00E740A2"/>
    <w:rsid w:val="00E74BB6"/>
    <w:rsid w:val="00E754CC"/>
    <w:rsid w:val="00E756AF"/>
    <w:rsid w:val="00E75F9D"/>
    <w:rsid w:val="00E75FAE"/>
    <w:rsid w:val="00E7636C"/>
    <w:rsid w:val="00E765E4"/>
    <w:rsid w:val="00E76A1D"/>
    <w:rsid w:val="00E76F65"/>
    <w:rsid w:val="00E772A5"/>
    <w:rsid w:val="00E7750B"/>
    <w:rsid w:val="00E7757D"/>
    <w:rsid w:val="00E7798E"/>
    <w:rsid w:val="00E77ED9"/>
    <w:rsid w:val="00E80247"/>
    <w:rsid w:val="00E803D7"/>
    <w:rsid w:val="00E80818"/>
    <w:rsid w:val="00E808A8"/>
    <w:rsid w:val="00E812A4"/>
    <w:rsid w:val="00E81DBF"/>
    <w:rsid w:val="00E830B9"/>
    <w:rsid w:val="00E832C5"/>
    <w:rsid w:val="00E83767"/>
    <w:rsid w:val="00E8408E"/>
    <w:rsid w:val="00E8416F"/>
    <w:rsid w:val="00E841C6"/>
    <w:rsid w:val="00E84468"/>
    <w:rsid w:val="00E8450C"/>
    <w:rsid w:val="00E845C9"/>
    <w:rsid w:val="00E84816"/>
    <w:rsid w:val="00E848DB"/>
    <w:rsid w:val="00E84D7E"/>
    <w:rsid w:val="00E850E4"/>
    <w:rsid w:val="00E85AC4"/>
    <w:rsid w:val="00E85C7B"/>
    <w:rsid w:val="00E85CD1"/>
    <w:rsid w:val="00E85F79"/>
    <w:rsid w:val="00E86623"/>
    <w:rsid w:val="00E86B7A"/>
    <w:rsid w:val="00E871A7"/>
    <w:rsid w:val="00E876D7"/>
    <w:rsid w:val="00E87735"/>
    <w:rsid w:val="00E87A65"/>
    <w:rsid w:val="00E87B1D"/>
    <w:rsid w:val="00E87C2E"/>
    <w:rsid w:val="00E87C60"/>
    <w:rsid w:val="00E87D61"/>
    <w:rsid w:val="00E87F72"/>
    <w:rsid w:val="00E900FC"/>
    <w:rsid w:val="00E9012C"/>
    <w:rsid w:val="00E9017E"/>
    <w:rsid w:val="00E9066A"/>
    <w:rsid w:val="00E90D0F"/>
    <w:rsid w:val="00E90ECA"/>
    <w:rsid w:val="00E90FA5"/>
    <w:rsid w:val="00E911EC"/>
    <w:rsid w:val="00E91325"/>
    <w:rsid w:val="00E91586"/>
    <w:rsid w:val="00E91695"/>
    <w:rsid w:val="00E91C08"/>
    <w:rsid w:val="00E91D4B"/>
    <w:rsid w:val="00E92259"/>
    <w:rsid w:val="00E922C8"/>
    <w:rsid w:val="00E9263A"/>
    <w:rsid w:val="00E9281B"/>
    <w:rsid w:val="00E92F3E"/>
    <w:rsid w:val="00E92F70"/>
    <w:rsid w:val="00E92FD7"/>
    <w:rsid w:val="00E937F5"/>
    <w:rsid w:val="00E942A5"/>
    <w:rsid w:val="00E94628"/>
    <w:rsid w:val="00E9496F"/>
    <w:rsid w:val="00E94A12"/>
    <w:rsid w:val="00E94B3D"/>
    <w:rsid w:val="00E952F0"/>
    <w:rsid w:val="00E9574A"/>
    <w:rsid w:val="00E958E3"/>
    <w:rsid w:val="00E95BAF"/>
    <w:rsid w:val="00E95D7D"/>
    <w:rsid w:val="00E964C0"/>
    <w:rsid w:val="00E9670B"/>
    <w:rsid w:val="00E96ACF"/>
    <w:rsid w:val="00E97124"/>
    <w:rsid w:val="00E973E8"/>
    <w:rsid w:val="00E978CC"/>
    <w:rsid w:val="00E97B2F"/>
    <w:rsid w:val="00E97D05"/>
    <w:rsid w:val="00E97EF8"/>
    <w:rsid w:val="00EA030C"/>
    <w:rsid w:val="00EA056D"/>
    <w:rsid w:val="00EA08D6"/>
    <w:rsid w:val="00EA0F22"/>
    <w:rsid w:val="00EA13B3"/>
    <w:rsid w:val="00EA1966"/>
    <w:rsid w:val="00EA2205"/>
    <w:rsid w:val="00EA2878"/>
    <w:rsid w:val="00EA2B17"/>
    <w:rsid w:val="00EA2E80"/>
    <w:rsid w:val="00EA32B4"/>
    <w:rsid w:val="00EA365D"/>
    <w:rsid w:val="00EA383C"/>
    <w:rsid w:val="00EA3EDC"/>
    <w:rsid w:val="00EA3F49"/>
    <w:rsid w:val="00EA415B"/>
    <w:rsid w:val="00EA450F"/>
    <w:rsid w:val="00EA4745"/>
    <w:rsid w:val="00EA4970"/>
    <w:rsid w:val="00EA4ADD"/>
    <w:rsid w:val="00EA4B3F"/>
    <w:rsid w:val="00EA5882"/>
    <w:rsid w:val="00EA5B28"/>
    <w:rsid w:val="00EA62A5"/>
    <w:rsid w:val="00EA659F"/>
    <w:rsid w:val="00EA68C2"/>
    <w:rsid w:val="00EA7A61"/>
    <w:rsid w:val="00EA7BEE"/>
    <w:rsid w:val="00EA7D3C"/>
    <w:rsid w:val="00EB02C8"/>
    <w:rsid w:val="00EB05A7"/>
    <w:rsid w:val="00EB06B9"/>
    <w:rsid w:val="00EB07A8"/>
    <w:rsid w:val="00EB07B5"/>
    <w:rsid w:val="00EB090F"/>
    <w:rsid w:val="00EB09B3"/>
    <w:rsid w:val="00EB0A30"/>
    <w:rsid w:val="00EB0E04"/>
    <w:rsid w:val="00EB0FA0"/>
    <w:rsid w:val="00EB15B0"/>
    <w:rsid w:val="00EB17B7"/>
    <w:rsid w:val="00EB19D5"/>
    <w:rsid w:val="00EB27FB"/>
    <w:rsid w:val="00EB29FB"/>
    <w:rsid w:val="00EB2C6A"/>
    <w:rsid w:val="00EB2DB4"/>
    <w:rsid w:val="00EB2FA5"/>
    <w:rsid w:val="00EB336C"/>
    <w:rsid w:val="00EB384A"/>
    <w:rsid w:val="00EB42F3"/>
    <w:rsid w:val="00EB44BA"/>
    <w:rsid w:val="00EB47F9"/>
    <w:rsid w:val="00EB49AE"/>
    <w:rsid w:val="00EB5290"/>
    <w:rsid w:val="00EB57AB"/>
    <w:rsid w:val="00EB5915"/>
    <w:rsid w:val="00EB5DDE"/>
    <w:rsid w:val="00EB5DE5"/>
    <w:rsid w:val="00EB63BD"/>
    <w:rsid w:val="00EB68A3"/>
    <w:rsid w:val="00EB6944"/>
    <w:rsid w:val="00EB6F17"/>
    <w:rsid w:val="00EB6F53"/>
    <w:rsid w:val="00EB754E"/>
    <w:rsid w:val="00EB7EC5"/>
    <w:rsid w:val="00EC0961"/>
    <w:rsid w:val="00EC0ADD"/>
    <w:rsid w:val="00EC0D57"/>
    <w:rsid w:val="00EC0F8D"/>
    <w:rsid w:val="00EC12FB"/>
    <w:rsid w:val="00EC1BF1"/>
    <w:rsid w:val="00EC1DA7"/>
    <w:rsid w:val="00EC280F"/>
    <w:rsid w:val="00EC2F21"/>
    <w:rsid w:val="00EC30F5"/>
    <w:rsid w:val="00EC3148"/>
    <w:rsid w:val="00EC3593"/>
    <w:rsid w:val="00EC394D"/>
    <w:rsid w:val="00EC39B9"/>
    <w:rsid w:val="00EC3A02"/>
    <w:rsid w:val="00EC3E4B"/>
    <w:rsid w:val="00EC3E87"/>
    <w:rsid w:val="00EC3F29"/>
    <w:rsid w:val="00EC4225"/>
    <w:rsid w:val="00EC42C5"/>
    <w:rsid w:val="00EC4388"/>
    <w:rsid w:val="00EC44B8"/>
    <w:rsid w:val="00EC455A"/>
    <w:rsid w:val="00EC45C2"/>
    <w:rsid w:val="00EC4612"/>
    <w:rsid w:val="00EC488C"/>
    <w:rsid w:val="00EC4EA6"/>
    <w:rsid w:val="00EC5630"/>
    <w:rsid w:val="00EC5BAB"/>
    <w:rsid w:val="00EC5D33"/>
    <w:rsid w:val="00EC62F1"/>
    <w:rsid w:val="00EC632D"/>
    <w:rsid w:val="00EC677B"/>
    <w:rsid w:val="00EC74F4"/>
    <w:rsid w:val="00EC7BF9"/>
    <w:rsid w:val="00ED0494"/>
    <w:rsid w:val="00ED05B1"/>
    <w:rsid w:val="00ED0806"/>
    <w:rsid w:val="00ED0F22"/>
    <w:rsid w:val="00ED0FB9"/>
    <w:rsid w:val="00ED1392"/>
    <w:rsid w:val="00ED175B"/>
    <w:rsid w:val="00ED189E"/>
    <w:rsid w:val="00ED1936"/>
    <w:rsid w:val="00ED1A13"/>
    <w:rsid w:val="00ED1B17"/>
    <w:rsid w:val="00ED1BD9"/>
    <w:rsid w:val="00ED2818"/>
    <w:rsid w:val="00ED28AF"/>
    <w:rsid w:val="00ED2C05"/>
    <w:rsid w:val="00ED2C24"/>
    <w:rsid w:val="00ED34F3"/>
    <w:rsid w:val="00ED3545"/>
    <w:rsid w:val="00ED3616"/>
    <w:rsid w:val="00ED3B2F"/>
    <w:rsid w:val="00ED3BEC"/>
    <w:rsid w:val="00ED3F6C"/>
    <w:rsid w:val="00ED3FE4"/>
    <w:rsid w:val="00ED419D"/>
    <w:rsid w:val="00ED4311"/>
    <w:rsid w:val="00ED5525"/>
    <w:rsid w:val="00ED554C"/>
    <w:rsid w:val="00ED556E"/>
    <w:rsid w:val="00ED5B1C"/>
    <w:rsid w:val="00ED5B29"/>
    <w:rsid w:val="00ED60E4"/>
    <w:rsid w:val="00ED610F"/>
    <w:rsid w:val="00ED61A7"/>
    <w:rsid w:val="00ED64AB"/>
    <w:rsid w:val="00ED686E"/>
    <w:rsid w:val="00ED69FC"/>
    <w:rsid w:val="00ED6AAD"/>
    <w:rsid w:val="00ED6BAB"/>
    <w:rsid w:val="00ED74C4"/>
    <w:rsid w:val="00ED77FE"/>
    <w:rsid w:val="00ED7B9D"/>
    <w:rsid w:val="00ED7DF5"/>
    <w:rsid w:val="00EE0084"/>
    <w:rsid w:val="00EE0794"/>
    <w:rsid w:val="00EE0F92"/>
    <w:rsid w:val="00EE101C"/>
    <w:rsid w:val="00EE10EA"/>
    <w:rsid w:val="00EE127C"/>
    <w:rsid w:val="00EE13F0"/>
    <w:rsid w:val="00EE1535"/>
    <w:rsid w:val="00EE1646"/>
    <w:rsid w:val="00EE1776"/>
    <w:rsid w:val="00EE19FE"/>
    <w:rsid w:val="00EE1A27"/>
    <w:rsid w:val="00EE1D0B"/>
    <w:rsid w:val="00EE1DC6"/>
    <w:rsid w:val="00EE2A57"/>
    <w:rsid w:val="00EE2DC8"/>
    <w:rsid w:val="00EE2F29"/>
    <w:rsid w:val="00EE3091"/>
    <w:rsid w:val="00EE30E4"/>
    <w:rsid w:val="00EE36FB"/>
    <w:rsid w:val="00EE374B"/>
    <w:rsid w:val="00EE377A"/>
    <w:rsid w:val="00EE4148"/>
    <w:rsid w:val="00EE461C"/>
    <w:rsid w:val="00EE4DED"/>
    <w:rsid w:val="00EE4EB2"/>
    <w:rsid w:val="00EE5CA7"/>
    <w:rsid w:val="00EE6358"/>
    <w:rsid w:val="00EE648B"/>
    <w:rsid w:val="00EE64F6"/>
    <w:rsid w:val="00EE6803"/>
    <w:rsid w:val="00EE69B4"/>
    <w:rsid w:val="00EE6A19"/>
    <w:rsid w:val="00EE6AF2"/>
    <w:rsid w:val="00EE6F41"/>
    <w:rsid w:val="00EE762E"/>
    <w:rsid w:val="00EE7934"/>
    <w:rsid w:val="00EE79EC"/>
    <w:rsid w:val="00EF0064"/>
    <w:rsid w:val="00EF0551"/>
    <w:rsid w:val="00EF07AD"/>
    <w:rsid w:val="00EF0959"/>
    <w:rsid w:val="00EF0B2E"/>
    <w:rsid w:val="00EF0B65"/>
    <w:rsid w:val="00EF114F"/>
    <w:rsid w:val="00EF1272"/>
    <w:rsid w:val="00EF1485"/>
    <w:rsid w:val="00EF1FEC"/>
    <w:rsid w:val="00EF20E2"/>
    <w:rsid w:val="00EF2249"/>
    <w:rsid w:val="00EF274B"/>
    <w:rsid w:val="00EF2ABE"/>
    <w:rsid w:val="00EF2E69"/>
    <w:rsid w:val="00EF3020"/>
    <w:rsid w:val="00EF30F3"/>
    <w:rsid w:val="00EF362D"/>
    <w:rsid w:val="00EF3760"/>
    <w:rsid w:val="00EF3E56"/>
    <w:rsid w:val="00EF3F18"/>
    <w:rsid w:val="00EF50D4"/>
    <w:rsid w:val="00EF538E"/>
    <w:rsid w:val="00EF576C"/>
    <w:rsid w:val="00EF584B"/>
    <w:rsid w:val="00EF589A"/>
    <w:rsid w:val="00EF5B33"/>
    <w:rsid w:val="00EF5C23"/>
    <w:rsid w:val="00EF5F2F"/>
    <w:rsid w:val="00EF65E2"/>
    <w:rsid w:val="00EF6BA0"/>
    <w:rsid w:val="00EF6F13"/>
    <w:rsid w:val="00EF77E4"/>
    <w:rsid w:val="00EF7A7D"/>
    <w:rsid w:val="00EF7F43"/>
    <w:rsid w:val="00F000A5"/>
    <w:rsid w:val="00F0020E"/>
    <w:rsid w:val="00F00969"/>
    <w:rsid w:val="00F00B9D"/>
    <w:rsid w:val="00F01183"/>
    <w:rsid w:val="00F016E9"/>
    <w:rsid w:val="00F0190A"/>
    <w:rsid w:val="00F0198F"/>
    <w:rsid w:val="00F01A1F"/>
    <w:rsid w:val="00F01D79"/>
    <w:rsid w:val="00F01E15"/>
    <w:rsid w:val="00F01F2D"/>
    <w:rsid w:val="00F02214"/>
    <w:rsid w:val="00F0269E"/>
    <w:rsid w:val="00F027E8"/>
    <w:rsid w:val="00F028CA"/>
    <w:rsid w:val="00F02A2A"/>
    <w:rsid w:val="00F02A43"/>
    <w:rsid w:val="00F02FF8"/>
    <w:rsid w:val="00F0305D"/>
    <w:rsid w:val="00F03871"/>
    <w:rsid w:val="00F04846"/>
    <w:rsid w:val="00F04B80"/>
    <w:rsid w:val="00F04F52"/>
    <w:rsid w:val="00F05003"/>
    <w:rsid w:val="00F05221"/>
    <w:rsid w:val="00F05A68"/>
    <w:rsid w:val="00F05B90"/>
    <w:rsid w:val="00F05F9A"/>
    <w:rsid w:val="00F06528"/>
    <w:rsid w:val="00F0672D"/>
    <w:rsid w:val="00F07260"/>
    <w:rsid w:val="00F0726F"/>
    <w:rsid w:val="00F076AE"/>
    <w:rsid w:val="00F07724"/>
    <w:rsid w:val="00F0775B"/>
    <w:rsid w:val="00F07BD5"/>
    <w:rsid w:val="00F07C23"/>
    <w:rsid w:val="00F10028"/>
    <w:rsid w:val="00F101E7"/>
    <w:rsid w:val="00F1035F"/>
    <w:rsid w:val="00F105EF"/>
    <w:rsid w:val="00F10685"/>
    <w:rsid w:val="00F11037"/>
    <w:rsid w:val="00F11146"/>
    <w:rsid w:val="00F111A5"/>
    <w:rsid w:val="00F11289"/>
    <w:rsid w:val="00F1171C"/>
    <w:rsid w:val="00F11EC4"/>
    <w:rsid w:val="00F11F96"/>
    <w:rsid w:val="00F1220D"/>
    <w:rsid w:val="00F123BB"/>
    <w:rsid w:val="00F1253E"/>
    <w:rsid w:val="00F12DD7"/>
    <w:rsid w:val="00F13068"/>
    <w:rsid w:val="00F13150"/>
    <w:rsid w:val="00F1341F"/>
    <w:rsid w:val="00F13A92"/>
    <w:rsid w:val="00F13D7A"/>
    <w:rsid w:val="00F1421F"/>
    <w:rsid w:val="00F1428B"/>
    <w:rsid w:val="00F14572"/>
    <w:rsid w:val="00F14CAE"/>
    <w:rsid w:val="00F14F7A"/>
    <w:rsid w:val="00F15552"/>
    <w:rsid w:val="00F156B0"/>
    <w:rsid w:val="00F158ED"/>
    <w:rsid w:val="00F15FB6"/>
    <w:rsid w:val="00F16055"/>
    <w:rsid w:val="00F165BA"/>
    <w:rsid w:val="00F165CC"/>
    <w:rsid w:val="00F166D3"/>
    <w:rsid w:val="00F1676D"/>
    <w:rsid w:val="00F16AD2"/>
    <w:rsid w:val="00F16B9A"/>
    <w:rsid w:val="00F17479"/>
    <w:rsid w:val="00F17619"/>
    <w:rsid w:val="00F179E1"/>
    <w:rsid w:val="00F17B37"/>
    <w:rsid w:val="00F20555"/>
    <w:rsid w:val="00F20D07"/>
    <w:rsid w:val="00F20D61"/>
    <w:rsid w:val="00F21432"/>
    <w:rsid w:val="00F21509"/>
    <w:rsid w:val="00F2156A"/>
    <w:rsid w:val="00F217F0"/>
    <w:rsid w:val="00F21B60"/>
    <w:rsid w:val="00F21B6E"/>
    <w:rsid w:val="00F21BF3"/>
    <w:rsid w:val="00F21D9C"/>
    <w:rsid w:val="00F21DFB"/>
    <w:rsid w:val="00F21DFE"/>
    <w:rsid w:val="00F21F8C"/>
    <w:rsid w:val="00F22078"/>
    <w:rsid w:val="00F2211E"/>
    <w:rsid w:val="00F2278F"/>
    <w:rsid w:val="00F2299F"/>
    <w:rsid w:val="00F229D3"/>
    <w:rsid w:val="00F22D1F"/>
    <w:rsid w:val="00F22D4E"/>
    <w:rsid w:val="00F231B6"/>
    <w:rsid w:val="00F237FA"/>
    <w:rsid w:val="00F23FAF"/>
    <w:rsid w:val="00F242AA"/>
    <w:rsid w:val="00F244FC"/>
    <w:rsid w:val="00F245CE"/>
    <w:rsid w:val="00F247AC"/>
    <w:rsid w:val="00F249B6"/>
    <w:rsid w:val="00F24B2D"/>
    <w:rsid w:val="00F2594C"/>
    <w:rsid w:val="00F25CD2"/>
    <w:rsid w:val="00F26311"/>
    <w:rsid w:val="00F264D1"/>
    <w:rsid w:val="00F265FD"/>
    <w:rsid w:val="00F268F9"/>
    <w:rsid w:val="00F26AA5"/>
    <w:rsid w:val="00F27081"/>
    <w:rsid w:val="00F273A1"/>
    <w:rsid w:val="00F276C5"/>
    <w:rsid w:val="00F277CD"/>
    <w:rsid w:val="00F27911"/>
    <w:rsid w:val="00F27B2D"/>
    <w:rsid w:val="00F27C04"/>
    <w:rsid w:val="00F27FD8"/>
    <w:rsid w:val="00F30AAA"/>
    <w:rsid w:val="00F30AF3"/>
    <w:rsid w:val="00F30BCB"/>
    <w:rsid w:val="00F30EC8"/>
    <w:rsid w:val="00F3161E"/>
    <w:rsid w:val="00F3250F"/>
    <w:rsid w:val="00F325A2"/>
    <w:rsid w:val="00F32701"/>
    <w:rsid w:val="00F328CC"/>
    <w:rsid w:val="00F33132"/>
    <w:rsid w:val="00F33297"/>
    <w:rsid w:val="00F3347E"/>
    <w:rsid w:val="00F3365D"/>
    <w:rsid w:val="00F33A5B"/>
    <w:rsid w:val="00F33D56"/>
    <w:rsid w:val="00F3467A"/>
    <w:rsid w:val="00F34985"/>
    <w:rsid w:val="00F34D35"/>
    <w:rsid w:val="00F3526A"/>
    <w:rsid w:val="00F357DA"/>
    <w:rsid w:val="00F35F3E"/>
    <w:rsid w:val="00F3624F"/>
    <w:rsid w:val="00F368D0"/>
    <w:rsid w:val="00F36B0F"/>
    <w:rsid w:val="00F36C15"/>
    <w:rsid w:val="00F371F9"/>
    <w:rsid w:val="00F37713"/>
    <w:rsid w:val="00F37872"/>
    <w:rsid w:val="00F37DEC"/>
    <w:rsid w:val="00F37EEF"/>
    <w:rsid w:val="00F40457"/>
    <w:rsid w:val="00F40A4F"/>
    <w:rsid w:val="00F40C30"/>
    <w:rsid w:val="00F4140D"/>
    <w:rsid w:val="00F41ACC"/>
    <w:rsid w:val="00F41CDE"/>
    <w:rsid w:val="00F41DC0"/>
    <w:rsid w:val="00F420BA"/>
    <w:rsid w:val="00F4235C"/>
    <w:rsid w:val="00F426F6"/>
    <w:rsid w:val="00F428F0"/>
    <w:rsid w:val="00F429C7"/>
    <w:rsid w:val="00F42A4B"/>
    <w:rsid w:val="00F43596"/>
    <w:rsid w:val="00F43786"/>
    <w:rsid w:val="00F439E7"/>
    <w:rsid w:val="00F43A1B"/>
    <w:rsid w:val="00F43B6C"/>
    <w:rsid w:val="00F43BD9"/>
    <w:rsid w:val="00F43C23"/>
    <w:rsid w:val="00F43C3F"/>
    <w:rsid w:val="00F43E7F"/>
    <w:rsid w:val="00F4404B"/>
    <w:rsid w:val="00F440DE"/>
    <w:rsid w:val="00F4413C"/>
    <w:rsid w:val="00F446B9"/>
    <w:rsid w:val="00F44F08"/>
    <w:rsid w:val="00F45881"/>
    <w:rsid w:val="00F45A2F"/>
    <w:rsid w:val="00F460C9"/>
    <w:rsid w:val="00F4654E"/>
    <w:rsid w:val="00F467A5"/>
    <w:rsid w:val="00F46941"/>
    <w:rsid w:val="00F47051"/>
    <w:rsid w:val="00F4723B"/>
    <w:rsid w:val="00F472ED"/>
    <w:rsid w:val="00F47592"/>
    <w:rsid w:val="00F4767F"/>
    <w:rsid w:val="00F47765"/>
    <w:rsid w:val="00F4796A"/>
    <w:rsid w:val="00F47A2F"/>
    <w:rsid w:val="00F50B5F"/>
    <w:rsid w:val="00F51315"/>
    <w:rsid w:val="00F51AAB"/>
    <w:rsid w:val="00F51ACB"/>
    <w:rsid w:val="00F51D52"/>
    <w:rsid w:val="00F5238F"/>
    <w:rsid w:val="00F528AA"/>
    <w:rsid w:val="00F5347A"/>
    <w:rsid w:val="00F5358E"/>
    <w:rsid w:val="00F5399B"/>
    <w:rsid w:val="00F53F9F"/>
    <w:rsid w:val="00F54101"/>
    <w:rsid w:val="00F545E7"/>
    <w:rsid w:val="00F54B59"/>
    <w:rsid w:val="00F54F1F"/>
    <w:rsid w:val="00F552B6"/>
    <w:rsid w:val="00F55350"/>
    <w:rsid w:val="00F5535D"/>
    <w:rsid w:val="00F55466"/>
    <w:rsid w:val="00F55BFA"/>
    <w:rsid w:val="00F55D44"/>
    <w:rsid w:val="00F55FDD"/>
    <w:rsid w:val="00F566E7"/>
    <w:rsid w:val="00F569A9"/>
    <w:rsid w:val="00F56BBE"/>
    <w:rsid w:val="00F56BD3"/>
    <w:rsid w:val="00F56E8B"/>
    <w:rsid w:val="00F56EAA"/>
    <w:rsid w:val="00F571C7"/>
    <w:rsid w:val="00F57626"/>
    <w:rsid w:val="00F57A9F"/>
    <w:rsid w:val="00F57BD6"/>
    <w:rsid w:val="00F57F26"/>
    <w:rsid w:val="00F57FA8"/>
    <w:rsid w:val="00F6037E"/>
    <w:rsid w:val="00F605D4"/>
    <w:rsid w:val="00F60762"/>
    <w:rsid w:val="00F60963"/>
    <w:rsid w:val="00F60A28"/>
    <w:rsid w:val="00F60B5D"/>
    <w:rsid w:val="00F60FC6"/>
    <w:rsid w:val="00F610A4"/>
    <w:rsid w:val="00F6178B"/>
    <w:rsid w:val="00F61B28"/>
    <w:rsid w:val="00F61BDF"/>
    <w:rsid w:val="00F62051"/>
    <w:rsid w:val="00F623A3"/>
    <w:rsid w:val="00F627AC"/>
    <w:rsid w:val="00F62D6C"/>
    <w:rsid w:val="00F62F4A"/>
    <w:rsid w:val="00F6374C"/>
    <w:rsid w:val="00F6376E"/>
    <w:rsid w:val="00F637B9"/>
    <w:rsid w:val="00F64880"/>
    <w:rsid w:val="00F649B4"/>
    <w:rsid w:val="00F64D5C"/>
    <w:rsid w:val="00F65058"/>
    <w:rsid w:val="00F6517A"/>
    <w:rsid w:val="00F65610"/>
    <w:rsid w:val="00F65972"/>
    <w:rsid w:val="00F65D40"/>
    <w:rsid w:val="00F6619D"/>
    <w:rsid w:val="00F664CB"/>
    <w:rsid w:val="00F66AFE"/>
    <w:rsid w:val="00F66C63"/>
    <w:rsid w:val="00F66CA7"/>
    <w:rsid w:val="00F70111"/>
    <w:rsid w:val="00F7016C"/>
    <w:rsid w:val="00F707FC"/>
    <w:rsid w:val="00F70BE5"/>
    <w:rsid w:val="00F70EE4"/>
    <w:rsid w:val="00F70F09"/>
    <w:rsid w:val="00F716E0"/>
    <w:rsid w:val="00F72018"/>
    <w:rsid w:val="00F72172"/>
    <w:rsid w:val="00F72217"/>
    <w:rsid w:val="00F723AD"/>
    <w:rsid w:val="00F723D0"/>
    <w:rsid w:val="00F72490"/>
    <w:rsid w:val="00F7284B"/>
    <w:rsid w:val="00F729A5"/>
    <w:rsid w:val="00F72B1B"/>
    <w:rsid w:val="00F72D16"/>
    <w:rsid w:val="00F72D27"/>
    <w:rsid w:val="00F7315F"/>
    <w:rsid w:val="00F73298"/>
    <w:rsid w:val="00F73413"/>
    <w:rsid w:val="00F7380A"/>
    <w:rsid w:val="00F73CC6"/>
    <w:rsid w:val="00F73D9E"/>
    <w:rsid w:val="00F73DED"/>
    <w:rsid w:val="00F73E6B"/>
    <w:rsid w:val="00F73F87"/>
    <w:rsid w:val="00F74291"/>
    <w:rsid w:val="00F74B5E"/>
    <w:rsid w:val="00F74D8B"/>
    <w:rsid w:val="00F75287"/>
    <w:rsid w:val="00F75757"/>
    <w:rsid w:val="00F75773"/>
    <w:rsid w:val="00F7633C"/>
    <w:rsid w:val="00F76560"/>
    <w:rsid w:val="00F768FE"/>
    <w:rsid w:val="00F769EE"/>
    <w:rsid w:val="00F76E3C"/>
    <w:rsid w:val="00F77142"/>
    <w:rsid w:val="00F77348"/>
    <w:rsid w:val="00F77580"/>
    <w:rsid w:val="00F7771F"/>
    <w:rsid w:val="00F80ADE"/>
    <w:rsid w:val="00F80B24"/>
    <w:rsid w:val="00F80D51"/>
    <w:rsid w:val="00F8117D"/>
    <w:rsid w:val="00F813CD"/>
    <w:rsid w:val="00F81932"/>
    <w:rsid w:val="00F8206B"/>
    <w:rsid w:val="00F82644"/>
    <w:rsid w:val="00F826C4"/>
    <w:rsid w:val="00F82BF3"/>
    <w:rsid w:val="00F8386C"/>
    <w:rsid w:val="00F83883"/>
    <w:rsid w:val="00F839B7"/>
    <w:rsid w:val="00F83AF9"/>
    <w:rsid w:val="00F84610"/>
    <w:rsid w:val="00F846F9"/>
    <w:rsid w:val="00F84B10"/>
    <w:rsid w:val="00F84F78"/>
    <w:rsid w:val="00F85224"/>
    <w:rsid w:val="00F85249"/>
    <w:rsid w:val="00F8527F"/>
    <w:rsid w:val="00F855AC"/>
    <w:rsid w:val="00F85E73"/>
    <w:rsid w:val="00F86A72"/>
    <w:rsid w:val="00F871F3"/>
    <w:rsid w:val="00F8798B"/>
    <w:rsid w:val="00F87B61"/>
    <w:rsid w:val="00F87DC8"/>
    <w:rsid w:val="00F90ED7"/>
    <w:rsid w:val="00F9145F"/>
    <w:rsid w:val="00F919BF"/>
    <w:rsid w:val="00F919E6"/>
    <w:rsid w:val="00F91CA2"/>
    <w:rsid w:val="00F9220B"/>
    <w:rsid w:val="00F922FA"/>
    <w:rsid w:val="00F926CF"/>
    <w:rsid w:val="00F934A2"/>
    <w:rsid w:val="00F93AC0"/>
    <w:rsid w:val="00F93CF9"/>
    <w:rsid w:val="00F93DB6"/>
    <w:rsid w:val="00F93E16"/>
    <w:rsid w:val="00F94010"/>
    <w:rsid w:val="00F94463"/>
    <w:rsid w:val="00F94A6A"/>
    <w:rsid w:val="00F94B40"/>
    <w:rsid w:val="00F94E0D"/>
    <w:rsid w:val="00F95254"/>
    <w:rsid w:val="00F954CC"/>
    <w:rsid w:val="00F95598"/>
    <w:rsid w:val="00F95A05"/>
    <w:rsid w:val="00F95A6D"/>
    <w:rsid w:val="00F96087"/>
    <w:rsid w:val="00F96597"/>
    <w:rsid w:val="00F967E5"/>
    <w:rsid w:val="00F96826"/>
    <w:rsid w:val="00F97074"/>
    <w:rsid w:val="00F971D6"/>
    <w:rsid w:val="00F971F6"/>
    <w:rsid w:val="00F97338"/>
    <w:rsid w:val="00F975D4"/>
    <w:rsid w:val="00F9774E"/>
    <w:rsid w:val="00F979C2"/>
    <w:rsid w:val="00F97C85"/>
    <w:rsid w:val="00F97F62"/>
    <w:rsid w:val="00FA01F0"/>
    <w:rsid w:val="00FA0362"/>
    <w:rsid w:val="00FA0DC2"/>
    <w:rsid w:val="00FA1221"/>
    <w:rsid w:val="00FA1906"/>
    <w:rsid w:val="00FA1A52"/>
    <w:rsid w:val="00FA1DD6"/>
    <w:rsid w:val="00FA24FF"/>
    <w:rsid w:val="00FA2520"/>
    <w:rsid w:val="00FA2725"/>
    <w:rsid w:val="00FA2B72"/>
    <w:rsid w:val="00FA2E82"/>
    <w:rsid w:val="00FA31AE"/>
    <w:rsid w:val="00FA3322"/>
    <w:rsid w:val="00FA34F8"/>
    <w:rsid w:val="00FA37BD"/>
    <w:rsid w:val="00FA3DE1"/>
    <w:rsid w:val="00FA404C"/>
    <w:rsid w:val="00FA45D2"/>
    <w:rsid w:val="00FA4D79"/>
    <w:rsid w:val="00FA55EC"/>
    <w:rsid w:val="00FA5B0D"/>
    <w:rsid w:val="00FA5F08"/>
    <w:rsid w:val="00FA63A4"/>
    <w:rsid w:val="00FA6681"/>
    <w:rsid w:val="00FA69DB"/>
    <w:rsid w:val="00FA6D0C"/>
    <w:rsid w:val="00FA7068"/>
    <w:rsid w:val="00FA70C5"/>
    <w:rsid w:val="00FA7980"/>
    <w:rsid w:val="00FA7F47"/>
    <w:rsid w:val="00FB02E3"/>
    <w:rsid w:val="00FB04FC"/>
    <w:rsid w:val="00FB05AC"/>
    <w:rsid w:val="00FB0D63"/>
    <w:rsid w:val="00FB11C4"/>
    <w:rsid w:val="00FB1783"/>
    <w:rsid w:val="00FB1AC3"/>
    <w:rsid w:val="00FB1C3D"/>
    <w:rsid w:val="00FB1E92"/>
    <w:rsid w:val="00FB1F6C"/>
    <w:rsid w:val="00FB22A5"/>
    <w:rsid w:val="00FB23E0"/>
    <w:rsid w:val="00FB2B78"/>
    <w:rsid w:val="00FB375F"/>
    <w:rsid w:val="00FB38DD"/>
    <w:rsid w:val="00FB3C47"/>
    <w:rsid w:val="00FB4A9E"/>
    <w:rsid w:val="00FB4C59"/>
    <w:rsid w:val="00FB4E63"/>
    <w:rsid w:val="00FB4FE5"/>
    <w:rsid w:val="00FB51F9"/>
    <w:rsid w:val="00FB524A"/>
    <w:rsid w:val="00FB5335"/>
    <w:rsid w:val="00FB57C5"/>
    <w:rsid w:val="00FB58FA"/>
    <w:rsid w:val="00FB5A68"/>
    <w:rsid w:val="00FB5ABA"/>
    <w:rsid w:val="00FB6139"/>
    <w:rsid w:val="00FB62DD"/>
    <w:rsid w:val="00FB6485"/>
    <w:rsid w:val="00FB6580"/>
    <w:rsid w:val="00FB6A4B"/>
    <w:rsid w:val="00FB6AAD"/>
    <w:rsid w:val="00FB6B72"/>
    <w:rsid w:val="00FB7688"/>
    <w:rsid w:val="00FB76C5"/>
    <w:rsid w:val="00FB7A75"/>
    <w:rsid w:val="00FB7AC8"/>
    <w:rsid w:val="00FC0092"/>
    <w:rsid w:val="00FC05E7"/>
    <w:rsid w:val="00FC0E8C"/>
    <w:rsid w:val="00FC0ED0"/>
    <w:rsid w:val="00FC1601"/>
    <w:rsid w:val="00FC1952"/>
    <w:rsid w:val="00FC1F44"/>
    <w:rsid w:val="00FC217B"/>
    <w:rsid w:val="00FC233D"/>
    <w:rsid w:val="00FC2643"/>
    <w:rsid w:val="00FC27D6"/>
    <w:rsid w:val="00FC295D"/>
    <w:rsid w:val="00FC2DB3"/>
    <w:rsid w:val="00FC329E"/>
    <w:rsid w:val="00FC3344"/>
    <w:rsid w:val="00FC3866"/>
    <w:rsid w:val="00FC3DAC"/>
    <w:rsid w:val="00FC3EAA"/>
    <w:rsid w:val="00FC3FC3"/>
    <w:rsid w:val="00FC4174"/>
    <w:rsid w:val="00FC468C"/>
    <w:rsid w:val="00FC4A23"/>
    <w:rsid w:val="00FC4A46"/>
    <w:rsid w:val="00FC4BCD"/>
    <w:rsid w:val="00FC4D64"/>
    <w:rsid w:val="00FC4EE1"/>
    <w:rsid w:val="00FC575C"/>
    <w:rsid w:val="00FC59FF"/>
    <w:rsid w:val="00FC5A4E"/>
    <w:rsid w:val="00FC619A"/>
    <w:rsid w:val="00FC68FE"/>
    <w:rsid w:val="00FC6AD7"/>
    <w:rsid w:val="00FC6E23"/>
    <w:rsid w:val="00FC738C"/>
    <w:rsid w:val="00FC761A"/>
    <w:rsid w:val="00FC776D"/>
    <w:rsid w:val="00FC7BAD"/>
    <w:rsid w:val="00FC7D4E"/>
    <w:rsid w:val="00FD01B0"/>
    <w:rsid w:val="00FD06B0"/>
    <w:rsid w:val="00FD07D2"/>
    <w:rsid w:val="00FD0980"/>
    <w:rsid w:val="00FD09FD"/>
    <w:rsid w:val="00FD0F1F"/>
    <w:rsid w:val="00FD121F"/>
    <w:rsid w:val="00FD18C3"/>
    <w:rsid w:val="00FD1A99"/>
    <w:rsid w:val="00FD1CBB"/>
    <w:rsid w:val="00FD1CF4"/>
    <w:rsid w:val="00FD1EFC"/>
    <w:rsid w:val="00FD20CB"/>
    <w:rsid w:val="00FD21DA"/>
    <w:rsid w:val="00FD2721"/>
    <w:rsid w:val="00FD27B3"/>
    <w:rsid w:val="00FD2823"/>
    <w:rsid w:val="00FD2912"/>
    <w:rsid w:val="00FD2D10"/>
    <w:rsid w:val="00FD2D82"/>
    <w:rsid w:val="00FD32E5"/>
    <w:rsid w:val="00FD3850"/>
    <w:rsid w:val="00FD399C"/>
    <w:rsid w:val="00FD39B5"/>
    <w:rsid w:val="00FD3DEE"/>
    <w:rsid w:val="00FD3E9D"/>
    <w:rsid w:val="00FD401F"/>
    <w:rsid w:val="00FD4182"/>
    <w:rsid w:val="00FD465C"/>
    <w:rsid w:val="00FD4712"/>
    <w:rsid w:val="00FD548E"/>
    <w:rsid w:val="00FD580D"/>
    <w:rsid w:val="00FD5B83"/>
    <w:rsid w:val="00FD5D2B"/>
    <w:rsid w:val="00FD6229"/>
    <w:rsid w:val="00FD6606"/>
    <w:rsid w:val="00FD6BE6"/>
    <w:rsid w:val="00FD7393"/>
    <w:rsid w:val="00FD7477"/>
    <w:rsid w:val="00FD7575"/>
    <w:rsid w:val="00FD7714"/>
    <w:rsid w:val="00FD7892"/>
    <w:rsid w:val="00FD7D29"/>
    <w:rsid w:val="00FE0917"/>
    <w:rsid w:val="00FE0B37"/>
    <w:rsid w:val="00FE106E"/>
    <w:rsid w:val="00FE112C"/>
    <w:rsid w:val="00FE1143"/>
    <w:rsid w:val="00FE1331"/>
    <w:rsid w:val="00FE16FA"/>
    <w:rsid w:val="00FE1820"/>
    <w:rsid w:val="00FE1ED3"/>
    <w:rsid w:val="00FE2490"/>
    <w:rsid w:val="00FE28BD"/>
    <w:rsid w:val="00FE28F1"/>
    <w:rsid w:val="00FE294D"/>
    <w:rsid w:val="00FE33AE"/>
    <w:rsid w:val="00FE342C"/>
    <w:rsid w:val="00FE3490"/>
    <w:rsid w:val="00FE34C4"/>
    <w:rsid w:val="00FE36C4"/>
    <w:rsid w:val="00FE3807"/>
    <w:rsid w:val="00FE39D9"/>
    <w:rsid w:val="00FE39F3"/>
    <w:rsid w:val="00FE3BF7"/>
    <w:rsid w:val="00FE3C8B"/>
    <w:rsid w:val="00FE3CA2"/>
    <w:rsid w:val="00FE3D9C"/>
    <w:rsid w:val="00FE4415"/>
    <w:rsid w:val="00FE48F5"/>
    <w:rsid w:val="00FE53F7"/>
    <w:rsid w:val="00FE5A0C"/>
    <w:rsid w:val="00FE5C20"/>
    <w:rsid w:val="00FE63A4"/>
    <w:rsid w:val="00FE6590"/>
    <w:rsid w:val="00FE741C"/>
    <w:rsid w:val="00FE77B4"/>
    <w:rsid w:val="00FE79F5"/>
    <w:rsid w:val="00FE7CCB"/>
    <w:rsid w:val="00FF0045"/>
    <w:rsid w:val="00FF02F2"/>
    <w:rsid w:val="00FF0DAC"/>
    <w:rsid w:val="00FF1850"/>
    <w:rsid w:val="00FF1CF5"/>
    <w:rsid w:val="00FF1D6E"/>
    <w:rsid w:val="00FF2289"/>
    <w:rsid w:val="00FF261C"/>
    <w:rsid w:val="00FF2964"/>
    <w:rsid w:val="00FF2990"/>
    <w:rsid w:val="00FF29EB"/>
    <w:rsid w:val="00FF2DA6"/>
    <w:rsid w:val="00FF3230"/>
    <w:rsid w:val="00FF34D6"/>
    <w:rsid w:val="00FF379C"/>
    <w:rsid w:val="00FF39A1"/>
    <w:rsid w:val="00FF3E6F"/>
    <w:rsid w:val="00FF3FD4"/>
    <w:rsid w:val="00FF42D6"/>
    <w:rsid w:val="00FF487B"/>
    <w:rsid w:val="00FF4DB4"/>
    <w:rsid w:val="00FF503A"/>
    <w:rsid w:val="00FF506A"/>
    <w:rsid w:val="00FF5118"/>
    <w:rsid w:val="00FF544F"/>
    <w:rsid w:val="00FF56EB"/>
    <w:rsid w:val="00FF5BD4"/>
    <w:rsid w:val="00FF6064"/>
    <w:rsid w:val="00FF6182"/>
    <w:rsid w:val="00FF6A0F"/>
    <w:rsid w:val="00FF6DF0"/>
    <w:rsid w:val="00FF6F23"/>
    <w:rsid w:val="00FF754B"/>
    <w:rsid w:val="00FF75D9"/>
    <w:rsid w:val="00FF7886"/>
    <w:rsid w:val="00FF7AF8"/>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3E5A3"/>
  <w15:docId w15:val="{1EF73C0A-EBF3-4098-9757-6714FE29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83"/>
  </w:style>
  <w:style w:type="paragraph" w:styleId="Heading1">
    <w:name w:val="heading 1"/>
    <w:basedOn w:val="Normal"/>
    <w:next w:val="Normal"/>
    <w:link w:val="Heading1Char"/>
    <w:uiPriority w:val="9"/>
    <w:qFormat/>
    <w:rsid w:val="00F83883"/>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8388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8388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8388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8388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8388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8388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8388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8388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883"/>
    <w:rPr>
      <w:rFonts w:asciiTheme="majorHAnsi" w:eastAsiaTheme="majorEastAsia" w:hAnsiTheme="majorHAnsi" w:cstheme="majorBidi"/>
      <w:sz w:val="32"/>
      <w:szCs w:val="32"/>
    </w:rPr>
  </w:style>
  <w:style w:type="paragraph" w:customStyle="1" w:styleId="NewsletterHeading">
    <w:name w:val="Newsletter Heading"/>
    <w:basedOn w:val="Normal"/>
    <w:rsid w:val="00560B09"/>
    <w:rPr>
      <w:rFonts w:asciiTheme="majorHAnsi" w:hAnsiTheme="majorHAnsi"/>
      <w:b/>
      <w:color w:val="FFFFFF" w:themeColor="background1"/>
      <w:sz w:val="62"/>
    </w:rPr>
  </w:style>
  <w:style w:type="paragraph" w:customStyle="1" w:styleId="NewsletterSubhead">
    <w:name w:val="Newsletter Subhead"/>
    <w:basedOn w:val="Normal"/>
    <w:rsid w:val="00560B09"/>
    <w:rPr>
      <w:color w:val="FFFFFF" w:themeColor="background1"/>
      <w:sz w:val="26"/>
    </w:rPr>
  </w:style>
  <w:style w:type="paragraph" w:customStyle="1" w:styleId="NewsletterDate">
    <w:name w:val="Newsletter Date"/>
    <w:basedOn w:val="Normal"/>
    <w:rsid w:val="00560B09"/>
  </w:style>
  <w:style w:type="character" w:styleId="Hyperlink">
    <w:name w:val="Hyperlink"/>
    <w:basedOn w:val="DefaultParagraphFont"/>
    <w:uiPriority w:val="99"/>
    <w:unhideWhenUsed/>
    <w:rsid w:val="00560B09"/>
    <w:rPr>
      <w:color w:val="5F5F5F" w:themeColor="hyperlink"/>
      <w:u w:val="single"/>
    </w:rPr>
  </w:style>
  <w:style w:type="paragraph" w:styleId="NoSpacing">
    <w:name w:val="No Spacing"/>
    <w:link w:val="NoSpacingChar"/>
    <w:uiPriority w:val="1"/>
    <w:qFormat/>
    <w:rsid w:val="00F83883"/>
    <w:pPr>
      <w:spacing w:after="0" w:line="240" w:lineRule="auto"/>
    </w:pPr>
  </w:style>
  <w:style w:type="character" w:customStyle="1" w:styleId="apple-converted-space">
    <w:name w:val="apple-converted-space"/>
    <w:basedOn w:val="DefaultParagraphFont"/>
    <w:rsid w:val="00560B09"/>
  </w:style>
  <w:style w:type="paragraph" w:customStyle="1" w:styleId="western">
    <w:name w:val="western"/>
    <w:basedOn w:val="Normal"/>
    <w:rsid w:val="00560B09"/>
    <w:pPr>
      <w:spacing w:before="100" w:beforeAutospacing="1" w:after="100" w:afterAutospacing="1"/>
    </w:pPr>
    <w:rPr>
      <w:rFonts w:ascii="Times New Roman" w:eastAsia="Times New Roman" w:hAnsi="Times New Roman" w:cs="Times New Roman"/>
    </w:rPr>
  </w:style>
  <w:style w:type="character" w:customStyle="1" w:styleId="tab1">
    <w:name w:val="tab1"/>
    <w:basedOn w:val="DefaultParagraphFont"/>
    <w:rsid w:val="00560B09"/>
  </w:style>
  <w:style w:type="paragraph" w:styleId="ListParagraph">
    <w:name w:val="List Paragraph"/>
    <w:basedOn w:val="Normal"/>
    <w:uiPriority w:val="34"/>
    <w:qFormat/>
    <w:rsid w:val="00560B09"/>
    <w:pPr>
      <w:ind w:left="720"/>
      <w:contextualSpacing/>
    </w:pPr>
  </w:style>
  <w:style w:type="paragraph" w:styleId="BalloonText">
    <w:name w:val="Balloon Text"/>
    <w:basedOn w:val="Normal"/>
    <w:link w:val="BalloonTextChar"/>
    <w:uiPriority w:val="99"/>
    <w:semiHidden/>
    <w:unhideWhenUsed/>
    <w:rsid w:val="00560B09"/>
    <w:rPr>
      <w:rFonts w:ascii="Tahoma" w:hAnsi="Tahoma" w:cs="Tahoma"/>
      <w:sz w:val="16"/>
      <w:szCs w:val="16"/>
    </w:rPr>
  </w:style>
  <w:style w:type="character" w:customStyle="1" w:styleId="BalloonTextChar">
    <w:name w:val="Balloon Text Char"/>
    <w:basedOn w:val="DefaultParagraphFont"/>
    <w:link w:val="BalloonText"/>
    <w:uiPriority w:val="99"/>
    <w:semiHidden/>
    <w:rsid w:val="00560B09"/>
    <w:rPr>
      <w:rFonts w:ascii="Tahoma" w:hAnsi="Tahoma" w:cs="Tahoma"/>
      <w:sz w:val="16"/>
      <w:szCs w:val="16"/>
    </w:rPr>
  </w:style>
  <w:style w:type="paragraph" w:customStyle="1" w:styleId="Standard">
    <w:name w:val="Standard"/>
    <w:rsid w:val="00B03081"/>
    <w:pPr>
      <w:suppressAutoHyphens/>
      <w:autoSpaceDN w:val="0"/>
      <w:spacing w:line="276" w:lineRule="auto"/>
      <w:textAlignment w:val="baseline"/>
    </w:pPr>
    <w:rPr>
      <w:rFonts w:ascii="Calibri" w:eastAsia="SimSun" w:hAnsi="Calibri" w:cs="Tahoma"/>
      <w:kern w:val="3"/>
    </w:rPr>
  </w:style>
  <w:style w:type="table" w:styleId="TableGrid">
    <w:name w:val="Table Grid"/>
    <w:basedOn w:val="TableNormal"/>
    <w:uiPriority w:val="39"/>
    <w:rsid w:val="00E922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CE1454"/>
    <w:rPr>
      <w:smallCaps/>
    </w:rPr>
  </w:style>
  <w:style w:type="paragraph" w:styleId="NormalWeb">
    <w:name w:val="Normal (Web)"/>
    <w:basedOn w:val="Normal"/>
    <w:uiPriority w:val="99"/>
    <w:unhideWhenUsed/>
    <w:rsid w:val="00291151"/>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83883"/>
    <w:rPr>
      <w:b/>
      <w:bCs/>
    </w:rPr>
  </w:style>
  <w:style w:type="character" w:styleId="Emphasis">
    <w:name w:val="Emphasis"/>
    <w:basedOn w:val="DefaultParagraphFont"/>
    <w:uiPriority w:val="20"/>
    <w:qFormat/>
    <w:rsid w:val="00F83883"/>
    <w:rPr>
      <w:i/>
      <w:iCs/>
      <w:color w:val="000000" w:themeColor="text1"/>
    </w:rPr>
  </w:style>
  <w:style w:type="character" w:customStyle="1" w:styleId="vv1">
    <w:name w:val="vv1"/>
    <w:rsid w:val="0009489D"/>
    <w:rPr>
      <w:rFonts w:ascii="Verdana" w:hAnsi="Verdana" w:hint="default"/>
      <w:color w:val="777777"/>
    </w:rPr>
  </w:style>
  <w:style w:type="paragraph" w:customStyle="1" w:styleId="Default">
    <w:name w:val="Default"/>
    <w:rsid w:val="00A81F43"/>
    <w:pPr>
      <w:autoSpaceDE w:val="0"/>
      <w:autoSpaceDN w:val="0"/>
      <w:adjustRightInd w:val="0"/>
      <w:spacing w:after="0"/>
    </w:pPr>
    <w:rPr>
      <w:rFonts w:ascii="Calibri" w:hAnsi="Calibri" w:cs="Calibri"/>
      <w:color w:val="000000"/>
      <w:sz w:val="24"/>
      <w:szCs w:val="24"/>
    </w:rPr>
  </w:style>
  <w:style w:type="character" w:customStyle="1" w:styleId="truncate">
    <w:name w:val="truncate"/>
    <w:basedOn w:val="DefaultParagraphFont"/>
    <w:rsid w:val="006B794F"/>
  </w:style>
  <w:style w:type="paragraph" w:styleId="Header">
    <w:name w:val="header"/>
    <w:basedOn w:val="Normal"/>
    <w:link w:val="HeaderChar"/>
    <w:uiPriority w:val="99"/>
    <w:unhideWhenUsed/>
    <w:rsid w:val="00B032F6"/>
    <w:pPr>
      <w:tabs>
        <w:tab w:val="center" w:pos="4680"/>
        <w:tab w:val="right" w:pos="9360"/>
      </w:tabs>
    </w:pPr>
  </w:style>
  <w:style w:type="character" w:customStyle="1" w:styleId="HeaderChar">
    <w:name w:val="Header Char"/>
    <w:basedOn w:val="DefaultParagraphFont"/>
    <w:link w:val="Header"/>
    <w:uiPriority w:val="99"/>
    <w:rsid w:val="00B032F6"/>
    <w:rPr>
      <w:sz w:val="24"/>
      <w:szCs w:val="24"/>
    </w:rPr>
  </w:style>
  <w:style w:type="paragraph" w:styleId="Footer">
    <w:name w:val="footer"/>
    <w:basedOn w:val="Normal"/>
    <w:link w:val="FooterChar"/>
    <w:uiPriority w:val="99"/>
    <w:unhideWhenUsed/>
    <w:rsid w:val="00B032F6"/>
    <w:pPr>
      <w:tabs>
        <w:tab w:val="center" w:pos="4680"/>
        <w:tab w:val="right" w:pos="9360"/>
      </w:tabs>
    </w:pPr>
  </w:style>
  <w:style w:type="character" w:customStyle="1" w:styleId="FooterChar">
    <w:name w:val="Footer Char"/>
    <w:basedOn w:val="DefaultParagraphFont"/>
    <w:link w:val="Footer"/>
    <w:uiPriority w:val="99"/>
    <w:rsid w:val="00B032F6"/>
    <w:rPr>
      <w:sz w:val="24"/>
      <w:szCs w:val="24"/>
    </w:rPr>
  </w:style>
  <w:style w:type="character" w:styleId="FollowedHyperlink">
    <w:name w:val="FollowedHyperlink"/>
    <w:basedOn w:val="DefaultParagraphFont"/>
    <w:uiPriority w:val="99"/>
    <w:semiHidden/>
    <w:unhideWhenUsed/>
    <w:rsid w:val="001A2192"/>
    <w:rPr>
      <w:color w:val="919191" w:themeColor="followedHyperlink"/>
      <w:u w:val="single"/>
    </w:rPr>
  </w:style>
  <w:style w:type="paragraph" w:styleId="Revision">
    <w:name w:val="Revision"/>
    <w:hidden/>
    <w:uiPriority w:val="99"/>
    <w:semiHidden/>
    <w:rsid w:val="00524BBF"/>
    <w:pPr>
      <w:spacing w:after="0"/>
    </w:pPr>
    <w:rPr>
      <w:sz w:val="24"/>
      <w:szCs w:val="24"/>
    </w:rPr>
  </w:style>
  <w:style w:type="character" w:customStyle="1" w:styleId="Heading3Char">
    <w:name w:val="Heading 3 Char"/>
    <w:basedOn w:val="DefaultParagraphFont"/>
    <w:link w:val="Heading3"/>
    <w:uiPriority w:val="9"/>
    <w:semiHidden/>
    <w:rsid w:val="00F83883"/>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F83883"/>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F83883"/>
    <w:rPr>
      <w:rFonts w:asciiTheme="majorHAnsi" w:eastAsiaTheme="majorEastAsia" w:hAnsiTheme="majorHAnsi" w:cstheme="majorBidi"/>
      <w:color w:val="A5A5A5" w:themeColor="accent1" w:themeShade="BF"/>
      <w:sz w:val="40"/>
      <w:szCs w:val="40"/>
    </w:rPr>
  </w:style>
  <w:style w:type="character" w:customStyle="1" w:styleId="NoSpacingChar">
    <w:name w:val="No Spacing Char"/>
    <w:basedOn w:val="DefaultParagraphFont"/>
    <w:link w:val="NoSpacing"/>
    <w:uiPriority w:val="1"/>
    <w:rsid w:val="000A6BF0"/>
  </w:style>
  <w:style w:type="character" w:styleId="CommentReference">
    <w:name w:val="annotation reference"/>
    <w:basedOn w:val="DefaultParagraphFont"/>
    <w:uiPriority w:val="99"/>
    <w:semiHidden/>
    <w:unhideWhenUsed/>
    <w:rsid w:val="008C58CF"/>
    <w:rPr>
      <w:sz w:val="16"/>
      <w:szCs w:val="16"/>
    </w:rPr>
  </w:style>
  <w:style w:type="paragraph" w:styleId="CommentText">
    <w:name w:val="annotation text"/>
    <w:basedOn w:val="Normal"/>
    <w:link w:val="CommentTextChar"/>
    <w:uiPriority w:val="99"/>
    <w:unhideWhenUsed/>
    <w:rsid w:val="008C58CF"/>
    <w:rPr>
      <w:sz w:val="20"/>
      <w:szCs w:val="20"/>
    </w:rPr>
  </w:style>
  <w:style w:type="character" w:customStyle="1" w:styleId="CommentTextChar">
    <w:name w:val="Comment Text Char"/>
    <w:basedOn w:val="DefaultParagraphFont"/>
    <w:link w:val="CommentText"/>
    <w:uiPriority w:val="99"/>
    <w:rsid w:val="008C58CF"/>
    <w:rPr>
      <w:sz w:val="20"/>
      <w:szCs w:val="20"/>
    </w:rPr>
  </w:style>
  <w:style w:type="paragraph" w:styleId="CommentSubject">
    <w:name w:val="annotation subject"/>
    <w:basedOn w:val="CommentText"/>
    <w:next w:val="CommentText"/>
    <w:link w:val="CommentSubjectChar"/>
    <w:uiPriority w:val="99"/>
    <w:semiHidden/>
    <w:unhideWhenUsed/>
    <w:rsid w:val="008C58CF"/>
    <w:rPr>
      <w:b/>
      <w:bCs/>
    </w:rPr>
  </w:style>
  <w:style w:type="character" w:customStyle="1" w:styleId="CommentSubjectChar">
    <w:name w:val="Comment Subject Char"/>
    <w:basedOn w:val="CommentTextChar"/>
    <w:link w:val="CommentSubject"/>
    <w:uiPriority w:val="99"/>
    <w:semiHidden/>
    <w:rsid w:val="008C58CF"/>
    <w:rPr>
      <w:b/>
      <w:bCs/>
      <w:sz w:val="20"/>
      <w:szCs w:val="20"/>
    </w:rPr>
  </w:style>
  <w:style w:type="character" w:styleId="UnresolvedMention">
    <w:name w:val="Unresolved Mention"/>
    <w:basedOn w:val="DefaultParagraphFont"/>
    <w:uiPriority w:val="99"/>
    <w:semiHidden/>
    <w:unhideWhenUsed/>
    <w:rsid w:val="00DB62FB"/>
    <w:rPr>
      <w:color w:val="605E5C"/>
      <w:shd w:val="clear" w:color="auto" w:fill="E1DFDD"/>
    </w:rPr>
  </w:style>
  <w:style w:type="character" w:customStyle="1" w:styleId="epcontentarea">
    <w:name w:val="ep_contentarea"/>
    <w:basedOn w:val="DefaultParagraphFont"/>
    <w:rsid w:val="00814752"/>
  </w:style>
  <w:style w:type="paragraph" w:customStyle="1" w:styleId="Noparagraphstyle">
    <w:name w:val="[No paragraph style]"/>
    <w:rsid w:val="008C7E2C"/>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paragraph" w:styleId="PlainText">
    <w:name w:val="Plain Text"/>
    <w:basedOn w:val="Normal"/>
    <w:link w:val="PlainTextChar"/>
    <w:uiPriority w:val="99"/>
    <w:unhideWhenUsed/>
    <w:rsid w:val="00C80B36"/>
    <w:rPr>
      <w:rFonts w:ascii="Consolas" w:hAnsi="Consolas"/>
    </w:rPr>
  </w:style>
  <w:style w:type="character" w:customStyle="1" w:styleId="PlainTextChar">
    <w:name w:val="Plain Text Char"/>
    <w:basedOn w:val="DefaultParagraphFont"/>
    <w:link w:val="PlainText"/>
    <w:uiPriority w:val="99"/>
    <w:rsid w:val="00C80B36"/>
    <w:rPr>
      <w:rFonts w:ascii="Consolas" w:hAnsi="Consolas"/>
      <w:sz w:val="21"/>
      <w:szCs w:val="21"/>
    </w:rPr>
  </w:style>
  <w:style w:type="character" w:customStyle="1" w:styleId="Heading4Char">
    <w:name w:val="Heading 4 Char"/>
    <w:basedOn w:val="DefaultParagraphFont"/>
    <w:link w:val="Heading4"/>
    <w:uiPriority w:val="9"/>
    <w:semiHidden/>
    <w:rsid w:val="00F8388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8388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8388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8388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8388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83883"/>
    <w:rPr>
      <w:b/>
      <w:bCs/>
      <w:i/>
      <w:iCs/>
    </w:rPr>
  </w:style>
  <w:style w:type="paragraph" w:styleId="Title">
    <w:name w:val="Title"/>
    <w:basedOn w:val="Normal"/>
    <w:next w:val="Normal"/>
    <w:link w:val="TitleChar"/>
    <w:uiPriority w:val="10"/>
    <w:qFormat/>
    <w:rsid w:val="00F83883"/>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F83883"/>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F83883"/>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F83883"/>
    <w:rPr>
      <w:color w:val="000000" w:themeColor="text2"/>
      <w:sz w:val="28"/>
      <w:szCs w:val="28"/>
    </w:rPr>
  </w:style>
  <w:style w:type="paragraph" w:styleId="Quote">
    <w:name w:val="Quote"/>
    <w:basedOn w:val="Normal"/>
    <w:next w:val="Normal"/>
    <w:link w:val="QuoteChar"/>
    <w:uiPriority w:val="29"/>
    <w:qFormat/>
    <w:rsid w:val="00F83883"/>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F83883"/>
    <w:rPr>
      <w:i/>
      <w:iCs/>
      <w:color w:val="707070" w:themeColor="accent3" w:themeShade="BF"/>
      <w:sz w:val="24"/>
      <w:szCs w:val="24"/>
    </w:rPr>
  </w:style>
  <w:style w:type="paragraph" w:styleId="IntenseQuote">
    <w:name w:val="Intense Quote"/>
    <w:basedOn w:val="Normal"/>
    <w:next w:val="Normal"/>
    <w:link w:val="IntenseQuoteChar"/>
    <w:uiPriority w:val="30"/>
    <w:qFormat/>
    <w:rsid w:val="00F83883"/>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F83883"/>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F83883"/>
    <w:rPr>
      <w:i/>
      <w:iCs/>
      <w:color w:val="595959" w:themeColor="text1" w:themeTint="A6"/>
    </w:rPr>
  </w:style>
  <w:style w:type="character" w:styleId="IntenseEmphasis">
    <w:name w:val="Intense Emphasis"/>
    <w:basedOn w:val="DefaultParagraphFont"/>
    <w:uiPriority w:val="21"/>
    <w:qFormat/>
    <w:rsid w:val="00F83883"/>
    <w:rPr>
      <w:b/>
      <w:bCs/>
      <w:i/>
      <w:iCs/>
      <w:color w:val="auto"/>
    </w:rPr>
  </w:style>
  <w:style w:type="character" w:styleId="SubtleReference">
    <w:name w:val="Subtle Reference"/>
    <w:basedOn w:val="DefaultParagraphFont"/>
    <w:uiPriority w:val="31"/>
    <w:qFormat/>
    <w:rsid w:val="00F8388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83883"/>
    <w:rPr>
      <w:b/>
      <w:bCs/>
      <w:caps w:val="0"/>
      <w:smallCaps/>
      <w:color w:val="auto"/>
      <w:spacing w:val="0"/>
      <w:u w:val="single"/>
    </w:rPr>
  </w:style>
  <w:style w:type="character" w:styleId="BookTitle">
    <w:name w:val="Book Title"/>
    <w:basedOn w:val="DefaultParagraphFont"/>
    <w:uiPriority w:val="33"/>
    <w:qFormat/>
    <w:rsid w:val="00F83883"/>
    <w:rPr>
      <w:b/>
      <w:bCs/>
      <w:caps w:val="0"/>
      <w:smallCaps/>
      <w:spacing w:val="0"/>
    </w:rPr>
  </w:style>
  <w:style w:type="paragraph" w:styleId="TOCHeading">
    <w:name w:val="TOC Heading"/>
    <w:basedOn w:val="Heading1"/>
    <w:next w:val="Normal"/>
    <w:uiPriority w:val="39"/>
    <w:semiHidden/>
    <w:unhideWhenUsed/>
    <w:qFormat/>
    <w:rsid w:val="00F83883"/>
    <w:pPr>
      <w:outlineLvl w:val="9"/>
    </w:pPr>
  </w:style>
  <w:style w:type="character" w:customStyle="1" w:styleId="greek">
    <w:name w:val="greek"/>
    <w:rsid w:val="009C6697"/>
  </w:style>
  <w:style w:type="paragraph" w:customStyle="1" w:styleId="font8">
    <w:name w:val="font_8"/>
    <w:basedOn w:val="Normal"/>
    <w:rsid w:val="00F21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F21509"/>
  </w:style>
  <w:style w:type="character" w:customStyle="1" w:styleId="tab">
    <w:name w:val="tab"/>
    <w:basedOn w:val="DefaultParagraphFont"/>
    <w:rsid w:val="001D1901"/>
  </w:style>
  <w:style w:type="paragraph" w:customStyle="1" w:styleId="yiv0828389173msonormal">
    <w:name w:val="yiv0828389173msonormal"/>
    <w:basedOn w:val="Normal"/>
    <w:rsid w:val="00005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2616C"/>
  </w:style>
  <w:style w:type="character" w:customStyle="1" w:styleId="color19">
    <w:name w:val="color_19"/>
    <w:basedOn w:val="DefaultParagraphFont"/>
    <w:rsid w:val="00836C87"/>
  </w:style>
  <w:style w:type="paragraph" w:customStyle="1" w:styleId="PuzzleTitle">
    <w:name w:val="PuzzleTitle"/>
    <w:basedOn w:val="Normal"/>
    <w:qFormat/>
    <w:rsid w:val="009C1149"/>
    <w:pPr>
      <w:spacing w:after="360" w:line="240" w:lineRule="auto"/>
      <w:jc w:val="center"/>
    </w:pPr>
    <w:rPr>
      <w:rFonts w:ascii="Arial" w:eastAsia="Times New Roman" w:hAnsi="Arial" w:cs="Times New Roman"/>
      <w:sz w:val="44"/>
      <w:szCs w:val="20"/>
    </w:rPr>
  </w:style>
  <w:style w:type="paragraph" w:customStyle="1" w:styleId="PuzzleMatrixMedium">
    <w:name w:val="PuzzleMatrixMedium"/>
    <w:basedOn w:val="Normal"/>
    <w:qFormat/>
    <w:rsid w:val="009C1149"/>
    <w:pPr>
      <w:spacing w:after="0" w:line="240" w:lineRule="auto"/>
      <w:jc w:val="center"/>
    </w:pPr>
    <w:rPr>
      <w:rFonts w:ascii="Arial" w:eastAsia="Times New Roman" w:hAnsi="Arial" w:cs="Times New Roman"/>
      <w:sz w:val="32"/>
      <w:szCs w:val="20"/>
    </w:rPr>
  </w:style>
  <w:style w:type="paragraph" w:customStyle="1" w:styleId="WordBankMedium">
    <w:name w:val="WordBankMedium"/>
    <w:basedOn w:val="Normal"/>
    <w:qFormat/>
    <w:rsid w:val="009C1149"/>
    <w:pPr>
      <w:spacing w:before="360" w:after="0" w:line="360" w:lineRule="auto"/>
      <w:jc w:val="center"/>
    </w:pPr>
    <w:rPr>
      <w:rFonts w:ascii="Arial" w:eastAsia="Arial" w:hAnsi="Arial" w:cs="Arial"/>
      <w:sz w:val="32"/>
      <w:szCs w:val="24"/>
    </w:rPr>
  </w:style>
  <w:style w:type="character" w:customStyle="1" w:styleId="text">
    <w:name w:val="text"/>
    <w:basedOn w:val="DefaultParagraphFont"/>
    <w:rsid w:val="00696E6C"/>
  </w:style>
  <w:style w:type="table" w:customStyle="1" w:styleId="TableGrid0">
    <w:name w:val="TableGrid"/>
    <w:rsid w:val="00681CCE"/>
    <w:pPr>
      <w:spacing w:after="0" w:line="240" w:lineRule="auto"/>
    </w:pPr>
    <w:rPr>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2475">
      <w:bodyDiv w:val="1"/>
      <w:marLeft w:val="0"/>
      <w:marRight w:val="0"/>
      <w:marTop w:val="0"/>
      <w:marBottom w:val="0"/>
      <w:divBdr>
        <w:top w:val="none" w:sz="0" w:space="0" w:color="auto"/>
        <w:left w:val="none" w:sz="0" w:space="0" w:color="auto"/>
        <w:bottom w:val="none" w:sz="0" w:space="0" w:color="auto"/>
        <w:right w:val="none" w:sz="0" w:space="0" w:color="auto"/>
      </w:divBdr>
    </w:div>
    <w:div w:id="22486548">
      <w:bodyDiv w:val="1"/>
      <w:marLeft w:val="0"/>
      <w:marRight w:val="0"/>
      <w:marTop w:val="0"/>
      <w:marBottom w:val="0"/>
      <w:divBdr>
        <w:top w:val="none" w:sz="0" w:space="0" w:color="auto"/>
        <w:left w:val="none" w:sz="0" w:space="0" w:color="auto"/>
        <w:bottom w:val="none" w:sz="0" w:space="0" w:color="auto"/>
        <w:right w:val="none" w:sz="0" w:space="0" w:color="auto"/>
      </w:divBdr>
    </w:div>
    <w:div w:id="24868370">
      <w:bodyDiv w:val="1"/>
      <w:marLeft w:val="0"/>
      <w:marRight w:val="0"/>
      <w:marTop w:val="0"/>
      <w:marBottom w:val="0"/>
      <w:divBdr>
        <w:top w:val="none" w:sz="0" w:space="0" w:color="auto"/>
        <w:left w:val="none" w:sz="0" w:space="0" w:color="auto"/>
        <w:bottom w:val="none" w:sz="0" w:space="0" w:color="auto"/>
        <w:right w:val="none" w:sz="0" w:space="0" w:color="auto"/>
      </w:divBdr>
    </w:div>
    <w:div w:id="32535214">
      <w:bodyDiv w:val="1"/>
      <w:marLeft w:val="0"/>
      <w:marRight w:val="0"/>
      <w:marTop w:val="0"/>
      <w:marBottom w:val="0"/>
      <w:divBdr>
        <w:top w:val="none" w:sz="0" w:space="0" w:color="auto"/>
        <w:left w:val="none" w:sz="0" w:space="0" w:color="auto"/>
        <w:bottom w:val="none" w:sz="0" w:space="0" w:color="auto"/>
        <w:right w:val="none" w:sz="0" w:space="0" w:color="auto"/>
      </w:divBdr>
    </w:div>
    <w:div w:id="38090122">
      <w:bodyDiv w:val="1"/>
      <w:marLeft w:val="0"/>
      <w:marRight w:val="0"/>
      <w:marTop w:val="0"/>
      <w:marBottom w:val="0"/>
      <w:divBdr>
        <w:top w:val="none" w:sz="0" w:space="0" w:color="auto"/>
        <w:left w:val="none" w:sz="0" w:space="0" w:color="auto"/>
        <w:bottom w:val="none" w:sz="0" w:space="0" w:color="auto"/>
        <w:right w:val="none" w:sz="0" w:space="0" w:color="auto"/>
      </w:divBdr>
      <w:divsChild>
        <w:div w:id="96800740">
          <w:marLeft w:val="0"/>
          <w:marRight w:val="0"/>
          <w:marTop w:val="0"/>
          <w:marBottom w:val="0"/>
          <w:divBdr>
            <w:top w:val="none" w:sz="0" w:space="0" w:color="auto"/>
            <w:left w:val="none" w:sz="0" w:space="0" w:color="auto"/>
            <w:bottom w:val="none" w:sz="0" w:space="0" w:color="auto"/>
            <w:right w:val="none" w:sz="0" w:space="0" w:color="auto"/>
          </w:divBdr>
        </w:div>
        <w:div w:id="130370683">
          <w:marLeft w:val="0"/>
          <w:marRight w:val="0"/>
          <w:marTop w:val="0"/>
          <w:marBottom w:val="0"/>
          <w:divBdr>
            <w:top w:val="none" w:sz="0" w:space="0" w:color="auto"/>
            <w:left w:val="none" w:sz="0" w:space="0" w:color="auto"/>
            <w:bottom w:val="none" w:sz="0" w:space="0" w:color="auto"/>
            <w:right w:val="none" w:sz="0" w:space="0" w:color="auto"/>
          </w:divBdr>
        </w:div>
        <w:div w:id="171115566">
          <w:marLeft w:val="0"/>
          <w:marRight w:val="0"/>
          <w:marTop w:val="0"/>
          <w:marBottom w:val="0"/>
          <w:divBdr>
            <w:top w:val="none" w:sz="0" w:space="0" w:color="auto"/>
            <w:left w:val="none" w:sz="0" w:space="0" w:color="auto"/>
            <w:bottom w:val="none" w:sz="0" w:space="0" w:color="auto"/>
            <w:right w:val="none" w:sz="0" w:space="0" w:color="auto"/>
          </w:divBdr>
        </w:div>
        <w:div w:id="315496445">
          <w:marLeft w:val="0"/>
          <w:marRight w:val="0"/>
          <w:marTop w:val="0"/>
          <w:marBottom w:val="0"/>
          <w:divBdr>
            <w:top w:val="none" w:sz="0" w:space="0" w:color="auto"/>
            <w:left w:val="none" w:sz="0" w:space="0" w:color="auto"/>
            <w:bottom w:val="none" w:sz="0" w:space="0" w:color="auto"/>
            <w:right w:val="none" w:sz="0" w:space="0" w:color="auto"/>
          </w:divBdr>
        </w:div>
        <w:div w:id="414084840">
          <w:marLeft w:val="0"/>
          <w:marRight w:val="0"/>
          <w:marTop w:val="0"/>
          <w:marBottom w:val="0"/>
          <w:divBdr>
            <w:top w:val="none" w:sz="0" w:space="0" w:color="auto"/>
            <w:left w:val="none" w:sz="0" w:space="0" w:color="auto"/>
            <w:bottom w:val="none" w:sz="0" w:space="0" w:color="auto"/>
            <w:right w:val="none" w:sz="0" w:space="0" w:color="auto"/>
          </w:divBdr>
        </w:div>
        <w:div w:id="487019666">
          <w:marLeft w:val="0"/>
          <w:marRight w:val="0"/>
          <w:marTop w:val="0"/>
          <w:marBottom w:val="0"/>
          <w:divBdr>
            <w:top w:val="none" w:sz="0" w:space="0" w:color="auto"/>
            <w:left w:val="none" w:sz="0" w:space="0" w:color="auto"/>
            <w:bottom w:val="none" w:sz="0" w:space="0" w:color="auto"/>
            <w:right w:val="none" w:sz="0" w:space="0" w:color="auto"/>
          </w:divBdr>
        </w:div>
        <w:div w:id="618991513">
          <w:marLeft w:val="0"/>
          <w:marRight w:val="0"/>
          <w:marTop w:val="0"/>
          <w:marBottom w:val="0"/>
          <w:divBdr>
            <w:top w:val="none" w:sz="0" w:space="0" w:color="auto"/>
            <w:left w:val="none" w:sz="0" w:space="0" w:color="auto"/>
            <w:bottom w:val="none" w:sz="0" w:space="0" w:color="auto"/>
            <w:right w:val="none" w:sz="0" w:space="0" w:color="auto"/>
          </w:divBdr>
        </w:div>
        <w:div w:id="678040095">
          <w:marLeft w:val="0"/>
          <w:marRight w:val="0"/>
          <w:marTop w:val="0"/>
          <w:marBottom w:val="0"/>
          <w:divBdr>
            <w:top w:val="none" w:sz="0" w:space="0" w:color="auto"/>
            <w:left w:val="none" w:sz="0" w:space="0" w:color="auto"/>
            <w:bottom w:val="none" w:sz="0" w:space="0" w:color="auto"/>
            <w:right w:val="none" w:sz="0" w:space="0" w:color="auto"/>
          </w:divBdr>
        </w:div>
        <w:div w:id="731000897">
          <w:marLeft w:val="0"/>
          <w:marRight w:val="0"/>
          <w:marTop w:val="0"/>
          <w:marBottom w:val="0"/>
          <w:divBdr>
            <w:top w:val="none" w:sz="0" w:space="0" w:color="auto"/>
            <w:left w:val="none" w:sz="0" w:space="0" w:color="auto"/>
            <w:bottom w:val="none" w:sz="0" w:space="0" w:color="auto"/>
            <w:right w:val="none" w:sz="0" w:space="0" w:color="auto"/>
          </w:divBdr>
        </w:div>
        <w:div w:id="756748462">
          <w:marLeft w:val="0"/>
          <w:marRight w:val="0"/>
          <w:marTop w:val="0"/>
          <w:marBottom w:val="0"/>
          <w:divBdr>
            <w:top w:val="none" w:sz="0" w:space="0" w:color="auto"/>
            <w:left w:val="none" w:sz="0" w:space="0" w:color="auto"/>
            <w:bottom w:val="none" w:sz="0" w:space="0" w:color="auto"/>
            <w:right w:val="none" w:sz="0" w:space="0" w:color="auto"/>
          </w:divBdr>
        </w:div>
        <w:div w:id="993021872">
          <w:marLeft w:val="0"/>
          <w:marRight w:val="0"/>
          <w:marTop w:val="0"/>
          <w:marBottom w:val="0"/>
          <w:divBdr>
            <w:top w:val="none" w:sz="0" w:space="0" w:color="auto"/>
            <w:left w:val="none" w:sz="0" w:space="0" w:color="auto"/>
            <w:bottom w:val="none" w:sz="0" w:space="0" w:color="auto"/>
            <w:right w:val="none" w:sz="0" w:space="0" w:color="auto"/>
          </w:divBdr>
        </w:div>
        <w:div w:id="1254047649">
          <w:marLeft w:val="0"/>
          <w:marRight w:val="0"/>
          <w:marTop w:val="0"/>
          <w:marBottom w:val="0"/>
          <w:divBdr>
            <w:top w:val="none" w:sz="0" w:space="0" w:color="auto"/>
            <w:left w:val="none" w:sz="0" w:space="0" w:color="auto"/>
            <w:bottom w:val="none" w:sz="0" w:space="0" w:color="auto"/>
            <w:right w:val="none" w:sz="0" w:space="0" w:color="auto"/>
          </w:divBdr>
        </w:div>
        <w:div w:id="1284924870">
          <w:marLeft w:val="0"/>
          <w:marRight w:val="0"/>
          <w:marTop w:val="0"/>
          <w:marBottom w:val="0"/>
          <w:divBdr>
            <w:top w:val="none" w:sz="0" w:space="0" w:color="auto"/>
            <w:left w:val="none" w:sz="0" w:space="0" w:color="auto"/>
            <w:bottom w:val="none" w:sz="0" w:space="0" w:color="auto"/>
            <w:right w:val="none" w:sz="0" w:space="0" w:color="auto"/>
          </w:divBdr>
        </w:div>
        <w:div w:id="1290479673">
          <w:marLeft w:val="0"/>
          <w:marRight w:val="0"/>
          <w:marTop w:val="0"/>
          <w:marBottom w:val="0"/>
          <w:divBdr>
            <w:top w:val="none" w:sz="0" w:space="0" w:color="auto"/>
            <w:left w:val="none" w:sz="0" w:space="0" w:color="auto"/>
            <w:bottom w:val="none" w:sz="0" w:space="0" w:color="auto"/>
            <w:right w:val="none" w:sz="0" w:space="0" w:color="auto"/>
          </w:divBdr>
        </w:div>
        <w:div w:id="1351489389">
          <w:marLeft w:val="0"/>
          <w:marRight w:val="0"/>
          <w:marTop w:val="0"/>
          <w:marBottom w:val="0"/>
          <w:divBdr>
            <w:top w:val="none" w:sz="0" w:space="0" w:color="auto"/>
            <w:left w:val="none" w:sz="0" w:space="0" w:color="auto"/>
            <w:bottom w:val="none" w:sz="0" w:space="0" w:color="auto"/>
            <w:right w:val="none" w:sz="0" w:space="0" w:color="auto"/>
          </w:divBdr>
        </w:div>
        <w:div w:id="1536236318">
          <w:marLeft w:val="0"/>
          <w:marRight w:val="0"/>
          <w:marTop w:val="0"/>
          <w:marBottom w:val="0"/>
          <w:divBdr>
            <w:top w:val="none" w:sz="0" w:space="0" w:color="auto"/>
            <w:left w:val="none" w:sz="0" w:space="0" w:color="auto"/>
            <w:bottom w:val="none" w:sz="0" w:space="0" w:color="auto"/>
            <w:right w:val="none" w:sz="0" w:space="0" w:color="auto"/>
          </w:divBdr>
        </w:div>
        <w:div w:id="1591041702">
          <w:marLeft w:val="0"/>
          <w:marRight w:val="0"/>
          <w:marTop w:val="0"/>
          <w:marBottom w:val="0"/>
          <w:divBdr>
            <w:top w:val="none" w:sz="0" w:space="0" w:color="auto"/>
            <w:left w:val="none" w:sz="0" w:space="0" w:color="auto"/>
            <w:bottom w:val="none" w:sz="0" w:space="0" w:color="auto"/>
            <w:right w:val="none" w:sz="0" w:space="0" w:color="auto"/>
          </w:divBdr>
        </w:div>
        <w:div w:id="1692368485">
          <w:marLeft w:val="0"/>
          <w:marRight w:val="0"/>
          <w:marTop w:val="0"/>
          <w:marBottom w:val="0"/>
          <w:divBdr>
            <w:top w:val="none" w:sz="0" w:space="0" w:color="auto"/>
            <w:left w:val="none" w:sz="0" w:space="0" w:color="auto"/>
            <w:bottom w:val="none" w:sz="0" w:space="0" w:color="auto"/>
            <w:right w:val="none" w:sz="0" w:space="0" w:color="auto"/>
          </w:divBdr>
        </w:div>
        <w:div w:id="1714497156">
          <w:marLeft w:val="0"/>
          <w:marRight w:val="0"/>
          <w:marTop w:val="0"/>
          <w:marBottom w:val="0"/>
          <w:divBdr>
            <w:top w:val="none" w:sz="0" w:space="0" w:color="auto"/>
            <w:left w:val="none" w:sz="0" w:space="0" w:color="auto"/>
            <w:bottom w:val="none" w:sz="0" w:space="0" w:color="auto"/>
            <w:right w:val="none" w:sz="0" w:space="0" w:color="auto"/>
          </w:divBdr>
        </w:div>
        <w:div w:id="1756122602">
          <w:marLeft w:val="0"/>
          <w:marRight w:val="0"/>
          <w:marTop w:val="0"/>
          <w:marBottom w:val="0"/>
          <w:divBdr>
            <w:top w:val="none" w:sz="0" w:space="0" w:color="auto"/>
            <w:left w:val="none" w:sz="0" w:space="0" w:color="auto"/>
            <w:bottom w:val="none" w:sz="0" w:space="0" w:color="auto"/>
            <w:right w:val="none" w:sz="0" w:space="0" w:color="auto"/>
          </w:divBdr>
        </w:div>
        <w:div w:id="1932278028">
          <w:marLeft w:val="0"/>
          <w:marRight w:val="0"/>
          <w:marTop w:val="0"/>
          <w:marBottom w:val="0"/>
          <w:divBdr>
            <w:top w:val="none" w:sz="0" w:space="0" w:color="auto"/>
            <w:left w:val="none" w:sz="0" w:space="0" w:color="auto"/>
            <w:bottom w:val="none" w:sz="0" w:space="0" w:color="auto"/>
            <w:right w:val="none" w:sz="0" w:space="0" w:color="auto"/>
          </w:divBdr>
        </w:div>
        <w:div w:id="1944416606">
          <w:marLeft w:val="0"/>
          <w:marRight w:val="0"/>
          <w:marTop w:val="0"/>
          <w:marBottom w:val="0"/>
          <w:divBdr>
            <w:top w:val="none" w:sz="0" w:space="0" w:color="auto"/>
            <w:left w:val="none" w:sz="0" w:space="0" w:color="auto"/>
            <w:bottom w:val="none" w:sz="0" w:space="0" w:color="auto"/>
            <w:right w:val="none" w:sz="0" w:space="0" w:color="auto"/>
          </w:divBdr>
        </w:div>
        <w:div w:id="1963031179">
          <w:marLeft w:val="0"/>
          <w:marRight w:val="0"/>
          <w:marTop w:val="0"/>
          <w:marBottom w:val="0"/>
          <w:divBdr>
            <w:top w:val="none" w:sz="0" w:space="0" w:color="auto"/>
            <w:left w:val="none" w:sz="0" w:space="0" w:color="auto"/>
            <w:bottom w:val="none" w:sz="0" w:space="0" w:color="auto"/>
            <w:right w:val="none" w:sz="0" w:space="0" w:color="auto"/>
          </w:divBdr>
        </w:div>
      </w:divsChild>
    </w:div>
    <w:div w:id="61562793">
      <w:bodyDiv w:val="1"/>
      <w:marLeft w:val="0"/>
      <w:marRight w:val="0"/>
      <w:marTop w:val="0"/>
      <w:marBottom w:val="0"/>
      <w:divBdr>
        <w:top w:val="none" w:sz="0" w:space="0" w:color="auto"/>
        <w:left w:val="none" w:sz="0" w:space="0" w:color="auto"/>
        <w:bottom w:val="none" w:sz="0" w:space="0" w:color="auto"/>
        <w:right w:val="none" w:sz="0" w:space="0" w:color="auto"/>
      </w:divBdr>
      <w:divsChild>
        <w:div w:id="126363751">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456917497">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834803313">
          <w:marLeft w:val="0"/>
          <w:marRight w:val="0"/>
          <w:marTop w:val="0"/>
          <w:marBottom w:val="0"/>
          <w:divBdr>
            <w:top w:val="none" w:sz="0" w:space="0" w:color="auto"/>
            <w:left w:val="none" w:sz="0" w:space="0" w:color="auto"/>
            <w:bottom w:val="none" w:sz="0" w:space="0" w:color="auto"/>
            <w:right w:val="none" w:sz="0" w:space="0" w:color="auto"/>
          </w:divBdr>
        </w:div>
        <w:div w:id="953827463">
          <w:marLeft w:val="0"/>
          <w:marRight w:val="0"/>
          <w:marTop w:val="0"/>
          <w:marBottom w:val="0"/>
          <w:divBdr>
            <w:top w:val="none" w:sz="0" w:space="0" w:color="auto"/>
            <w:left w:val="none" w:sz="0" w:space="0" w:color="auto"/>
            <w:bottom w:val="none" w:sz="0" w:space="0" w:color="auto"/>
            <w:right w:val="none" w:sz="0" w:space="0" w:color="auto"/>
          </w:divBdr>
        </w:div>
        <w:div w:id="1045326076">
          <w:marLeft w:val="0"/>
          <w:marRight w:val="0"/>
          <w:marTop w:val="0"/>
          <w:marBottom w:val="0"/>
          <w:divBdr>
            <w:top w:val="none" w:sz="0" w:space="0" w:color="auto"/>
            <w:left w:val="none" w:sz="0" w:space="0" w:color="auto"/>
            <w:bottom w:val="none" w:sz="0" w:space="0" w:color="auto"/>
            <w:right w:val="none" w:sz="0" w:space="0" w:color="auto"/>
          </w:divBdr>
        </w:div>
        <w:div w:id="1450470636">
          <w:marLeft w:val="0"/>
          <w:marRight w:val="0"/>
          <w:marTop w:val="0"/>
          <w:marBottom w:val="0"/>
          <w:divBdr>
            <w:top w:val="none" w:sz="0" w:space="0" w:color="auto"/>
            <w:left w:val="none" w:sz="0" w:space="0" w:color="auto"/>
            <w:bottom w:val="none" w:sz="0" w:space="0" w:color="auto"/>
            <w:right w:val="none" w:sz="0" w:space="0" w:color="auto"/>
          </w:divBdr>
        </w:div>
        <w:div w:id="1672416656">
          <w:marLeft w:val="0"/>
          <w:marRight w:val="0"/>
          <w:marTop w:val="0"/>
          <w:marBottom w:val="0"/>
          <w:divBdr>
            <w:top w:val="none" w:sz="0" w:space="0" w:color="auto"/>
            <w:left w:val="none" w:sz="0" w:space="0" w:color="auto"/>
            <w:bottom w:val="none" w:sz="0" w:space="0" w:color="auto"/>
            <w:right w:val="none" w:sz="0" w:space="0" w:color="auto"/>
          </w:divBdr>
        </w:div>
        <w:div w:id="1741637918">
          <w:marLeft w:val="0"/>
          <w:marRight w:val="0"/>
          <w:marTop w:val="0"/>
          <w:marBottom w:val="0"/>
          <w:divBdr>
            <w:top w:val="none" w:sz="0" w:space="0" w:color="auto"/>
            <w:left w:val="none" w:sz="0" w:space="0" w:color="auto"/>
            <w:bottom w:val="none" w:sz="0" w:space="0" w:color="auto"/>
            <w:right w:val="none" w:sz="0" w:space="0" w:color="auto"/>
          </w:divBdr>
        </w:div>
        <w:div w:id="1752698674">
          <w:marLeft w:val="0"/>
          <w:marRight w:val="0"/>
          <w:marTop w:val="0"/>
          <w:marBottom w:val="0"/>
          <w:divBdr>
            <w:top w:val="none" w:sz="0" w:space="0" w:color="auto"/>
            <w:left w:val="none" w:sz="0" w:space="0" w:color="auto"/>
            <w:bottom w:val="none" w:sz="0" w:space="0" w:color="auto"/>
            <w:right w:val="none" w:sz="0" w:space="0" w:color="auto"/>
          </w:divBdr>
        </w:div>
        <w:div w:id="1862736863">
          <w:marLeft w:val="0"/>
          <w:marRight w:val="0"/>
          <w:marTop w:val="0"/>
          <w:marBottom w:val="0"/>
          <w:divBdr>
            <w:top w:val="none" w:sz="0" w:space="0" w:color="auto"/>
            <w:left w:val="none" w:sz="0" w:space="0" w:color="auto"/>
            <w:bottom w:val="none" w:sz="0" w:space="0" w:color="auto"/>
            <w:right w:val="none" w:sz="0" w:space="0" w:color="auto"/>
          </w:divBdr>
          <w:divsChild>
            <w:div w:id="1347289491">
              <w:marLeft w:val="0"/>
              <w:marRight w:val="0"/>
              <w:marTop w:val="0"/>
              <w:marBottom w:val="0"/>
              <w:divBdr>
                <w:top w:val="none" w:sz="0" w:space="0" w:color="auto"/>
                <w:left w:val="none" w:sz="0" w:space="0" w:color="auto"/>
                <w:bottom w:val="none" w:sz="0" w:space="0" w:color="auto"/>
                <w:right w:val="none" w:sz="0" w:space="0" w:color="auto"/>
              </w:divBdr>
            </w:div>
            <w:div w:id="1615404497">
              <w:marLeft w:val="0"/>
              <w:marRight w:val="0"/>
              <w:marTop w:val="0"/>
              <w:marBottom w:val="0"/>
              <w:divBdr>
                <w:top w:val="none" w:sz="0" w:space="0" w:color="auto"/>
                <w:left w:val="none" w:sz="0" w:space="0" w:color="auto"/>
                <w:bottom w:val="none" w:sz="0" w:space="0" w:color="auto"/>
                <w:right w:val="none" w:sz="0" w:space="0" w:color="auto"/>
              </w:divBdr>
            </w:div>
            <w:div w:id="1704862241">
              <w:marLeft w:val="0"/>
              <w:marRight w:val="0"/>
              <w:marTop w:val="0"/>
              <w:marBottom w:val="0"/>
              <w:divBdr>
                <w:top w:val="none" w:sz="0" w:space="0" w:color="auto"/>
                <w:left w:val="none" w:sz="0" w:space="0" w:color="auto"/>
                <w:bottom w:val="none" w:sz="0" w:space="0" w:color="auto"/>
                <w:right w:val="none" w:sz="0" w:space="0" w:color="auto"/>
              </w:divBdr>
            </w:div>
          </w:divsChild>
        </w:div>
        <w:div w:id="2066219474">
          <w:marLeft w:val="0"/>
          <w:marRight w:val="0"/>
          <w:marTop w:val="0"/>
          <w:marBottom w:val="0"/>
          <w:divBdr>
            <w:top w:val="none" w:sz="0" w:space="0" w:color="auto"/>
            <w:left w:val="none" w:sz="0" w:space="0" w:color="auto"/>
            <w:bottom w:val="none" w:sz="0" w:space="0" w:color="auto"/>
            <w:right w:val="none" w:sz="0" w:space="0" w:color="auto"/>
          </w:divBdr>
        </w:div>
        <w:div w:id="2124837940">
          <w:marLeft w:val="0"/>
          <w:marRight w:val="0"/>
          <w:marTop w:val="0"/>
          <w:marBottom w:val="0"/>
          <w:divBdr>
            <w:top w:val="none" w:sz="0" w:space="0" w:color="auto"/>
            <w:left w:val="none" w:sz="0" w:space="0" w:color="auto"/>
            <w:bottom w:val="none" w:sz="0" w:space="0" w:color="auto"/>
            <w:right w:val="none" w:sz="0" w:space="0" w:color="auto"/>
          </w:divBdr>
        </w:div>
      </w:divsChild>
    </w:div>
    <w:div w:id="112942797">
      <w:bodyDiv w:val="1"/>
      <w:marLeft w:val="0"/>
      <w:marRight w:val="0"/>
      <w:marTop w:val="0"/>
      <w:marBottom w:val="0"/>
      <w:divBdr>
        <w:top w:val="none" w:sz="0" w:space="0" w:color="auto"/>
        <w:left w:val="none" w:sz="0" w:space="0" w:color="auto"/>
        <w:bottom w:val="none" w:sz="0" w:space="0" w:color="auto"/>
        <w:right w:val="none" w:sz="0" w:space="0" w:color="auto"/>
      </w:divBdr>
    </w:div>
    <w:div w:id="117726026">
      <w:bodyDiv w:val="1"/>
      <w:marLeft w:val="0"/>
      <w:marRight w:val="0"/>
      <w:marTop w:val="0"/>
      <w:marBottom w:val="0"/>
      <w:divBdr>
        <w:top w:val="none" w:sz="0" w:space="0" w:color="auto"/>
        <w:left w:val="none" w:sz="0" w:space="0" w:color="auto"/>
        <w:bottom w:val="none" w:sz="0" w:space="0" w:color="auto"/>
        <w:right w:val="none" w:sz="0" w:space="0" w:color="auto"/>
      </w:divBdr>
      <w:divsChild>
        <w:div w:id="2243122">
          <w:marLeft w:val="0"/>
          <w:marRight w:val="0"/>
          <w:marTop w:val="0"/>
          <w:marBottom w:val="0"/>
          <w:divBdr>
            <w:top w:val="none" w:sz="0" w:space="0" w:color="auto"/>
            <w:left w:val="none" w:sz="0" w:space="0" w:color="auto"/>
            <w:bottom w:val="none" w:sz="0" w:space="0" w:color="auto"/>
            <w:right w:val="none" w:sz="0" w:space="0" w:color="auto"/>
          </w:divBdr>
        </w:div>
        <w:div w:id="647981943">
          <w:marLeft w:val="0"/>
          <w:marRight w:val="0"/>
          <w:marTop w:val="0"/>
          <w:marBottom w:val="0"/>
          <w:divBdr>
            <w:top w:val="none" w:sz="0" w:space="0" w:color="auto"/>
            <w:left w:val="none" w:sz="0" w:space="0" w:color="auto"/>
            <w:bottom w:val="none" w:sz="0" w:space="0" w:color="auto"/>
            <w:right w:val="none" w:sz="0" w:space="0" w:color="auto"/>
          </w:divBdr>
        </w:div>
        <w:div w:id="809517114">
          <w:marLeft w:val="0"/>
          <w:marRight w:val="0"/>
          <w:marTop w:val="0"/>
          <w:marBottom w:val="0"/>
          <w:divBdr>
            <w:top w:val="none" w:sz="0" w:space="0" w:color="auto"/>
            <w:left w:val="none" w:sz="0" w:space="0" w:color="auto"/>
            <w:bottom w:val="none" w:sz="0" w:space="0" w:color="auto"/>
            <w:right w:val="none" w:sz="0" w:space="0" w:color="auto"/>
          </w:divBdr>
        </w:div>
        <w:div w:id="905380827">
          <w:marLeft w:val="0"/>
          <w:marRight w:val="0"/>
          <w:marTop w:val="0"/>
          <w:marBottom w:val="0"/>
          <w:divBdr>
            <w:top w:val="none" w:sz="0" w:space="0" w:color="auto"/>
            <w:left w:val="none" w:sz="0" w:space="0" w:color="auto"/>
            <w:bottom w:val="none" w:sz="0" w:space="0" w:color="auto"/>
            <w:right w:val="none" w:sz="0" w:space="0" w:color="auto"/>
          </w:divBdr>
        </w:div>
        <w:div w:id="965085167">
          <w:marLeft w:val="0"/>
          <w:marRight w:val="0"/>
          <w:marTop w:val="0"/>
          <w:marBottom w:val="0"/>
          <w:divBdr>
            <w:top w:val="none" w:sz="0" w:space="0" w:color="auto"/>
            <w:left w:val="none" w:sz="0" w:space="0" w:color="auto"/>
            <w:bottom w:val="none" w:sz="0" w:space="0" w:color="auto"/>
            <w:right w:val="none" w:sz="0" w:space="0" w:color="auto"/>
          </w:divBdr>
        </w:div>
        <w:div w:id="1023632150">
          <w:marLeft w:val="0"/>
          <w:marRight w:val="0"/>
          <w:marTop w:val="0"/>
          <w:marBottom w:val="0"/>
          <w:divBdr>
            <w:top w:val="none" w:sz="0" w:space="0" w:color="auto"/>
            <w:left w:val="none" w:sz="0" w:space="0" w:color="auto"/>
            <w:bottom w:val="none" w:sz="0" w:space="0" w:color="auto"/>
            <w:right w:val="none" w:sz="0" w:space="0" w:color="auto"/>
          </w:divBdr>
        </w:div>
        <w:div w:id="1118066580">
          <w:marLeft w:val="0"/>
          <w:marRight w:val="0"/>
          <w:marTop w:val="0"/>
          <w:marBottom w:val="0"/>
          <w:divBdr>
            <w:top w:val="none" w:sz="0" w:space="0" w:color="auto"/>
            <w:left w:val="none" w:sz="0" w:space="0" w:color="auto"/>
            <w:bottom w:val="none" w:sz="0" w:space="0" w:color="auto"/>
            <w:right w:val="none" w:sz="0" w:space="0" w:color="auto"/>
          </w:divBdr>
        </w:div>
        <w:div w:id="1162088896">
          <w:marLeft w:val="0"/>
          <w:marRight w:val="0"/>
          <w:marTop w:val="0"/>
          <w:marBottom w:val="0"/>
          <w:divBdr>
            <w:top w:val="none" w:sz="0" w:space="0" w:color="auto"/>
            <w:left w:val="none" w:sz="0" w:space="0" w:color="auto"/>
            <w:bottom w:val="none" w:sz="0" w:space="0" w:color="auto"/>
            <w:right w:val="none" w:sz="0" w:space="0" w:color="auto"/>
          </w:divBdr>
        </w:div>
        <w:div w:id="1228875944">
          <w:marLeft w:val="0"/>
          <w:marRight w:val="0"/>
          <w:marTop w:val="0"/>
          <w:marBottom w:val="0"/>
          <w:divBdr>
            <w:top w:val="none" w:sz="0" w:space="0" w:color="auto"/>
            <w:left w:val="none" w:sz="0" w:space="0" w:color="auto"/>
            <w:bottom w:val="none" w:sz="0" w:space="0" w:color="auto"/>
            <w:right w:val="none" w:sz="0" w:space="0" w:color="auto"/>
          </w:divBdr>
        </w:div>
        <w:div w:id="1330520075">
          <w:marLeft w:val="0"/>
          <w:marRight w:val="0"/>
          <w:marTop w:val="0"/>
          <w:marBottom w:val="0"/>
          <w:divBdr>
            <w:top w:val="none" w:sz="0" w:space="0" w:color="auto"/>
            <w:left w:val="none" w:sz="0" w:space="0" w:color="auto"/>
            <w:bottom w:val="none" w:sz="0" w:space="0" w:color="auto"/>
            <w:right w:val="none" w:sz="0" w:space="0" w:color="auto"/>
          </w:divBdr>
        </w:div>
        <w:div w:id="1424259656">
          <w:marLeft w:val="0"/>
          <w:marRight w:val="0"/>
          <w:marTop w:val="0"/>
          <w:marBottom w:val="0"/>
          <w:divBdr>
            <w:top w:val="none" w:sz="0" w:space="0" w:color="auto"/>
            <w:left w:val="none" w:sz="0" w:space="0" w:color="auto"/>
            <w:bottom w:val="none" w:sz="0" w:space="0" w:color="auto"/>
            <w:right w:val="none" w:sz="0" w:space="0" w:color="auto"/>
          </w:divBdr>
        </w:div>
        <w:div w:id="1458648357">
          <w:marLeft w:val="0"/>
          <w:marRight w:val="0"/>
          <w:marTop w:val="0"/>
          <w:marBottom w:val="0"/>
          <w:divBdr>
            <w:top w:val="none" w:sz="0" w:space="0" w:color="auto"/>
            <w:left w:val="none" w:sz="0" w:space="0" w:color="auto"/>
            <w:bottom w:val="none" w:sz="0" w:space="0" w:color="auto"/>
            <w:right w:val="none" w:sz="0" w:space="0" w:color="auto"/>
          </w:divBdr>
        </w:div>
        <w:div w:id="1478759290">
          <w:marLeft w:val="0"/>
          <w:marRight w:val="0"/>
          <w:marTop w:val="0"/>
          <w:marBottom w:val="0"/>
          <w:divBdr>
            <w:top w:val="none" w:sz="0" w:space="0" w:color="auto"/>
            <w:left w:val="none" w:sz="0" w:space="0" w:color="auto"/>
            <w:bottom w:val="none" w:sz="0" w:space="0" w:color="auto"/>
            <w:right w:val="none" w:sz="0" w:space="0" w:color="auto"/>
          </w:divBdr>
        </w:div>
        <w:div w:id="1488591999">
          <w:marLeft w:val="0"/>
          <w:marRight w:val="0"/>
          <w:marTop w:val="0"/>
          <w:marBottom w:val="0"/>
          <w:divBdr>
            <w:top w:val="none" w:sz="0" w:space="0" w:color="auto"/>
            <w:left w:val="none" w:sz="0" w:space="0" w:color="auto"/>
            <w:bottom w:val="none" w:sz="0" w:space="0" w:color="auto"/>
            <w:right w:val="none" w:sz="0" w:space="0" w:color="auto"/>
          </w:divBdr>
        </w:div>
        <w:div w:id="1535341902">
          <w:marLeft w:val="0"/>
          <w:marRight w:val="0"/>
          <w:marTop w:val="0"/>
          <w:marBottom w:val="0"/>
          <w:divBdr>
            <w:top w:val="none" w:sz="0" w:space="0" w:color="auto"/>
            <w:left w:val="none" w:sz="0" w:space="0" w:color="auto"/>
            <w:bottom w:val="none" w:sz="0" w:space="0" w:color="auto"/>
            <w:right w:val="none" w:sz="0" w:space="0" w:color="auto"/>
          </w:divBdr>
        </w:div>
        <w:div w:id="1619145887">
          <w:marLeft w:val="0"/>
          <w:marRight w:val="0"/>
          <w:marTop w:val="0"/>
          <w:marBottom w:val="0"/>
          <w:divBdr>
            <w:top w:val="none" w:sz="0" w:space="0" w:color="auto"/>
            <w:left w:val="none" w:sz="0" w:space="0" w:color="auto"/>
            <w:bottom w:val="none" w:sz="0" w:space="0" w:color="auto"/>
            <w:right w:val="none" w:sz="0" w:space="0" w:color="auto"/>
          </w:divBdr>
        </w:div>
        <w:div w:id="1634407701">
          <w:marLeft w:val="0"/>
          <w:marRight w:val="0"/>
          <w:marTop w:val="0"/>
          <w:marBottom w:val="0"/>
          <w:divBdr>
            <w:top w:val="none" w:sz="0" w:space="0" w:color="auto"/>
            <w:left w:val="none" w:sz="0" w:space="0" w:color="auto"/>
            <w:bottom w:val="none" w:sz="0" w:space="0" w:color="auto"/>
            <w:right w:val="none" w:sz="0" w:space="0" w:color="auto"/>
          </w:divBdr>
        </w:div>
        <w:div w:id="1685937070">
          <w:marLeft w:val="0"/>
          <w:marRight w:val="0"/>
          <w:marTop w:val="0"/>
          <w:marBottom w:val="0"/>
          <w:divBdr>
            <w:top w:val="none" w:sz="0" w:space="0" w:color="auto"/>
            <w:left w:val="none" w:sz="0" w:space="0" w:color="auto"/>
            <w:bottom w:val="none" w:sz="0" w:space="0" w:color="auto"/>
            <w:right w:val="none" w:sz="0" w:space="0" w:color="auto"/>
          </w:divBdr>
        </w:div>
        <w:div w:id="1694531187">
          <w:marLeft w:val="0"/>
          <w:marRight w:val="0"/>
          <w:marTop w:val="0"/>
          <w:marBottom w:val="0"/>
          <w:divBdr>
            <w:top w:val="none" w:sz="0" w:space="0" w:color="auto"/>
            <w:left w:val="none" w:sz="0" w:space="0" w:color="auto"/>
            <w:bottom w:val="none" w:sz="0" w:space="0" w:color="auto"/>
            <w:right w:val="none" w:sz="0" w:space="0" w:color="auto"/>
          </w:divBdr>
        </w:div>
        <w:div w:id="1764180004">
          <w:marLeft w:val="0"/>
          <w:marRight w:val="0"/>
          <w:marTop w:val="0"/>
          <w:marBottom w:val="0"/>
          <w:divBdr>
            <w:top w:val="none" w:sz="0" w:space="0" w:color="auto"/>
            <w:left w:val="none" w:sz="0" w:space="0" w:color="auto"/>
            <w:bottom w:val="none" w:sz="0" w:space="0" w:color="auto"/>
            <w:right w:val="none" w:sz="0" w:space="0" w:color="auto"/>
          </w:divBdr>
        </w:div>
        <w:div w:id="1921518912">
          <w:marLeft w:val="0"/>
          <w:marRight w:val="0"/>
          <w:marTop w:val="0"/>
          <w:marBottom w:val="0"/>
          <w:divBdr>
            <w:top w:val="none" w:sz="0" w:space="0" w:color="auto"/>
            <w:left w:val="none" w:sz="0" w:space="0" w:color="auto"/>
            <w:bottom w:val="none" w:sz="0" w:space="0" w:color="auto"/>
            <w:right w:val="none" w:sz="0" w:space="0" w:color="auto"/>
          </w:divBdr>
        </w:div>
        <w:div w:id="2009792808">
          <w:marLeft w:val="0"/>
          <w:marRight w:val="0"/>
          <w:marTop w:val="0"/>
          <w:marBottom w:val="0"/>
          <w:divBdr>
            <w:top w:val="none" w:sz="0" w:space="0" w:color="auto"/>
            <w:left w:val="none" w:sz="0" w:space="0" w:color="auto"/>
            <w:bottom w:val="none" w:sz="0" w:space="0" w:color="auto"/>
            <w:right w:val="none" w:sz="0" w:space="0" w:color="auto"/>
          </w:divBdr>
        </w:div>
        <w:div w:id="2012751179">
          <w:marLeft w:val="0"/>
          <w:marRight w:val="0"/>
          <w:marTop w:val="0"/>
          <w:marBottom w:val="0"/>
          <w:divBdr>
            <w:top w:val="none" w:sz="0" w:space="0" w:color="auto"/>
            <w:left w:val="none" w:sz="0" w:space="0" w:color="auto"/>
            <w:bottom w:val="none" w:sz="0" w:space="0" w:color="auto"/>
            <w:right w:val="none" w:sz="0" w:space="0" w:color="auto"/>
          </w:divBdr>
        </w:div>
      </w:divsChild>
    </w:div>
    <w:div w:id="118378903">
      <w:bodyDiv w:val="1"/>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sChild>
            <w:div w:id="217933248">
              <w:marLeft w:val="0"/>
              <w:marRight w:val="0"/>
              <w:marTop w:val="0"/>
              <w:marBottom w:val="0"/>
              <w:divBdr>
                <w:top w:val="none" w:sz="0" w:space="0" w:color="auto"/>
                <w:left w:val="none" w:sz="0" w:space="0" w:color="auto"/>
                <w:bottom w:val="none" w:sz="0" w:space="0" w:color="auto"/>
                <w:right w:val="none" w:sz="0" w:space="0" w:color="auto"/>
              </w:divBdr>
            </w:div>
            <w:div w:id="624238739">
              <w:marLeft w:val="0"/>
              <w:marRight w:val="0"/>
              <w:marTop w:val="0"/>
              <w:marBottom w:val="0"/>
              <w:divBdr>
                <w:top w:val="none" w:sz="0" w:space="0" w:color="auto"/>
                <w:left w:val="none" w:sz="0" w:space="0" w:color="auto"/>
                <w:bottom w:val="none" w:sz="0" w:space="0" w:color="auto"/>
                <w:right w:val="none" w:sz="0" w:space="0" w:color="auto"/>
              </w:divBdr>
            </w:div>
            <w:div w:id="1215433611">
              <w:marLeft w:val="0"/>
              <w:marRight w:val="0"/>
              <w:marTop w:val="0"/>
              <w:marBottom w:val="0"/>
              <w:divBdr>
                <w:top w:val="none" w:sz="0" w:space="0" w:color="auto"/>
                <w:left w:val="none" w:sz="0" w:space="0" w:color="auto"/>
                <w:bottom w:val="none" w:sz="0" w:space="0" w:color="auto"/>
                <w:right w:val="none" w:sz="0" w:space="0" w:color="auto"/>
              </w:divBdr>
            </w:div>
            <w:div w:id="1380326602">
              <w:marLeft w:val="0"/>
              <w:marRight w:val="0"/>
              <w:marTop w:val="0"/>
              <w:marBottom w:val="0"/>
              <w:divBdr>
                <w:top w:val="none" w:sz="0" w:space="0" w:color="auto"/>
                <w:left w:val="none" w:sz="0" w:space="0" w:color="auto"/>
                <w:bottom w:val="none" w:sz="0" w:space="0" w:color="auto"/>
                <w:right w:val="none" w:sz="0" w:space="0" w:color="auto"/>
              </w:divBdr>
            </w:div>
            <w:div w:id="1452748920">
              <w:marLeft w:val="0"/>
              <w:marRight w:val="0"/>
              <w:marTop w:val="0"/>
              <w:marBottom w:val="0"/>
              <w:divBdr>
                <w:top w:val="none" w:sz="0" w:space="0" w:color="auto"/>
                <w:left w:val="none" w:sz="0" w:space="0" w:color="auto"/>
                <w:bottom w:val="none" w:sz="0" w:space="0" w:color="auto"/>
                <w:right w:val="none" w:sz="0" w:space="0" w:color="auto"/>
              </w:divBdr>
            </w:div>
          </w:divsChild>
        </w:div>
        <w:div w:id="532620458">
          <w:marLeft w:val="0"/>
          <w:marRight w:val="0"/>
          <w:marTop w:val="0"/>
          <w:marBottom w:val="0"/>
          <w:divBdr>
            <w:top w:val="none" w:sz="0" w:space="0" w:color="auto"/>
            <w:left w:val="none" w:sz="0" w:space="0" w:color="auto"/>
            <w:bottom w:val="none" w:sz="0" w:space="0" w:color="auto"/>
            <w:right w:val="none" w:sz="0" w:space="0" w:color="auto"/>
          </w:divBdr>
        </w:div>
        <w:div w:id="725908310">
          <w:marLeft w:val="0"/>
          <w:marRight w:val="0"/>
          <w:marTop w:val="0"/>
          <w:marBottom w:val="0"/>
          <w:divBdr>
            <w:top w:val="none" w:sz="0" w:space="0" w:color="auto"/>
            <w:left w:val="none" w:sz="0" w:space="0" w:color="auto"/>
            <w:bottom w:val="none" w:sz="0" w:space="0" w:color="auto"/>
            <w:right w:val="none" w:sz="0" w:space="0" w:color="auto"/>
          </w:divBdr>
        </w:div>
        <w:div w:id="1220508536">
          <w:marLeft w:val="0"/>
          <w:marRight w:val="0"/>
          <w:marTop w:val="0"/>
          <w:marBottom w:val="0"/>
          <w:divBdr>
            <w:top w:val="none" w:sz="0" w:space="0" w:color="auto"/>
            <w:left w:val="none" w:sz="0" w:space="0" w:color="auto"/>
            <w:bottom w:val="none" w:sz="0" w:space="0" w:color="auto"/>
            <w:right w:val="none" w:sz="0" w:space="0" w:color="auto"/>
          </w:divBdr>
        </w:div>
        <w:div w:id="1681540218">
          <w:marLeft w:val="0"/>
          <w:marRight w:val="0"/>
          <w:marTop w:val="0"/>
          <w:marBottom w:val="0"/>
          <w:divBdr>
            <w:top w:val="none" w:sz="0" w:space="0" w:color="auto"/>
            <w:left w:val="none" w:sz="0" w:space="0" w:color="auto"/>
            <w:bottom w:val="none" w:sz="0" w:space="0" w:color="auto"/>
            <w:right w:val="none" w:sz="0" w:space="0" w:color="auto"/>
          </w:divBdr>
        </w:div>
        <w:div w:id="2065368304">
          <w:marLeft w:val="0"/>
          <w:marRight w:val="0"/>
          <w:marTop w:val="0"/>
          <w:marBottom w:val="0"/>
          <w:divBdr>
            <w:top w:val="none" w:sz="0" w:space="0" w:color="auto"/>
            <w:left w:val="none" w:sz="0" w:space="0" w:color="auto"/>
            <w:bottom w:val="none" w:sz="0" w:space="0" w:color="auto"/>
            <w:right w:val="none" w:sz="0" w:space="0" w:color="auto"/>
          </w:divBdr>
        </w:div>
      </w:divsChild>
    </w:div>
    <w:div w:id="119616353">
      <w:bodyDiv w:val="1"/>
      <w:marLeft w:val="0"/>
      <w:marRight w:val="0"/>
      <w:marTop w:val="0"/>
      <w:marBottom w:val="0"/>
      <w:divBdr>
        <w:top w:val="none" w:sz="0" w:space="0" w:color="auto"/>
        <w:left w:val="none" w:sz="0" w:space="0" w:color="auto"/>
        <w:bottom w:val="none" w:sz="0" w:space="0" w:color="auto"/>
        <w:right w:val="none" w:sz="0" w:space="0" w:color="auto"/>
      </w:divBdr>
      <w:divsChild>
        <w:div w:id="64693346">
          <w:marLeft w:val="0"/>
          <w:marRight w:val="0"/>
          <w:marTop w:val="0"/>
          <w:marBottom w:val="0"/>
          <w:divBdr>
            <w:top w:val="none" w:sz="0" w:space="0" w:color="auto"/>
            <w:left w:val="none" w:sz="0" w:space="0" w:color="auto"/>
            <w:bottom w:val="none" w:sz="0" w:space="0" w:color="auto"/>
            <w:right w:val="none" w:sz="0" w:space="0" w:color="auto"/>
          </w:divBdr>
        </w:div>
        <w:div w:id="96141423">
          <w:marLeft w:val="0"/>
          <w:marRight w:val="0"/>
          <w:marTop w:val="0"/>
          <w:marBottom w:val="0"/>
          <w:divBdr>
            <w:top w:val="none" w:sz="0" w:space="0" w:color="auto"/>
            <w:left w:val="none" w:sz="0" w:space="0" w:color="auto"/>
            <w:bottom w:val="none" w:sz="0" w:space="0" w:color="auto"/>
            <w:right w:val="none" w:sz="0" w:space="0" w:color="auto"/>
          </w:divBdr>
        </w:div>
        <w:div w:id="493684675">
          <w:marLeft w:val="0"/>
          <w:marRight w:val="0"/>
          <w:marTop w:val="0"/>
          <w:marBottom w:val="0"/>
          <w:divBdr>
            <w:top w:val="none" w:sz="0" w:space="0" w:color="auto"/>
            <w:left w:val="none" w:sz="0" w:space="0" w:color="auto"/>
            <w:bottom w:val="none" w:sz="0" w:space="0" w:color="auto"/>
            <w:right w:val="none" w:sz="0" w:space="0" w:color="auto"/>
          </w:divBdr>
        </w:div>
        <w:div w:id="542519307">
          <w:marLeft w:val="0"/>
          <w:marRight w:val="0"/>
          <w:marTop w:val="0"/>
          <w:marBottom w:val="0"/>
          <w:divBdr>
            <w:top w:val="none" w:sz="0" w:space="0" w:color="auto"/>
            <w:left w:val="none" w:sz="0" w:space="0" w:color="auto"/>
            <w:bottom w:val="none" w:sz="0" w:space="0" w:color="auto"/>
            <w:right w:val="none" w:sz="0" w:space="0" w:color="auto"/>
          </w:divBdr>
        </w:div>
        <w:div w:id="630863455">
          <w:marLeft w:val="0"/>
          <w:marRight w:val="0"/>
          <w:marTop w:val="0"/>
          <w:marBottom w:val="0"/>
          <w:divBdr>
            <w:top w:val="none" w:sz="0" w:space="0" w:color="auto"/>
            <w:left w:val="none" w:sz="0" w:space="0" w:color="auto"/>
            <w:bottom w:val="none" w:sz="0" w:space="0" w:color="auto"/>
            <w:right w:val="none" w:sz="0" w:space="0" w:color="auto"/>
          </w:divBdr>
        </w:div>
        <w:div w:id="886917604">
          <w:marLeft w:val="0"/>
          <w:marRight w:val="0"/>
          <w:marTop w:val="0"/>
          <w:marBottom w:val="0"/>
          <w:divBdr>
            <w:top w:val="none" w:sz="0" w:space="0" w:color="auto"/>
            <w:left w:val="none" w:sz="0" w:space="0" w:color="auto"/>
            <w:bottom w:val="none" w:sz="0" w:space="0" w:color="auto"/>
            <w:right w:val="none" w:sz="0" w:space="0" w:color="auto"/>
          </w:divBdr>
        </w:div>
        <w:div w:id="1291396732">
          <w:marLeft w:val="0"/>
          <w:marRight w:val="0"/>
          <w:marTop w:val="0"/>
          <w:marBottom w:val="0"/>
          <w:divBdr>
            <w:top w:val="none" w:sz="0" w:space="0" w:color="auto"/>
            <w:left w:val="none" w:sz="0" w:space="0" w:color="auto"/>
            <w:bottom w:val="none" w:sz="0" w:space="0" w:color="auto"/>
            <w:right w:val="none" w:sz="0" w:space="0" w:color="auto"/>
          </w:divBdr>
        </w:div>
        <w:div w:id="1437602460">
          <w:marLeft w:val="0"/>
          <w:marRight w:val="0"/>
          <w:marTop w:val="0"/>
          <w:marBottom w:val="0"/>
          <w:divBdr>
            <w:top w:val="none" w:sz="0" w:space="0" w:color="auto"/>
            <w:left w:val="none" w:sz="0" w:space="0" w:color="auto"/>
            <w:bottom w:val="none" w:sz="0" w:space="0" w:color="auto"/>
            <w:right w:val="none" w:sz="0" w:space="0" w:color="auto"/>
          </w:divBdr>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659163907">
              <w:marLeft w:val="0"/>
              <w:marRight w:val="0"/>
              <w:marTop w:val="0"/>
              <w:marBottom w:val="0"/>
              <w:divBdr>
                <w:top w:val="none" w:sz="0" w:space="0" w:color="auto"/>
                <w:left w:val="none" w:sz="0" w:space="0" w:color="auto"/>
                <w:bottom w:val="none" w:sz="0" w:space="0" w:color="auto"/>
                <w:right w:val="none" w:sz="0" w:space="0" w:color="auto"/>
              </w:divBdr>
            </w:div>
          </w:divsChild>
        </w:div>
        <w:div w:id="2024436649">
          <w:marLeft w:val="0"/>
          <w:marRight w:val="0"/>
          <w:marTop w:val="0"/>
          <w:marBottom w:val="0"/>
          <w:divBdr>
            <w:top w:val="none" w:sz="0" w:space="0" w:color="auto"/>
            <w:left w:val="none" w:sz="0" w:space="0" w:color="auto"/>
            <w:bottom w:val="none" w:sz="0" w:space="0" w:color="auto"/>
            <w:right w:val="none" w:sz="0" w:space="0" w:color="auto"/>
          </w:divBdr>
        </w:div>
        <w:div w:id="2123648964">
          <w:marLeft w:val="0"/>
          <w:marRight w:val="0"/>
          <w:marTop w:val="0"/>
          <w:marBottom w:val="0"/>
          <w:divBdr>
            <w:top w:val="none" w:sz="0" w:space="0" w:color="auto"/>
            <w:left w:val="none" w:sz="0" w:space="0" w:color="auto"/>
            <w:bottom w:val="none" w:sz="0" w:space="0" w:color="auto"/>
            <w:right w:val="none" w:sz="0" w:space="0" w:color="auto"/>
          </w:divBdr>
        </w:div>
      </w:divsChild>
    </w:div>
    <w:div w:id="128255858">
      <w:bodyDiv w:val="1"/>
      <w:marLeft w:val="0"/>
      <w:marRight w:val="0"/>
      <w:marTop w:val="0"/>
      <w:marBottom w:val="0"/>
      <w:divBdr>
        <w:top w:val="none" w:sz="0" w:space="0" w:color="auto"/>
        <w:left w:val="none" w:sz="0" w:space="0" w:color="auto"/>
        <w:bottom w:val="none" w:sz="0" w:space="0" w:color="auto"/>
        <w:right w:val="none" w:sz="0" w:space="0" w:color="auto"/>
      </w:divBdr>
    </w:div>
    <w:div w:id="131101729">
      <w:bodyDiv w:val="1"/>
      <w:marLeft w:val="0"/>
      <w:marRight w:val="0"/>
      <w:marTop w:val="0"/>
      <w:marBottom w:val="0"/>
      <w:divBdr>
        <w:top w:val="none" w:sz="0" w:space="0" w:color="auto"/>
        <w:left w:val="none" w:sz="0" w:space="0" w:color="auto"/>
        <w:bottom w:val="none" w:sz="0" w:space="0" w:color="auto"/>
        <w:right w:val="none" w:sz="0" w:space="0" w:color="auto"/>
      </w:divBdr>
    </w:div>
    <w:div w:id="138425406">
      <w:bodyDiv w:val="1"/>
      <w:marLeft w:val="0"/>
      <w:marRight w:val="0"/>
      <w:marTop w:val="0"/>
      <w:marBottom w:val="0"/>
      <w:divBdr>
        <w:top w:val="none" w:sz="0" w:space="0" w:color="auto"/>
        <w:left w:val="none" w:sz="0" w:space="0" w:color="auto"/>
        <w:bottom w:val="none" w:sz="0" w:space="0" w:color="auto"/>
        <w:right w:val="none" w:sz="0" w:space="0" w:color="auto"/>
      </w:divBdr>
    </w:div>
    <w:div w:id="163787020">
      <w:bodyDiv w:val="1"/>
      <w:marLeft w:val="0"/>
      <w:marRight w:val="0"/>
      <w:marTop w:val="0"/>
      <w:marBottom w:val="0"/>
      <w:divBdr>
        <w:top w:val="none" w:sz="0" w:space="0" w:color="auto"/>
        <w:left w:val="none" w:sz="0" w:space="0" w:color="auto"/>
        <w:bottom w:val="none" w:sz="0" w:space="0" w:color="auto"/>
        <w:right w:val="none" w:sz="0" w:space="0" w:color="auto"/>
      </w:divBdr>
      <w:divsChild>
        <w:div w:id="15735263">
          <w:marLeft w:val="0"/>
          <w:marRight w:val="0"/>
          <w:marTop w:val="0"/>
          <w:marBottom w:val="0"/>
          <w:divBdr>
            <w:top w:val="none" w:sz="0" w:space="0" w:color="auto"/>
            <w:left w:val="none" w:sz="0" w:space="0" w:color="auto"/>
            <w:bottom w:val="none" w:sz="0" w:space="0" w:color="auto"/>
            <w:right w:val="none" w:sz="0" w:space="0" w:color="auto"/>
          </w:divBdr>
        </w:div>
        <w:div w:id="23412098">
          <w:marLeft w:val="0"/>
          <w:marRight w:val="0"/>
          <w:marTop w:val="0"/>
          <w:marBottom w:val="0"/>
          <w:divBdr>
            <w:top w:val="none" w:sz="0" w:space="0" w:color="auto"/>
            <w:left w:val="none" w:sz="0" w:space="0" w:color="auto"/>
            <w:bottom w:val="none" w:sz="0" w:space="0" w:color="auto"/>
            <w:right w:val="none" w:sz="0" w:space="0" w:color="auto"/>
          </w:divBdr>
        </w:div>
        <w:div w:id="74211069">
          <w:marLeft w:val="0"/>
          <w:marRight w:val="0"/>
          <w:marTop w:val="0"/>
          <w:marBottom w:val="0"/>
          <w:divBdr>
            <w:top w:val="none" w:sz="0" w:space="0" w:color="auto"/>
            <w:left w:val="none" w:sz="0" w:space="0" w:color="auto"/>
            <w:bottom w:val="none" w:sz="0" w:space="0" w:color="auto"/>
            <w:right w:val="none" w:sz="0" w:space="0" w:color="auto"/>
          </w:divBdr>
        </w:div>
        <w:div w:id="279269283">
          <w:marLeft w:val="0"/>
          <w:marRight w:val="0"/>
          <w:marTop w:val="0"/>
          <w:marBottom w:val="0"/>
          <w:divBdr>
            <w:top w:val="none" w:sz="0" w:space="0" w:color="auto"/>
            <w:left w:val="none" w:sz="0" w:space="0" w:color="auto"/>
            <w:bottom w:val="none" w:sz="0" w:space="0" w:color="auto"/>
            <w:right w:val="none" w:sz="0" w:space="0" w:color="auto"/>
          </w:divBdr>
        </w:div>
        <w:div w:id="510799892">
          <w:marLeft w:val="0"/>
          <w:marRight w:val="0"/>
          <w:marTop w:val="0"/>
          <w:marBottom w:val="0"/>
          <w:divBdr>
            <w:top w:val="none" w:sz="0" w:space="0" w:color="auto"/>
            <w:left w:val="none" w:sz="0" w:space="0" w:color="auto"/>
            <w:bottom w:val="none" w:sz="0" w:space="0" w:color="auto"/>
            <w:right w:val="none" w:sz="0" w:space="0" w:color="auto"/>
          </w:divBdr>
        </w:div>
        <w:div w:id="523902723">
          <w:marLeft w:val="0"/>
          <w:marRight w:val="0"/>
          <w:marTop w:val="0"/>
          <w:marBottom w:val="0"/>
          <w:divBdr>
            <w:top w:val="none" w:sz="0" w:space="0" w:color="auto"/>
            <w:left w:val="none" w:sz="0" w:space="0" w:color="auto"/>
            <w:bottom w:val="none" w:sz="0" w:space="0" w:color="auto"/>
            <w:right w:val="none" w:sz="0" w:space="0" w:color="auto"/>
          </w:divBdr>
        </w:div>
        <w:div w:id="577787220">
          <w:marLeft w:val="0"/>
          <w:marRight w:val="0"/>
          <w:marTop w:val="0"/>
          <w:marBottom w:val="0"/>
          <w:divBdr>
            <w:top w:val="none" w:sz="0" w:space="0" w:color="auto"/>
            <w:left w:val="none" w:sz="0" w:space="0" w:color="auto"/>
            <w:bottom w:val="none" w:sz="0" w:space="0" w:color="auto"/>
            <w:right w:val="none" w:sz="0" w:space="0" w:color="auto"/>
          </w:divBdr>
        </w:div>
        <w:div w:id="813258499">
          <w:marLeft w:val="0"/>
          <w:marRight w:val="0"/>
          <w:marTop w:val="0"/>
          <w:marBottom w:val="0"/>
          <w:divBdr>
            <w:top w:val="none" w:sz="0" w:space="0" w:color="auto"/>
            <w:left w:val="none" w:sz="0" w:space="0" w:color="auto"/>
            <w:bottom w:val="none" w:sz="0" w:space="0" w:color="auto"/>
            <w:right w:val="none" w:sz="0" w:space="0" w:color="auto"/>
          </w:divBdr>
        </w:div>
        <w:div w:id="825825533">
          <w:marLeft w:val="0"/>
          <w:marRight w:val="0"/>
          <w:marTop w:val="0"/>
          <w:marBottom w:val="0"/>
          <w:divBdr>
            <w:top w:val="none" w:sz="0" w:space="0" w:color="auto"/>
            <w:left w:val="none" w:sz="0" w:space="0" w:color="auto"/>
            <w:bottom w:val="none" w:sz="0" w:space="0" w:color="auto"/>
            <w:right w:val="none" w:sz="0" w:space="0" w:color="auto"/>
          </w:divBdr>
        </w:div>
        <w:div w:id="929966416">
          <w:marLeft w:val="0"/>
          <w:marRight w:val="0"/>
          <w:marTop w:val="0"/>
          <w:marBottom w:val="0"/>
          <w:divBdr>
            <w:top w:val="none" w:sz="0" w:space="0" w:color="auto"/>
            <w:left w:val="none" w:sz="0" w:space="0" w:color="auto"/>
            <w:bottom w:val="none" w:sz="0" w:space="0" w:color="auto"/>
            <w:right w:val="none" w:sz="0" w:space="0" w:color="auto"/>
          </w:divBdr>
        </w:div>
        <w:div w:id="990712238">
          <w:marLeft w:val="0"/>
          <w:marRight w:val="0"/>
          <w:marTop w:val="0"/>
          <w:marBottom w:val="0"/>
          <w:divBdr>
            <w:top w:val="none" w:sz="0" w:space="0" w:color="auto"/>
            <w:left w:val="none" w:sz="0" w:space="0" w:color="auto"/>
            <w:bottom w:val="none" w:sz="0" w:space="0" w:color="auto"/>
            <w:right w:val="none" w:sz="0" w:space="0" w:color="auto"/>
          </w:divBdr>
        </w:div>
        <w:div w:id="1059522810">
          <w:marLeft w:val="0"/>
          <w:marRight w:val="0"/>
          <w:marTop w:val="0"/>
          <w:marBottom w:val="0"/>
          <w:divBdr>
            <w:top w:val="none" w:sz="0" w:space="0" w:color="auto"/>
            <w:left w:val="none" w:sz="0" w:space="0" w:color="auto"/>
            <w:bottom w:val="none" w:sz="0" w:space="0" w:color="auto"/>
            <w:right w:val="none" w:sz="0" w:space="0" w:color="auto"/>
          </w:divBdr>
        </w:div>
        <w:div w:id="1073310745">
          <w:marLeft w:val="0"/>
          <w:marRight w:val="0"/>
          <w:marTop w:val="0"/>
          <w:marBottom w:val="0"/>
          <w:divBdr>
            <w:top w:val="none" w:sz="0" w:space="0" w:color="auto"/>
            <w:left w:val="none" w:sz="0" w:space="0" w:color="auto"/>
            <w:bottom w:val="none" w:sz="0" w:space="0" w:color="auto"/>
            <w:right w:val="none" w:sz="0" w:space="0" w:color="auto"/>
          </w:divBdr>
        </w:div>
        <w:div w:id="1110394838">
          <w:marLeft w:val="0"/>
          <w:marRight w:val="0"/>
          <w:marTop w:val="0"/>
          <w:marBottom w:val="0"/>
          <w:divBdr>
            <w:top w:val="none" w:sz="0" w:space="0" w:color="auto"/>
            <w:left w:val="none" w:sz="0" w:space="0" w:color="auto"/>
            <w:bottom w:val="none" w:sz="0" w:space="0" w:color="auto"/>
            <w:right w:val="none" w:sz="0" w:space="0" w:color="auto"/>
          </w:divBdr>
        </w:div>
        <w:div w:id="1131287662">
          <w:marLeft w:val="0"/>
          <w:marRight w:val="0"/>
          <w:marTop w:val="0"/>
          <w:marBottom w:val="0"/>
          <w:divBdr>
            <w:top w:val="none" w:sz="0" w:space="0" w:color="auto"/>
            <w:left w:val="none" w:sz="0" w:space="0" w:color="auto"/>
            <w:bottom w:val="none" w:sz="0" w:space="0" w:color="auto"/>
            <w:right w:val="none" w:sz="0" w:space="0" w:color="auto"/>
          </w:divBdr>
        </w:div>
        <w:div w:id="1136338129">
          <w:marLeft w:val="0"/>
          <w:marRight w:val="0"/>
          <w:marTop w:val="0"/>
          <w:marBottom w:val="0"/>
          <w:divBdr>
            <w:top w:val="none" w:sz="0" w:space="0" w:color="auto"/>
            <w:left w:val="none" w:sz="0" w:space="0" w:color="auto"/>
            <w:bottom w:val="none" w:sz="0" w:space="0" w:color="auto"/>
            <w:right w:val="none" w:sz="0" w:space="0" w:color="auto"/>
          </w:divBdr>
        </w:div>
        <w:div w:id="1201285325">
          <w:marLeft w:val="0"/>
          <w:marRight w:val="0"/>
          <w:marTop w:val="0"/>
          <w:marBottom w:val="0"/>
          <w:divBdr>
            <w:top w:val="none" w:sz="0" w:space="0" w:color="auto"/>
            <w:left w:val="none" w:sz="0" w:space="0" w:color="auto"/>
            <w:bottom w:val="none" w:sz="0" w:space="0" w:color="auto"/>
            <w:right w:val="none" w:sz="0" w:space="0" w:color="auto"/>
          </w:divBdr>
        </w:div>
        <w:div w:id="1248349161">
          <w:marLeft w:val="0"/>
          <w:marRight w:val="0"/>
          <w:marTop w:val="0"/>
          <w:marBottom w:val="0"/>
          <w:divBdr>
            <w:top w:val="none" w:sz="0" w:space="0" w:color="auto"/>
            <w:left w:val="none" w:sz="0" w:space="0" w:color="auto"/>
            <w:bottom w:val="none" w:sz="0" w:space="0" w:color="auto"/>
            <w:right w:val="none" w:sz="0" w:space="0" w:color="auto"/>
          </w:divBdr>
        </w:div>
        <w:div w:id="1280409007">
          <w:marLeft w:val="0"/>
          <w:marRight w:val="0"/>
          <w:marTop w:val="0"/>
          <w:marBottom w:val="0"/>
          <w:divBdr>
            <w:top w:val="none" w:sz="0" w:space="0" w:color="auto"/>
            <w:left w:val="none" w:sz="0" w:space="0" w:color="auto"/>
            <w:bottom w:val="none" w:sz="0" w:space="0" w:color="auto"/>
            <w:right w:val="none" w:sz="0" w:space="0" w:color="auto"/>
          </w:divBdr>
        </w:div>
        <w:div w:id="1395203504">
          <w:marLeft w:val="0"/>
          <w:marRight w:val="0"/>
          <w:marTop w:val="0"/>
          <w:marBottom w:val="0"/>
          <w:divBdr>
            <w:top w:val="none" w:sz="0" w:space="0" w:color="auto"/>
            <w:left w:val="none" w:sz="0" w:space="0" w:color="auto"/>
            <w:bottom w:val="none" w:sz="0" w:space="0" w:color="auto"/>
            <w:right w:val="none" w:sz="0" w:space="0" w:color="auto"/>
          </w:divBdr>
        </w:div>
        <w:div w:id="1404718010">
          <w:marLeft w:val="0"/>
          <w:marRight w:val="0"/>
          <w:marTop w:val="0"/>
          <w:marBottom w:val="0"/>
          <w:divBdr>
            <w:top w:val="none" w:sz="0" w:space="0" w:color="auto"/>
            <w:left w:val="none" w:sz="0" w:space="0" w:color="auto"/>
            <w:bottom w:val="none" w:sz="0" w:space="0" w:color="auto"/>
            <w:right w:val="none" w:sz="0" w:space="0" w:color="auto"/>
          </w:divBdr>
        </w:div>
        <w:div w:id="1432118996">
          <w:marLeft w:val="0"/>
          <w:marRight w:val="0"/>
          <w:marTop w:val="0"/>
          <w:marBottom w:val="0"/>
          <w:divBdr>
            <w:top w:val="none" w:sz="0" w:space="0" w:color="auto"/>
            <w:left w:val="none" w:sz="0" w:space="0" w:color="auto"/>
            <w:bottom w:val="none" w:sz="0" w:space="0" w:color="auto"/>
            <w:right w:val="none" w:sz="0" w:space="0" w:color="auto"/>
          </w:divBdr>
        </w:div>
        <w:div w:id="1584487899">
          <w:marLeft w:val="0"/>
          <w:marRight w:val="0"/>
          <w:marTop w:val="0"/>
          <w:marBottom w:val="0"/>
          <w:divBdr>
            <w:top w:val="none" w:sz="0" w:space="0" w:color="auto"/>
            <w:left w:val="none" w:sz="0" w:space="0" w:color="auto"/>
            <w:bottom w:val="none" w:sz="0" w:space="0" w:color="auto"/>
            <w:right w:val="none" w:sz="0" w:space="0" w:color="auto"/>
          </w:divBdr>
        </w:div>
        <w:div w:id="1662657397">
          <w:marLeft w:val="0"/>
          <w:marRight w:val="0"/>
          <w:marTop w:val="0"/>
          <w:marBottom w:val="0"/>
          <w:divBdr>
            <w:top w:val="none" w:sz="0" w:space="0" w:color="auto"/>
            <w:left w:val="none" w:sz="0" w:space="0" w:color="auto"/>
            <w:bottom w:val="none" w:sz="0" w:space="0" w:color="auto"/>
            <w:right w:val="none" w:sz="0" w:space="0" w:color="auto"/>
          </w:divBdr>
        </w:div>
        <w:div w:id="1666663342">
          <w:marLeft w:val="0"/>
          <w:marRight w:val="0"/>
          <w:marTop w:val="0"/>
          <w:marBottom w:val="0"/>
          <w:divBdr>
            <w:top w:val="none" w:sz="0" w:space="0" w:color="auto"/>
            <w:left w:val="none" w:sz="0" w:space="0" w:color="auto"/>
            <w:bottom w:val="none" w:sz="0" w:space="0" w:color="auto"/>
            <w:right w:val="none" w:sz="0" w:space="0" w:color="auto"/>
          </w:divBdr>
        </w:div>
        <w:div w:id="1748723012">
          <w:marLeft w:val="0"/>
          <w:marRight w:val="0"/>
          <w:marTop w:val="0"/>
          <w:marBottom w:val="0"/>
          <w:divBdr>
            <w:top w:val="none" w:sz="0" w:space="0" w:color="auto"/>
            <w:left w:val="none" w:sz="0" w:space="0" w:color="auto"/>
            <w:bottom w:val="none" w:sz="0" w:space="0" w:color="auto"/>
            <w:right w:val="none" w:sz="0" w:space="0" w:color="auto"/>
          </w:divBdr>
        </w:div>
        <w:div w:id="1776516885">
          <w:marLeft w:val="0"/>
          <w:marRight w:val="0"/>
          <w:marTop w:val="0"/>
          <w:marBottom w:val="0"/>
          <w:divBdr>
            <w:top w:val="none" w:sz="0" w:space="0" w:color="auto"/>
            <w:left w:val="none" w:sz="0" w:space="0" w:color="auto"/>
            <w:bottom w:val="none" w:sz="0" w:space="0" w:color="auto"/>
            <w:right w:val="none" w:sz="0" w:space="0" w:color="auto"/>
          </w:divBdr>
        </w:div>
        <w:div w:id="1827626302">
          <w:marLeft w:val="0"/>
          <w:marRight w:val="0"/>
          <w:marTop w:val="0"/>
          <w:marBottom w:val="0"/>
          <w:divBdr>
            <w:top w:val="none" w:sz="0" w:space="0" w:color="auto"/>
            <w:left w:val="none" w:sz="0" w:space="0" w:color="auto"/>
            <w:bottom w:val="none" w:sz="0" w:space="0" w:color="auto"/>
            <w:right w:val="none" w:sz="0" w:space="0" w:color="auto"/>
          </w:divBdr>
        </w:div>
        <w:div w:id="1941184579">
          <w:marLeft w:val="0"/>
          <w:marRight w:val="0"/>
          <w:marTop w:val="0"/>
          <w:marBottom w:val="0"/>
          <w:divBdr>
            <w:top w:val="none" w:sz="0" w:space="0" w:color="auto"/>
            <w:left w:val="none" w:sz="0" w:space="0" w:color="auto"/>
            <w:bottom w:val="none" w:sz="0" w:space="0" w:color="auto"/>
            <w:right w:val="none" w:sz="0" w:space="0" w:color="auto"/>
          </w:divBdr>
        </w:div>
        <w:div w:id="1951204490">
          <w:marLeft w:val="0"/>
          <w:marRight w:val="0"/>
          <w:marTop w:val="0"/>
          <w:marBottom w:val="0"/>
          <w:divBdr>
            <w:top w:val="none" w:sz="0" w:space="0" w:color="auto"/>
            <w:left w:val="none" w:sz="0" w:space="0" w:color="auto"/>
            <w:bottom w:val="none" w:sz="0" w:space="0" w:color="auto"/>
            <w:right w:val="none" w:sz="0" w:space="0" w:color="auto"/>
          </w:divBdr>
        </w:div>
        <w:div w:id="2133088364">
          <w:marLeft w:val="0"/>
          <w:marRight w:val="0"/>
          <w:marTop w:val="0"/>
          <w:marBottom w:val="0"/>
          <w:divBdr>
            <w:top w:val="none" w:sz="0" w:space="0" w:color="auto"/>
            <w:left w:val="none" w:sz="0" w:space="0" w:color="auto"/>
            <w:bottom w:val="none" w:sz="0" w:space="0" w:color="auto"/>
            <w:right w:val="none" w:sz="0" w:space="0" w:color="auto"/>
          </w:divBdr>
        </w:div>
      </w:divsChild>
    </w:div>
    <w:div w:id="234976455">
      <w:bodyDiv w:val="1"/>
      <w:marLeft w:val="0"/>
      <w:marRight w:val="0"/>
      <w:marTop w:val="0"/>
      <w:marBottom w:val="0"/>
      <w:divBdr>
        <w:top w:val="none" w:sz="0" w:space="0" w:color="auto"/>
        <w:left w:val="none" w:sz="0" w:space="0" w:color="auto"/>
        <w:bottom w:val="none" w:sz="0" w:space="0" w:color="auto"/>
        <w:right w:val="none" w:sz="0" w:space="0" w:color="auto"/>
      </w:divBdr>
    </w:div>
    <w:div w:id="313534962">
      <w:bodyDiv w:val="1"/>
      <w:marLeft w:val="0"/>
      <w:marRight w:val="0"/>
      <w:marTop w:val="0"/>
      <w:marBottom w:val="0"/>
      <w:divBdr>
        <w:top w:val="none" w:sz="0" w:space="0" w:color="auto"/>
        <w:left w:val="none" w:sz="0" w:space="0" w:color="auto"/>
        <w:bottom w:val="none" w:sz="0" w:space="0" w:color="auto"/>
        <w:right w:val="none" w:sz="0" w:space="0" w:color="auto"/>
      </w:divBdr>
    </w:div>
    <w:div w:id="368264096">
      <w:bodyDiv w:val="1"/>
      <w:marLeft w:val="0"/>
      <w:marRight w:val="0"/>
      <w:marTop w:val="0"/>
      <w:marBottom w:val="0"/>
      <w:divBdr>
        <w:top w:val="none" w:sz="0" w:space="0" w:color="auto"/>
        <w:left w:val="none" w:sz="0" w:space="0" w:color="auto"/>
        <w:bottom w:val="none" w:sz="0" w:space="0" w:color="auto"/>
        <w:right w:val="none" w:sz="0" w:space="0" w:color="auto"/>
      </w:divBdr>
    </w:div>
    <w:div w:id="387341407">
      <w:bodyDiv w:val="1"/>
      <w:marLeft w:val="0"/>
      <w:marRight w:val="0"/>
      <w:marTop w:val="0"/>
      <w:marBottom w:val="0"/>
      <w:divBdr>
        <w:top w:val="none" w:sz="0" w:space="0" w:color="auto"/>
        <w:left w:val="none" w:sz="0" w:space="0" w:color="auto"/>
        <w:bottom w:val="none" w:sz="0" w:space="0" w:color="auto"/>
        <w:right w:val="none" w:sz="0" w:space="0" w:color="auto"/>
      </w:divBdr>
    </w:div>
    <w:div w:id="398989054">
      <w:bodyDiv w:val="1"/>
      <w:marLeft w:val="0"/>
      <w:marRight w:val="0"/>
      <w:marTop w:val="0"/>
      <w:marBottom w:val="0"/>
      <w:divBdr>
        <w:top w:val="none" w:sz="0" w:space="0" w:color="auto"/>
        <w:left w:val="none" w:sz="0" w:space="0" w:color="auto"/>
        <w:bottom w:val="none" w:sz="0" w:space="0" w:color="auto"/>
        <w:right w:val="none" w:sz="0" w:space="0" w:color="auto"/>
      </w:divBdr>
    </w:div>
    <w:div w:id="40719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04273">
          <w:marLeft w:val="0"/>
          <w:marRight w:val="0"/>
          <w:marTop w:val="0"/>
          <w:marBottom w:val="0"/>
          <w:divBdr>
            <w:top w:val="none" w:sz="0" w:space="0" w:color="auto"/>
            <w:left w:val="none" w:sz="0" w:space="0" w:color="auto"/>
            <w:bottom w:val="none" w:sz="0" w:space="0" w:color="auto"/>
            <w:right w:val="none" w:sz="0" w:space="0" w:color="auto"/>
          </w:divBdr>
        </w:div>
      </w:divsChild>
    </w:div>
    <w:div w:id="414284596">
      <w:bodyDiv w:val="1"/>
      <w:marLeft w:val="0"/>
      <w:marRight w:val="0"/>
      <w:marTop w:val="0"/>
      <w:marBottom w:val="0"/>
      <w:divBdr>
        <w:top w:val="none" w:sz="0" w:space="0" w:color="auto"/>
        <w:left w:val="none" w:sz="0" w:space="0" w:color="auto"/>
        <w:bottom w:val="none" w:sz="0" w:space="0" w:color="auto"/>
        <w:right w:val="none" w:sz="0" w:space="0" w:color="auto"/>
      </w:divBdr>
    </w:div>
    <w:div w:id="434786125">
      <w:bodyDiv w:val="1"/>
      <w:marLeft w:val="0"/>
      <w:marRight w:val="0"/>
      <w:marTop w:val="0"/>
      <w:marBottom w:val="0"/>
      <w:divBdr>
        <w:top w:val="none" w:sz="0" w:space="0" w:color="auto"/>
        <w:left w:val="none" w:sz="0" w:space="0" w:color="auto"/>
        <w:bottom w:val="none" w:sz="0" w:space="0" w:color="auto"/>
        <w:right w:val="none" w:sz="0" w:space="0" w:color="auto"/>
      </w:divBdr>
    </w:div>
    <w:div w:id="438717126">
      <w:bodyDiv w:val="1"/>
      <w:marLeft w:val="0"/>
      <w:marRight w:val="0"/>
      <w:marTop w:val="0"/>
      <w:marBottom w:val="0"/>
      <w:divBdr>
        <w:top w:val="none" w:sz="0" w:space="0" w:color="auto"/>
        <w:left w:val="none" w:sz="0" w:space="0" w:color="auto"/>
        <w:bottom w:val="none" w:sz="0" w:space="0" w:color="auto"/>
        <w:right w:val="none" w:sz="0" w:space="0" w:color="auto"/>
      </w:divBdr>
    </w:div>
    <w:div w:id="492141840">
      <w:bodyDiv w:val="1"/>
      <w:marLeft w:val="0"/>
      <w:marRight w:val="0"/>
      <w:marTop w:val="0"/>
      <w:marBottom w:val="0"/>
      <w:divBdr>
        <w:top w:val="none" w:sz="0" w:space="0" w:color="auto"/>
        <w:left w:val="none" w:sz="0" w:space="0" w:color="auto"/>
        <w:bottom w:val="none" w:sz="0" w:space="0" w:color="auto"/>
        <w:right w:val="none" w:sz="0" w:space="0" w:color="auto"/>
      </w:divBdr>
    </w:div>
    <w:div w:id="494999026">
      <w:bodyDiv w:val="1"/>
      <w:marLeft w:val="0"/>
      <w:marRight w:val="0"/>
      <w:marTop w:val="0"/>
      <w:marBottom w:val="0"/>
      <w:divBdr>
        <w:top w:val="none" w:sz="0" w:space="0" w:color="auto"/>
        <w:left w:val="none" w:sz="0" w:space="0" w:color="auto"/>
        <w:bottom w:val="none" w:sz="0" w:space="0" w:color="auto"/>
        <w:right w:val="none" w:sz="0" w:space="0" w:color="auto"/>
      </w:divBdr>
      <w:divsChild>
        <w:div w:id="194122765">
          <w:marLeft w:val="0"/>
          <w:marRight w:val="0"/>
          <w:marTop w:val="0"/>
          <w:marBottom w:val="0"/>
          <w:divBdr>
            <w:top w:val="none" w:sz="0" w:space="0" w:color="auto"/>
            <w:left w:val="none" w:sz="0" w:space="0" w:color="auto"/>
            <w:bottom w:val="none" w:sz="0" w:space="0" w:color="auto"/>
            <w:right w:val="none" w:sz="0" w:space="0" w:color="auto"/>
          </w:divBdr>
        </w:div>
      </w:divsChild>
    </w:div>
    <w:div w:id="498236046">
      <w:bodyDiv w:val="1"/>
      <w:marLeft w:val="0"/>
      <w:marRight w:val="0"/>
      <w:marTop w:val="0"/>
      <w:marBottom w:val="0"/>
      <w:divBdr>
        <w:top w:val="none" w:sz="0" w:space="0" w:color="auto"/>
        <w:left w:val="none" w:sz="0" w:space="0" w:color="auto"/>
        <w:bottom w:val="none" w:sz="0" w:space="0" w:color="auto"/>
        <w:right w:val="none" w:sz="0" w:space="0" w:color="auto"/>
      </w:divBdr>
      <w:divsChild>
        <w:div w:id="727384206">
          <w:marLeft w:val="0"/>
          <w:marRight w:val="0"/>
          <w:marTop w:val="0"/>
          <w:marBottom w:val="0"/>
          <w:divBdr>
            <w:top w:val="none" w:sz="0" w:space="0" w:color="auto"/>
            <w:left w:val="none" w:sz="0" w:space="0" w:color="auto"/>
            <w:bottom w:val="none" w:sz="0" w:space="0" w:color="auto"/>
            <w:right w:val="none" w:sz="0" w:space="0" w:color="auto"/>
          </w:divBdr>
        </w:div>
      </w:divsChild>
    </w:div>
    <w:div w:id="501044059">
      <w:bodyDiv w:val="1"/>
      <w:marLeft w:val="0"/>
      <w:marRight w:val="0"/>
      <w:marTop w:val="0"/>
      <w:marBottom w:val="0"/>
      <w:divBdr>
        <w:top w:val="none" w:sz="0" w:space="0" w:color="auto"/>
        <w:left w:val="none" w:sz="0" w:space="0" w:color="auto"/>
        <w:bottom w:val="none" w:sz="0" w:space="0" w:color="auto"/>
        <w:right w:val="none" w:sz="0" w:space="0" w:color="auto"/>
      </w:divBdr>
      <w:divsChild>
        <w:div w:id="7416710">
          <w:marLeft w:val="0"/>
          <w:marRight w:val="0"/>
          <w:marTop w:val="0"/>
          <w:marBottom w:val="0"/>
          <w:divBdr>
            <w:top w:val="none" w:sz="0" w:space="0" w:color="auto"/>
            <w:left w:val="none" w:sz="0" w:space="0" w:color="auto"/>
            <w:bottom w:val="none" w:sz="0" w:space="0" w:color="auto"/>
            <w:right w:val="none" w:sz="0" w:space="0" w:color="auto"/>
          </w:divBdr>
        </w:div>
        <w:div w:id="87966953">
          <w:marLeft w:val="0"/>
          <w:marRight w:val="0"/>
          <w:marTop w:val="0"/>
          <w:marBottom w:val="0"/>
          <w:divBdr>
            <w:top w:val="none" w:sz="0" w:space="0" w:color="auto"/>
            <w:left w:val="none" w:sz="0" w:space="0" w:color="auto"/>
            <w:bottom w:val="none" w:sz="0" w:space="0" w:color="auto"/>
            <w:right w:val="none" w:sz="0" w:space="0" w:color="auto"/>
          </w:divBdr>
        </w:div>
        <w:div w:id="128593353">
          <w:marLeft w:val="0"/>
          <w:marRight w:val="0"/>
          <w:marTop w:val="0"/>
          <w:marBottom w:val="0"/>
          <w:divBdr>
            <w:top w:val="none" w:sz="0" w:space="0" w:color="auto"/>
            <w:left w:val="none" w:sz="0" w:space="0" w:color="auto"/>
            <w:bottom w:val="none" w:sz="0" w:space="0" w:color="auto"/>
            <w:right w:val="none" w:sz="0" w:space="0" w:color="auto"/>
          </w:divBdr>
        </w:div>
        <w:div w:id="203445411">
          <w:marLeft w:val="0"/>
          <w:marRight w:val="0"/>
          <w:marTop w:val="0"/>
          <w:marBottom w:val="0"/>
          <w:divBdr>
            <w:top w:val="none" w:sz="0" w:space="0" w:color="auto"/>
            <w:left w:val="none" w:sz="0" w:space="0" w:color="auto"/>
            <w:bottom w:val="none" w:sz="0" w:space="0" w:color="auto"/>
            <w:right w:val="none" w:sz="0" w:space="0" w:color="auto"/>
          </w:divBdr>
        </w:div>
        <w:div w:id="209657174">
          <w:marLeft w:val="0"/>
          <w:marRight w:val="0"/>
          <w:marTop w:val="0"/>
          <w:marBottom w:val="0"/>
          <w:divBdr>
            <w:top w:val="none" w:sz="0" w:space="0" w:color="auto"/>
            <w:left w:val="none" w:sz="0" w:space="0" w:color="auto"/>
            <w:bottom w:val="none" w:sz="0" w:space="0" w:color="auto"/>
            <w:right w:val="none" w:sz="0" w:space="0" w:color="auto"/>
          </w:divBdr>
        </w:div>
        <w:div w:id="259340506">
          <w:marLeft w:val="0"/>
          <w:marRight w:val="0"/>
          <w:marTop w:val="0"/>
          <w:marBottom w:val="0"/>
          <w:divBdr>
            <w:top w:val="none" w:sz="0" w:space="0" w:color="auto"/>
            <w:left w:val="none" w:sz="0" w:space="0" w:color="auto"/>
            <w:bottom w:val="none" w:sz="0" w:space="0" w:color="auto"/>
            <w:right w:val="none" w:sz="0" w:space="0" w:color="auto"/>
          </w:divBdr>
        </w:div>
        <w:div w:id="268663700">
          <w:marLeft w:val="0"/>
          <w:marRight w:val="0"/>
          <w:marTop w:val="0"/>
          <w:marBottom w:val="0"/>
          <w:divBdr>
            <w:top w:val="none" w:sz="0" w:space="0" w:color="auto"/>
            <w:left w:val="none" w:sz="0" w:space="0" w:color="auto"/>
            <w:bottom w:val="none" w:sz="0" w:space="0" w:color="auto"/>
            <w:right w:val="none" w:sz="0" w:space="0" w:color="auto"/>
          </w:divBdr>
        </w:div>
        <w:div w:id="375930275">
          <w:marLeft w:val="0"/>
          <w:marRight w:val="0"/>
          <w:marTop w:val="0"/>
          <w:marBottom w:val="0"/>
          <w:divBdr>
            <w:top w:val="none" w:sz="0" w:space="0" w:color="auto"/>
            <w:left w:val="none" w:sz="0" w:space="0" w:color="auto"/>
            <w:bottom w:val="none" w:sz="0" w:space="0" w:color="auto"/>
            <w:right w:val="none" w:sz="0" w:space="0" w:color="auto"/>
          </w:divBdr>
        </w:div>
        <w:div w:id="456723040">
          <w:marLeft w:val="0"/>
          <w:marRight w:val="0"/>
          <w:marTop w:val="0"/>
          <w:marBottom w:val="0"/>
          <w:divBdr>
            <w:top w:val="none" w:sz="0" w:space="0" w:color="auto"/>
            <w:left w:val="none" w:sz="0" w:space="0" w:color="auto"/>
            <w:bottom w:val="none" w:sz="0" w:space="0" w:color="auto"/>
            <w:right w:val="none" w:sz="0" w:space="0" w:color="auto"/>
          </w:divBdr>
        </w:div>
        <w:div w:id="538516285">
          <w:marLeft w:val="0"/>
          <w:marRight w:val="0"/>
          <w:marTop w:val="0"/>
          <w:marBottom w:val="0"/>
          <w:divBdr>
            <w:top w:val="none" w:sz="0" w:space="0" w:color="auto"/>
            <w:left w:val="none" w:sz="0" w:space="0" w:color="auto"/>
            <w:bottom w:val="none" w:sz="0" w:space="0" w:color="auto"/>
            <w:right w:val="none" w:sz="0" w:space="0" w:color="auto"/>
          </w:divBdr>
        </w:div>
        <w:div w:id="561792639">
          <w:marLeft w:val="0"/>
          <w:marRight w:val="0"/>
          <w:marTop w:val="0"/>
          <w:marBottom w:val="0"/>
          <w:divBdr>
            <w:top w:val="none" w:sz="0" w:space="0" w:color="auto"/>
            <w:left w:val="none" w:sz="0" w:space="0" w:color="auto"/>
            <w:bottom w:val="none" w:sz="0" w:space="0" w:color="auto"/>
            <w:right w:val="none" w:sz="0" w:space="0" w:color="auto"/>
          </w:divBdr>
        </w:div>
        <w:div w:id="787820110">
          <w:marLeft w:val="0"/>
          <w:marRight w:val="0"/>
          <w:marTop w:val="0"/>
          <w:marBottom w:val="0"/>
          <w:divBdr>
            <w:top w:val="none" w:sz="0" w:space="0" w:color="auto"/>
            <w:left w:val="none" w:sz="0" w:space="0" w:color="auto"/>
            <w:bottom w:val="none" w:sz="0" w:space="0" w:color="auto"/>
            <w:right w:val="none" w:sz="0" w:space="0" w:color="auto"/>
          </w:divBdr>
        </w:div>
        <w:div w:id="1063335566">
          <w:marLeft w:val="0"/>
          <w:marRight w:val="0"/>
          <w:marTop w:val="0"/>
          <w:marBottom w:val="0"/>
          <w:divBdr>
            <w:top w:val="none" w:sz="0" w:space="0" w:color="auto"/>
            <w:left w:val="none" w:sz="0" w:space="0" w:color="auto"/>
            <w:bottom w:val="none" w:sz="0" w:space="0" w:color="auto"/>
            <w:right w:val="none" w:sz="0" w:space="0" w:color="auto"/>
          </w:divBdr>
        </w:div>
        <w:div w:id="1113288847">
          <w:marLeft w:val="0"/>
          <w:marRight w:val="0"/>
          <w:marTop w:val="0"/>
          <w:marBottom w:val="0"/>
          <w:divBdr>
            <w:top w:val="none" w:sz="0" w:space="0" w:color="auto"/>
            <w:left w:val="none" w:sz="0" w:space="0" w:color="auto"/>
            <w:bottom w:val="none" w:sz="0" w:space="0" w:color="auto"/>
            <w:right w:val="none" w:sz="0" w:space="0" w:color="auto"/>
          </w:divBdr>
        </w:div>
        <w:div w:id="1164123037">
          <w:marLeft w:val="0"/>
          <w:marRight w:val="0"/>
          <w:marTop w:val="0"/>
          <w:marBottom w:val="0"/>
          <w:divBdr>
            <w:top w:val="none" w:sz="0" w:space="0" w:color="auto"/>
            <w:left w:val="none" w:sz="0" w:space="0" w:color="auto"/>
            <w:bottom w:val="none" w:sz="0" w:space="0" w:color="auto"/>
            <w:right w:val="none" w:sz="0" w:space="0" w:color="auto"/>
          </w:divBdr>
        </w:div>
        <w:div w:id="1203636334">
          <w:marLeft w:val="0"/>
          <w:marRight w:val="0"/>
          <w:marTop w:val="0"/>
          <w:marBottom w:val="0"/>
          <w:divBdr>
            <w:top w:val="none" w:sz="0" w:space="0" w:color="auto"/>
            <w:left w:val="none" w:sz="0" w:space="0" w:color="auto"/>
            <w:bottom w:val="none" w:sz="0" w:space="0" w:color="auto"/>
            <w:right w:val="none" w:sz="0" w:space="0" w:color="auto"/>
          </w:divBdr>
        </w:div>
        <w:div w:id="1326057297">
          <w:marLeft w:val="0"/>
          <w:marRight w:val="0"/>
          <w:marTop w:val="0"/>
          <w:marBottom w:val="0"/>
          <w:divBdr>
            <w:top w:val="none" w:sz="0" w:space="0" w:color="auto"/>
            <w:left w:val="none" w:sz="0" w:space="0" w:color="auto"/>
            <w:bottom w:val="none" w:sz="0" w:space="0" w:color="auto"/>
            <w:right w:val="none" w:sz="0" w:space="0" w:color="auto"/>
          </w:divBdr>
        </w:div>
        <w:div w:id="1468277918">
          <w:marLeft w:val="0"/>
          <w:marRight w:val="0"/>
          <w:marTop w:val="0"/>
          <w:marBottom w:val="0"/>
          <w:divBdr>
            <w:top w:val="none" w:sz="0" w:space="0" w:color="auto"/>
            <w:left w:val="none" w:sz="0" w:space="0" w:color="auto"/>
            <w:bottom w:val="none" w:sz="0" w:space="0" w:color="auto"/>
            <w:right w:val="none" w:sz="0" w:space="0" w:color="auto"/>
          </w:divBdr>
        </w:div>
        <w:div w:id="1614822865">
          <w:marLeft w:val="0"/>
          <w:marRight w:val="0"/>
          <w:marTop w:val="0"/>
          <w:marBottom w:val="0"/>
          <w:divBdr>
            <w:top w:val="none" w:sz="0" w:space="0" w:color="auto"/>
            <w:left w:val="none" w:sz="0" w:space="0" w:color="auto"/>
            <w:bottom w:val="none" w:sz="0" w:space="0" w:color="auto"/>
            <w:right w:val="none" w:sz="0" w:space="0" w:color="auto"/>
          </w:divBdr>
        </w:div>
        <w:div w:id="1872723210">
          <w:marLeft w:val="0"/>
          <w:marRight w:val="0"/>
          <w:marTop w:val="0"/>
          <w:marBottom w:val="0"/>
          <w:divBdr>
            <w:top w:val="none" w:sz="0" w:space="0" w:color="auto"/>
            <w:left w:val="none" w:sz="0" w:space="0" w:color="auto"/>
            <w:bottom w:val="none" w:sz="0" w:space="0" w:color="auto"/>
            <w:right w:val="none" w:sz="0" w:space="0" w:color="auto"/>
          </w:divBdr>
        </w:div>
        <w:div w:id="1902983056">
          <w:marLeft w:val="0"/>
          <w:marRight w:val="0"/>
          <w:marTop w:val="0"/>
          <w:marBottom w:val="0"/>
          <w:divBdr>
            <w:top w:val="none" w:sz="0" w:space="0" w:color="auto"/>
            <w:left w:val="none" w:sz="0" w:space="0" w:color="auto"/>
            <w:bottom w:val="none" w:sz="0" w:space="0" w:color="auto"/>
            <w:right w:val="none" w:sz="0" w:space="0" w:color="auto"/>
          </w:divBdr>
        </w:div>
        <w:div w:id="2062706536">
          <w:marLeft w:val="0"/>
          <w:marRight w:val="0"/>
          <w:marTop w:val="0"/>
          <w:marBottom w:val="0"/>
          <w:divBdr>
            <w:top w:val="none" w:sz="0" w:space="0" w:color="auto"/>
            <w:left w:val="none" w:sz="0" w:space="0" w:color="auto"/>
            <w:bottom w:val="none" w:sz="0" w:space="0" w:color="auto"/>
            <w:right w:val="none" w:sz="0" w:space="0" w:color="auto"/>
          </w:divBdr>
        </w:div>
      </w:divsChild>
    </w:div>
    <w:div w:id="501629572">
      <w:bodyDiv w:val="1"/>
      <w:marLeft w:val="0"/>
      <w:marRight w:val="0"/>
      <w:marTop w:val="0"/>
      <w:marBottom w:val="0"/>
      <w:divBdr>
        <w:top w:val="none" w:sz="0" w:space="0" w:color="auto"/>
        <w:left w:val="none" w:sz="0" w:space="0" w:color="auto"/>
        <w:bottom w:val="none" w:sz="0" w:space="0" w:color="auto"/>
        <w:right w:val="none" w:sz="0" w:space="0" w:color="auto"/>
      </w:divBdr>
    </w:div>
    <w:div w:id="507983649">
      <w:bodyDiv w:val="1"/>
      <w:marLeft w:val="0"/>
      <w:marRight w:val="0"/>
      <w:marTop w:val="0"/>
      <w:marBottom w:val="0"/>
      <w:divBdr>
        <w:top w:val="none" w:sz="0" w:space="0" w:color="auto"/>
        <w:left w:val="none" w:sz="0" w:space="0" w:color="auto"/>
        <w:bottom w:val="none" w:sz="0" w:space="0" w:color="auto"/>
        <w:right w:val="none" w:sz="0" w:space="0" w:color="auto"/>
      </w:divBdr>
    </w:div>
    <w:div w:id="511649299">
      <w:bodyDiv w:val="1"/>
      <w:marLeft w:val="0"/>
      <w:marRight w:val="0"/>
      <w:marTop w:val="0"/>
      <w:marBottom w:val="0"/>
      <w:divBdr>
        <w:top w:val="none" w:sz="0" w:space="0" w:color="auto"/>
        <w:left w:val="none" w:sz="0" w:space="0" w:color="auto"/>
        <w:bottom w:val="none" w:sz="0" w:space="0" w:color="auto"/>
        <w:right w:val="none" w:sz="0" w:space="0" w:color="auto"/>
      </w:divBdr>
    </w:div>
    <w:div w:id="517933711">
      <w:bodyDiv w:val="1"/>
      <w:marLeft w:val="0"/>
      <w:marRight w:val="0"/>
      <w:marTop w:val="0"/>
      <w:marBottom w:val="0"/>
      <w:divBdr>
        <w:top w:val="none" w:sz="0" w:space="0" w:color="auto"/>
        <w:left w:val="none" w:sz="0" w:space="0" w:color="auto"/>
        <w:bottom w:val="none" w:sz="0" w:space="0" w:color="auto"/>
        <w:right w:val="none" w:sz="0" w:space="0" w:color="auto"/>
      </w:divBdr>
    </w:div>
    <w:div w:id="520246368">
      <w:bodyDiv w:val="1"/>
      <w:marLeft w:val="0"/>
      <w:marRight w:val="0"/>
      <w:marTop w:val="0"/>
      <w:marBottom w:val="0"/>
      <w:divBdr>
        <w:top w:val="none" w:sz="0" w:space="0" w:color="auto"/>
        <w:left w:val="none" w:sz="0" w:space="0" w:color="auto"/>
        <w:bottom w:val="none" w:sz="0" w:space="0" w:color="auto"/>
        <w:right w:val="none" w:sz="0" w:space="0" w:color="auto"/>
      </w:divBdr>
      <w:divsChild>
        <w:div w:id="50664796">
          <w:marLeft w:val="0"/>
          <w:marRight w:val="0"/>
          <w:marTop w:val="0"/>
          <w:marBottom w:val="0"/>
          <w:divBdr>
            <w:top w:val="none" w:sz="0" w:space="0" w:color="auto"/>
            <w:left w:val="none" w:sz="0" w:space="0" w:color="auto"/>
            <w:bottom w:val="none" w:sz="0" w:space="0" w:color="auto"/>
            <w:right w:val="none" w:sz="0" w:space="0" w:color="auto"/>
          </w:divBdr>
        </w:div>
        <w:div w:id="117573358">
          <w:marLeft w:val="0"/>
          <w:marRight w:val="0"/>
          <w:marTop w:val="0"/>
          <w:marBottom w:val="0"/>
          <w:divBdr>
            <w:top w:val="none" w:sz="0" w:space="0" w:color="auto"/>
            <w:left w:val="none" w:sz="0" w:space="0" w:color="auto"/>
            <w:bottom w:val="none" w:sz="0" w:space="0" w:color="auto"/>
            <w:right w:val="none" w:sz="0" w:space="0" w:color="auto"/>
          </w:divBdr>
        </w:div>
        <w:div w:id="208763247">
          <w:marLeft w:val="0"/>
          <w:marRight w:val="0"/>
          <w:marTop w:val="0"/>
          <w:marBottom w:val="0"/>
          <w:divBdr>
            <w:top w:val="none" w:sz="0" w:space="0" w:color="auto"/>
            <w:left w:val="none" w:sz="0" w:space="0" w:color="auto"/>
            <w:bottom w:val="none" w:sz="0" w:space="0" w:color="auto"/>
            <w:right w:val="none" w:sz="0" w:space="0" w:color="auto"/>
          </w:divBdr>
        </w:div>
        <w:div w:id="321199732">
          <w:marLeft w:val="0"/>
          <w:marRight w:val="0"/>
          <w:marTop w:val="0"/>
          <w:marBottom w:val="0"/>
          <w:divBdr>
            <w:top w:val="none" w:sz="0" w:space="0" w:color="auto"/>
            <w:left w:val="none" w:sz="0" w:space="0" w:color="auto"/>
            <w:bottom w:val="none" w:sz="0" w:space="0" w:color="auto"/>
            <w:right w:val="none" w:sz="0" w:space="0" w:color="auto"/>
          </w:divBdr>
        </w:div>
        <w:div w:id="421997310">
          <w:marLeft w:val="0"/>
          <w:marRight w:val="0"/>
          <w:marTop w:val="0"/>
          <w:marBottom w:val="0"/>
          <w:divBdr>
            <w:top w:val="none" w:sz="0" w:space="0" w:color="auto"/>
            <w:left w:val="none" w:sz="0" w:space="0" w:color="auto"/>
            <w:bottom w:val="none" w:sz="0" w:space="0" w:color="auto"/>
            <w:right w:val="none" w:sz="0" w:space="0" w:color="auto"/>
          </w:divBdr>
        </w:div>
        <w:div w:id="454952769">
          <w:marLeft w:val="0"/>
          <w:marRight w:val="0"/>
          <w:marTop w:val="0"/>
          <w:marBottom w:val="0"/>
          <w:divBdr>
            <w:top w:val="none" w:sz="0" w:space="0" w:color="auto"/>
            <w:left w:val="none" w:sz="0" w:space="0" w:color="auto"/>
            <w:bottom w:val="none" w:sz="0" w:space="0" w:color="auto"/>
            <w:right w:val="none" w:sz="0" w:space="0" w:color="auto"/>
          </w:divBdr>
        </w:div>
        <w:div w:id="597058589">
          <w:marLeft w:val="0"/>
          <w:marRight w:val="0"/>
          <w:marTop w:val="0"/>
          <w:marBottom w:val="0"/>
          <w:divBdr>
            <w:top w:val="none" w:sz="0" w:space="0" w:color="auto"/>
            <w:left w:val="none" w:sz="0" w:space="0" w:color="auto"/>
            <w:bottom w:val="none" w:sz="0" w:space="0" w:color="auto"/>
            <w:right w:val="none" w:sz="0" w:space="0" w:color="auto"/>
          </w:divBdr>
        </w:div>
        <w:div w:id="813374976">
          <w:marLeft w:val="0"/>
          <w:marRight w:val="0"/>
          <w:marTop w:val="0"/>
          <w:marBottom w:val="0"/>
          <w:divBdr>
            <w:top w:val="none" w:sz="0" w:space="0" w:color="auto"/>
            <w:left w:val="none" w:sz="0" w:space="0" w:color="auto"/>
            <w:bottom w:val="none" w:sz="0" w:space="0" w:color="auto"/>
            <w:right w:val="none" w:sz="0" w:space="0" w:color="auto"/>
          </w:divBdr>
        </w:div>
        <w:div w:id="916717624">
          <w:marLeft w:val="0"/>
          <w:marRight w:val="0"/>
          <w:marTop w:val="0"/>
          <w:marBottom w:val="0"/>
          <w:divBdr>
            <w:top w:val="none" w:sz="0" w:space="0" w:color="auto"/>
            <w:left w:val="none" w:sz="0" w:space="0" w:color="auto"/>
            <w:bottom w:val="none" w:sz="0" w:space="0" w:color="auto"/>
            <w:right w:val="none" w:sz="0" w:space="0" w:color="auto"/>
          </w:divBdr>
        </w:div>
        <w:div w:id="953361604">
          <w:marLeft w:val="0"/>
          <w:marRight w:val="0"/>
          <w:marTop w:val="0"/>
          <w:marBottom w:val="0"/>
          <w:divBdr>
            <w:top w:val="none" w:sz="0" w:space="0" w:color="auto"/>
            <w:left w:val="none" w:sz="0" w:space="0" w:color="auto"/>
            <w:bottom w:val="none" w:sz="0" w:space="0" w:color="auto"/>
            <w:right w:val="none" w:sz="0" w:space="0" w:color="auto"/>
          </w:divBdr>
        </w:div>
        <w:div w:id="977301399">
          <w:marLeft w:val="0"/>
          <w:marRight w:val="0"/>
          <w:marTop w:val="0"/>
          <w:marBottom w:val="0"/>
          <w:divBdr>
            <w:top w:val="none" w:sz="0" w:space="0" w:color="auto"/>
            <w:left w:val="none" w:sz="0" w:space="0" w:color="auto"/>
            <w:bottom w:val="none" w:sz="0" w:space="0" w:color="auto"/>
            <w:right w:val="none" w:sz="0" w:space="0" w:color="auto"/>
          </w:divBdr>
        </w:div>
        <w:div w:id="1138231538">
          <w:marLeft w:val="0"/>
          <w:marRight w:val="0"/>
          <w:marTop w:val="0"/>
          <w:marBottom w:val="0"/>
          <w:divBdr>
            <w:top w:val="none" w:sz="0" w:space="0" w:color="auto"/>
            <w:left w:val="none" w:sz="0" w:space="0" w:color="auto"/>
            <w:bottom w:val="none" w:sz="0" w:space="0" w:color="auto"/>
            <w:right w:val="none" w:sz="0" w:space="0" w:color="auto"/>
          </w:divBdr>
        </w:div>
        <w:div w:id="1140880761">
          <w:marLeft w:val="0"/>
          <w:marRight w:val="0"/>
          <w:marTop w:val="0"/>
          <w:marBottom w:val="0"/>
          <w:divBdr>
            <w:top w:val="none" w:sz="0" w:space="0" w:color="auto"/>
            <w:left w:val="none" w:sz="0" w:space="0" w:color="auto"/>
            <w:bottom w:val="none" w:sz="0" w:space="0" w:color="auto"/>
            <w:right w:val="none" w:sz="0" w:space="0" w:color="auto"/>
          </w:divBdr>
        </w:div>
        <w:div w:id="1194683988">
          <w:marLeft w:val="0"/>
          <w:marRight w:val="0"/>
          <w:marTop w:val="0"/>
          <w:marBottom w:val="0"/>
          <w:divBdr>
            <w:top w:val="none" w:sz="0" w:space="0" w:color="auto"/>
            <w:left w:val="none" w:sz="0" w:space="0" w:color="auto"/>
            <w:bottom w:val="none" w:sz="0" w:space="0" w:color="auto"/>
            <w:right w:val="none" w:sz="0" w:space="0" w:color="auto"/>
          </w:divBdr>
        </w:div>
        <w:div w:id="1208447489">
          <w:marLeft w:val="0"/>
          <w:marRight w:val="0"/>
          <w:marTop w:val="0"/>
          <w:marBottom w:val="0"/>
          <w:divBdr>
            <w:top w:val="none" w:sz="0" w:space="0" w:color="auto"/>
            <w:left w:val="none" w:sz="0" w:space="0" w:color="auto"/>
            <w:bottom w:val="none" w:sz="0" w:space="0" w:color="auto"/>
            <w:right w:val="none" w:sz="0" w:space="0" w:color="auto"/>
          </w:divBdr>
        </w:div>
        <w:div w:id="1335257573">
          <w:marLeft w:val="0"/>
          <w:marRight w:val="0"/>
          <w:marTop w:val="0"/>
          <w:marBottom w:val="0"/>
          <w:divBdr>
            <w:top w:val="none" w:sz="0" w:space="0" w:color="auto"/>
            <w:left w:val="none" w:sz="0" w:space="0" w:color="auto"/>
            <w:bottom w:val="none" w:sz="0" w:space="0" w:color="auto"/>
            <w:right w:val="none" w:sz="0" w:space="0" w:color="auto"/>
          </w:divBdr>
        </w:div>
        <w:div w:id="1701861234">
          <w:marLeft w:val="0"/>
          <w:marRight w:val="0"/>
          <w:marTop w:val="0"/>
          <w:marBottom w:val="0"/>
          <w:divBdr>
            <w:top w:val="none" w:sz="0" w:space="0" w:color="auto"/>
            <w:left w:val="none" w:sz="0" w:space="0" w:color="auto"/>
            <w:bottom w:val="none" w:sz="0" w:space="0" w:color="auto"/>
            <w:right w:val="none" w:sz="0" w:space="0" w:color="auto"/>
          </w:divBdr>
        </w:div>
        <w:div w:id="1838424994">
          <w:marLeft w:val="0"/>
          <w:marRight w:val="0"/>
          <w:marTop w:val="0"/>
          <w:marBottom w:val="0"/>
          <w:divBdr>
            <w:top w:val="none" w:sz="0" w:space="0" w:color="auto"/>
            <w:left w:val="none" w:sz="0" w:space="0" w:color="auto"/>
            <w:bottom w:val="none" w:sz="0" w:space="0" w:color="auto"/>
            <w:right w:val="none" w:sz="0" w:space="0" w:color="auto"/>
          </w:divBdr>
        </w:div>
        <w:div w:id="1925021082">
          <w:marLeft w:val="0"/>
          <w:marRight w:val="0"/>
          <w:marTop w:val="0"/>
          <w:marBottom w:val="0"/>
          <w:divBdr>
            <w:top w:val="none" w:sz="0" w:space="0" w:color="auto"/>
            <w:left w:val="none" w:sz="0" w:space="0" w:color="auto"/>
            <w:bottom w:val="none" w:sz="0" w:space="0" w:color="auto"/>
            <w:right w:val="none" w:sz="0" w:space="0" w:color="auto"/>
          </w:divBdr>
        </w:div>
        <w:div w:id="1930118532">
          <w:marLeft w:val="0"/>
          <w:marRight w:val="0"/>
          <w:marTop w:val="0"/>
          <w:marBottom w:val="0"/>
          <w:divBdr>
            <w:top w:val="none" w:sz="0" w:space="0" w:color="auto"/>
            <w:left w:val="none" w:sz="0" w:space="0" w:color="auto"/>
            <w:bottom w:val="none" w:sz="0" w:space="0" w:color="auto"/>
            <w:right w:val="none" w:sz="0" w:space="0" w:color="auto"/>
          </w:divBdr>
        </w:div>
        <w:div w:id="1933271361">
          <w:marLeft w:val="0"/>
          <w:marRight w:val="0"/>
          <w:marTop w:val="0"/>
          <w:marBottom w:val="0"/>
          <w:divBdr>
            <w:top w:val="none" w:sz="0" w:space="0" w:color="auto"/>
            <w:left w:val="none" w:sz="0" w:space="0" w:color="auto"/>
            <w:bottom w:val="none" w:sz="0" w:space="0" w:color="auto"/>
            <w:right w:val="none" w:sz="0" w:space="0" w:color="auto"/>
          </w:divBdr>
        </w:div>
        <w:div w:id="1992250471">
          <w:marLeft w:val="0"/>
          <w:marRight w:val="0"/>
          <w:marTop w:val="0"/>
          <w:marBottom w:val="0"/>
          <w:divBdr>
            <w:top w:val="none" w:sz="0" w:space="0" w:color="auto"/>
            <w:left w:val="none" w:sz="0" w:space="0" w:color="auto"/>
            <w:bottom w:val="none" w:sz="0" w:space="0" w:color="auto"/>
            <w:right w:val="none" w:sz="0" w:space="0" w:color="auto"/>
          </w:divBdr>
        </w:div>
        <w:div w:id="2041544527">
          <w:marLeft w:val="0"/>
          <w:marRight w:val="0"/>
          <w:marTop w:val="0"/>
          <w:marBottom w:val="0"/>
          <w:divBdr>
            <w:top w:val="none" w:sz="0" w:space="0" w:color="auto"/>
            <w:left w:val="none" w:sz="0" w:space="0" w:color="auto"/>
            <w:bottom w:val="none" w:sz="0" w:space="0" w:color="auto"/>
            <w:right w:val="none" w:sz="0" w:space="0" w:color="auto"/>
          </w:divBdr>
        </w:div>
      </w:divsChild>
    </w:div>
    <w:div w:id="542442631">
      <w:bodyDiv w:val="1"/>
      <w:marLeft w:val="0"/>
      <w:marRight w:val="0"/>
      <w:marTop w:val="0"/>
      <w:marBottom w:val="0"/>
      <w:divBdr>
        <w:top w:val="none" w:sz="0" w:space="0" w:color="auto"/>
        <w:left w:val="none" w:sz="0" w:space="0" w:color="auto"/>
        <w:bottom w:val="none" w:sz="0" w:space="0" w:color="auto"/>
        <w:right w:val="none" w:sz="0" w:space="0" w:color="auto"/>
      </w:divBdr>
      <w:divsChild>
        <w:div w:id="2072070817">
          <w:marLeft w:val="0"/>
          <w:marRight w:val="0"/>
          <w:marTop w:val="0"/>
          <w:marBottom w:val="0"/>
          <w:divBdr>
            <w:top w:val="none" w:sz="0" w:space="0" w:color="auto"/>
            <w:left w:val="none" w:sz="0" w:space="0" w:color="auto"/>
            <w:bottom w:val="none" w:sz="0" w:space="0" w:color="auto"/>
            <w:right w:val="none" w:sz="0" w:space="0" w:color="auto"/>
          </w:divBdr>
        </w:div>
        <w:div w:id="2121795782">
          <w:marLeft w:val="0"/>
          <w:marRight w:val="0"/>
          <w:marTop w:val="0"/>
          <w:marBottom w:val="0"/>
          <w:divBdr>
            <w:top w:val="none" w:sz="0" w:space="0" w:color="auto"/>
            <w:left w:val="none" w:sz="0" w:space="0" w:color="auto"/>
            <w:bottom w:val="none" w:sz="0" w:space="0" w:color="auto"/>
            <w:right w:val="none" w:sz="0" w:space="0" w:color="auto"/>
          </w:divBdr>
        </w:div>
      </w:divsChild>
    </w:div>
    <w:div w:id="557520715">
      <w:bodyDiv w:val="1"/>
      <w:marLeft w:val="0"/>
      <w:marRight w:val="0"/>
      <w:marTop w:val="0"/>
      <w:marBottom w:val="0"/>
      <w:divBdr>
        <w:top w:val="none" w:sz="0" w:space="0" w:color="auto"/>
        <w:left w:val="none" w:sz="0" w:space="0" w:color="auto"/>
        <w:bottom w:val="none" w:sz="0" w:space="0" w:color="auto"/>
        <w:right w:val="none" w:sz="0" w:space="0" w:color="auto"/>
      </w:divBdr>
    </w:div>
    <w:div w:id="566957771">
      <w:bodyDiv w:val="1"/>
      <w:marLeft w:val="0"/>
      <w:marRight w:val="0"/>
      <w:marTop w:val="0"/>
      <w:marBottom w:val="0"/>
      <w:divBdr>
        <w:top w:val="none" w:sz="0" w:space="0" w:color="auto"/>
        <w:left w:val="none" w:sz="0" w:space="0" w:color="auto"/>
        <w:bottom w:val="none" w:sz="0" w:space="0" w:color="auto"/>
        <w:right w:val="none" w:sz="0" w:space="0" w:color="auto"/>
      </w:divBdr>
      <w:divsChild>
        <w:div w:id="303051265">
          <w:marLeft w:val="0"/>
          <w:marRight w:val="0"/>
          <w:marTop w:val="0"/>
          <w:marBottom w:val="0"/>
          <w:divBdr>
            <w:top w:val="none" w:sz="0" w:space="0" w:color="auto"/>
            <w:left w:val="none" w:sz="0" w:space="0" w:color="auto"/>
            <w:bottom w:val="none" w:sz="0" w:space="0" w:color="auto"/>
            <w:right w:val="none" w:sz="0" w:space="0" w:color="auto"/>
          </w:divBdr>
        </w:div>
        <w:div w:id="554632570">
          <w:marLeft w:val="450"/>
          <w:marRight w:val="0"/>
          <w:marTop w:val="0"/>
          <w:marBottom w:val="450"/>
          <w:divBdr>
            <w:top w:val="none" w:sz="0" w:space="0" w:color="auto"/>
            <w:left w:val="none" w:sz="0" w:space="0" w:color="auto"/>
            <w:bottom w:val="none" w:sz="0" w:space="0" w:color="auto"/>
            <w:right w:val="none" w:sz="0" w:space="0" w:color="auto"/>
          </w:divBdr>
          <w:divsChild>
            <w:div w:id="479884067">
              <w:marLeft w:val="0"/>
              <w:marRight w:val="0"/>
              <w:marTop w:val="0"/>
              <w:marBottom w:val="150"/>
              <w:divBdr>
                <w:top w:val="none" w:sz="0" w:space="0" w:color="auto"/>
                <w:left w:val="none" w:sz="0" w:space="0" w:color="auto"/>
                <w:bottom w:val="none" w:sz="0" w:space="0" w:color="auto"/>
                <w:right w:val="none" w:sz="0" w:space="0" w:color="auto"/>
              </w:divBdr>
              <w:divsChild>
                <w:div w:id="14745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6048">
          <w:marLeft w:val="0"/>
          <w:marRight w:val="0"/>
          <w:marTop w:val="0"/>
          <w:marBottom w:val="0"/>
          <w:divBdr>
            <w:top w:val="none" w:sz="0" w:space="0" w:color="auto"/>
            <w:left w:val="none" w:sz="0" w:space="0" w:color="auto"/>
            <w:bottom w:val="none" w:sz="0" w:space="0" w:color="auto"/>
            <w:right w:val="none" w:sz="0" w:space="0" w:color="auto"/>
          </w:divBdr>
        </w:div>
        <w:div w:id="859123244">
          <w:marLeft w:val="0"/>
          <w:marRight w:val="0"/>
          <w:marTop w:val="0"/>
          <w:marBottom w:val="0"/>
          <w:divBdr>
            <w:top w:val="none" w:sz="0" w:space="0" w:color="auto"/>
            <w:left w:val="none" w:sz="0" w:space="0" w:color="auto"/>
            <w:bottom w:val="none" w:sz="0" w:space="0" w:color="auto"/>
            <w:right w:val="none" w:sz="0" w:space="0" w:color="auto"/>
          </w:divBdr>
        </w:div>
        <w:div w:id="1014191959">
          <w:marLeft w:val="0"/>
          <w:marRight w:val="0"/>
          <w:marTop w:val="0"/>
          <w:marBottom w:val="0"/>
          <w:divBdr>
            <w:top w:val="none" w:sz="0" w:space="0" w:color="auto"/>
            <w:left w:val="none" w:sz="0" w:space="0" w:color="auto"/>
            <w:bottom w:val="none" w:sz="0" w:space="0" w:color="auto"/>
            <w:right w:val="none" w:sz="0" w:space="0" w:color="auto"/>
          </w:divBdr>
        </w:div>
        <w:div w:id="1103379505">
          <w:marLeft w:val="0"/>
          <w:marRight w:val="0"/>
          <w:marTop w:val="0"/>
          <w:marBottom w:val="0"/>
          <w:divBdr>
            <w:top w:val="none" w:sz="0" w:space="0" w:color="auto"/>
            <w:left w:val="none" w:sz="0" w:space="0" w:color="auto"/>
            <w:bottom w:val="none" w:sz="0" w:space="0" w:color="auto"/>
            <w:right w:val="none" w:sz="0" w:space="0" w:color="auto"/>
          </w:divBdr>
        </w:div>
        <w:div w:id="1276785729">
          <w:marLeft w:val="0"/>
          <w:marRight w:val="0"/>
          <w:marTop w:val="0"/>
          <w:marBottom w:val="0"/>
          <w:divBdr>
            <w:top w:val="none" w:sz="0" w:space="0" w:color="auto"/>
            <w:left w:val="none" w:sz="0" w:space="0" w:color="auto"/>
            <w:bottom w:val="none" w:sz="0" w:space="0" w:color="auto"/>
            <w:right w:val="none" w:sz="0" w:space="0" w:color="auto"/>
          </w:divBdr>
        </w:div>
        <w:div w:id="1360428060">
          <w:marLeft w:val="0"/>
          <w:marRight w:val="0"/>
          <w:marTop w:val="0"/>
          <w:marBottom w:val="0"/>
          <w:divBdr>
            <w:top w:val="none" w:sz="0" w:space="0" w:color="auto"/>
            <w:left w:val="none" w:sz="0" w:space="0" w:color="auto"/>
            <w:bottom w:val="none" w:sz="0" w:space="0" w:color="auto"/>
            <w:right w:val="none" w:sz="0" w:space="0" w:color="auto"/>
          </w:divBdr>
        </w:div>
        <w:div w:id="1531262601">
          <w:marLeft w:val="0"/>
          <w:marRight w:val="0"/>
          <w:marTop w:val="0"/>
          <w:marBottom w:val="0"/>
          <w:divBdr>
            <w:top w:val="none" w:sz="0" w:space="0" w:color="auto"/>
            <w:left w:val="none" w:sz="0" w:space="0" w:color="auto"/>
            <w:bottom w:val="none" w:sz="0" w:space="0" w:color="auto"/>
            <w:right w:val="none" w:sz="0" w:space="0" w:color="auto"/>
          </w:divBdr>
        </w:div>
        <w:div w:id="1665815584">
          <w:marLeft w:val="0"/>
          <w:marRight w:val="0"/>
          <w:marTop w:val="0"/>
          <w:marBottom w:val="0"/>
          <w:divBdr>
            <w:top w:val="none" w:sz="0" w:space="0" w:color="auto"/>
            <w:left w:val="none" w:sz="0" w:space="0" w:color="auto"/>
            <w:bottom w:val="none" w:sz="0" w:space="0" w:color="auto"/>
            <w:right w:val="none" w:sz="0" w:space="0" w:color="auto"/>
          </w:divBdr>
        </w:div>
        <w:div w:id="1728724265">
          <w:marLeft w:val="0"/>
          <w:marRight w:val="0"/>
          <w:marTop w:val="0"/>
          <w:marBottom w:val="0"/>
          <w:divBdr>
            <w:top w:val="none" w:sz="0" w:space="0" w:color="auto"/>
            <w:left w:val="none" w:sz="0" w:space="0" w:color="auto"/>
            <w:bottom w:val="none" w:sz="0" w:space="0" w:color="auto"/>
            <w:right w:val="none" w:sz="0" w:space="0" w:color="auto"/>
          </w:divBdr>
        </w:div>
        <w:div w:id="1838379410">
          <w:marLeft w:val="0"/>
          <w:marRight w:val="0"/>
          <w:marTop w:val="0"/>
          <w:marBottom w:val="0"/>
          <w:divBdr>
            <w:top w:val="none" w:sz="0" w:space="0" w:color="auto"/>
            <w:left w:val="none" w:sz="0" w:space="0" w:color="auto"/>
            <w:bottom w:val="none" w:sz="0" w:space="0" w:color="auto"/>
            <w:right w:val="none" w:sz="0" w:space="0" w:color="auto"/>
          </w:divBdr>
        </w:div>
      </w:divsChild>
    </w:div>
    <w:div w:id="615874452">
      <w:bodyDiv w:val="1"/>
      <w:marLeft w:val="0"/>
      <w:marRight w:val="0"/>
      <w:marTop w:val="0"/>
      <w:marBottom w:val="0"/>
      <w:divBdr>
        <w:top w:val="none" w:sz="0" w:space="0" w:color="auto"/>
        <w:left w:val="none" w:sz="0" w:space="0" w:color="auto"/>
        <w:bottom w:val="none" w:sz="0" w:space="0" w:color="auto"/>
        <w:right w:val="none" w:sz="0" w:space="0" w:color="auto"/>
      </w:divBdr>
      <w:divsChild>
        <w:div w:id="47536270">
          <w:marLeft w:val="0"/>
          <w:marRight w:val="0"/>
          <w:marTop w:val="0"/>
          <w:marBottom w:val="0"/>
          <w:divBdr>
            <w:top w:val="none" w:sz="0" w:space="0" w:color="auto"/>
            <w:left w:val="none" w:sz="0" w:space="0" w:color="auto"/>
            <w:bottom w:val="none" w:sz="0" w:space="0" w:color="auto"/>
            <w:right w:val="none" w:sz="0" w:space="0" w:color="auto"/>
          </w:divBdr>
        </w:div>
        <w:div w:id="234704893">
          <w:marLeft w:val="0"/>
          <w:marRight w:val="0"/>
          <w:marTop w:val="0"/>
          <w:marBottom w:val="0"/>
          <w:divBdr>
            <w:top w:val="none" w:sz="0" w:space="0" w:color="auto"/>
            <w:left w:val="none" w:sz="0" w:space="0" w:color="auto"/>
            <w:bottom w:val="none" w:sz="0" w:space="0" w:color="auto"/>
            <w:right w:val="none" w:sz="0" w:space="0" w:color="auto"/>
          </w:divBdr>
        </w:div>
        <w:div w:id="256450163">
          <w:marLeft w:val="0"/>
          <w:marRight w:val="0"/>
          <w:marTop w:val="0"/>
          <w:marBottom w:val="0"/>
          <w:divBdr>
            <w:top w:val="none" w:sz="0" w:space="0" w:color="auto"/>
            <w:left w:val="none" w:sz="0" w:space="0" w:color="auto"/>
            <w:bottom w:val="none" w:sz="0" w:space="0" w:color="auto"/>
            <w:right w:val="none" w:sz="0" w:space="0" w:color="auto"/>
          </w:divBdr>
        </w:div>
        <w:div w:id="662008704">
          <w:marLeft w:val="0"/>
          <w:marRight w:val="0"/>
          <w:marTop w:val="0"/>
          <w:marBottom w:val="0"/>
          <w:divBdr>
            <w:top w:val="none" w:sz="0" w:space="0" w:color="auto"/>
            <w:left w:val="none" w:sz="0" w:space="0" w:color="auto"/>
            <w:bottom w:val="none" w:sz="0" w:space="0" w:color="auto"/>
            <w:right w:val="none" w:sz="0" w:space="0" w:color="auto"/>
          </w:divBdr>
        </w:div>
        <w:div w:id="957368117">
          <w:marLeft w:val="0"/>
          <w:marRight w:val="0"/>
          <w:marTop w:val="0"/>
          <w:marBottom w:val="0"/>
          <w:divBdr>
            <w:top w:val="none" w:sz="0" w:space="0" w:color="auto"/>
            <w:left w:val="none" w:sz="0" w:space="0" w:color="auto"/>
            <w:bottom w:val="none" w:sz="0" w:space="0" w:color="auto"/>
            <w:right w:val="none" w:sz="0" w:space="0" w:color="auto"/>
          </w:divBdr>
        </w:div>
        <w:div w:id="1103458102">
          <w:marLeft w:val="0"/>
          <w:marRight w:val="0"/>
          <w:marTop w:val="0"/>
          <w:marBottom w:val="0"/>
          <w:divBdr>
            <w:top w:val="none" w:sz="0" w:space="0" w:color="auto"/>
            <w:left w:val="none" w:sz="0" w:space="0" w:color="auto"/>
            <w:bottom w:val="none" w:sz="0" w:space="0" w:color="auto"/>
            <w:right w:val="none" w:sz="0" w:space="0" w:color="auto"/>
          </w:divBdr>
        </w:div>
        <w:div w:id="1104612098">
          <w:marLeft w:val="0"/>
          <w:marRight w:val="0"/>
          <w:marTop w:val="0"/>
          <w:marBottom w:val="0"/>
          <w:divBdr>
            <w:top w:val="none" w:sz="0" w:space="0" w:color="auto"/>
            <w:left w:val="none" w:sz="0" w:space="0" w:color="auto"/>
            <w:bottom w:val="none" w:sz="0" w:space="0" w:color="auto"/>
            <w:right w:val="none" w:sz="0" w:space="0" w:color="auto"/>
          </w:divBdr>
        </w:div>
        <w:div w:id="1117944018">
          <w:marLeft w:val="0"/>
          <w:marRight w:val="0"/>
          <w:marTop w:val="0"/>
          <w:marBottom w:val="0"/>
          <w:divBdr>
            <w:top w:val="none" w:sz="0" w:space="0" w:color="auto"/>
            <w:left w:val="none" w:sz="0" w:space="0" w:color="auto"/>
            <w:bottom w:val="none" w:sz="0" w:space="0" w:color="auto"/>
            <w:right w:val="none" w:sz="0" w:space="0" w:color="auto"/>
          </w:divBdr>
        </w:div>
        <w:div w:id="1353336616">
          <w:marLeft w:val="0"/>
          <w:marRight w:val="0"/>
          <w:marTop w:val="0"/>
          <w:marBottom w:val="0"/>
          <w:divBdr>
            <w:top w:val="none" w:sz="0" w:space="0" w:color="auto"/>
            <w:left w:val="none" w:sz="0" w:space="0" w:color="auto"/>
            <w:bottom w:val="none" w:sz="0" w:space="0" w:color="auto"/>
            <w:right w:val="none" w:sz="0" w:space="0" w:color="auto"/>
          </w:divBdr>
        </w:div>
        <w:div w:id="1424298438">
          <w:marLeft w:val="0"/>
          <w:marRight w:val="0"/>
          <w:marTop w:val="0"/>
          <w:marBottom w:val="0"/>
          <w:divBdr>
            <w:top w:val="none" w:sz="0" w:space="0" w:color="auto"/>
            <w:left w:val="none" w:sz="0" w:space="0" w:color="auto"/>
            <w:bottom w:val="none" w:sz="0" w:space="0" w:color="auto"/>
            <w:right w:val="none" w:sz="0" w:space="0" w:color="auto"/>
          </w:divBdr>
        </w:div>
        <w:div w:id="1488210686">
          <w:marLeft w:val="0"/>
          <w:marRight w:val="0"/>
          <w:marTop w:val="0"/>
          <w:marBottom w:val="0"/>
          <w:divBdr>
            <w:top w:val="none" w:sz="0" w:space="0" w:color="auto"/>
            <w:left w:val="none" w:sz="0" w:space="0" w:color="auto"/>
            <w:bottom w:val="none" w:sz="0" w:space="0" w:color="auto"/>
            <w:right w:val="none" w:sz="0" w:space="0" w:color="auto"/>
          </w:divBdr>
        </w:div>
        <w:div w:id="1605262752">
          <w:marLeft w:val="0"/>
          <w:marRight w:val="0"/>
          <w:marTop w:val="0"/>
          <w:marBottom w:val="0"/>
          <w:divBdr>
            <w:top w:val="none" w:sz="0" w:space="0" w:color="auto"/>
            <w:left w:val="none" w:sz="0" w:space="0" w:color="auto"/>
            <w:bottom w:val="none" w:sz="0" w:space="0" w:color="auto"/>
            <w:right w:val="none" w:sz="0" w:space="0" w:color="auto"/>
          </w:divBdr>
        </w:div>
        <w:div w:id="1623269135">
          <w:marLeft w:val="0"/>
          <w:marRight w:val="0"/>
          <w:marTop w:val="0"/>
          <w:marBottom w:val="0"/>
          <w:divBdr>
            <w:top w:val="none" w:sz="0" w:space="0" w:color="auto"/>
            <w:left w:val="none" w:sz="0" w:space="0" w:color="auto"/>
            <w:bottom w:val="none" w:sz="0" w:space="0" w:color="auto"/>
            <w:right w:val="none" w:sz="0" w:space="0" w:color="auto"/>
          </w:divBdr>
        </w:div>
        <w:div w:id="1666281889">
          <w:marLeft w:val="0"/>
          <w:marRight w:val="0"/>
          <w:marTop w:val="0"/>
          <w:marBottom w:val="0"/>
          <w:divBdr>
            <w:top w:val="none" w:sz="0" w:space="0" w:color="auto"/>
            <w:left w:val="none" w:sz="0" w:space="0" w:color="auto"/>
            <w:bottom w:val="none" w:sz="0" w:space="0" w:color="auto"/>
            <w:right w:val="none" w:sz="0" w:space="0" w:color="auto"/>
          </w:divBdr>
        </w:div>
        <w:div w:id="1716344130">
          <w:marLeft w:val="0"/>
          <w:marRight w:val="0"/>
          <w:marTop w:val="0"/>
          <w:marBottom w:val="0"/>
          <w:divBdr>
            <w:top w:val="none" w:sz="0" w:space="0" w:color="auto"/>
            <w:left w:val="none" w:sz="0" w:space="0" w:color="auto"/>
            <w:bottom w:val="none" w:sz="0" w:space="0" w:color="auto"/>
            <w:right w:val="none" w:sz="0" w:space="0" w:color="auto"/>
          </w:divBdr>
        </w:div>
        <w:div w:id="1805656334">
          <w:marLeft w:val="0"/>
          <w:marRight w:val="0"/>
          <w:marTop w:val="0"/>
          <w:marBottom w:val="0"/>
          <w:divBdr>
            <w:top w:val="none" w:sz="0" w:space="0" w:color="auto"/>
            <w:left w:val="none" w:sz="0" w:space="0" w:color="auto"/>
            <w:bottom w:val="none" w:sz="0" w:space="0" w:color="auto"/>
            <w:right w:val="none" w:sz="0" w:space="0" w:color="auto"/>
          </w:divBdr>
        </w:div>
        <w:div w:id="1815489572">
          <w:marLeft w:val="0"/>
          <w:marRight w:val="0"/>
          <w:marTop w:val="0"/>
          <w:marBottom w:val="0"/>
          <w:divBdr>
            <w:top w:val="none" w:sz="0" w:space="0" w:color="auto"/>
            <w:left w:val="none" w:sz="0" w:space="0" w:color="auto"/>
            <w:bottom w:val="none" w:sz="0" w:space="0" w:color="auto"/>
            <w:right w:val="none" w:sz="0" w:space="0" w:color="auto"/>
          </w:divBdr>
        </w:div>
        <w:div w:id="1902908649">
          <w:marLeft w:val="0"/>
          <w:marRight w:val="0"/>
          <w:marTop w:val="0"/>
          <w:marBottom w:val="0"/>
          <w:divBdr>
            <w:top w:val="none" w:sz="0" w:space="0" w:color="auto"/>
            <w:left w:val="none" w:sz="0" w:space="0" w:color="auto"/>
            <w:bottom w:val="none" w:sz="0" w:space="0" w:color="auto"/>
            <w:right w:val="none" w:sz="0" w:space="0" w:color="auto"/>
          </w:divBdr>
        </w:div>
      </w:divsChild>
    </w:div>
    <w:div w:id="663751592">
      <w:bodyDiv w:val="1"/>
      <w:marLeft w:val="0"/>
      <w:marRight w:val="0"/>
      <w:marTop w:val="0"/>
      <w:marBottom w:val="0"/>
      <w:divBdr>
        <w:top w:val="none" w:sz="0" w:space="0" w:color="auto"/>
        <w:left w:val="none" w:sz="0" w:space="0" w:color="auto"/>
        <w:bottom w:val="none" w:sz="0" w:space="0" w:color="auto"/>
        <w:right w:val="none" w:sz="0" w:space="0" w:color="auto"/>
      </w:divBdr>
      <w:divsChild>
        <w:div w:id="125976326">
          <w:marLeft w:val="0"/>
          <w:marRight w:val="0"/>
          <w:marTop w:val="0"/>
          <w:marBottom w:val="0"/>
          <w:divBdr>
            <w:top w:val="none" w:sz="0" w:space="0" w:color="auto"/>
            <w:left w:val="none" w:sz="0" w:space="0" w:color="auto"/>
            <w:bottom w:val="none" w:sz="0" w:space="0" w:color="auto"/>
            <w:right w:val="none" w:sz="0" w:space="0" w:color="auto"/>
          </w:divBdr>
        </w:div>
        <w:div w:id="179441163">
          <w:marLeft w:val="0"/>
          <w:marRight w:val="0"/>
          <w:marTop w:val="0"/>
          <w:marBottom w:val="0"/>
          <w:divBdr>
            <w:top w:val="none" w:sz="0" w:space="0" w:color="auto"/>
            <w:left w:val="none" w:sz="0" w:space="0" w:color="auto"/>
            <w:bottom w:val="none" w:sz="0" w:space="0" w:color="auto"/>
            <w:right w:val="none" w:sz="0" w:space="0" w:color="auto"/>
          </w:divBdr>
        </w:div>
        <w:div w:id="180512989">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
        <w:div w:id="223031573">
          <w:marLeft w:val="0"/>
          <w:marRight w:val="0"/>
          <w:marTop w:val="0"/>
          <w:marBottom w:val="0"/>
          <w:divBdr>
            <w:top w:val="none" w:sz="0" w:space="0" w:color="auto"/>
            <w:left w:val="none" w:sz="0" w:space="0" w:color="auto"/>
            <w:bottom w:val="none" w:sz="0" w:space="0" w:color="auto"/>
            <w:right w:val="none" w:sz="0" w:space="0" w:color="auto"/>
          </w:divBdr>
        </w:div>
        <w:div w:id="298922826">
          <w:marLeft w:val="0"/>
          <w:marRight w:val="0"/>
          <w:marTop w:val="0"/>
          <w:marBottom w:val="0"/>
          <w:divBdr>
            <w:top w:val="none" w:sz="0" w:space="0" w:color="auto"/>
            <w:left w:val="none" w:sz="0" w:space="0" w:color="auto"/>
            <w:bottom w:val="none" w:sz="0" w:space="0" w:color="auto"/>
            <w:right w:val="none" w:sz="0" w:space="0" w:color="auto"/>
          </w:divBdr>
        </w:div>
        <w:div w:id="322010417">
          <w:marLeft w:val="0"/>
          <w:marRight w:val="0"/>
          <w:marTop w:val="0"/>
          <w:marBottom w:val="0"/>
          <w:divBdr>
            <w:top w:val="none" w:sz="0" w:space="0" w:color="auto"/>
            <w:left w:val="none" w:sz="0" w:space="0" w:color="auto"/>
            <w:bottom w:val="none" w:sz="0" w:space="0" w:color="auto"/>
            <w:right w:val="none" w:sz="0" w:space="0" w:color="auto"/>
          </w:divBdr>
        </w:div>
        <w:div w:id="370148872">
          <w:marLeft w:val="0"/>
          <w:marRight w:val="0"/>
          <w:marTop w:val="0"/>
          <w:marBottom w:val="0"/>
          <w:divBdr>
            <w:top w:val="none" w:sz="0" w:space="0" w:color="auto"/>
            <w:left w:val="none" w:sz="0" w:space="0" w:color="auto"/>
            <w:bottom w:val="none" w:sz="0" w:space="0" w:color="auto"/>
            <w:right w:val="none" w:sz="0" w:space="0" w:color="auto"/>
          </w:divBdr>
        </w:div>
        <w:div w:id="414136614">
          <w:marLeft w:val="0"/>
          <w:marRight w:val="0"/>
          <w:marTop w:val="0"/>
          <w:marBottom w:val="0"/>
          <w:divBdr>
            <w:top w:val="none" w:sz="0" w:space="0" w:color="auto"/>
            <w:left w:val="none" w:sz="0" w:space="0" w:color="auto"/>
            <w:bottom w:val="none" w:sz="0" w:space="0" w:color="auto"/>
            <w:right w:val="none" w:sz="0" w:space="0" w:color="auto"/>
          </w:divBdr>
        </w:div>
        <w:div w:id="418209792">
          <w:marLeft w:val="0"/>
          <w:marRight w:val="0"/>
          <w:marTop w:val="0"/>
          <w:marBottom w:val="0"/>
          <w:divBdr>
            <w:top w:val="none" w:sz="0" w:space="0" w:color="auto"/>
            <w:left w:val="none" w:sz="0" w:space="0" w:color="auto"/>
            <w:bottom w:val="none" w:sz="0" w:space="0" w:color="auto"/>
            <w:right w:val="none" w:sz="0" w:space="0" w:color="auto"/>
          </w:divBdr>
        </w:div>
        <w:div w:id="421069203">
          <w:marLeft w:val="0"/>
          <w:marRight w:val="0"/>
          <w:marTop w:val="0"/>
          <w:marBottom w:val="0"/>
          <w:divBdr>
            <w:top w:val="none" w:sz="0" w:space="0" w:color="auto"/>
            <w:left w:val="none" w:sz="0" w:space="0" w:color="auto"/>
            <w:bottom w:val="none" w:sz="0" w:space="0" w:color="auto"/>
            <w:right w:val="none" w:sz="0" w:space="0" w:color="auto"/>
          </w:divBdr>
        </w:div>
        <w:div w:id="471606149">
          <w:marLeft w:val="0"/>
          <w:marRight w:val="0"/>
          <w:marTop w:val="0"/>
          <w:marBottom w:val="0"/>
          <w:divBdr>
            <w:top w:val="none" w:sz="0" w:space="0" w:color="auto"/>
            <w:left w:val="none" w:sz="0" w:space="0" w:color="auto"/>
            <w:bottom w:val="none" w:sz="0" w:space="0" w:color="auto"/>
            <w:right w:val="none" w:sz="0" w:space="0" w:color="auto"/>
          </w:divBdr>
        </w:div>
        <w:div w:id="485165117">
          <w:marLeft w:val="0"/>
          <w:marRight w:val="0"/>
          <w:marTop w:val="0"/>
          <w:marBottom w:val="0"/>
          <w:divBdr>
            <w:top w:val="none" w:sz="0" w:space="0" w:color="auto"/>
            <w:left w:val="none" w:sz="0" w:space="0" w:color="auto"/>
            <w:bottom w:val="none" w:sz="0" w:space="0" w:color="auto"/>
            <w:right w:val="none" w:sz="0" w:space="0" w:color="auto"/>
          </w:divBdr>
        </w:div>
        <w:div w:id="533466548">
          <w:marLeft w:val="0"/>
          <w:marRight w:val="0"/>
          <w:marTop w:val="0"/>
          <w:marBottom w:val="0"/>
          <w:divBdr>
            <w:top w:val="none" w:sz="0" w:space="0" w:color="auto"/>
            <w:left w:val="none" w:sz="0" w:space="0" w:color="auto"/>
            <w:bottom w:val="none" w:sz="0" w:space="0" w:color="auto"/>
            <w:right w:val="none" w:sz="0" w:space="0" w:color="auto"/>
          </w:divBdr>
        </w:div>
        <w:div w:id="582035065">
          <w:marLeft w:val="0"/>
          <w:marRight w:val="0"/>
          <w:marTop w:val="0"/>
          <w:marBottom w:val="0"/>
          <w:divBdr>
            <w:top w:val="none" w:sz="0" w:space="0" w:color="auto"/>
            <w:left w:val="none" w:sz="0" w:space="0" w:color="auto"/>
            <w:bottom w:val="none" w:sz="0" w:space="0" w:color="auto"/>
            <w:right w:val="none" w:sz="0" w:space="0" w:color="auto"/>
          </w:divBdr>
        </w:div>
        <w:div w:id="627049362">
          <w:marLeft w:val="0"/>
          <w:marRight w:val="0"/>
          <w:marTop w:val="0"/>
          <w:marBottom w:val="0"/>
          <w:divBdr>
            <w:top w:val="none" w:sz="0" w:space="0" w:color="auto"/>
            <w:left w:val="none" w:sz="0" w:space="0" w:color="auto"/>
            <w:bottom w:val="none" w:sz="0" w:space="0" w:color="auto"/>
            <w:right w:val="none" w:sz="0" w:space="0" w:color="auto"/>
          </w:divBdr>
        </w:div>
        <w:div w:id="803700050">
          <w:marLeft w:val="0"/>
          <w:marRight w:val="0"/>
          <w:marTop w:val="0"/>
          <w:marBottom w:val="0"/>
          <w:divBdr>
            <w:top w:val="none" w:sz="0" w:space="0" w:color="auto"/>
            <w:left w:val="none" w:sz="0" w:space="0" w:color="auto"/>
            <w:bottom w:val="none" w:sz="0" w:space="0" w:color="auto"/>
            <w:right w:val="none" w:sz="0" w:space="0" w:color="auto"/>
          </w:divBdr>
        </w:div>
        <w:div w:id="991716206">
          <w:marLeft w:val="0"/>
          <w:marRight w:val="0"/>
          <w:marTop w:val="0"/>
          <w:marBottom w:val="0"/>
          <w:divBdr>
            <w:top w:val="none" w:sz="0" w:space="0" w:color="auto"/>
            <w:left w:val="none" w:sz="0" w:space="0" w:color="auto"/>
            <w:bottom w:val="none" w:sz="0" w:space="0" w:color="auto"/>
            <w:right w:val="none" w:sz="0" w:space="0" w:color="auto"/>
          </w:divBdr>
        </w:div>
        <w:div w:id="1036848936">
          <w:marLeft w:val="0"/>
          <w:marRight w:val="0"/>
          <w:marTop w:val="0"/>
          <w:marBottom w:val="0"/>
          <w:divBdr>
            <w:top w:val="none" w:sz="0" w:space="0" w:color="auto"/>
            <w:left w:val="none" w:sz="0" w:space="0" w:color="auto"/>
            <w:bottom w:val="none" w:sz="0" w:space="0" w:color="auto"/>
            <w:right w:val="none" w:sz="0" w:space="0" w:color="auto"/>
          </w:divBdr>
        </w:div>
        <w:div w:id="1050760690">
          <w:marLeft w:val="0"/>
          <w:marRight w:val="0"/>
          <w:marTop w:val="0"/>
          <w:marBottom w:val="0"/>
          <w:divBdr>
            <w:top w:val="none" w:sz="0" w:space="0" w:color="auto"/>
            <w:left w:val="none" w:sz="0" w:space="0" w:color="auto"/>
            <w:bottom w:val="none" w:sz="0" w:space="0" w:color="auto"/>
            <w:right w:val="none" w:sz="0" w:space="0" w:color="auto"/>
          </w:divBdr>
        </w:div>
        <w:div w:id="1175605903">
          <w:marLeft w:val="0"/>
          <w:marRight w:val="0"/>
          <w:marTop w:val="0"/>
          <w:marBottom w:val="0"/>
          <w:divBdr>
            <w:top w:val="none" w:sz="0" w:space="0" w:color="auto"/>
            <w:left w:val="none" w:sz="0" w:space="0" w:color="auto"/>
            <w:bottom w:val="none" w:sz="0" w:space="0" w:color="auto"/>
            <w:right w:val="none" w:sz="0" w:space="0" w:color="auto"/>
          </w:divBdr>
        </w:div>
        <w:div w:id="1249537221">
          <w:marLeft w:val="0"/>
          <w:marRight w:val="0"/>
          <w:marTop w:val="0"/>
          <w:marBottom w:val="0"/>
          <w:divBdr>
            <w:top w:val="none" w:sz="0" w:space="0" w:color="auto"/>
            <w:left w:val="none" w:sz="0" w:space="0" w:color="auto"/>
            <w:bottom w:val="none" w:sz="0" w:space="0" w:color="auto"/>
            <w:right w:val="none" w:sz="0" w:space="0" w:color="auto"/>
          </w:divBdr>
        </w:div>
        <w:div w:id="1362197580">
          <w:marLeft w:val="0"/>
          <w:marRight w:val="0"/>
          <w:marTop w:val="0"/>
          <w:marBottom w:val="0"/>
          <w:divBdr>
            <w:top w:val="none" w:sz="0" w:space="0" w:color="auto"/>
            <w:left w:val="none" w:sz="0" w:space="0" w:color="auto"/>
            <w:bottom w:val="none" w:sz="0" w:space="0" w:color="auto"/>
            <w:right w:val="none" w:sz="0" w:space="0" w:color="auto"/>
          </w:divBdr>
        </w:div>
        <w:div w:id="1363364030">
          <w:marLeft w:val="0"/>
          <w:marRight w:val="0"/>
          <w:marTop w:val="0"/>
          <w:marBottom w:val="0"/>
          <w:divBdr>
            <w:top w:val="none" w:sz="0" w:space="0" w:color="auto"/>
            <w:left w:val="none" w:sz="0" w:space="0" w:color="auto"/>
            <w:bottom w:val="none" w:sz="0" w:space="0" w:color="auto"/>
            <w:right w:val="none" w:sz="0" w:space="0" w:color="auto"/>
          </w:divBdr>
        </w:div>
        <w:div w:id="1443266205">
          <w:marLeft w:val="0"/>
          <w:marRight w:val="0"/>
          <w:marTop w:val="0"/>
          <w:marBottom w:val="0"/>
          <w:divBdr>
            <w:top w:val="none" w:sz="0" w:space="0" w:color="auto"/>
            <w:left w:val="none" w:sz="0" w:space="0" w:color="auto"/>
            <w:bottom w:val="none" w:sz="0" w:space="0" w:color="auto"/>
            <w:right w:val="none" w:sz="0" w:space="0" w:color="auto"/>
          </w:divBdr>
        </w:div>
        <w:div w:id="1458449682">
          <w:marLeft w:val="0"/>
          <w:marRight w:val="0"/>
          <w:marTop w:val="0"/>
          <w:marBottom w:val="0"/>
          <w:divBdr>
            <w:top w:val="none" w:sz="0" w:space="0" w:color="auto"/>
            <w:left w:val="none" w:sz="0" w:space="0" w:color="auto"/>
            <w:bottom w:val="none" w:sz="0" w:space="0" w:color="auto"/>
            <w:right w:val="none" w:sz="0" w:space="0" w:color="auto"/>
          </w:divBdr>
        </w:div>
        <w:div w:id="1527210870">
          <w:marLeft w:val="0"/>
          <w:marRight w:val="0"/>
          <w:marTop w:val="0"/>
          <w:marBottom w:val="0"/>
          <w:divBdr>
            <w:top w:val="none" w:sz="0" w:space="0" w:color="auto"/>
            <w:left w:val="none" w:sz="0" w:space="0" w:color="auto"/>
            <w:bottom w:val="none" w:sz="0" w:space="0" w:color="auto"/>
            <w:right w:val="none" w:sz="0" w:space="0" w:color="auto"/>
          </w:divBdr>
        </w:div>
        <w:div w:id="1533883418">
          <w:marLeft w:val="0"/>
          <w:marRight w:val="0"/>
          <w:marTop w:val="0"/>
          <w:marBottom w:val="0"/>
          <w:divBdr>
            <w:top w:val="none" w:sz="0" w:space="0" w:color="auto"/>
            <w:left w:val="none" w:sz="0" w:space="0" w:color="auto"/>
            <w:bottom w:val="none" w:sz="0" w:space="0" w:color="auto"/>
            <w:right w:val="none" w:sz="0" w:space="0" w:color="auto"/>
          </w:divBdr>
        </w:div>
        <w:div w:id="1789277398">
          <w:marLeft w:val="0"/>
          <w:marRight w:val="0"/>
          <w:marTop w:val="0"/>
          <w:marBottom w:val="0"/>
          <w:divBdr>
            <w:top w:val="none" w:sz="0" w:space="0" w:color="auto"/>
            <w:left w:val="none" w:sz="0" w:space="0" w:color="auto"/>
            <w:bottom w:val="none" w:sz="0" w:space="0" w:color="auto"/>
            <w:right w:val="none" w:sz="0" w:space="0" w:color="auto"/>
          </w:divBdr>
        </w:div>
        <w:div w:id="1852337567">
          <w:marLeft w:val="0"/>
          <w:marRight w:val="0"/>
          <w:marTop w:val="0"/>
          <w:marBottom w:val="0"/>
          <w:divBdr>
            <w:top w:val="none" w:sz="0" w:space="0" w:color="auto"/>
            <w:left w:val="none" w:sz="0" w:space="0" w:color="auto"/>
            <w:bottom w:val="none" w:sz="0" w:space="0" w:color="auto"/>
            <w:right w:val="none" w:sz="0" w:space="0" w:color="auto"/>
          </w:divBdr>
        </w:div>
        <w:div w:id="1860729049">
          <w:marLeft w:val="0"/>
          <w:marRight w:val="0"/>
          <w:marTop w:val="0"/>
          <w:marBottom w:val="0"/>
          <w:divBdr>
            <w:top w:val="none" w:sz="0" w:space="0" w:color="auto"/>
            <w:left w:val="none" w:sz="0" w:space="0" w:color="auto"/>
            <w:bottom w:val="none" w:sz="0" w:space="0" w:color="auto"/>
            <w:right w:val="none" w:sz="0" w:space="0" w:color="auto"/>
          </w:divBdr>
        </w:div>
        <w:div w:id="1894348698">
          <w:marLeft w:val="0"/>
          <w:marRight w:val="0"/>
          <w:marTop w:val="0"/>
          <w:marBottom w:val="0"/>
          <w:divBdr>
            <w:top w:val="none" w:sz="0" w:space="0" w:color="auto"/>
            <w:left w:val="none" w:sz="0" w:space="0" w:color="auto"/>
            <w:bottom w:val="none" w:sz="0" w:space="0" w:color="auto"/>
            <w:right w:val="none" w:sz="0" w:space="0" w:color="auto"/>
          </w:divBdr>
        </w:div>
        <w:div w:id="1907564703">
          <w:marLeft w:val="0"/>
          <w:marRight w:val="0"/>
          <w:marTop w:val="0"/>
          <w:marBottom w:val="0"/>
          <w:divBdr>
            <w:top w:val="none" w:sz="0" w:space="0" w:color="auto"/>
            <w:left w:val="none" w:sz="0" w:space="0" w:color="auto"/>
            <w:bottom w:val="none" w:sz="0" w:space="0" w:color="auto"/>
            <w:right w:val="none" w:sz="0" w:space="0" w:color="auto"/>
          </w:divBdr>
        </w:div>
        <w:div w:id="1929774667">
          <w:marLeft w:val="0"/>
          <w:marRight w:val="0"/>
          <w:marTop w:val="0"/>
          <w:marBottom w:val="0"/>
          <w:divBdr>
            <w:top w:val="none" w:sz="0" w:space="0" w:color="auto"/>
            <w:left w:val="none" w:sz="0" w:space="0" w:color="auto"/>
            <w:bottom w:val="none" w:sz="0" w:space="0" w:color="auto"/>
            <w:right w:val="none" w:sz="0" w:space="0" w:color="auto"/>
          </w:divBdr>
        </w:div>
        <w:div w:id="1941791263">
          <w:marLeft w:val="0"/>
          <w:marRight w:val="0"/>
          <w:marTop w:val="0"/>
          <w:marBottom w:val="0"/>
          <w:divBdr>
            <w:top w:val="none" w:sz="0" w:space="0" w:color="auto"/>
            <w:left w:val="none" w:sz="0" w:space="0" w:color="auto"/>
            <w:bottom w:val="none" w:sz="0" w:space="0" w:color="auto"/>
            <w:right w:val="none" w:sz="0" w:space="0" w:color="auto"/>
          </w:divBdr>
        </w:div>
        <w:div w:id="1953710776">
          <w:marLeft w:val="0"/>
          <w:marRight w:val="0"/>
          <w:marTop w:val="0"/>
          <w:marBottom w:val="0"/>
          <w:divBdr>
            <w:top w:val="none" w:sz="0" w:space="0" w:color="auto"/>
            <w:left w:val="none" w:sz="0" w:space="0" w:color="auto"/>
            <w:bottom w:val="none" w:sz="0" w:space="0" w:color="auto"/>
            <w:right w:val="none" w:sz="0" w:space="0" w:color="auto"/>
          </w:divBdr>
        </w:div>
        <w:div w:id="1969508982">
          <w:marLeft w:val="0"/>
          <w:marRight w:val="0"/>
          <w:marTop w:val="0"/>
          <w:marBottom w:val="0"/>
          <w:divBdr>
            <w:top w:val="none" w:sz="0" w:space="0" w:color="auto"/>
            <w:left w:val="none" w:sz="0" w:space="0" w:color="auto"/>
            <w:bottom w:val="none" w:sz="0" w:space="0" w:color="auto"/>
            <w:right w:val="none" w:sz="0" w:space="0" w:color="auto"/>
          </w:divBdr>
        </w:div>
        <w:div w:id="1983655152">
          <w:marLeft w:val="0"/>
          <w:marRight w:val="0"/>
          <w:marTop w:val="0"/>
          <w:marBottom w:val="0"/>
          <w:divBdr>
            <w:top w:val="none" w:sz="0" w:space="0" w:color="auto"/>
            <w:left w:val="none" w:sz="0" w:space="0" w:color="auto"/>
            <w:bottom w:val="none" w:sz="0" w:space="0" w:color="auto"/>
            <w:right w:val="none" w:sz="0" w:space="0" w:color="auto"/>
          </w:divBdr>
        </w:div>
        <w:div w:id="2021276278">
          <w:marLeft w:val="0"/>
          <w:marRight w:val="0"/>
          <w:marTop w:val="0"/>
          <w:marBottom w:val="0"/>
          <w:divBdr>
            <w:top w:val="none" w:sz="0" w:space="0" w:color="auto"/>
            <w:left w:val="none" w:sz="0" w:space="0" w:color="auto"/>
            <w:bottom w:val="none" w:sz="0" w:space="0" w:color="auto"/>
            <w:right w:val="none" w:sz="0" w:space="0" w:color="auto"/>
          </w:divBdr>
        </w:div>
        <w:div w:id="2076970961">
          <w:marLeft w:val="0"/>
          <w:marRight w:val="0"/>
          <w:marTop w:val="0"/>
          <w:marBottom w:val="0"/>
          <w:divBdr>
            <w:top w:val="none" w:sz="0" w:space="0" w:color="auto"/>
            <w:left w:val="none" w:sz="0" w:space="0" w:color="auto"/>
            <w:bottom w:val="none" w:sz="0" w:space="0" w:color="auto"/>
            <w:right w:val="none" w:sz="0" w:space="0" w:color="auto"/>
          </w:divBdr>
        </w:div>
        <w:div w:id="2118210443">
          <w:marLeft w:val="0"/>
          <w:marRight w:val="0"/>
          <w:marTop w:val="0"/>
          <w:marBottom w:val="0"/>
          <w:divBdr>
            <w:top w:val="none" w:sz="0" w:space="0" w:color="auto"/>
            <w:left w:val="none" w:sz="0" w:space="0" w:color="auto"/>
            <w:bottom w:val="none" w:sz="0" w:space="0" w:color="auto"/>
            <w:right w:val="none" w:sz="0" w:space="0" w:color="auto"/>
          </w:divBdr>
        </w:div>
      </w:divsChild>
    </w:div>
    <w:div w:id="678242658">
      <w:bodyDiv w:val="1"/>
      <w:marLeft w:val="0"/>
      <w:marRight w:val="0"/>
      <w:marTop w:val="0"/>
      <w:marBottom w:val="0"/>
      <w:divBdr>
        <w:top w:val="none" w:sz="0" w:space="0" w:color="auto"/>
        <w:left w:val="none" w:sz="0" w:space="0" w:color="auto"/>
        <w:bottom w:val="none" w:sz="0" w:space="0" w:color="auto"/>
        <w:right w:val="none" w:sz="0" w:space="0" w:color="auto"/>
      </w:divBdr>
      <w:divsChild>
        <w:div w:id="20714021">
          <w:marLeft w:val="0"/>
          <w:marRight w:val="0"/>
          <w:marTop w:val="0"/>
          <w:marBottom w:val="0"/>
          <w:divBdr>
            <w:top w:val="none" w:sz="0" w:space="0" w:color="auto"/>
            <w:left w:val="none" w:sz="0" w:space="0" w:color="auto"/>
            <w:bottom w:val="none" w:sz="0" w:space="0" w:color="auto"/>
            <w:right w:val="none" w:sz="0" w:space="0" w:color="auto"/>
          </w:divBdr>
        </w:div>
        <w:div w:id="28724391">
          <w:marLeft w:val="0"/>
          <w:marRight w:val="0"/>
          <w:marTop w:val="0"/>
          <w:marBottom w:val="0"/>
          <w:divBdr>
            <w:top w:val="none" w:sz="0" w:space="0" w:color="auto"/>
            <w:left w:val="none" w:sz="0" w:space="0" w:color="auto"/>
            <w:bottom w:val="none" w:sz="0" w:space="0" w:color="auto"/>
            <w:right w:val="none" w:sz="0" w:space="0" w:color="auto"/>
          </w:divBdr>
        </w:div>
        <w:div w:id="116073711">
          <w:marLeft w:val="0"/>
          <w:marRight w:val="0"/>
          <w:marTop w:val="0"/>
          <w:marBottom w:val="0"/>
          <w:divBdr>
            <w:top w:val="none" w:sz="0" w:space="0" w:color="auto"/>
            <w:left w:val="none" w:sz="0" w:space="0" w:color="auto"/>
            <w:bottom w:val="none" w:sz="0" w:space="0" w:color="auto"/>
            <w:right w:val="none" w:sz="0" w:space="0" w:color="auto"/>
          </w:divBdr>
        </w:div>
        <w:div w:id="177623117">
          <w:marLeft w:val="0"/>
          <w:marRight w:val="0"/>
          <w:marTop w:val="0"/>
          <w:marBottom w:val="0"/>
          <w:divBdr>
            <w:top w:val="none" w:sz="0" w:space="0" w:color="auto"/>
            <w:left w:val="none" w:sz="0" w:space="0" w:color="auto"/>
            <w:bottom w:val="none" w:sz="0" w:space="0" w:color="auto"/>
            <w:right w:val="none" w:sz="0" w:space="0" w:color="auto"/>
          </w:divBdr>
        </w:div>
        <w:div w:id="189531215">
          <w:marLeft w:val="0"/>
          <w:marRight w:val="0"/>
          <w:marTop w:val="0"/>
          <w:marBottom w:val="0"/>
          <w:divBdr>
            <w:top w:val="none" w:sz="0" w:space="0" w:color="auto"/>
            <w:left w:val="none" w:sz="0" w:space="0" w:color="auto"/>
            <w:bottom w:val="none" w:sz="0" w:space="0" w:color="auto"/>
            <w:right w:val="none" w:sz="0" w:space="0" w:color="auto"/>
          </w:divBdr>
        </w:div>
        <w:div w:id="209928085">
          <w:marLeft w:val="0"/>
          <w:marRight w:val="0"/>
          <w:marTop w:val="0"/>
          <w:marBottom w:val="0"/>
          <w:divBdr>
            <w:top w:val="none" w:sz="0" w:space="0" w:color="auto"/>
            <w:left w:val="none" w:sz="0" w:space="0" w:color="auto"/>
            <w:bottom w:val="none" w:sz="0" w:space="0" w:color="auto"/>
            <w:right w:val="none" w:sz="0" w:space="0" w:color="auto"/>
          </w:divBdr>
        </w:div>
        <w:div w:id="231046034">
          <w:marLeft w:val="0"/>
          <w:marRight w:val="0"/>
          <w:marTop w:val="0"/>
          <w:marBottom w:val="0"/>
          <w:divBdr>
            <w:top w:val="none" w:sz="0" w:space="0" w:color="auto"/>
            <w:left w:val="none" w:sz="0" w:space="0" w:color="auto"/>
            <w:bottom w:val="none" w:sz="0" w:space="0" w:color="auto"/>
            <w:right w:val="none" w:sz="0" w:space="0" w:color="auto"/>
          </w:divBdr>
        </w:div>
        <w:div w:id="351957577">
          <w:marLeft w:val="0"/>
          <w:marRight w:val="0"/>
          <w:marTop w:val="0"/>
          <w:marBottom w:val="0"/>
          <w:divBdr>
            <w:top w:val="none" w:sz="0" w:space="0" w:color="auto"/>
            <w:left w:val="none" w:sz="0" w:space="0" w:color="auto"/>
            <w:bottom w:val="none" w:sz="0" w:space="0" w:color="auto"/>
            <w:right w:val="none" w:sz="0" w:space="0" w:color="auto"/>
          </w:divBdr>
        </w:div>
        <w:div w:id="437801187">
          <w:marLeft w:val="0"/>
          <w:marRight w:val="0"/>
          <w:marTop w:val="0"/>
          <w:marBottom w:val="0"/>
          <w:divBdr>
            <w:top w:val="none" w:sz="0" w:space="0" w:color="auto"/>
            <w:left w:val="none" w:sz="0" w:space="0" w:color="auto"/>
            <w:bottom w:val="none" w:sz="0" w:space="0" w:color="auto"/>
            <w:right w:val="none" w:sz="0" w:space="0" w:color="auto"/>
          </w:divBdr>
        </w:div>
        <w:div w:id="473959388">
          <w:marLeft w:val="0"/>
          <w:marRight w:val="0"/>
          <w:marTop w:val="0"/>
          <w:marBottom w:val="0"/>
          <w:divBdr>
            <w:top w:val="none" w:sz="0" w:space="0" w:color="auto"/>
            <w:left w:val="none" w:sz="0" w:space="0" w:color="auto"/>
            <w:bottom w:val="none" w:sz="0" w:space="0" w:color="auto"/>
            <w:right w:val="none" w:sz="0" w:space="0" w:color="auto"/>
          </w:divBdr>
        </w:div>
        <w:div w:id="544100586">
          <w:marLeft w:val="0"/>
          <w:marRight w:val="0"/>
          <w:marTop w:val="0"/>
          <w:marBottom w:val="0"/>
          <w:divBdr>
            <w:top w:val="none" w:sz="0" w:space="0" w:color="auto"/>
            <w:left w:val="none" w:sz="0" w:space="0" w:color="auto"/>
            <w:bottom w:val="none" w:sz="0" w:space="0" w:color="auto"/>
            <w:right w:val="none" w:sz="0" w:space="0" w:color="auto"/>
          </w:divBdr>
        </w:div>
        <w:div w:id="623578418">
          <w:marLeft w:val="0"/>
          <w:marRight w:val="0"/>
          <w:marTop w:val="0"/>
          <w:marBottom w:val="0"/>
          <w:divBdr>
            <w:top w:val="none" w:sz="0" w:space="0" w:color="auto"/>
            <w:left w:val="none" w:sz="0" w:space="0" w:color="auto"/>
            <w:bottom w:val="none" w:sz="0" w:space="0" w:color="auto"/>
            <w:right w:val="none" w:sz="0" w:space="0" w:color="auto"/>
          </w:divBdr>
        </w:div>
        <w:div w:id="672223697">
          <w:marLeft w:val="0"/>
          <w:marRight w:val="0"/>
          <w:marTop w:val="0"/>
          <w:marBottom w:val="0"/>
          <w:divBdr>
            <w:top w:val="none" w:sz="0" w:space="0" w:color="auto"/>
            <w:left w:val="none" w:sz="0" w:space="0" w:color="auto"/>
            <w:bottom w:val="none" w:sz="0" w:space="0" w:color="auto"/>
            <w:right w:val="none" w:sz="0" w:space="0" w:color="auto"/>
          </w:divBdr>
        </w:div>
        <w:div w:id="686173650">
          <w:marLeft w:val="0"/>
          <w:marRight w:val="0"/>
          <w:marTop w:val="0"/>
          <w:marBottom w:val="0"/>
          <w:divBdr>
            <w:top w:val="none" w:sz="0" w:space="0" w:color="auto"/>
            <w:left w:val="none" w:sz="0" w:space="0" w:color="auto"/>
            <w:bottom w:val="none" w:sz="0" w:space="0" w:color="auto"/>
            <w:right w:val="none" w:sz="0" w:space="0" w:color="auto"/>
          </w:divBdr>
        </w:div>
        <w:div w:id="784470871">
          <w:marLeft w:val="0"/>
          <w:marRight w:val="0"/>
          <w:marTop w:val="0"/>
          <w:marBottom w:val="0"/>
          <w:divBdr>
            <w:top w:val="none" w:sz="0" w:space="0" w:color="auto"/>
            <w:left w:val="none" w:sz="0" w:space="0" w:color="auto"/>
            <w:bottom w:val="none" w:sz="0" w:space="0" w:color="auto"/>
            <w:right w:val="none" w:sz="0" w:space="0" w:color="auto"/>
          </w:divBdr>
        </w:div>
        <w:div w:id="1024554819">
          <w:marLeft w:val="0"/>
          <w:marRight w:val="0"/>
          <w:marTop w:val="0"/>
          <w:marBottom w:val="0"/>
          <w:divBdr>
            <w:top w:val="none" w:sz="0" w:space="0" w:color="auto"/>
            <w:left w:val="none" w:sz="0" w:space="0" w:color="auto"/>
            <w:bottom w:val="none" w:sz="0" w:space="0" w:color="auto"/>
            <w:right w:val="none" w:sz="0" w:space="0" w:color="auto"/>
          </w:divBdr>
        </w:div>
        <w:div w:id="1153524315">
          <w:marLeft w:val="0"/>
          <w:marRight w:val="0"/>
          <w:marTop w:val="0"/>
          <w:marBottom w:val="0"/>
          <w:divBdr>
            <w:top w:val="none" w:sz="0" w:space="0" w:color="auto"/>
            <w:left w:val="none" w:sz="0" w:space="0" w:color="auto"/>
            <w:bottom w:val="none" w:sz="0" w:space="0" w:color="auto"/>
            <w:right w:val="none" w:sz="0" w:space="0" w:color="auto"/>
          </w:divBdr>
        </w:div>
        <w:div w:id="1250697565">
          <w:marLeft w:val="0"/>
          <w:marRight w:val="0"/>
          <w:marTop w:val="0"/>
          <w:marBottom w:val="0"/>
          <w:divBdr>
            <w:top w:val="none" w:sz="0" w:space="0" w:color="auto"/>
            <w:left w:val="none" w:sz="0" w:space="0" w:color="auto"/>
            <w:bottom w:val="none" w:sz="0" w:space="0" w:color="auto"/>
            <w:right w:val="none" w:sz="0" w:space="0" w:color="auto"/>
          </w:divBdr>
        </w:div>
        <w:div w:id="1278637898">
          <w:marLeft w:val="0"/>
          <w:marRight w:val="0"/>
          <w:marTop w:val="0"/>
          <w:marBottom w:val="0"/>
          <w:divBdr>
            <w:top w:val="none" w:sz="0" w:space="0" w:color="auto"/>
            <w:left w:val="none" w:sz="0" w:space="0" w:color="auto"/>
            <w:bottom w:val="none" w:sz="0" w:space="0" w:color="auto"/>
            <w:right w:val="none" w:sz="0" w:space="0" w:color="auto"/>
          </w:divBdr>
        </w:div>
        <w:div w:id="1282104616">
          <w:marLeft w:val="0"/>
          <w:marRight w:val="0"/>
          <w:marTop w:val="0"/>
          <w:marBottom w:val="0"/>
          <w:divBdr>
            <w:top w:val="none" w:sz="0" w:space="0" w:color="auto"/>
            <w:left w:val="none" w:sz="0" w:space="0" w:color="auto"/>
            <w:bottom w:val="none" w:sz="0" w:space="0" w:color="auto"/>
            <w:right w:val="none" w:sz="0" w:space="0" w:color="auto"/>
          </w:divBdr>
        </w:div>
        <w:div w:id="1292596516">
          <w:marLeft w:val="0"/>
          <w:marRight w:val="0"/>
          <w:marTop w:val="0"/>
          <w:marBottom w:val="0"/>
          <w:divBdr>
            <w:top w:val="none" w:sz="0" w:space="0" w:color="auto"/>
            <w:left w:val="none" w:sz="0" w:space="0" w:color="auto"/>
            <w:bottom w:val="none" w:sz="0" w:space="0" w:color="auto"/>
            <w:right w:val="none" w:sz="0" w:space="0" w:color="auto"/>
          </w:divBdr>
        </w:div>
        <w:div w:id="1295602384">
          <w:marLeft w:val="0"/>
          <w:marRight w:val="0"/>
          <w:marTop w:val="0"/>
          <w:marBottom w:val="0"/>
          <w:divBdr>
            <w:top w:val="none" w:sz="0" w:space="0" w:color="auto"/>
            <w:left w:val="none" w:sz="0" w:space="0" w:color="auto"/>
            <w:bottom w:val="none" w:sz="0" w:space="0" w:color="auto"/>
            <w:right w:val="none" w:sz="0" w:space="0" w:color="auto"/>
          </w:divBdr>
        </w:div>
        <w:div w:id="1338073819">
          <w:marLeft w:val="0"/>
          <w:marRight w:val="0"/>
          <w:marTop w:val="0"/>
          <w:marBottom w:val="0"/>
          <w:divBdr>
            <w:top w:val="none" w:sz="0" w:space="0" w:color="auto"/>
            <w:left w:val="none" w:sz="0" w:space="0" w:color="auto"/>
            <w:bottom w:val="none" w:sz="0" w:space="0" w:color="auto"/>
            <w:right w:val="none" w:sz="0" w:space="0" w:color="auto"/>
          </w:divBdr>
        </w:div>
        <w:div w:id="1339230090">
          <w:marLeft w:val="0"/>
          <w:marRight w:val="0"/>
          <w:marTop w:val="0"/>
          <w:marBottom w:val="0"/>
          <w:divBdr>
            <w:top w:val="none" w:sz="0" w:space="0" w:color="auto"/>
            <w:left w:val="none" w:sz="0" w:space="0" w:color="auto"/>
            <w:bottom w:val="none" w:sz="0" w:space="0" w:color="auto"/>
            <w:right w:val="none" w:sz="0" w:space="0" w:color="auto"/>
          </w:divBdr>
        </w:div>
        <w:div w:id="1406880225">
          <w:marLeft w:val="0"/>
          <w:marRight w:val="0"/>
          <w:marTop w:val="0"/>
          <w:marBottom w:val="0"/>
          <w:divBdr>
            <w:top w:val="none" w:sz="0" w:space="0" w:color="auto"/>
            <w:left w:val="none" w:sz="0" w:space="0" w:color="auto"/>
            <w:bottom w:val="none" w:sz="0" w:space="0" w:color="auto"/>
            <w:right w:val="none" w:sz="0" w:space="0" w:color="auto"/>
          </w:divBdr>
        </w:div>
        <w:div w:id="1413118017">
          <w:marLeft w:val="0"/>
          <w:marRight w:val="0"/>
          <w:marTop w:val="0"/>
          <w:marBottom w:val="0"/>
          <w:divBdr>
            <w:top w:val="none" w:sz="0" w:space="0" w:color="auto"/>
            <w:left w:val="none" w:sz="0" w:space="0" w:color="auto"/>
            <w:bottom w:val="none" w:sz="0" w:space="0" w:color="auto"/>
            <w:right w:val="none" w:sz="0" w:space="0" w:color="auto"/>
          </w:divBdr>
        </w:div>
        <w:div w:id="1416320977">
          <w:marLeft w:val="0"/>
          <w:marRight w:val="0"/>
          <w:marTop w:val="0"/>
          <w:marBottom w:val="0"/>
          <w:divBdr>
            <w:top w:val="none" w:sz="0" w:space="0" w:color="auto"/>
            <w:left w:val="none" w:sz="0" w:space="0" w:color="auto"/>
            <w:bottom w:val="none" w:sz="0" w:space="0" w:color="auto"/>
            <w:right w:val="none" w:sz="0" w:space="0" w:color="auto"/>
          </w:divBdr>
        </w:div>
        <w:div w:id="1428622685">
          <w:marLeft w:val="0"/>
          <w:marRight w:val="0"/>
          <w:marTop w:val="0"/>
          <w:marBottom w:val="0"/>
          <w:divBdr>
            <w:top w:val="none" w:sz="0" w:space="0" w:color="auto"/>
            <w:left w:val="none" w:sz="0" w:space="0" w:color="auto"/>
            <w:bottom w:val="none" w:sz="0" w:space="0" w:color="auto"/>
            <w:right w:val="none" w:sz="0" w:space="0" w:color="auto"/>
          </w:divBdr>
        </w:div>
        <w:div w:id="1449859559">
          <w:marLeft w:val="0"/>
          <w:marRight w:val="0"/>
          <w:marTop w:val="0"/>
          <w:marBottom w:val="0"/>
          <w:divBdr>
            <w:top w:val="none" w:sz="0" w:space="0" w:color="auto"/>
            <w:left w:val="none" w:sz="0" w:space="0" w:color="auto"/>
            <w:bottom w:val="none" w:sz="0" w:space="0" w:color="auto"/>
            <w:right w:val="none" w:sz="0" w:space="0" w:color="auto"/>
          </w:divBdr>
        </w:div>
        <w:div w:id="1480880860">
          <w:marLeft w:val="0"/>
          <w:marRight w:val="0"/>
          <w:marTop w:val="0"/>
          <w:marBottom w:val="0"/>
          <w:divBdr>
            <w:top w:val="none" w:sz="0" w:space="0" w:color="auto"/>
            <w:left w:val="none" w:sz="0" w:space="0" w:color="auto"/>
            <w:bottom w:val="none" w:sz="0" w:space="0" w:color="auto"/>
            <w:right w:val="none" w:sz="0" w:space="0" w:color="auto"/>
          </w:divBdr>
        </w:div>
        <w:div w:id="1656644415">
          <w:marLeft w:val="0"/>
          <w:marRight w:val="0"/>
          <w:marTop w:val="0"/>
          <w:marBottom w:val="0"/>
          <w:divBdr>
            <w:top w:val="none" w:sz="0" w:space="0" w:color="auto"/>
            <w:left w:val="none" w:sz="0" w:space="0" w:color="auto"/>
            <w:bottom w:val="none" w:sz="0" w:space="0" w:color="auto"/>
            <w:right w:val="none" w:sz="0" w:space="0" w:color="auto"/>
          </w:divBdr>
        </w:div>
        <w:div w:id="1798792029">
          <w:marLeft w:val="0"/>
          <w:marRight w:val="0"/>
          <w:marTop w:val="0"/>
          <w:marBottom w:val="0"/>
          <w:divBdr>
            <w:top w:val="none" w:sz="0" w:space="0" w:color="auto"/>
            <w:left w:val="none" w:sz="0" w:space="0" w:color="auto"/>
            <w:bottom w:val="none" w:sz="0" w:space="0" w:color="auto"/>
            <w:right w:val="none" w:sz="0" w:space="0" w:color="auto"/>
          </w:divBdr>
        </w:div>
        <w:div w:id="1893811715">
          <w:marLeft w:val="0"/>
          <w:marRight w:val="0"/>
          <w:marTop w:val="0"/>
          <w:marBottom w:val="0"/>
          <w:divBdr>
            <w:top w:val="none" w:sz="0" w:space="0" w:color="auto"/>
            <w:left w:val="none" w:sz="0" w:space="0" w:color="auto"/>
            <w:bottom w:val="none" w:sz="0" w:space="0" w:color="auto"/>
            <w:right w:val="none" w:sz="0" w:space="0" w:color="auto"/>
          </w:divBdr>
        </w:div>
        <w:div w:id="1902057468">
          <w:marLeft w:val="0"/>
          <w:marRight w:val="0"/>
          <w:marTop w:val="0"/>
          <w:marBottom w:val="0"/>
          <w:divBdr>
            <w:top w:val="none" w:sz="0" w:space="0" w:color="auto"/>
            <w:left w:val="none" w:sz="0" w:space="0" w:color="auto"/>
            <w:bottom w:val="none" w:sz="0" w:space="0" w:color="auto"/>
            <w:right w:val="none" w:sz="0" w:space="0" w:color="auto"/>
          </w:divBdr>
        </w:div>
        <w:div w:id="1918048495">
          <w:marLeft w:val="0"/>
          <w:marRight w:val="0"/>
          <w:marTop w:val="0"/>
          <w:marBottom w:val="0"/>
          <w:divBdr>
            <w:top w:val="none" w:sz="0" w:space="0" w:color="auto"/>
            <w:left w:val="none" w:sz="0" w:space="0" w:color="auto"/>
            <w:bottom w:val="none" w:sz="0" w:space="0" w:color="auto"/>
            <w:right w:val="none" w:sz="0" w:space="0" w:color="auto"/>
          </w:divBdr>
        </w:div>
        <w:div w:id="1952397259">
          <w:marLeft w:val="0"/>
          <w:marRight w:val="0"/>
          <w:marTop w:val="0"/>
          <w:marBottom w:val="0"/>
          <w:divBdr>
            <w:top w:val="none" w:sz="0" w:space="0" w:color="auto"/>
            <w:left w:val="none" w:sz="0" w:space="0" w:color="auto"/>
            <w:bottom w:val="none" w:sz="0" w:space="0" w:color="auto"/>
            <w:right w:val="none" w:sz="0" w:space="0" w:color="auto"/>
          </w:divBdr>
        </w:div>
        <w:div w:id="2001695203">
          <w:marLeft w:val="0"/>
          <w:marRight w:val="0"/>
          <w:marTop w:val="0"/>
          <w:marBottom w:val="0"/>
          <w:divBdr>
            <w:top w:val="none" w:sz="0" w:space="0" w:color="auto"/>
            <w:left w:val="none" w:sz="0" w:space="0" w:color="auto"/>
            <w:bottom w:val="none" w:sz="0" w:space="0" w:color="auto"/>
            <w:right w:val="none" w:sz="0" w:space="0" w:color="auto"/>
          </w:divBdr>
        </w:div>
        <w:div w:id="2008239762">
          <w:marLeft w:val="0"/>
          <w:marRight w:val="0"/>
          <w:marTop w:val="0"/>
          <w:marBottom w:val="0"/>
          <w:divBdr>
            <w:top w:val="none" w:sz="0" w:space="0" w:color="auto"/>
            <w:left w:val="none" w:sz="0" w:space="0" w:color="auto"/>
            <w:bottom w:val="none" w:sz="0" w:space="0" w:color="auto"/>
            <w:right w:val="none" w:sz="0" w:space="0" w:color="auto"/>
          </w:divBdr>
        </w:div>
        <w:div w:id="2069649840">
          <w:marLeft w:val="0"/>
          <w:marRight w:val="0"/>
          <w:marTop w:val="0"/>
          <w:marBottom w:val="0"/>
          <w:divBdr>
            <w:top w:val="none" w:sz="0" w:space="0" w:color="auto"/>
            <w:left w:val="none" w:sz="0" w:space="0" w:color="auto"/>
            <w:bottom w:val="none" w:sz="0" w:space="0" w:color="auto"/>
            <w:right w:val="none" w:sz="0" w:space="0" w:color="auto"/>
          </w:divBdr>
        </w:div>
        <w:div w:id="2078741363">
          <w:marLeft w:val="0"/>
          <w:marRight w:val="0"/>
          <w:marTop w:val="0"/>
          <w:marBottom w:val="0"/>
          <w:divBdr>
            <w:top w:val="none" w:sz="0" w:space="0" w:color="auto"/>
            <w:left w:val="none" w:sz="0" w:space="0" w:color="auto"/>
            <w:bottom w:val="none" w:sz="0" w:space="0" w:color="auto"/>
            <w:right w:val="none" w:sz="0" w:space="0" w:color="auto"/>
          </w:divBdr>
        </w:div>
        <w:div w:id="2133554036">
          <w:marLeft w:val="0"/>
          <w:marRight w:val="0"/>
          <w:marTop w:val="0"/>
          <w:marBottom w:val="0"/>
          <w:divBdr>
            <w:top w:val="none" w:sz="0" w:space="0" w:color="auto"/>
            <w:left w:val="none" w:sz="0" w:space="0" w:color="auto"/>
            <w:bottom w:val="none" w:sz="0" w:space="0" w:color="auto"/>
            <w:right w:val="none" w:sz="0" w:space="0" w:color="auto"/>
          </w:divBdr>
        </w:div>
        <w:div w:id="2146702702">
          <w:marLeft w:val="0"/>
          <w:marRight w:val="0"/>
          <w:marTop w:val="0"/>
          <w:marBottom w:val="0"/>
          <w:divBdr>
            <w:top w:val="none" w:sz="0" w:space="0" w:color="auto"/>
            <w:left w:val="none" w:sz="0" w:space="0" w:color="auto"/>
            <w:bottom w:val="none" w:sz="0" w:space="0" w:color="auto"/>
            <w:right w:val="none" w:sz="0" w:space="0" w:color="auto"/>
          </w:divBdr>
        </w:div>
      </w:divsChild>
    </w:div>
    <w:div w:id="679430657">
      <w:bodyDiv w:val="1"/>
      <w:marLeft w:val="0"/>
      <w:marRight w:val="0"/>
      <w:marTop w:val="0"/>
      <w:marBottom w:val="0"/>
      <w:divBdr>
        <w:top w:val="none" w:sz="0" w:space="0" w:color="auto"/>
        <w:left w:val="none" w:sz="0" w:space="0" w:color="auto"/>
        <w:bottom w:val="none" w:sz="0" w:space="0" w:color="auto"/>
        <w:right w:val="none" w:sz="0" w:space="0" w:color="auto"/>
      </w:divBdr>
      <w:divsChild>
        <w:div w:id="1151605051">
          <w:marLeft w:val="0"/>
          <w:marRight w:val="0"/>
          <w:marTop w:val="0"/>
          <w:marBottom w:val="0"/>
          <w:divBdr>
            <w:top w:val="none" w:sz="0" w:space="0" w:color="auto"/>
            <w:left w:val="none" w:sz="0" w:space="0" w:color="auto"/>
            <w:bottom w:val="none" w:sz="0" w:space="0" w:color="auto"/>
            <w:right w:val="none" w:sz="0" w:space="0" w:color="auto"/>
          </w:divBdr>
          <w:divsChild>
            <w:div w:id="1724595303">
              <w:marLeft w:val="0"/>
              <w:marRight w:val="0"/>
              <w:marTop w:val="0"/>
              <w:marBottom w:val="0"/>
              <w:divBdr>
                <w:top w:val="none" w:sz="0" w:space="0" w:color="auto"/>
                <w:left w:val="none" w:sz="0" w:space="0" w:color="auto"/>
                <w:bottom w:val="none" w:sz="0" w:space="0" w:color="auto"/>
                <w:right w:val="none" w:sz="0" w:space="0" w:color="auto"/>
              </w:divBdr>
              <w:divsChild>
                <w:div w:id="1967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1642">
          <w:marLeft w:val="0"/>
          <w:marRight w:val="0"/>
          <w:marTop w:val="0"/>
          <w:marBottom w:val="0"/>
          <w:divBdr>
            <w:top w:val="none" w:sz="0" w:space="0" w:color="auto"/>
            <w:left w:val="none" w:sz="0" w:space="0" w:color="auto"/>
            <w:bottom w:val="none" w:sz="0" w:space="0" w:color="auto"/>
            <w:right w:val="none" w:sz="0" w:space="0" w:color="auto"/>
          </w:divBdr>
          <w:divsChild>
            <w:div w:id="1186938663">
              <w:marLeft w:val="0"/>
              <w:marRight w:val="0"/>
              <w:marTop w:val="0"/>
              <w:marBottom w:val="0"/>
              <w:divBdr>
                <w:top w:val="none" w:sz="0" w:space="0" w:color="auto"/>
                <w:left w:val="none" w:sz="0" w:space="0" w:color="auto"/>
                <w:bottom w:val="none" w:sz="0" w:space="0" w:color="auto"/>
                <w:right w:val="none" w:sz="0" w:space="0" w:color="auto"/>
              </w:divBdr>
              <w:divsChild>
                <w:div w:id="10667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3246">
          <w:marLeft w:val="0"/>
          <w:marRight w:val="0"/>
          <w:marTop w:val="0"/>
          <w:marBottom w:val="0"/>
          <w:divBdr>
            <w:top w:val="none" w:sz="0" w:space="0" w:color="auto"/>
            <w:left w:val="none" w:sz="0" w:space="0" w:color="auto"/>
            <w:bottom w:val="none" w:sz="0" w:space="0" w:color="auto"/>
            <w:right w:val="none" w:sz="0" w:space="0" w:color="auto"/>
          </w:divBdr>
          <w:divsChild>
            <w:div w:id="1977029352">
              <w:marLeft w:val="0"/>
              <w:marRight w:val="0"/>
              <w:marTop w:val="0"/>
              <w:marBottom w:val="0"/>
              <w:divBdr>
                <w:top w:val="none" w:sz="0" w:space="0" w:color="auto"/>
                <w:left w:val="none" w:sz="0" w:space="0" w:color="auto"/>
                <w:bottom w:val="none" w:sz="0" w:space="0" w:color="auto"/>
                <w:right w:val="none" w:sz="0" w:space="0" w:color="auto"/>
              </w:divBdr>
              <w:divsChild>
                <w:div w:id="20149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8958">
          <w:marLeft w:val="0"/>
          <w:marRight w:val="0"/>
          <w:marTop w:val="0"/>
          <w:marBottom w:val="0"/>
          <w:divBdr>
            <w:top w:val="none" w:sz="0" w:space="0" w:color="auto"/>
            <w:left w:val="none" w:sz="0" w:space="0" w:color="auto"/>
            <w:bottom w:val="none" w:sz="0" w:space="0" w:color="auto"/>
            <w:right w:val="none" w:sz="0" w:space="0" w:color="auto"/>
          </w:divBdr>
          <w:divsChild>
            <w:div w:id="1209219603">
              <w:marLeft w:val="0"/>
              <w:marRight w:val="0"/>
              <w:marTop w:val="0"/>
              <w:marBottom w:val="0"/>
              <w:divBdr>
                <w:top w:val="none" w:sz="0" w:space="0" w:color="auto"/>
                <w:left w:val="none" w:sz="0" w:space="0" w:color="auto"/>
                <w:bottom w:val="none" w:sz="0" w:space="0" w:color="auto"/>
                <w:right w:val="none" w:sz="0" w:space="0" w:color="auto"/>
              </w:divBdr>
              <w:divsChild>
                <w:div w:id="4123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097">
          <w:marLeft w:val="0"/>
          <w:marRight w:val="0"/>
          <w:marTop w:val="0"/>
          <w:marBottom w:val="0"/>
          <w:divBdr>
            <w:top w:val="none" w:sz="0" w:space="0" w:color="auto"/>
            <w:left w:val="none" w:sz="0" w:space="0" w:color="auto"/>
            <w:bottom w:val="none" w:sz="0" w:space="0" w:color="auto"/>
            <w:right w:val="none" w:sz="0" w:space="0" w:color="auto"/>
          </w:divBdr>
          <w:divsChild>
            <w:div w:id="1027632679">
              <w:marLeft w:val="0"/>
              <w:marRight w:val="0"/>
              <w:marTop w:val="0"/>
              <w:marBottom w:val="0"/>
              <w:divBdr>
                <w:top w:val="none" w:sz="0" w:space="0" w:color="auto"/>
                <w:left w:val="none" w:sz="0" w:space="0" w:color="auto"/>
                <w:bottom w:val="none" w:sz="0" w:space="0" w:color="auto"/>
                <w:right w:val="none" w:sz="0" w:space="0" w:color="auto"/>
              </w:divBdr>
              <w:divsChild>
                <w:div w:id="1774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8273">
      <w:bodyDiv w:val="1"/>
      <w:marLeft w:val="0"/>
      <w:marRight w:val="0"/>
      <w:marTop w:val="0"/>
      <w:marBottom w:val="0"/>
      <w:divBdr>
        <w:top w:val="none" w:sz="0" w:space="0" w:color="auto"/>
        <w:left w:val="none" w:sz="0" w:space="0" w:color="auto"/>
        <w:bottom w:val="none" w:sz="0" w:space="0" w:color="auto"/>
        <w:right w:val="none" w:sz="0" w:space="0" w:color="auto"/>
      </w:divBdr>
      <w:divsChild>
        <w:div w:id="13309343">
          <w:marLeft w:val="0"/>
          <w:marRight w:val="0"/>
          <w:marTop w:val="0"/>
          <w:marBottom w:val="0"/>
          <w:divBdr>
            <w:top w:val="none" w:sz="0" w:space="0" w:color="auto"/>
            <w:left w:val="none" w:sz="0" w:space="0" w:color="auto"/>
            <w:bottom w:val="none" w:sz="0" w:space="0" w:color="auto"/>
            <w:right w:val="none" w:sz="0" w:space="0" w:color="auto"/>
          </w:divBdr>
        </w:div>
        <w:div w:id="96339980">
          <w:marLeft w:val="0"/>
          <w:marRight w:val="0"/>
          <w:marTop w:val="0"/>
          <w:marBottom w:val="0"/>
          <w:divBdr>
            <w:top w:val="none" w:sz="0" w:space="0" w:color="auto"/>
            <w:left w:val="none" w:sz="0" w:space="0" w:color="auto"/>
            <w:bottom w:val="none" w:sz="0" w:space="0" w:color="auto"/>
            <w:right w:val="none" w:sz="0" w:space="0" w:color="auto"/>
          </w:divBdr>
        </w:div>
        <w:div w:id="129249382">
          <w:marLeft w:val="0"/>
          <w:marRight w:val="0"/>
          <w:marTop w:val="0"/>
          <w:marBottom w:val="0"/>
          <w:divBdr>
            <w:top w:val="none" w:sz="0" w:space="0" w:color="auto"/>
            <w:left w:val="none" w:sz="0" w:space="0" w:color="auto"/>
            <w:bottom w:val="none" w:sz="0" w:space="0" w:color="auto"/>
            <w:right w:val="none" w:sz="0" w:space="0" w:color="auto"/>
          </w:divBdr>
        </w:div>
        <w:div w:id="140663502">
          <w:marLeft w:val="0"/>
          <w:marRight w:val="0"/>
          <w:marTop w:val="0"/>
          <w:marBottom w:val="0"/>
          <w:divBdr>
            <w:top w:val="none" w:sz="0" w:space="0" w:color="auto"/>
            <w:left w:val="none" w:sz="0" w:space="0" w:color="auto"/>
            <w:bottom w:val="none" w:sz="0" w:space="0" w:color="auto"/>
            <w:right w:val="none" w:sz="0" w:space="0" w:color="auto"/>
          </w:divBdr>
        </w:div>
        <w:div w:id="140855998">
          <w:marLeft w:val="0"/>
          <w:marRight w:val="0"/>
          <w:marTop w:val="0"/>
          <w:marBottom w:val="0"/>
          <w:divBdr>
            <w:top w:val="none" w:sz="0" w:space="0" w:color="auto"/>
            <w:left w:val="none" w:sz="0" w:space="0" w:color="auto"/>
            <w:bottom w:val="none" w:sz="0" w:space="0" w:color="auto"/>
            <w:right w:val="none" w:sz="0" w:space="0" w:color="auto"/>
          </w:divBdr>
        </w:div>
        <w:div w:id="216819383">
          <w:marLeft w:val="0"/>
          <w:marRight w:val="0"/>
          <w:marTop w:val="0"/>
          <w:marBottom w:val="0"/>
          <w:divBdr>
            <w:top w:val="none" w:sz="0" w:space="0" w:color="auto"/>
            <w:left w:val="none" w:sz="0" w:space="0" w:color="auto"/>
            <w:bottom w:val="none" w:sz="0" w:space="0" w:color="auto"/>
            <w:right w:val="none" w:sz="0" w:space="0" w:color="auto"/>
          </w:divBdr>
        </w:div>
        <w:div w:id="306783410">
          <w:marLeft w:val="0"/>
          <w:marRight w:val="0"/>
          <w:marTop w:val="0"/>
          <w:marBottom w:val="0"/>
          <w:divBdr>
            <w:top w:val="none" w:sz="0" w:space="0" w:color="auto"/>
            <w:left w:val="none" w:sz="0" w:space="0" w:color="auto"/>
            <w:bottom w:val="none" w:sz="0" w:space="0" w:color="auto"/>
            <w:right w:val="none" w:sz="0" w:space="0" w:color="auto"/>
          </w:divBdr>
        </w:div>
        <w:div w:id="426194296">
          <w:marLeft w:val="0"/>
          <w:marRight w:val="0"/>
          <w:marTop w:val="0"/>
          <w:marBottom w:val="0"/>
          <w:divBdr>
            <w:top w:val="none" w:sz="0" w:space="0" w:color="auto"/>
            <w:left w:val="none" w:sz="0" w:space="0" w:color="auto"/>
            <w:bottom w:val="none" w:sz="0" w:space="0" w:color="auto"/>
            <w:right w:val="none" w:sz="0" w:space="0" w:color="auto"/>
          </w:divBdr>
        </w:div>
        <w:div w:id="441652071">
          <w:marLeft w:val="0"/>
          <w:marRight w:val="0"/>
          <w:marTop w:val="0"/>
          <w:marBottom w:val="0"/>
          <w:divBdr>
            <w:top w:val="none" w:sz="0" w:space="0" w:color="auto"/>
            <w:left w:val="none" w:sz="0" w:space="0" w:color="auto"/>
            <w:bottom w:val="none" w:sz="0" w:space="0" w:color="auto"/>
            <w:right w:val="none" w:sz="0" w:space="0" w:color="auto"/>
          </w:divBdr>
        </w:div>
        <w:div w:id="462381246">
          <w:marLeft w:val="0"/>
          <w:marRight w:val="0"/>
          <w:marTop w:val="0"/>
          <w:marBottom w:val="0"/>
          <w:divBdr>
            <w:top w:val="none" w:sz="0" w:space="0" w:color="auto"/>
            <w:left w:val="none" w:sz="0" w:space="0" w:color="auto"/>
            <w:bottom w:val="none" w:sz="0" w:space="0" w:color="auto"/>
            <w:right w:val="none" w:sz="0" w:space="0" w:color="auto"/>
          </w:divBdr>
        </w:div>
        <w:div w:id="829949227">
          <w:marLeft w:val="0"/>
          <w:marRight w:val="0"/>
          <w:marTop w:val="0"/>
          <w:marBottom w:val="0"/>
          <w:divBdr>
            <w:top w:val="none" w:sz="0" w:space="0" w:color="auto"/>
            <w:left w:val="none" w:sz="0" w:space="0" w:color="auto"/>
            <w:bottom w:val="none" w:sz="0" w:space="0" w:color="auto"/>
            <w:right w:val="none" w:sz="0" w:space="0" w:color="auto"/>
          </w:divBdr>
        </w:div>
        <w:div w:id="871115546">
          <w:marLeft w:val="0"/>
          <w:marRight w:val="0"/>
          <w:marTop w:val="0"/>
          <w:marBottom w:val="0"/>
          <w:divBdr>
            <w:top w:val="none" w:sz="0" w:space="0" w:color="auto"/>
            <w:left w:val="none" w:sz="0" w:space="0" w:color="auto"/>
            <w:bottom w:val="none" w:sz="0" w:space="0" w:color="auto"/>
            <w:right w:val="none" w:sz="0" w:space="0" w:color="auto"/>
          </w:divBdr>
        </w:div>
        <w:div w:id="941883552">
          <w:marLeft w:val="0"/>
          <w:marRight w:val="0"/>
          <w:marTop w:val="0"/>
          <w:marBottom w:val="0"/>
          <w:divBdr>
            <w:top w:val="none" w:sz="0" w:space="0" w:color="auto"/>
            <w:left w:val="none" w:sz="0" w:space="0" w:color="auto"/>
            <w:bottom w:val="none" w:sz="0" w:space="0" w:color="auto"/>
            <w:right w:val="none" w:sz="0" w:space="0" w:color="auto"/>
          </w:divBdr>
        </w:div>
        <w:div w:id="1041631354">
          <w:marLeft w:val="0"/>
          <w:marRight w:val="0"/>
          <w:marTop w:val="0"/>
          <w:marBottom w:val="0"/>
          <w:divBdr>
            <w:top w:val="none" w:sz="0" w:space="0" w:color="auto"/>
            <w:left w:val="none" w:sz="0" w:space="0" w:color="auto"/>
            <w:bottom w:val="none" w:sz="0" w:space="0" w:color="auto"/>
            <w:right w:val="none" w:sz="0" w:space="0" w:color="auto"/>
          </w:divBdr>
        </w:div>
        <w:div w:id="1078403849">
          <w:marLeft w:val="0"/>
          <w:marRight w:val="0"/>
          <w:marTop w:val="0"/>
          <w:marBottom w:val="0"/>
          <w:divBdr>
            <w:top w:val="none" w:sz="0" w:space="0" w:color="auto"/>
            <w:left w:val="none" w:sz="0" w:space="0" w:color="auto"/>
            <w:bottom w:val="none" w:sz="0" w:space="0" w:color="auto"/>
            <w:right w:val="none" w:sz="0" w:space="0" w:color="auto"/>
          </w:divBdr>
        </w:div>
        <w:div w:id="1554852480">
          <w:marLeft w:val="0"/>
          <w:marRight w:val="0"/>
          <w:marTop w:val="0"/>
          <w:marBottom w:val="0"/>
          <w:divBdr>
            <w:top w:val="none" w:sz="0" w:space="0" w:color="auto"/>
            <w:left w:val="none" w:sz="0" w:space="0" w:color="auto"/>
            <w:bottom w:val="none" w:sz="0" w:space="0" w:color="auto"/>
            <w:right w:val="none" w:sz="0" w:space="0" w:color="auto"/>
          </w:divBdr>
        </w:div>
        <w:div w:id="1609240661">
          <w:marLeft w:val="0"/>
          <w:marRight w:val="0"/>
          <w:marTop w:val="0"/>
          <w:marBottom w:val="0"/>
          <w:divBdr>
            <w:top w:val="none" w:sz="0" w:space="0" w:color="auto"/>
            <w:left w:val="none" w:sz="0" w:space="0" w:color="auto"/>
            <w:bottom w:val="none" w:sz="0" w:space="0" w:color="auto"/>
            <w:right w:val="none" w:sz="0" w:space="0" w:color="auto"/>
          </w:divBdr>
        </w:div>
        <w:div w:id="1633947053">
          <w:marLeft w:val="0"/>
          <w:marRight w:val="0"/>
          <w:marTop w:val="0"/>
          <w:marBottom w:val="0"/>
          <w:divBdr>
            <w:top w:val="none" w:sz="0" w:space="0" w:color="auto"/>
            <w:left w:val="none" w:sz="0" w:space="0" w:color="auto"/>
            <w:bottom w:val="none" w:sz="0" w:space="0" w:color="auto"/>
            <w:right w:val="none" w:sz="0" w:space="0" w:color="auto"/>
          </w:divBdr>
        </w:div>
        <w:div w:id="1683434691">
          <w:marLeft w:val="0"/>
          <w:marRight w:val="0"/>
          <w:marTop w:val="0"/>
          <w:marBottom w:val="0"/>
          <w:divBdr>
            <w:top w:val="none" w:sz="0" w:space="0" w:color="auto"/>
            <w:left w:val="none" w:sz="0" w:space="0" w:color="auto"/>
            <w:bottom w:val="none" w:sz="0" w:space="0" w:color="auto"/>
            <w:right w:val="none" w:sz="0" w:space="0" w:color="auto"/>
          </w:divBdr>
        </w:div>
        <w:div w:id="1866864342">
          <w:marLeft w:val="0"/>
          <w:marRight w:val="0"/>
          <w:marTop w:val="0"/>
          <w:marBottom w:val="0"/>
          <w:divBdr>
            <w:top w:val="none" w:sz="0" w:space="0" w:color="auto"/>
            <w:left w:val="none" w:sz="0" w:space="0" w:color="auto"/>
            <w:bottom w:val="none" w:sz="0" w:space="0" w:color="auto"/>
            <w:right w:val="none" w:sz="0" w:space="0" w:color="auto"/>
          </w:divBdr>
        </w:div>
      </w:divsChild>
    </w:div>
    <w:div w:id="682316161">
      <w:bodyDiv w:val="1"/>
      <w:marLeft w:val="0"/>
      <w:marRight w:val="0"/>
      <w:marTop w:val="0"/>
      <w:marBottom w:val="0"/>
      <w:divBdr>
        <w:top w:val="none" w:sz="0" w:space="0" w:color="auto"/>
        <w:left w:val="none" w:sz="0" w:space="0" w:color="auto"/>
        <w:bottom w:val="none" w:sz="0" w:space="0" w:color="auto"/>
        <w:right w:val="none" w:sz="0" w:space="0" w:color="auto"/>
      </w:divBdr>
    </w:div>
    <w:div w:id="682518057">
      <w:bodyDiv w:val="1"/>
      <w:marLeft w:val="0"/>
      <w:marRight w:val="0"/>
      <w:marTop w:val="0"/>
      <w:marBottom w:val="0"/>
      <w:divBdr>
        <w:top w:val="none" w:sz="0" w:space="0" w:color="auto"/>
        <w:left w:val="none" w:sz="0" w:space="0" w:color="auto"/>
        <w:bottom w:val="none" w:sz="0" w:space="0" w:color="auto"/>
        <w:right w:val="none" w:sz="0" w:space="0" w:color="auto"/>
      </w:divBdr>
    </w:div>
    <w:div w:id="695039514">
      <w:bodyDiv w:val="1"/>
      <w:marLeft w:val="0"/>
      <w:marRight w:val="0"/>
      <w:marTop w:val="0"/>
      <w:marBottom w:val="0"/>
      <w:divBdr>
        <w:top w:val="none" w:sz="0" w:space="0" w:color="auto"/>
        <w:left w:val="none" w:sz="0" w:space="0" w:color="auto"/>
        <w:bottom w:val="none" w:sz="0" w:space="0" w:color="auto"/>
        <w:right w:val="none" w:sz="0" w:space="0" w:color="auto"/>
      </w:divBdr>
    </w:div>
    <w:div w:id="711930352">
      <w:bodyDiv w:val="1"/>
      <w:marLeft w:val="0"/>
      <w:marRight w:val="0"/>
      <w:marTop w:val="0"/>
      <w:marBottom w:val="0"/>
      <w:divBdr>
        <w:top w:val="none" w:sz="0" w:space="0" w:color="auto"/>
        <w:left w:val="none" w:sz="0" w:space="0" w:color="auto"/>
        <w:bottom w:val="none" w:sz="0" w:space="0" w:color="auto"/>
        <w:right w:val="none" w:sz="0" w:space="0" w:color="auto"/>
      </w:divBdr>
    </w:div>
    <w:div w:id="743718192">
      <w:bodyDiv w:val="1"/>
      <w:marLeft w:val="0"/>
      <w:marRight w:val="0"/>
      <w:marTop w:val="0"/>
      <w:marBottom w:val="0"/>
      <w:divBdr>
        <w:top w:val="none" w:sz="0" w:space="0" w:color="auto"/>
        <w:left w:val="none" w:sz="0" w:space="0" w:color="auto"/>
        <w:bottom w:val="none" w:sz="0" w:space="0" w:color="auto"/>
        <w:right w:val="none" w:sz="0" w:space="0" w:color="auto"/>
      </w:divBdr>
    </w:div>
    <w:div w:id="751927202">
      <w:bodyDiv w:val="1"/>
      <w:marLeft w:val="0"/>
      <w:marRight w:val="0"/>
      <w:marTop w:val="0"/>
      <w:marBottom w:val="0"/>
      <w:divBdr>
        <w:top w:val="none" w:sz="0" w:space="0" w:color="auto"/>
        <w:left w:val="none" w:sz="0" w:space="0" w:color="auto"/>
        <w:bottom w:val="none" w:sz="0" w:space="0" w:color="auto"/>
        <w:right w:val="none" w:sz="0" w:space="0" w:color="auto"/>
      </w:divBdr>
    </w:div>
    <w:div w:id="755244029">
      <w:bodyDiv w:val="1"/>
      <w:marLeft w:val="0"/>
      <w:marRight w:val="0"/>
      <w:marTop w:val="0"/>
      <w:marBottom w:val="0"/>
      <w:divBdr>
        <w:top w:val="none" w:sz="0" w:space="0" w:color="auto"/>
        <w:left w:val="none" w:sz="0" w:space="0" w:color="auto"/>
        <w:bottom w:val="none" w:sz="0" w:space="0" w:color="auto"/>
        <w:right w:val="none" w:sz="0" w:space="0" w:color="auto"/>
      </w:divBdr>
      <w:divsChild>
        <w:div w:id="25570422">
          <w:marLeft w:val="0"/>
          <w:marRight w:val="0"/>
          <w:marTop w:val="0"/>
          <w:marBottom w:val="0"/>
          <w:divBdr>
            <w:top w:val="none" w:sz="0" w:space="0" w:color="auto"/>
            <w:left w:val="none" w:sz="0" w:space="0" w:color="auto"/>
            <w:bottom w:val="none" w:sz="0" w:space="0" w:color="auto"/>
            <w:right w:val="none" w:sz="0" w:space="0" w:color="auto"/>
          </w:divBdr>
        </w:div>
        <w:div w:id="55713634">
          <w:marLeft w:val="0"/>
          <w:marRight w:val="0"/>
          <w:marTop w:val="0"/>
          <w:marBottom w:val="0"/>
          <w:divBdr>
            <w:top w:val="none" w:sz="0" w:space="0" w:color="auto"/>
            <w:left w:val="none" w:sz="0" w:space="0" w:color="auto"/>
            <w:bottom w:val="none" w:sz="0" w:space="0" w:color="auto"/>
            <w:right w:val="none" w:sz="0" w:space="0" w:color="auto"/>
          </w:divBdr>
        </w:div>
        <w:div w:id="113333618">
          <w:marLeft w:val="0"/>
          <w:marRight w:val="0"/>
          <w:marTop w:val="0"/>
          <w:marBottom w:val="0"/>
          <w:divBdr>
            <w:top w:val="none" w:sz="0" w:space="0" w:color="auto"/>
            <w:left w:val="none" w:sz="0" w:space="0" w:color="auto"/>
            <w:bottom w:val="none" w:sz="0" w:space="0" w:color="auto"/>
            <w:right w:val="none" w:sz="0" w:space="0" w:color="auto"/>
          </w:divBdr>
        </w:div>
        <w:div w:id="139277038">
          <w:marLeft w:val="0"/>
          <w:marRight w:val="0"/>
          <w:marTop w:val="0"/>
          <w:marBottom w:val="0"/>
          <w:divBdr>
            <w:top w:val="none" w:sz="0" w:space="0" w:color="auto"/>
            <w:left w:val="none" w:sz="0" w:space="0" w:color="auto"/>
            <w:bottom w:val="none" w:sz="0" w:space="0" w:color="auto"/>
            <w:right w:val="none" w:sz="0" w:space="0" w:color="auto"/>
          </w:divBdr>
        </w:div>
        <w:div w:id="314916829">
          <w:marLeft w:val="0"/>
          <w:marRight w:val="0"/>
          <w:marTop w:val="0"/>
          <w:marBottom w:val="0"/>
          <w:divBdr>
            <w:top w:val="none" w:sz="0" w:space="0" w:color="auto"/>
            <w:left w:val="none" w:sz="0" w:space="0" w:color="auto"/>
            <w:bottom w:val="none" w:sz="0" w:space="0" w:color="auto"/>
            <w:right w:val="none" w:sz="0" w:space="0" w:color="auto"/>
          </w:divBdr>
        </w:div>
        <w:div w:id="426848148">
          <w:marLeft w:val="0"/>
          <w:marRight w:val="0"/>
          <w:marTop w:val="0"/>
          <w:marBottom w:val="0"/>
          <w:divBdr>
            <w:top w:val="none" w:sz="0" w:space="0" w:color="auto"/>
            <w:left w:val="none" w:sz="0" w:space="0" w:color="auto"/>
            <w:bottom w:val="none" w:sz="0" w:space="0" w:color="auto"/>
            <w:right w:val="none" w:sz="0" w:space="0" w:color="auto"/>
          </w:divBdr>
        </w:div>
        <w:div w:id="498354764">
          <w:marLeft w:val="0"/>
          <w:marRight w:val="0"/>
          <w:marTop w:val="0"/>
          <w:marBottom w:val="0"/>
          <w:divBdr>
            <w:top w:val="none" w:sz="0" w:space="0" w:color="auto"/>
            <w:left w:val="none" w:sz="0" w:space="0" w:color="auto"/>
            <w:bottom w:val="none" w:sz="0" w:space="0" w:color="auto"/>
            <w:right w:val="none" w:sz="0" w:space="0" w:color="auto"/>
          </w:divBdr>
        </w:div>
        <w:div w:id="613749867">
          <w:marLeft w:val="0"/>
          <w:marRight w:val="0"/>
          <w:marTop w:val="0"/>
          <w:marBottom w:val="0"/>
          <w:divBdr>
            <w:top w:val="none" w:sz="0" w:space="0" w:color="auto"/>
            <w:left w:val="none" w:sz="0" w:space="0" w:color="auto"/>
            <w:bottom w:val="none" w:sz="0" w:space="0" w:color="auto"/>
            <w:right w:val="none" w:sz="0" w:space="0" w:color="auto"/>
          </w:divBdr>
        </w:div>
        <w:div w:id="819466737">
          <w:marLeft w:val="0"/>
          <w:marRight w:val="0"/>
          <w:marTop w:val="0"/>
          <w:marBottom w:val="0"/>
          <w:divBdr>
            <w:top w:val="none" w:sz="0" w:space="0" w:color="auto"/>
            <w:left w:val="none" w:sz="0" w:space="0" w:color="auto"/>
            <w:bottom w:val="none" w:sz="0" w:space="0" w:color="auto"/>
            <w:right w:val="none" w:sz="0" w:space="0" w:color="auto"/>
          </w:divBdr>
        </w:div>
        <w:div w:id="925651002">
          <w:marLeft w:val="0"/>
          <w:marRight w:val="0"/>
          <w:marTop w:val="0"/>
          <w:marBottom w:val="0"/>
          <w:divBdr>
            <w:top w:val="none" w:sz="0" w:space="0" w:color="auto"/>
            <w:left w:val="none" w:sz="0" w:space="0" w:color="auto"/>
            <w:bottom w:val="none" w:sz="0" w:space="0" w:color="auto"/>
            <w:right w:val="none" w:sz="0" w:space="0" w:color="auto"/>
          </w:divBdr>
        </w:div>
        <w:div w:id="1035422365">
          <w:marLeft w:val="0"/>
          <w:marRight w:val="0"/>
          <w:marTop w:val="0"/>
          <w:marBottom w:val="0"/>
          <w:divBdr>
            <w:top w:val="none" w:sz="0" w:space="0" w:color="auto"/>
            <w:left w:val="none" w:sz="0" w:space="0" w:color="auto"/>
            <w:bottom w:val="none" w:sz="0" w:space="0" w:color="auto"/>
            <w:right w:val="none" w:sz="0" w:space="0" w:color="auto"/>
          </w:divBdr>
        </w:div>
        <w:div w:id="1164859428">
          <w:marLeft w:val="0"/>
          <w:marRight w:val="0"/>
          <w:marTop w:val="0"/>
          <w:marBottom w:val="0"/>
          <w:divBdr>
            <w:top w:val="none" w:sz="0" w:space="0" w:color="auto"/>
            <w:left w:val="none" w:sz="0" w:space="0" w:color="auto"/>
            <w:bottom w:val="none" w:sz="0" w:space="0" w:color="auto"/>
            <w:right w:val="none" w:sz="0" w:space="0" w:color="auto"/>
          </w:divBdr>
        </w:div>
        <w:div w:id="1275602171">
          <w:marLeft w:val="0"/>
          <w:marRight w:val="0"/>
          <w:marTop w:val="0"/>
          <w:marBottom w:val="0"/>
          <w:divBdr>
            <w:top w:val="none" w:sz="0" w:space="0" w:color="auto"/>
            <w:left w:val="none" w:sz="0" w:space="0" w:color="auto"/>
            <w:bottom w:val="none" w:sz="0" w:space="0" w:color="auto"/>
            <w:right w:val="none" w:sz="0" w:space="0" w:color="auto"/>
          </w:divBdr>
        </w:div>
        <w:div w:id="1378159190">
          <w:marLeft w:val="0"/>
          <w:marRight w:val="0"/>
          <w:marTop w:val="0"/>
          <w:marBottom w:val="0"/>
          <w:divBdr>
            <w:top w:val="none" w:sz="0" w:space="0" w:color="auto"/>
            <w:left w:val="none" w:sz="0" w:space="0" w:color="auto"/>
            <w:bottom w:val="none" w:sz="0" w:space="0" w:color="auto"/>
            <w:right w:val="none" w:sz="0" w:space="0" w:color="auto"/>
          </w:divBdr>
        </w:div>
        <w:div w:id="1385760281">
          <w:marLeft w:val="0"/>
          <w:marRight w:val="0"/>
          <w:marTop w:val="0"/>
          <w:marBottom w:val="0"/>
          <w:divBdr>
            <w:top w:val="none" w:sz="0" w:space="0" w:color="auto"/>
            <w:left w:val="none" w:sz="0" w:space="0" w:color="auto"/>
            <w:bottom w:val="none" w:sz="0" w:space="0" w:color="auto"/>
            <w:right w:val="none" w:sz="0" w:space="0" w:color="auto"/>
          </w:divBdr>
        </w:div>
        <w:div w:id="1415544700">
          <w:marLeft w:val="0"/>
          <w:marRight w:val="0"/>
          <w:marTop w:val="0"/>
          <w:marBottom w:val="0"/>
          <w:divBdr>
            <w:top w:val="none" w:sz="0" w:space="0" w:color="auto"/>
            <w:left w:val="none" w:sz="0" w:space="0" w:color="auto"/>
            <w:bottom w:val="none" w:sz="0" w:space="0" w:color="auto"/>
            <w:right w:val="none" w:sz="0" w:space="0" w:color="auto"/>
          </w:divBdr>
        </w:div>
        <w:div w:id="1643273412">
          <w:marLeft w:val="0"/>
          <w:marRight w:val="0"/>
          <w:marTop w:val="0"/>
          <w:marBottom w:val="0"/>
          <w:divBdr>
            <w:top w:val="none" w:sz="0" w:space="0" w:color="auto"/>
            <w:left w:val="none" w:sz="0" w:space="0" w:color="auto"/>
            <w:bottom w:val="none" w:sz="0" w:space="0" w:color="auto"/>
            <w:right w:val="none" w:sz="0" w:space="0" w:color="auto"/>
          </w:divBdr>
        </w:div>
        <w:div w:id="1662853708">
          <w:marLeft w:val="0"/>
          <w:marRight w:val="0"/>
          <w:marTop w:val="0"/>
          <w:marBottom w:val="0"/>
          <w:divBdr>
            <w:top w:val="none" w:sz="0" w:space="0" w:color="auto"/>
            <w:left w:val="none" w:sz="0" w:space="0" w:color="auto"/>
            <w:bottom w:val="none" w:sz="0" w:space="0" w:color="auto"/>
            <w:right w:val="none" w:sz="0" w:space="0" w:color="auto"/>
          </w:divBdr>
        </w:div>
        <w:div w:id="1701667157">
          <w:marLeft w:val="0"/>
          <w:marRight w:val="0"/>
          <w:marTop w:val="0"/>
          <w:marBottom w:val="0"/>
          <w:divBdr>
            <w:top w:val="none" w:sz="0" w:space="0" w:color="auto"/>
            <w:left w:val="none" w:sz="0" w:space="0" w:color="auto"/>
            <w:bottom w:val="none" w:sz="0" w:space="0" w:color="auto"/>
            <w:right w:val="none" w:sz="0" w:space="0" w:color="auto"/>
          </w:divBdr>
        </w:div>
        <w:div w:id="1755391633">
          <w:marLeft w:val="0"/>
          <w:marRight w:val="0"/>
          <w:marTop w:val="0"/>
          <w:marBottom w:val="0"/>
          <w:divBdr>
            <w:top w:val="none" w:sz="0" w:space="0" w:color="auto"/>
            <w:left w:val="none" w:sz="0" w:space="0" w:color="auto"/>
            <w:bottom w:val="none" w:sz="0" w:space="0" w:color="auto"/>
            <w:right w:val="none" w:sz="0" w:space="0" w:color="auto"/>
          </w:divBdr>
        </w:div>
        <w:div w:id="1857228079">
          <w:marLeft w:val="0"/>
          <w:marRight w:val="0"/>
          <w:marTop w:val="0"/>
          <w:marBottom w:val="0"/>
          <w:divBdr>
            <w:top w:val="none" w:sz="0" w:space="0" w:color="auto"/>
            <w:left w:val="none" w:sz="0" w:space="0" w:color="auto"/>
            <w:bottom w:val="none" w:sz="0" w:space="0" w:color="auto"/>
            <w:right w:val="none" w:sz="0" w:space="0" w:color="auto"/>
          </w:divBdr>
        </w:div>
        <w:div w:id="2057972016">
          <w:marLeft w:val="0"/>
          <w:marRight w:val="0"/>
          <w:marTop w:val="0"/>
          <w:marBottom w:val="0"/>
          <w:divBdr>
            <w:top w:val="none" w:sz="0" w:space="0" w:color="auto"/>
            <w:left w:val="none" w:sz="0" w:space="0" w:color="auto"/>
            <w:bottom w:val="none" w:sz="0" w:space="0" w:color="auto"/>
            <w:right w:val="none" w:sz="0" w:space="0" w:color="auto"/>
          </w:divBdr>
        </w:div>
        <w:div w:id="2069526405">
          <w:marLeft w:val="0"/>
          <w:marRight w:val="0"/>
          <w:marTop w:val="0"/>
          <w:marBottom w:val="0"/>
          <w:divBdr>
            <w:top w:val="none" w:sz="0" w:space="0" w:color="auto"/>
            <w:left w:val="none" w:sz="0" w:space="0" w:color="auto"/>
            <w:bottom w:val="none" w:sz="0" w:space="0" w:color="auto"/>
            <w:right w:val="none" w:sz="0" w:space="0" w:color="auto"/>
          </w:divBdr>
        </w:div>
      </w:divsChild>
    </w:div>
    <w:div w:id="784615743">
      <w:bodyDiv w:val="1"/>
      <w:marLeft w:val="0"/>
      <w:marRight w:val="0"/>
      <w:marTop w:val="0"/>
      <w:marBottom w:val="0"/>
      <w:divBdr>
        <w:top w:val="none" w:sz="0" w:space="0" w:color="auto"/>
        <w:left w:val="none" w:sz="0" w:space="0" w:color="auto"/>
        <w:bottom w:val="none" w:sz="0" w:space="0" w:color="auto"/>
        <w:right w:val="none" w:sz="0" w:space="0" w:color="auto"/>
      </w:divBdr>
    </w:div>
    <w:div w:id="791902321">
      <w:bodyDiv w:val="1"/>
      <w:marLeft w:val="0"/>
      <w:marRight w:val="0"/>
      <w:marTop w:val="0"/>
      <w:marBottom w:val="0"/>
      <w:divBdr>
        <w:top w:val="none" w:sz="0" w:space="0" w:color="auto"/>
        <w:left w:val="none" w:sz="0" w:space="0" w:color="auto"/>
        <w:bottom w:val="none" w:sz="0" w:space="0" w:color="auto"/>
        <w:right w:val="none" w:sz="0" w:space="0" w:color="auto"/>
      </w:divBdr>
      <w:divsChild>
        <w:div w:id="343019266">
          <w:marLeft w:val="0"/>
          <w:marRight w:val="0"/>
          <w:marTop w:val="0"/>
          <w:marBottom w:val="0"/>
          <w:divBdr>
            <w:top w:val="none" w:sz="0" w:space="0" w:color="auto"/>
            <w:left w:val="none" w:sz="0" w:space="0" w:color="auto"/>
            <w:bottom w:val="none" w:sz="0" w:space="0" w:color="auto"/>
            <w:right w:val="none" w:sz="0" w:space="0" w:color="auto"/>
          </w:divBdr>
        </w:div>
        <w:div w:id="1322351873">
          <w:marLeft w:val="0"/>
          <w:marRight w:val="0"/>
          <w:marTop w:val="0"/>
          <w:marBottom w:val="0"/>
          <w:divBdr>
            <w:top w:val="none" w:sz="0" w:space="0" w:color="auto"/>
            <w:left w:val="none" w:sz="0" w:space="0" w:color="auto"/>
            <w:bottom w:val="none" w:sz="0" w:space="0" w:color="auto"/>
            <w:right w:val="none" w:sz="0" w:space="0" w:color="auto"/>
          </w:divBdr>
        </w:div>
      </w:divsChild>
    </w:div>
    <w:div w:id="811756575">
      <w:bodyDiv w:val="1"/>
      <w:marLeft w:val="0"/>
      <w:marRight w:val="0"/>
      <w:marTop w:val="0"/>
      <w:marBottom w:val="0"/>
      <w:divBdr>
        <w:top w:val="none" w:sz="0" w:space="0" w:color="auto"/>
        <w:left w:val="none" w:sz="0" w:space="0" w:color="auto"/>
        <w:bottom w:val="none" w:sz="0" w:space="0" w:color="auto"/>
        <w:right w:val="none" w:sz="0" w:space="0" w:color="auto"/>
      </w:divBdr>
      <w:divsChild>
        <w:div w:id="362286325">
          <w:marLeft w:val="0"/>
          <w:marRight w:val="0"/>
          <w:marTop w:val="0"/>
          <w:marBottom w:val="0"/>
          <w:divBdr>
            <w:top w:val="none" w:sz="0" w:space="0" w:color="auto"/>
            <w:left w:val="none" w:sz="0" w:space="0" w:color="auto"/>
            <w:bottom w:val="none" w:sz="0" w:space="0" w:color="auto"/>
            <w:right w:val="none" w:sz="0" w:space="0" w:color="auto"/>
          </w:divBdr>
        </w:div>
        <w:div w:id="1020549584">
          <w:marLeft w:val="0"/>
          <w:marRight w:val="0"/>
          <w:marTop w:val="0"/>
          <w:marBottom w:val="0"/>
          <w:divBdr>
            <w:top w:val="none" w:sz="0" w:space="0" w:color="auto"/>
            <w:left w:val="none" w:sz="0" w:space="0" w:color="auto"/>
            <w:bottom w:val="none" w:sz="0" w:space="0" w:color="auto"/>
            <w:right w:val="none" w:sz="0" w:space="0" w:color="auto"/>
          </w:divBdr>
        </w:div>
        <w:div w:id="1524005765">
          <w:marLeft w:val="0"/>
          <w:marRight w:val="0"/>
          <w:marTop w:val="0"/>
          <w:marBottom w:val="0"/>
          <w:divBdr>
            <w:top w:val="none" w:sz="0" w:space="0" w:color="auto"/>
            <w:left w:val="none" w:sz="0" w:space="0" w:color="auto"/>
            <w:bottom w:val="none" w:sz="0" w:space="0" w:color="auto"/>
            <w:right w:val="none" w:sz="0" w:space="0" w:color="auto"/>
          </w:divBdr>
        </w:div>
      </w:divsChild>
    </w:div>
    <w:div w:id="813176275">
      <w:bodyDiv w:val="1"/>
      <w:marLeft w:val="0"/>
      <w:marRight w:val="0"/>
      <w:marTop w:val="0"/>
      <w:marBottom w:val="0"/>
      <w:divBdr>
        <w:top w:val="none" w:sz="0" w:space="0" w:color="auto"/>
        <w:left w:val="none" w:sz="0" w:space="0" w:color="auto"/>
        <w:bottom w:val="none" w:sz="0" w:space="0" w:color="auto"/>
        <w:right w:val="none" w:sz="0" w:space="0" w:color="auto"/>
      </w:divBdr>
      <w:divsChild>
        <w:div w:id="258637500">
          <w:marLeft w:val="0"/>
          <w:marRight w:val="0"/>
          <w:marTop w:val="0"/>
          <w:marBottom w:val="0"/>
          <w:divBdr>
            <w:top w:val="none" w:sz="0" w:space="0" w:color="auto"/>
            <w:left w:val="none" w:sz="0" w:space="0" w:color="auto"/>
            <w:bottom w:val="none" w:sz="0" w:space="0" w:color="auto"/>
            <w:right w:val="none" w:sz="0" w:space="0" w:color="auto"/>
          </w:divBdr>
        </w:div>
        <w:div w:id="461265585">
          <w:marLeft w:val="0"/>
          <w:marRight w:val="0"/>
          <w:marTop w:val="0"/>
          <w:marBottom w:val="0"/>
          <w:divBdr>
            <w:top w:val="none" w:sz="0" w:space="0" w:color="auto"/>
            <w:left w:val="none" w:sz="0" w:space="0" w:color="auto"/>
            <w:bottom w:val="none" w:sz="0" w:space="0" w:color="auto"/>
            <w:right w:val="none" w:sz="0" w:space="0" w:color="auto"/>
          </w:divBdr>
        </w:div>
        <w:div w:id="614748727">
          <w:marLeft w:val="0"/>
          <w:marRight w:val="0"/>
          <w:marTop w:val="0"/>
          <w:marBottom w:val="0"/>
          <w:divBdr>
            <w:top w:val="none" w:sz="0" w:space="0" w:color="auto"/>
            <w:left w:val="none" w:sz="0" w:space="0" w:color="auto"/>
            <w:bottom w:val="none" w:sz="0" w:space="0" w:color="auto"/>
            <w:right w:val="none" w:sz="0" w:space="0" w:color="auto"/>
          </w:divBdr>
        </w:div>
        <w:div w:id="697198634">
          <w:marLeft w:val="0"/>
          <w:marRight w:val="0"/>
          <w:marTop w:val="0"/>
          <w:marBottom w:val="0"/>
          <w:divBdr>
            <w:top w:val="none" w:sz="0" w:space="0" w:color="auto"/>
            <w:left w:val="none" w:sz="0" w:space="0" w:color="auto"/>
            <w:bottom w:val="none" w:sz="0" w:space="0" w:color="auto"/>
            <w:right w:val="none" w:sz="0" w:space="0" w:color="auto"/>
          </w:divBdr>
        </w:div>
        <w:div w:id="873152252">
          <w:marLeft w:val="0"/>
          <w:marRight w:val="0"/>
          <w:marTop w:val="0"/>
          <w:marBottom w:val="0"/>
          <w:divBdr>
            <w:top w:val="none" w:sz="0" w:space="0" w:color="auto"/>
            <w:left w:val="none" w:sz="0" w:space="0" w:color="auto"/>
            <w:bottom w:val="none" w:sz="0" w:space="0" w:color="auto"/>
            <w:right w:val="none" w:sz="0" w:space="0" w:color="auto"/>
          </w:divBdr>
        </w:div>
        <w:div w:id="963080879">
          <w:marLeft w:val="0"/>
          <w:marRight w:val="0"/>
          <w:marTop w:val="0"/>
          <w:marBottom w:val="0"/>
          <w:divBdr>
            <w:top w:val="none" w:sz="0" w:space="0" w:color="auto"/>
            <w:left w:val="none" w:sz="0" w:space="0" w:color="auto"/>
            <w:bottom w:val="none" w:sz="0" w:space="0" w:color="auto"/>
            <w:right w:val="none" w:sz="0" w:space="0" w:color="auto"/>
          </w:divBdr>
        </w:div>
        <w:div w:id="1170874166">
          <w:marLeft w:val="0"/>
          <w:marRight w:val="0"/>
          <w:marTop w:val="0"/>
          <w:marBottom w:val="0"/>
          <w:divBdr>
            <w:top w:val="none" w:sz="0" w:space="0" w:color="auto"/>
            <w:left w:val="none" w:sz="0" w:space="0" w:color="auto"/>
            <w:bottom w:val="none" w:sz="0" w:space="0" w:color="auto"/>
            <w:right w:val="none" w:sz="0" w:space="0" w:color="auto"/>
          </w:divBdr>
        </w:div>
        <w:div w:id="1443913618">
          <w:marLeft w:val="0"/>
          <w:marRight w:val="0"/>
          <w:marTop w:val="0"/>
          <w:marBottom w:val="0"/>
          <w:divBdr>
            <w:top w:val="none" w:sz="0" w:space="0" w:color="auto"/>
            <w:left w:val="none" w:sz="0" w:space="0" w:color="auto"/>
            <w:bottom w:val="none" w:sz="0" w:space="0" w:color="auto"/>
            <w:right w:val="none" w:sz="0" w:space="0" w:color="auto"/>
          </w:divBdr>
        </w:div>
        <w:div w:id="1505439560">
          <w:marLeft w:val="0"/>
          <w:marRight w:val="0"/>
          <w:marTop w:val="0"/>
          <w:marBottom w:val="0"/>
          <w:divBdr>
            <w:top w:val="none" w:sz="0" w:space="0" w:color="auto"/>
            <w:left w:val="none" w:sz="0" w:space="0" w:color="auto"/>
            <w:bottom w:val="none" w:sz="0" w:space="0" w:color="auto"/>
            <w:right w:val="none" w:sz="0" w:space="0" w:color="auto"/>
          </w:divBdr>
        </w:div>
        <w:div w:id="1511412145">
          <w:marLeft w:val="0"/>
          <w:marRight w:val="0"/>
          <w:marTop w:val="0"/>
          <w:marBottom w:val="0"/>
          <w:divBdr>
            <w:top w:val="none" w:sz="0" w:space="0" w:color="auto"/>
            <w:left w:val="none" w:sz="0" w:space="0" w:color="auto"/>
            <w:bottom w:val="none" w:sz="0" w:space="0" w:color="auto"/>
            <w:right w:val="none" w:sz="0" w:space="0" w:color="auto"/>
          </w:divBdr>
        </w:div>
        <w:div w:id="1585918153">
          <w:marLeft w:val="0"/>
          <w:marRight w:val="0"/>
          <w:marTop w:val="0"/>
          <w:marBottom w:val="0"/>
          <w:divBdr>
            <w:top w:val="none" w:sz="0" w:space="0" w:color="auto"/>
            <w:left w:val="none" w:sz="0" w:space="0" w:color="auto"/>
            <w:bottom w:val="none" w:sz="0" w:space="0" w:color="auto"/>
            <w:right w:val="none" w:sz="0" w:space="0" w:color="auto"/>
          </w:divBdr>
        </w:div>
        <w:div w:id="2083485332">
          <w:marLeft w:val="0"/>
          <w:marRight w:val="0"/>
          <w:marTop w:val="0"/>
          <w:marBottom w:val="0"/>
          <w:divBdr>
            <w:top w:val="none" w:sz="0" w:space="0" w:color="auto"/>
            <w:left w:val="none" w:sz="0" w:space="0" w:color="auto"/>
            <w:bottom w:val="none" w:sz="0" w:space="0" w:color="auto"/>
            <w:right w:val="none" w:sz="0" w:space="0" w:color="auto"/>
          </w:divBdr>
        </w:div>
        <w:div w:id="2115972694">
          <w:marLeft w:val="0"/>
          <w:marRight w:val="0"/>
          <w:marTop w:val="0"/>
          <w:marBottom w:val="0"/>
          <w:divBdr>
            <w:top w:val="none" w:sz="0" w:space="0" w:color="auto"/>
            <w:left w:val="none" w:sz="0" w:space="0" w:color="auto"/>
            <w:bottom w:val="none" w:sz="0" w:space="0" w:color="auto"/>
            <w:right w:val="none" w:sz="0" w:space="0" w:color="auto"/>
          </w:divBdr>
        </w:div>
      </w:divsChild>
    </w:div>
    <w:div w:id="820772892">
      <w:bodyDiv w:val="1"/>
      <w:marLeft w:val="0"/>
      <w:marRight w:val="0"/>
      <w:marTop w:val="0"/>
      <w:marBottom w:val="0"/>
      <w:divBdr>
        <w:top w:val="none" w:sz="0" w:space="0" w:color="auto"/>
        <w:left w:val="none" w:sz="0" w:space="0" w:color="auto"/>
        <w:bottom w:val="none" w:sz="0" w:space="0" w:color="auto"/>
        <w:right w:val="none" w:sz="0" w:space="0" w:color="auto"/>
      </w:divBdr>
      <w:divsChild>
        <w:div w:id="61294240">
          <w:marLeft w:val="0"/>
          <w:marRight w:val="0"/>
          <w:marTop w:val="0"/>
          <w:marBottom w:val="0"/>
          <w:divBdr>
            <w:top w:val="none" w:sz="0" w:space="0" w:color="auto"/>
            <w:left w:val="none" w:sz="0" w:space="0" w:color="auto"/>
            <w:bottom w:val="none" w:sz="0" w:space="0" w:color="auto"/>
            <w:right w:val="none" w:sz="0" w:space="0" w:color="auto"/>
          </w:divBdr>
        </w:div>
        <w:div w:id="108934350">
          <w:marLeft w:val="0"/>
          <w:marRight w:val="0"/>
          <w:marTop w:val="0"/>
          <w:marBottom w:val="0"/>
          <w:divBdr>
            <w:top w:val="none" w:sz="0" w:space="0" w:color="auto"/>
            <w:left w:val="none" w:sz="0" w:space="0" w:color="auto"/>
            <w:bottom w:val="none" w:sz="0" w:space="0" w:color="auto"/>
            <w:right w:val="none" w:sz="0" w:space="0" w:color="auto"/>
          </w:divBdr>
        </w:div>
        <w:div w:id="157044923">
          <w:marLeft w:val="0"/>
          <w:marRight w:val="0"/>
          <w:marTop w:val="0"/>
          <w:marBottom w:val="0"/>
          <w:divBdr>
            <w:top w:val="none" w:sz="0" w:space="0" w:color="auto"/>
            <w:left w:val="none" w:sz="0" w:space="0" w:color="auto"/>
            <w:bottom w:val="none" w:sz="0" w:space="0" w:color="auto"/>
            <w:right w:val="none" w:sz="0" w:space="0" w:color="auto"/>
          </w:divBdr>
        </w:div>
        <w:div w:id="1532842193">
          <w:marLeft w:val="0"/>
          <w:marRight w:val="0"/>
          <w:marTop w:val="0"/>
          <w:marBottom w:val="0"/>
          <w:divBdr>
            <w:top w:val="none" w:sz="0" w:space="0" w:color="auto"/>
            <w:left w:val="none" w:sz="0" w:space="0" w:color="auto"/>
            <w:bottom w:val="none" w:sz="0" w:space="0" w:color="auto"/>
            <w:right w:val="none" w:sz="0" w:space="0" w:color="auto"/>
          </w:divBdr>
        </w:div>
        <w:div w:id="1767113241">
          <w:marLeft w:val="0"/>
          <w:marRight w:val="0"/>
          <w:marTop w:val="0"/>
          <w:marBottom w:val="0"/>
          <w:divBdr>
            <w:top w:val="none" w:sz="0" w:space="0" w:color="auto"/>
            <w:left w:val="none" w:sz="0" w:space="0" w:color="auto"/>
            <w:bottom w:val="none" w:sz="0" w:space="0" w:color="auto"/>
            <w:right w:val="none" w:sz="0" w:space="0" w:color="auto"/>
          </w:divBdr>
        </w:div>
        <w:div w:id="2020891267">
          <w:marLeft w:val="0"/>
          <w:marRight w:val="0"/>
          <w:marTop w:val="0"/>
          <w:marBottom w:val="0"/>
          <w:divBdr>
            <w:top w:val="none" w:sz="0" w:space="0" w:color="auto"/>
            <w:left w:val="none" w:sz="0" w:space="0" w:color="auto"/>
            <w:bottom w:val="none" w:sz="0" w:space="0" w:color="auto"/>
            <w:right w:val="none" w:sz="0" w:space="0" w:color="auto"/>
          </w:divBdr>
        </w:div>
      </w:divsChild>
    </w:div>
    <w:div w:id="824277795">
      <w:bodyDiv w:val="1"/>
      <w:marLeft w:val="0"/>
      <w:marRight w:val="0"/>
      <w:marTop w:val="0"/>
      <w:marBottom w:val="0"/>
      <w:divBdr>
        <w:top w:val="none" w:sz="0" w:space="0" w:color="auto"/>
        <w:left w:val="none" w:sz="0" w:space="0" w:color="auto"/>
        <w:bottom w:val="none" w:sz="0" w:space="0" w:color="auto"/>
        <w:right w:val="none" w:sz="0" w:space="0" w:color="auto"/>
      </w:divBdr>
      <w:divsChild>
        <w:div w:id="56392902">
          <w:marLeft w:val="0"/>
          <w:marRight w:val="0"/>
          <w:marTop w:val="0"/>
          <w:marBottom w:val="0"/>
          <w:divBdr>
            <w:top w:val="none" w:sz="0" w:space="0" w:color="auto"/>
            <w:left w:val="none" w:sz="0" w:space="0" w:color="auto"/>
            <w:bottom w:val="none" w:sz="0" w:space="0" w:color="auto"/>
            <w:right w:val="none" w:sz="0" w:space="0" w:color="auto"/>
          </w:divBdr>
        </w:div>
        <w:div w:id="93675649">
          <w:marLeft w:val="0"/>
          <w:marRight w:val="0"/>
          <w:marTop w:val="0"/>
          <w:marBottom w:val="0"/>
          <w:divBdr>
            <w:top w:val="none" w:sz="0" w:space="0" w:color="auto"/>
            <w:left w:val="none" w:sz="0" w:space="0" w:color="auto"/>
            <w:bottom w:val="none" w:sz="0" w:space="0" w:color="auto"/>
            <w:right w:val="none" w:sz="0" w:space="0" w:color="auto"/>
          </w:divBdr>
        </w:div>
        <w:div w:id="234634305">
          <w:marLeft w:val="0"/>
          <w:marRight w:val="0"/>
          <w:marTop w:val="0"/>
          <w:marBottom w:val="0"/>
          <w:divBdr>
            <w:top w:val="none" w:sz="0" w:space="0" w:color="auto"/>
            <w:left w:val="none" w:sz="0" w:space="0" w:color="auto"/>
            <w:bottom w:val="none" w:sz="0" w:space="0" w:color="auto"/>
            <w:right w:val="none" w:sz="0" w:space="0" w:color="auto"/>
          </w:divBdr>
        </w:div>
        <w:div w:id="281112193">
          <w:marLeft w:val="0"/>
          <w:marRight w:val="0"/>
          <w:marTop w:val="0"/>
          <w:marBottom w:val="0"/>
          <w:divBdr>
            <w:top w:val="none" w:sz="0" w:space="0" w:color="auto"/>
            <w:left w:val="none" w:sz="0" w:space="0" w:color="auto"/>
            <w:bottom w:val="none" w:sz="0" w:space="0" w:color="auto"/>
            <w:right w:val="none" w:sz="0" w:space="0" w:color="auto"/>
          </w:divBdr>
        </w:div>
        <w:div w:id="303505466">
          <w:marLeft w:val="0"/>
          <w:marRight w:val="0"/>
          <w:marTop w:val="0"/>
          <w:marBottom w:val="0"/>
          <w:divBdr>
            <w:top w:val="none" w:sz="0" w:space="0" w:color="auto"/>
            <w:left w:val="none" w:sz="0" w:space="0" w:color="auto"/>
            <w:bottom w:val="none" w:sz="0" w:space="0" w:color="auto"/>
            <w:right w:val="none" w:sz="0" w:space="0" w:color="auto"/>
          </w:divBdr>
        </w:div>
        <w:div w:id="490368361">
          <w:marLeft w:val="0"/>
          <w:marRight w:val="0"/>
          <w:marTop w:val="0"/>
          <w:marBottom w:val="0"/>
          <w:divBdr>
            <w:top w:val="none" w:sz="0" w:space="0" w:color="auto"/>
            <w:left w:val="none" w:sz="0" w:space="0" w:color="auto"/>
            <w:bottom w:val="none" w:sz="0" w:space="0" w:color="auto"/>
            <w:right w:val="none" w:sz="0" w:space="0" w:color="auto"/>
          </w:divBdr>
        </w:div>
        <w:div w:id="613636007">
          <w:marLeft w:val="0"/>
          <w:marRight w:val="0"/>
          <w:marTop w:val="0"/>
          <w:marBottom w:val="0"/>
          <w:divBdr>
            <w:top w:val="none" w:sz="0" w:space="0" w:color="auto"/>
            <w:left w:val="none" w:sz="0" w:space="0" w:color="auto"/>
            <w:bottom w:val="none" w:sz="0" w:space="0" w:color="auto"/>
            <w:right w:val="none" w:sz="0" w:space="0" w:color="auto"/>
          </w:divBdr>
        </w:div>
        <w:div w:id="974290031">
          <w:marLeft w:val="0"/>
          <w:marRight w:val="0"/>
          <w:marTop w:val="0"/>
          <w:marBottom w:val="0"/>
          <w:divBdr>
            <w:top w:val="none" w:sz="0" w:space="0" w:color="auto"/>
            <w:left w:val="none" w:sz="0" w:space="0" w:color="auto"/>
            <w:bottom w:val="none" w:sz="0" w:space="0" w:color="auto"/>
            <w:right w:val="none" w:sz="0" w:space="0" w:color="auto"/>
          </w:divBdr>
        </w:div>
        <w:div w:id="1022365437">
          <w:marLeft w:val="0"/>
          <w:marRight w:val="0"/>
          <w:marTop w:val="0"/>
          <w:marBottom w:val="0"/>
          <w:divBdr>
            <w:top w:val="none" w:sz="0" w:space="0" w:color="auto"/>
            <w:left w:val="none" w:sz="0" w:space="0" w:color="auto"/>
            <w:bottom w:val="none" w:sz="0" w:space="0" w:color="auto"/>
            <w:right w:val="none" w:sz="0" w:space="0" w:color="auto"/>
          </w:divBdr>
        </w:div>
        <w:div w:id="1172572754">
          <w:marLeft w:val="0"/>
          <w:marRight w:val="0"/>
          <w:marTop w:val="0"/>
          <w:marBottom w:val="0"/>
          <w:divBdr>
            <w:top w:val="none" w:sz="0" w:space="0" w:color="auto"/>
            <w:left w:val="none" w:sz="0" w:space="0" w:color="auto"/>
            <w:bottom w:val="none" w:sz="0" w:space="0" w:color="auto"/>
            <w:right w:val="none" w:sz="0" w:space="0" w:color="auto"/>
          </w:divBdr>
        </w:div>
        <w:div w:id="1305744964">
          <w:marLeft w:val="0"/>
          <w:marRight w:val="0"/>
          <w:marTop w:val="0"/>
          <w:marBottom w:val="0"/>
          <w:divBdr>
            <w:top w:val="none" w:sz="0" w:space="0" w:color="auto"/>
            <w:left w:val="none" w:sz="0" w:space="0" w:color="auto"/>
            <w:bottom w:val="none" w:sz="0" w:space="0" w:color="auto"/>
            <w:right w:val="none" w:sz="0" w:space="0" w:color="auto"/>
          </w:divBdr>
        </w:div>
        <w:div w:id="1547790931">
          <w:marLeft w:val="0"/>
          <w:marRight w:val="0"/>
          <w:marTop w:val="0"/>
          <w:marBottom w:val="0"/>
          <w:divBdr>
            <w:top w:val="none" w:sz="0" w:space="0" w:color="auto"/>
            <w:left w:val="none" w:sz="0" w:space="0" w:color="auto"/>
            <w:bottom w:val="none" w:sz="0" w:space="0" w:color="auto"/>
            <w:right w:val="none" w:sz="0" w:space="0" w:color="auto"/>
          </w:divBdr>
        </w:div>
        <w:div w:id="1572229767">
          <w:marLeft w:val="0"/>
          <w:marRight w:val="0"/>
          <w:marTop w:val="0"/>
          <w:marBottom w:val="0"/>
          <w:divBdr>
            <w:top w:val="none" w:sz="0" w:space="0" w:color="auto"/>
            <w:left w:val="none" w:sz="0" w:space="0" w:color="auto"/>
            <w:bottom w:val="none" w:sz="0" w:space="0" w:color="auto"/>
            <w:right w:val="none" w:sz="0" w:space="0" w:color="auto"/>
          </w:divBdr>
        </w:div>
        <w:div w:id="1583947871">
          <w:marLeft w:val="0"/>
          <w:marRight w:val="0"/>
          <w:marTop w:val="0"/>
          <w:marBottom w:val="0"/>
          <w:divBdr>
            <w:top w:val="none" w:sz="0" w:space="0" w:color="auto"/>
            <w:left w:val="none" w:sz="0" w:space="0" w:color="auto"/>
            <w:bottom w:val="none" w:sz="0" w:space="0" w:color="auto"/>
            <w:right w:val="none" w:sz="0" w:space="0" w:color="auto"/>
          </w:divBdr>
        </w:div>
        <w:div w:id="1633557473">
          <w:marLeft w:val="0"/>
          <w:marRight w:val="0"/>
          <w:marTop w:val="0"/>
          <w:marBottom w:val="0"/>
          <w:divBdr>
            <w:top w:val="none" w:sz="0" w:space="0" w:color="auto"/>
            <w:left w:val="none" w:sz="0" w:space="0" w:color="auto"/>
            <w:bottom w:val="none" w:sz="0" w:space="0" w:color="auto"/>
            <w:right w:val="none" w:sz="0" w:space="0" w:color="auto"/>
          </w:divBdr>
        </w:div>
        <w:div w:id="1684628505">
          <w:marLeft w:val="0"/>
          <w:marRight w:val="0"/>
          <w:marTop w:val="0"/>
          <w:marBottom w:val="0"/>
          <w:divBdr>
            <w:top w:val="none" w:sz="0" w:space="0" w:color="auto"/>
            <w:left w:val="none" w:sz="0" w:space="0" w:color="auto"/>
            <w:bottom w:val="none" w:sz="0" w:space="0" w:color="auto"/>
            <w:right w:val="none" w:sz="0" w:space="0" w:color="auto"/>
          </w:divBdr>
        </w:div>
        <w:div w:id="1722559257">
          <w:marLeft w:val="0"/>
          <w:marRight w:val="0"/>
          <w:marTop w:val="0"/>
          <w:marBottom w:val="0"/>
          <w:divBdr>
            <w:top w:val="none" w:sz="0" w:space="0" w:color="auto"/>
            <w:left w:val="none" w:sz="0" w:space="0" w:color="auto"/>
            <w:bottom w:val="none" w:sz="0" w:space="0" w:color="auto"/>
            <w:right w:val="none" w:sz="0" w:space="0" w:color="auto"/>
          </w:divBdr>
        </w:div>
        <w:div w:id="1752236713">
          <w:marLeft w:val="0"/>
          <w:marRight w:val="0"/>
          <w:marTop w:val="0"/>
          <w:marBottom w:val="0"/>
          <w:divBdr>
            <w:top w:val="none" w:sz="0" w:space="0" w:color="auto"/>
            <w:left w:val="none" w:sz="0" w:space="0" w:color="auto"/>
            <w:bottom w:val="none" w:sz="0" w:space="0" w:color="auto"/>
            <w:right w:val="none" w:sz="0" w:space="0" w:color="auto"/>
          </w:divBdr>
        </w:div>
        <w:div w:id="1874296421">
          <w:marLeft w:val="0"/>
          <w:marRight w:val="0"/>
          <w:marTop w:val="0"/>
          <w:marBottom w:val="0"/>
          <w:divBdr>
            <w:top w:val="none" w:sz="0" w:space="0" w:color="auto"/>
            <w:left w:val="none" w:sz="0" w:space="0" w:color="auto"/>
            <w:bottom w:val="none" w:sz="0" w:space="0" w:color="auto"/>
            <w:right w:val="none" w:sz="0" w:space="0" w:color="auto"/>
          </w:divBdr>
        </w:div>
        <w:div w:id="1901163767">
          <w:marLeft w:val="0"/>
          <w:marRight w:val="0"/>
          <w:marTop w:val="0"/>
          <w:marBottom w:val="0"/>
          <w:divBdr>
            <w:top w:val="none" w:sz="0" w:space="0" w:color="auto"/>
            <w:left w:val="none" w:sz="0" w:space="0" w:color="auto"/>
            <w:bottom w:val="none" w:sz="0" w:space="0" w:color="auto"/>
            <w:right w:val="none" w:sz="0" w:space="0" w:color="auto"/>
          </w:divBdr>
        </w:div>
        <w:div w:id="2115974526">
          <w:marLeft w:val="0"/>
          <w:marRight w:val="0"/>
          <w:marTop w:val="0"/>
          <w:marBottom w:val="0"/>
          <w:divBdr>
            <w:top w:val="none" w:sz="0" w:space="0" w:color="auto"/>
            <w:left w:val="none" w:sz="0" w:space="0" w:color="auto"/>
            <w:bottom w:val="none" w:sz="0" w:space="0" w:color="auto"/>
            <w:right w:val="none" w:sz="0" w:space="0" w:color="auto"/>
          </w:divBdr>
        </w:div>
        <w:div w:id="2139759320">
          <w:marLeft w:val="0"/>
          <w:marRight w:val="0"/>
          <w:marTop w:val="0"/>
          <w:marBottom w:val="0"/>
          <w:divBdr>
            <w:top w:val="none" w:sz="0" w:space="0" w:color="auto"/>
            <w:left w:val="none" w:sz="0" w:space="0" w:color="auto"/>
            <w:bottom w:val="none" w:sz="0" w:space="0" w:color="auto"/>
            <w:right w:val="none" w:sz="0" w:space="0" w:color="auto"/>
          </w:divBdr>
        </w:div>
        <w:div w:id="2140102186">
          <w:marLeft w:val="0"/>
          <w:marRight w:val="0"/>
          <w:marTop w:val="0"/>
          <w:marBottom w:val="0"/>
          <w:divBdr>
            <w:top w:val="none" w:sz="0" w:space="0" w:color="auto"/>
            <w:left w:val="none" w:sz="0" w:space="0" w:color="auto"/>
            <w:bottom w:val="none" w:sz="0" w:space="0" w:color="auto"/>
            <w:right w:val="none" w:sz="0" w:space="0" w:color="auto"/>
          </w:divBdr>
        </w:div>
      </w:divsChild>
    </w:div>
    <w:div w:id="866412621">
      <w:bodyDiv w:val="1"/>
      <w:marLeft w:val="0"/>
      <w:marRight w:val="0"/>
      <w:marTop w:val="0"/>
      <w:marBottom w:val="0"/>
      <w:divBdr>
        <w:top w:val="none" w:sz="0" w:space="0" w:color="auto"/>
        <w:left w:val="none" w:sz="0" w:space="0" w:color="auto"/>
        <w:bottom w:val="none" w:sz="0" w:space="0" w:color="auto"/>
        <w:right w:val="none" w:sz="0" w:space="0" w:color="auto"/>
      </w:divBdr>
      <w:divsChild>
        <w:div w:id="1354111953">
          <w:marLeft w:val="0"/>
          <w:marRight w:val="0"/>
          <w:marTop w:val="0"/>
          <w:marBottom w:val="0"/>
          <w:divBdr>
            <w:top w:val="none" w:sz="0" w:space="0" w:color="auto"/>
            <w:left w:val="none" w:sz="0" w:space="0" w:color="auto"/>
            <w:bottom w:val="none" w:sz="0" w:space="0" w:color="auto"/>
            <w:right w:val="none" w:sz="0" w:space="0" w:color="auto"/>
          </w:divBdr>
        </w:div>
      </w:divsChild>
    </w:div>
    <w:div w:id="896092973">
      <w:bodyDiv w:val="1"/>
      <w:marLeft w:val="0"/>
      <w:marRight w:val="0"/>
      <w:marTop w:val="0"/>
      <w:marBottom w:val="0"/>
      <w:divBdr>
        <w:top w:val="none" w:sz="0" w:space="0" w:color="auto"/>
        <w:left w:val="none" w:sz="0" w:space="0" w:color="auto"/>
        <w:bottom w:val="none" w:sz="0" w:space="0" w:color="auto"/>
        <w:right w:val="none" w:sz="0" w:space="0" w:color="auto"/>
      </w:divBdr>
    </w:div>
    <w:div w:id="928076473">
      <w:bodyDiv w:val="1"/>
      <w:marLeft w:val="0"/>
      <w:marRight w:val="0"/>
      <w:marTop w:val="0"/>
      <w:marBottom w:val="0"/>
      <w:divBdr>
        <w:top w:val="none" w:sz="0" w:space="0" w:color="auto"/>
        <w:left w:val="none" w:sz="0" w:space="0" w:color="auto"/>
        <w:bottom w:val="none" w:sz="0" w:space="0" w:color="auto"/>
        <w:right w:val="none" w:sz="0" w:space="0" w:color="auto"/>
      </w:divBdr>
      <w:divsChild>
        <w:div w:id="50005728">
          <w:marLeft w:val="0"/>
          <w:marRight w:val="0"/>
          <w:marTop w:val="0"/>
          <w:marBottom w:val="0"/>
          <w:divBdr>
            <w:top w:val="none" w:sz="0" w:space="0" w:color="auto"/>
            <w:left w:val="none" w:sz="0" w:space="0" w:color="auto"/>
            <w:bottom w:val="none" w:sz="0" w:space="0" w:color="auto"/>
            <w:right w:val="none" w:sz="0" w:space="0" w:color="auto"/>
          </w:divBdr>
        </w:div>
        <w:div w:id="1430201335">
          <w:marLeft w:val="0"/>
          <w:marRight w:val="0"/>
          <w:marTop w:val="0"/>
          <w:marBottom w:val="0"/>
          <w:divBdr>
            <w:top w:val="none" w:sz="0" w:space="0" w:color="auto"/>
            <w:left w:val="none" w:sz="0" w:space="0" w:color="auto"/>
            <w:bottom w:val="none" w:sz="0" w:space="0" w:color="auto"/>
            <w:right w:val="none" w:sz="0" w:space="0" w:color="auto"/>
          </w:divBdr>
        </w:div>
        <w:div w:id="1433360680">
          <w:marLeft w:val="0"/>
          <w:marRight w:val="0"/>
          <w:marTop w:val="0"/>
          <w:marBottom w:val="0"/>
          <w:divBdr>
            <w:top w:val="none" w:sz="0" w:space="0" w:color="auto"/>
            <w:left w:val="none" w:sz="0" w:space="0" w:color="auto"/>
            <w:bottom w:val="none" w:sz="0" w:space="0" w:color="auto"/>
            <w:right w:val="none" w:sz="0" w:space="0" w:color="auto"/>
          </w:divBdr>
        </w:div>
        <w:div w:id="1519197955">
          <w:marLeft w:val="0"/>
          <w:marRight w:val="0"/>
          <w:marTop w:val="0"/>
          <w:marBottom w:val="0"/>
          <w:divBdr>
            <w:top w:val="none" w:sz="0" w:space="0" w:color="auto"/>
            <w:left w:val="none" w:sz="0" w:space="0" w:color="auto"/>
            <w:bottom w:val="none" w:sz="0" w:space="0" w:color="auto"/>
            <w:right w:val="none" w:sz="0" w:space="0" w:color="auto"/>
          </w:divBdr>
        </w:div>
        <w:div w:id="1988315588">
          <w:marLeft w:val="0"/>
          <w:marRight w:val="0"/>
          <w:marTop w:val="0"/>
          <w:marBottom w:val="0"/>
          <w:divBdr>
            <w:top w:val="none" w:sz="0" w:space="0" w:color="auto"/>
            <w:left w:val="none" w:sz="0" w:space="0" w:color="auto"/>
            <w:bottom w:val="none" w:sz="0" w:space="0" w:color="auto"/>
            <w:right w:val="none" w:sz="0" w:space="0" w:color="auto"/>
          </w:divBdr>
        </w:div>
      </w:divsChild>
    </w:div>
    <w:div w:id="939682874">
      <w:bodyDiv w:val="1"/>
      <w:marLeft w:val="0"/>
      <w:marRight w:val="0"/>
      <w:marTop w:val="0"/>
      <w:marBottom w:val="0"/>
      <w:divBdr>
        <w:top w:val="none" w:sz="0" w:space="0" w:color="auto"/>
        <w:left w:val="none" w:sz="0" w:space="0" w:color="auto"/>
        <w:bottom w:val="none" w:sz="0" w:space="0" w:color="auto"/>
        <w:right w:val="none" w:sz="0" w:space="0" w:color="auto"/>
      </w:divBdr>
    </w:div>
    <w:div w:id="947078280">
      <w:bodyDiv w:val="1"/>
      <w:marLeft w:val="0"/>
      <w:marRight w:val="0"/>
      <w:marTop w:val="0"/>
      <w:marBottom w:val="0"/>
      <w:divBdr>
        <w:top w:val="none" w:sz="0" w:space="0" w:color="auto"/>
        <w:left w:val="none" w:sz="0" w:space="0" w:color="auto"/>
        <w:bottom w:val="none" w:sz="0" w:space="0" w:color="auto"/>
        <w:right w:val="none" w:sz="0" w:space="0" w:color="auto"/>
      </w:divBdr>
      <w:divsChild>
        <w:div w:id="11075965">
          <w:marLeft w:val="0"/>
          <w:marRight w:val="0"/>
          <w:marTop w:val="0"/>
          <w:marBottom w:val="0"/>
          <w:divBdr>
            <w:top w:val="none" w:sz="0" w:space="0" w:color="auto"/>
            <w:left w:val="none" w:sz="0" w:space="0" w:color="auto"/>
            <w:bottom w:val="none" w:sz="0" w:space="0" w:color="auto"/>
            <w:right w:val="none" w:sz="0" w:space="0" w:color="auto"/>
          </w:divBdr>
        </w:div>
        <w:div w:id="43216850">
          <w:marLeft w:val="0"/>
          <w:marRight w:val="0"/>
          <w:marTop w:val="0"/>
          <w:marBottom w:val="0"/>
          <w:divBdr>
            <w:top w:val="none" w:sz="0" w:space="0" w:color="auto"/>
            <w:left w:val="none" w:sz="0" w:space="0" w:color="auto"/>
            <w:bottom w:val="none" w:sz="0" w:space="0" w:color="auto"/>
            <w:right w:val="none" w:sz="0" w:space="0" w:color="auto"/>
          </w:divBdr>
        </w:div>
        <w:div w:id="78448912">
          <w:marLeft w:val="0"/>
          <w:marRight w:val="0"/>
          <w:marTop w:val="0"/>
          <w:marBottom w:val="0"/>
          <w:divBdr>
            <w:top w:val="none" w:sz="0" w:space="0" w:color="auto"/>
            <w:left w:val="none" w:sz="0" w:space="0" w:color="auto"/>
            <w:bottom w:val="none" w:sz="0" w:space="0" w:color="auto"/>
            <w:right w:val="none" w:sz="0" w:space="0" w:color="auto"/>
          </w:divBdr>
        </w:div>
        <w:div w:id="134884038">
          <w:marLeft w:val="0"/>
          <w:marRight w:val="0"/>
          <w:marTop w:val="0"/>
          <w:marBottom w:val="0"/>
          <w:divBdr>
            <w:top w:val="none" w:sz="0" w:space="0" w:color="auto"/>
            <w:left w:val="none" w:sz="0" w:space="0" w:color="auto"/>
            <w:bottom w:val="none" w:sz="0" w:space="0" w:color="auto"/>
            <w:right w:val="none" w:sz="0" w:space="0" w:color="auto"/>
          </w:divBdr>
        </w:div>
        <w:div w:id="186720617">
          <w:marLeft w:val="0"/>
          <w:marRight w:val="0"/>
          <w:marTop w:val="0"/>
          <w:marBottom w:val="0"/>
          <w:divBdr>
            <w:top w:val="none" w:sz="0" w:space="0" w:color="auto"/>
            <w:left w:val="none" w:sz="0" w:space="0" w:color="auto"/>
            <w:bottom w:val="none" w:sz="0" w:space="0" w:color="auto"/>
            <w:right w:val="none" w:sz="0" w:space="0" w:color="auto"/>
          </w:divBdr>
          <w:divsChild>
            <w:div w:id="43867550">
              <w:marLeft w:val="0"/>
              <w:marRight w:val="0"/>
              <w:marTop w:val="0"/>
              <w:marBottom w:val="0"/>
              <w:divBdr>
                <w:top w:val="none" w:sz="0" w:space="0" w:color="auto"/>
                <w:left w:val="none" w:sz="0" w:space="0" w:color="auto"/>
                <w:bottom w:val="none" w:sz="0" w:space="0" w:color="auto"/>
                <w:right w:val="none" w:sz="0" w:space="0" w:color="auto"/>
              </w:divBdr>
              <w:divsChild>
                <w:div w:id="43413052">
                  <w:marLeft w:val="0"/>
                  <w:marRight w:val="0"/>
                  <w:marTop w:val="0"/>
                  <w:marBottom w:val="0"/>
                  <w:divBdr>
                    <w:top w:val="none" w:sz="0" w:space="0" w:color="auto"/>
                    <w:left w:val="none" w:sz="0" w:space="0" w:color="auto"/>
                    <w:bottom w:val="none" w:sz="0" w:space="0" w:color="auto"/>
                    <w:right w:val="none" w:sz="0" w:space="0" w:color="auto"/>
                  </w:divBdr>
                </w:div>
                <w:div w:id="128787748">
                  <w:marLeft w:val="0"/>
                  <w:marRight w:val="0"/>
                  <w:marTop w:val="0"/>
                  <w:marBottom w:val="0"/>
                  <w:divBdr>
                    <w:top w:val="none" w:sz="0" w:space="0" w:color="auto"/>
                    <w:left w:val="none" w:sz="0" w:space="0" w:color="auto"/>
                    <w:bottom w:val="none" w:sz="0" w:space="0" w:color="auto"/>
                    <w:right w:val="none" w:sz="0" w:space="0" w:color="auto"/>
                  </w:divBdr>
                </w:div>
                <w:div w:id="140970648">
                  <w:marLeft w:val="0"/>
                  <w:marRight w:val="0"/>
                  <w:marTop w:val="0"/>
                  <w:marBottom w:val="0"/>
                  <w:divBdr>
                    <w:top w:val="none" w:sz="0" w:space="0" w:color="auto"/>
                    <w:left w:val="none" w:sz="0" w:space="0" w:color="auto"/>
                    <w:bottom w:val="none" w:sz="0" w:space="0" w:color="auto"/>
                    <w:right w:val="none" w:sz="0" w:space="0" w:color="auto"/>
                  </w:divBdr>
                </w:div>
                <w:div w:id="190267317">
                  <w:marLeft w:val="0"/>
                  <w:marRight w:val="0"/>
                  <w:marTop w:val="0"/>
                  <w:marBottom w:val="0"/>
                  <w:divBdr>
                    <w:top w:val="none" w:sz="0" w:space="0" w:color="auto"/>
                    <w:left w:val="none" w:sz="0" w:space="0" w:color="auto"/>
                    <w:bottom w:val="none" w:sz="0" w:space="0" w:color="auto"/>
                    <w:right w:val="none" w:sz="0" w:space="0" w:color="auto"/>
                  </w:divBdr>
                </w:div>
                <w:div w:id="288977879">
                  <w:marLeft w:val="0"/>
                  <w:marRight w:val="0"/>
                  <w:marTop w:val="0"/>
                  <w:marBottom w:val="0"/>
                  <w:divBdr>
                    <w:top w:val="none" w:sz="0" w:space="0" w:color="auto"/>
                    <w:left w:val="none" w:sz="0" w:space="0" w:color="auto"/>
                    <w:bottom w:val="none" w:sz="0" w:space="0" w:color="auto"/>
                    <w:right w:val="none" w:sz="0" w:space="0" w:color="auto"/>
                  </w:divBdr>
                </w:div>
                <w:div w:id="354307825">
                  <w:marLeft w:val="0"/>
                  <w:marRight w:val="0"/>
                  <w:marTop w:val="0"/>
                  <w:marBottom w:val="0"/>
                  <w:divBdr>
                    <w:top w:val="none" w:sz="0" w:space="0" w:color="auto"/>
                    <w:left w:val="none" w:sz="0" w:space="0" w:color="auto"/>
                    <w:bottom w:val="none" w:sz="0" w:space="0" w:color="auto"/>
                    <w:right w:val="none" w:sz="0" w:space="0" w:color="auto"/>
                  </w:divBdr>
                </w:div>
                <w:div w:id="392242773">
                  <w:marLeft w:val="0"/>
                  <w:marRight w:val="0"/>
                  <w:marTop w:val="0"/>
                  <w:marBottom w:val="0"/>
                  <w:divBdr>
                    <w:top w:val="none" w:sz="0" w:space="0" w:color="auto"/>
                    <w:left w:val="none" w:sz="0" w:space="0" w:color="auto"/>
                    <w:bottom w:val="none" w:sz="0" w:space="0" w:color="auto"/>
                    <w:right w:val="none" w:sz="0" w:space="0" w:color="auto"/>
                  </w:divBdr>
                </w:div>
                <w:div w:id="477069037">
                  <w:marLeft w:val="0"/>
                  <w:marRight w:val="0"/>
                  <w:marTop w:val="0"/>
                  <w:marBottom w:val="0"/>
                  <w:divBdr>
                    <w:top w:val="none" w:sz="0" w:space="0" w:color="auto"/>
                    <w:left w:val="none" w:sz="0" w:space="0" w:color="auto"/>
                    <w:bottom w:val="none" w:sz="0" w:space="0" w:color="auto"/>
                    <w:right w:val="none" w:sz="0" w:space="0" w:color="auto"/>
                  </w:divBdr>
                </w:div>
                <w:div w:id="491022283">
                  <w:marLeft w:val="0"/>
                  <w:marRight w:val="0"/>
                  <w:marTop w:val="0"/>
                  <w:marBottom w:val="0"/>
                  <w:divBdr>
                    <w:top w:val="none" w:sz="0" w:space="0" w:color="auto"/>
                    <w:left w:val="none" w:sz="0" w:space="0" w:color="auto"/>
                    <w:bottom w:val="none" w:sz="0" w:space="0" w:color="auto"/>
                    <w:right w:val="none" w:sz="0" w:space="0" w:color="auto"/>
                  </w:divBdr>
                </w:div>
                <w:div w:id="525368335">
                  <w:marLeft w:val="0"/>
                  <w:marRight w:val="0"/>
                  <w:marTop w:val="0"/>
                  <w:marBottom w:val="0"/>
                  <w:divBdr>
                    <w:top w:val="none" w:sz="0" w:space="0" w:color="auto"/>
                    <w:left w:val="none" w:sz="0" w:space="0" w:color="auto"/>
                    <w:bottom w:val="none" w:sz="0" w:space="0" w:color="auto"/>
                    <w:right w:val="none" w:sz="0" w:space="0" w:color="auto"/>
                  </w:divBdr>
                </w:div>
                <w:div w:id="559291576">
                  <w:marLeft w:val="0"/>
                  <w:marRight w:val="0"/>
                  <w:marTop w:val="0"/>
                  <w:marBottom w:val="0"/>
                  <w:divBdr>
                    <w:top w:val="none" w:sz="0" w:space="0" w:color="auto"/>
                    <w:left w:val="none" w:sz="0" w:space="0" w:color="auto"/>
                    <w:bottom w:val="none" w:sz="0" w:space="0" w:color="auto"/>
                    <w:right w:val="none" w:sz="0" w:space="0" w:color="auto"/>
                  </w:divBdr>
                </w:div>
                <w:div w:id="583689577">
                  <w:marLeft w:val="0"/>
                  <w:marRight w:val="0"/>
                  <w:marTop w:val="0"/>
                  <w:marBottom w:val="0"/>
                  <w:divBdr>
                    <w:top w:val="none" w:sz="0" w:space="0" w:color="auto"/>
                    <w:left w:val="none" w:sz="0" w:space="0" w:color="auto"/>
                    <w:bottom w:val="none" w:sz="0" w:space="0" w:color="auto"/>
                    <w:right w:val="none" w:sz="0" w:space="0" w:color="auto"/>
                  </w:divBdr>
                </w:div>
                <w:div w:id="631982436">
                  <w:marLeft w:val="0"/>
                  <w:marRight w:val="0"/>
                  <w:marTop w:val="0"/>
                  <w:marBottom w:val="0"/>
                  <w:divBdr>
                    <w:top w:val="none" w:sz="0" w:space="0" w:color="auto"/>
                    <w:left w:val="none" w:sz="0" w:space="0" w:color="auto"/>
                    <w:bottom w:val="none" w:sz="0" w:space="0" w:color="auto"/>
                    <w:right w:val="none" w:sz="0" w:space="0" w:color="auto"/>
                  </w:divBdr>
                </w:div>
                <w:div w:id="640383162">
                  <w:marLeft w:val="0"/>
                  <w:marRight w:val="0"/>
                  <w:marTop w:val="0"/>
                  <w:marBottom w:val="0"/>
                  <w:divBdr>
                    <w:top w:val="none" w:sz="0" w:space="0" w:color="auto"/>
                    <w:left w:val="none" w:sz="0" w:space="0" w:color="auto"/>
                    <w:bottom w:val="none" w:sz="0" w:space="0" w:color="auto"/>
                    <w:right w:val="none" w:sz="0" w:space="0" w:color="auto"/>
                  </w:divBdr>
                </w:div>
                <w:div w:id="662204440">
                  <w:marLeft w:val="0"/>
                  <w:marRight w:val="0"/>
                  <w:marTop w:val="0"/>
                  <w:marBottom w:val="0"/>
                  <w:divBdr>
                    <w:top w:val="none" w:sz="0" w:space="0" w:color="auto"/>
                    <w:left w:val="none" w:sz="0" w:space="0" w:color="auto"/>
                    <w:bottom w:val="none" w:sz="0" w:space="0" w:color="auto"/>
                    <w:right w:val="none" w:sz="0" w:space="0" w:color="auto"/>
                  </w:divBdr>
                  <w:divsChild>
                    <w:div w:id="166135916">
                      <w:marLeft w:val="0"/>
                      <w:marRight w:val="0"/>
                      <w:marTop w:val="0"/>
                      <w:marBottom w:val="0"/>
                      <w:divBdr>
                        <w:top w:val="none" w:sz="0" w:space="0" w:color="auto"/>
                        <w:left w:val="none" w:sz="0" w:space="0" w:color="auto"/>
                        <w:bottom w:val="none" w:sz="0" w:space="0" w:color="auto"/>
                        <w:right w:val="none" w:sz="0" w:space="0" w:color="auto"/>
                      </w:divBdr>
                      <w:divsChild>
                        <w:div w:id="129131856">
                          <w:marLeft w:val="0"/>
                          <w:marRight w:val="0"/>
                          <w:marTop w:val="0"/>
                          <w:marBottom w:val="0"/>
                          <w:divBdr>
                            <w:top w:val="none" w:sz="0" w:space="0" w:color="auto"/>
                            <w:left w:val="none" w:sz="0" w:space="0" w:color="auto"/>
                            <w:bottom w:val="none" w:sz="0" w:space="0" w:color="auto"/>
                            <w:right w:val="none" w:sz="0" w:space="0" w:color="auto"/>
                          </w:divBdr>
                        </w:div>
                        <w:div w:id="194273161">
                          <w:marLeft w:val="0"/>
                          <w:marRight w:val="0"/>
                          <w:marTop w:val="0"/>
                          <w:marBottom w:val="0"/>
                          <w:divBdr>
                            <w:top w:val="none" w:sz="0" w:space="0" w:color="auto"/>
                            <w:left w:val="none" w:sz="0" w:space="0" w:color="auto"/>
                            <w:bottom w:val="none" w:sz="0" w:space="0" w:color="auto"/>
                            <w:right w:val="none" w:sz="0" w:space="0" w:color="auto"/>
                          </w:divBdr>
                        </w:div>
                        <w:div w:id="198667326">
                          <w:marLeft w:val="0"/>
                          <w:marRight w:val="0"/>
                          <w:marTop w:val="0"/>
                          <w:marBottom w:val="0"/>
                          <w:divBdr>
                            <w:top w:val="none" w:sz="0" w:space="0" w:color="auto"/>
                            <w:left w:val="none" w:sz="0" w:space="0" w:color="auto"/>
                            <w:bottom w:val="none" w:sz="0" w:space="0" w:color="auto"/>
                            <w:right w:val="none" w:sz="0" w:space="0" w:color="auto"/>
                          </w:divBdr>
                        </w:div>
                        <w:div w:id="259022347">
                          <w:marLeft w:val="0"/>
                          <w:marRight w:val="0"/>
                          <w:marTop w:val="0"/>
                          <w:marBottom w:val="0"/>
                          <w:divBdr>
                            <w:top w:val="none" w:sz="0" w:space="0" w:color="auto"/>
                            <w:left w:val="none" w:sz="0" w:space="0" w:color="auto"/>
                            <w:bottom w:val="none" w:sz="0" w:space="0" w:color="auto"/>
                            <w:right w:val="none" w:sz="0" w:space="0" w:color="auto"/>
                          </w:divBdr>
                        </w:div>
                        <w:div w:id="263154204">
                          <w:marLeft w:val="0"/>
                          <w:marRight w:val="0"/>
                          <w:marTop w:val="0"/>
                          <w:marBottom w:val="0"/>
                          <w:divBdr>
                            <w:top w:val="none" w:sz="0" w:space="0" w:color="auto"/>
                            <w:left w:val="none" w:sz="0" w:space="0" w:color="auto"/>
                            <w:bottom w:val="none" w:sz="0" w:space="0" w:color="auto"/>
                            <w:right w:val="none" w:sz="0" w:space="0" w:color="auto"/>
                          </w:divBdr>
                        </w:div>
                        <w:div w:id="305090230">
                          <w:marLeft w:val="0"/>
                          <w:marRight w:val="0"/>
                          <w:marTop w:val="0"/>
                          <w:marBottom w:val="0"/>
                          <w:divBdr>
                            <w:top w:val="none" w:sz="0" w:space="0" w:color="auto"/>
                            <w:left w:val="none" w:sz="0" w:space="0" w:color="auto"/>
                            <w:bottom w:val="none" w:sz="0" w:space="0" w:color="auto"/>
                            <w:right w:val="none" w:sz="0" w:space="0" w:color="auto"/>
                          </w:divBdr>
                        </w:div>
                        <w:div w:id="413674016">
                          <w:marLeft w:val="0"/>
                          <w:marRight w:val="0"/>
                          <w:marTop w:val="0"/>
                          <w:marBottom w:val="0"/>
                          <w:divBdr>
                            <w:top w:val="none" w:sz="0" w:space="0" w:color="auto"/>
                            <w:left w:val="none" w:sz="0" w:space="0" w:color="auto"/>
                            <w:bottom w:val="none" w:sz="0" w:space="0" w:color="auto"/>
                            <w:right w:val="none" w:sz="0" w:space="0" w:color="auto"/>
                          </w:divBdr>
                        </w:div>
                        <w:div w:id="492379629">
                          <w:marLeft w:val="0"/>
                          <w:marRight w:val="0"/>
                          <w:marTop w:val="0"/>
                          <w:marBottom w:val="0"/>
                          <w:divBdr>
                            <w:top w:val="none" w:sz="0" w:space="0" w:color="auto"/>
                            <w:left w:val="none" w:sz="0" w:space="0" w:color="auto"/>
                            <w:bottom w:val="none" w:sz="0" w:space="0" w:color="auto"/>
                            <w:right w:val="none" w:sz="0" w:space="0" w:color="auto"/>
                          </w:divBdr>
                        </w:div>
                        <w:div w:id="536238285">
                          <w:marLeft w:val="0"/>
                          <w:marRight w:val="0"/>
                          <w:marTop w:val="0"/>
                          <w:marBottom w:val="0"/>
                          <w:divBdr>
                            <w:top w:val="none" w:sz="0" w:space="0" w:color="auto"/>
                            <w:left w:val="none" w:sz="0" w:space="0" w:color="auto"/>
                            <w:bottom w:val="none" w:sz="0" w:space="0" w:color="auto"/>
                            <w:right w:val="none" w:sz="0" w:space="0" w:color="auto"/>
                          </w:divBdr>
                        </w:div>
                        <w:div w:id="545945568">
                          <w:marLeft w:val="0"/>
                          <w:marRight w:val="0"/>
                          <w:marTop w:val="0"/>
                          <w:marBottom w:val="0"/>
                          <w:divBdr>
                            <w:top w:val="none" w:sz="0" w:space="0" w:color="auto"/>
                            <w:left w:val="none" w:sz="0" w:space="0" w:color="auto"/>
                            <w:bottom w:val="none" w:sz="0" w:space="0" w:color="auto"/>
                            <w:right w:val="none" w:sz="0" w:space="0" w:color="auto"/>
                          </w:divBdr>
                        </w:div>
                        <w:div w:id="617763840">
                          <w:marLeft w:val="0"/>
                          <w:marRight w:val="0"/>
                          <w:marTop w:val="0"/>
                          <w:marBottom w:val="0"/>
                          <w:divBdr>
                            <w:top w:val="none" w:sz="0" w:space="0" w:color="auto"/>
                            <w:left w:val="none" w:sz="0" w:space="0" w:color="auto"/>
                            <w:bottom w:val="none" w:sz="0" w:space="0" w:color="auto"/>
                            <w:right w:val="none" w:sz="0" w:space="0" w:color="auto"/>
                          </w:divBdr>
                        </w:div>
                        <w:div w:id="664746674">
                          <w:marLeft w:val="0"/>
                          <w:marRight w:val="0"/>
                          <w:marTop w:val="0"/>
                          <w:marBottom w:val="0"/>
                          <w:divBdr>
                            <w:top w:val="none" w:sz="0" w:space="0" w:color="auto"/>
                            <w:left w:val="none" w:sz="0" w:space="0" w:color="auto"/>
                            <w:bottom w:val="none" w:sz="0" w:space="0" w:color="auto"/>
                            <w:right w:val="none" w:sz="0" w:space="0" w:color="auto"/>
                          </w:divBdr>
                        </w:div>
                        <w:div w:id="755059072">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none" w:sz="0" w:space="0" w:color="auto"/>
                            <w:left w:val="none" w:sz="0" w:space="0" w:color="auto"/>
                            <w:bottom w:val="none" w:sz="0" w:space="0" w:color="auto"/>
                            <w:right w:val="none" w:sz="0" w:space="0" w:color="auto"/>
                          </w:divBdr>
                        </w:div>
                        <w:div w:id="870416103">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none" w:sz="0" w:space="0" w:color="auto"/>
                            <w:left w:val="none" w:sz="0" w:space="0" w:color="auto"/>
                            <w:bottom w:val="none" w:sz="0" w:space="0" w:color="auto"/>
                            <w:right w:val="none" w:sz="0" w:space="0" w:color="auto"/>
                          </w:divBdr>
                        </w:div>
                        <w:div w:id="900286437">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133058036">
                          <w:marLeft w:val="0"/>
                          <w:marRight w:val="0"/>
                          <w:marTop w:val="0"/>
                          <w:marBottom w:val="0"/>
                          <w:divBdr>
                            <w:top w:val="none" w:sz="0" w:space="0" w:color="auto"/>
                            <w:left w:val="none" w:sz="0" w:space="0" w:color="auto"/>
                            <w:bottom w:val="none" w:sz="0" w:space="0" w:color="auto"/>
                            <w:right w:val="none" w:sz="0" w:space="0" w:color="auto"/>
                          </w:divBdr>
                        </w:div>
                        <w:div w:id="1176112383">
                          <w:marLeft w:val="0"/>
                          <w:marRight w:val="0"/>
                          <w:marTop w:val="0"/>
                          <w:marBottom w:val="0"/>
                          <w:divBdr>
                            <w:top w:val="none" w:sz="0" w:space="0" w:color="auto"/>
                            <w:left w:val="none" w:sz="0" w:space="0" w:color="auto"/>
                            <w:bottom w:val="none" w:sz="0" w:space="0" w:color="auto"/>
                            <w:right w:val="none" w:sz="0" w:space="0" w:color="auto"/>
                          </w:divBdr>
                        </w:div>
                        <w:div w:id="1208374458">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 w:id="1390231855">
                          <w:marLeft w:val="0"/>
                          <w:marRight w:val="0"/>
                          <w:marTop w:val="0"/>
                          <w:marBottom w:val="0"/>
                          <w:divBdr>
                            <w:top w:val="none" w:sz="0" w:space="0" w:color="auto"/>
                            <w:left w:val="none" w:sz="0" w:space="0" w:color="auto"/>
                            <w:bottom w:val="none" w:sz="0" w:space="0" w:color="auto"/>
                            <w:right w:val="none" w:sz="0" w:space="0" w:color="auto"/>
                          </w:divBdr>
                        </w:div>
                        <w:div w:id="1443181735">
                          <w:marLeft w:val="0"/>
                          <w:marRight w:val="0"/>
                          <w:marTop w:val="0"/>
                          <w:marBottom w:val="0"/>
                          <w:divBdr>
                            <w:top w:val="none" w:sz="0" w:space="0" w:color="auto"/>
                            <w:left w:val="none" w:sz="0" w:space="0" w:color="auto"/>
                            <w:bottom w:val="none" w:sz="0" w:space="0" w:color="auto"/>
                            <w:right w:val="none" w:sz="0" w:space="0" w:color="auto"/>
                          </w:divBdr>
                        </w:div>
                        <w:div w:id="1514032056">
                          <w:marLeft w:val="0"/>
                          <w:marRight w:val="0"/>
                          <w:marTop w:val="0"/>
                          <w:marBottom w:val="0"/>
                          <w:divBdr>
                            <w:top w:val="none" w:sz="0" w:space="0" w:color="auto"/>
                            <w:left w:val="none" w:sz="0" w:space="0" w:color="auto"/>
                            <w:bottom w:val="none" w:sz="0" w:space="0" w:color="auto"/>
                            <w:right w:val="none" w:sz="0" w:space="0" w:color="auto"/>
                          </w:divBdr>
                        </w:div>
                        <w:div w:id="1598903339">
                          <w:marLeft w:val="0"/>
                          <w:marRight w:val="0"/>
                          <w:marTop w:val="0"/>
                          <w:marBottom w:val="0"/>
                          <w:divBdr>
                            <w:top w:val="none" w:sz="0" w:space="0" w:color="auto"/>
                            <w:left w:val="none" w:sz="0" w:space="0" w:color="auto"/>
                            <w:bottom w:val="none" w:sz="0" w:space="0" w:color="auto"/>
                            <w:right w:val="none" w:sz="0" w:space="0" w:color="auto"/>
                          </w:divBdr>
                        </w:div>
                        <w:div w:id="1605266490">
                          <w:marLeft w:val="0"/>
                          <w:marRight w:val="0"/>
                          <w:marTop w:val="0"/>
                          <w:marBottom w:val="0"/>
                          <w:divBdr>
                            <w:top w:val="none" w:sz="0" w:space="0" w:color="auto"/>
                            <w:left w:val="none" w:sz="0" w:space="0" w:color="auto"/>
                            <w:bottom w:val="none" w:sz="0" w:space="0" w:color="auto"/>
                            <w:right w:val="none" w:sz="0" w:space="0" w:color="auto"/>
                          </w:divBdr>
                        </w:div>
                        <w:div w:id="1689137138">
                          <w:marLeft w:val="0"/>
                          <w:marRight w:val="0"/>
                          <w:marTop w:val="0"/>
                          <w:marBottom w:val="0"/>
                          <w:divBdr>
                            <w:top w:val="none" w:sz="0" w:space="0" w:color="auto"/>
                            <w:left w:val="none" w:sz="0" w:space="0" w:color="auto"/>
                            <w:bottom w:val="none" w:sz="0" w:space="0" w:color="auto"/>
                            <w:right w:val="none" w:sz="0" w:space="0" w:color="auto"/>
                          </w:divBdr>
                        </w:div>
                        <w:div w:id="1752583989">
                          <w:marLeft w:val="0"/>
                          <w:marRight w:val="0"/>
                          <w:marTop w:val="0"/>
                          <w:marBottom w:val="0"/>
                          <w:divBdr>
                            <w:top w:val="none" w:sz="0" w:space="0" w:color="auto"/>
                            <w:left w:val="none" w:sz="0" w:space="0" w:color="auto"/>
                            <w:bottom w:val="none" w:sz="0" w:space="0" w:color="auto"/>
                            <w:right w:val="none" w:sz="0" w:space="0" w:color="auto"/>
                          </w:divBdr>
                        </w:div>
                        <w:div w:id="1792018598">
                          <w:marLeft w:val="0"/>
                          <w:marRight w:val="0"/>
                          <w:marTop w:val="0"/>
                          <w:marBottom w:val="0"/>
                          <w:divBdr>
                            <w:top w:val="none" w:sz="0" w:space="0" w:color="auto"/>
                            <w:left w:val="none" w:sz="0" w:space="0" w:color="auto"/>
                            <w:bottom w:val="none" w:sz="0" w:space="0" w:color="auto"/>
                            <w:right w:val="none" w:sz="0" w:space="0" w:color="auto"/>
                          </w:divBdr>
                        </w:div>
                        <w:div w:id="1801876785">
                          <w:marLeft w:val="0"/>
                          <w:marRight w:val="0"/>
                          <w:marTop w:val="0"/>
                          <w:marBottom w:val="0"/>
                          <w:divBdr>
                            <w:top w:val="none" w:sz="0" w:space="0" w:color="auto"/>
                            <w:left w:val="none" w:sz="0" w:space="0" w:color="auto"/>
                            <w:bottom w:val="none" w:sz="0" w:space="0" w:color="auto"/>
                            <w:right w:val="none" w:sz="0" w:space="0" w:color="auto"/>
                          </w:divBdr>
                        </w:div>
                        <w:div w:id="1804494904">
                          <w:marLeft w:val="0"/>
                          <w:marRight w:val="0"/>
                          <w:marTop w:val="0"/>
                          <w:marBottom w:val="0"/>
                          <w:divBdr>
                            <w:top w:val="none" w:sz="0" w:space="0" w:color="auto"/>
                            <w:left w:val="none" w:sz="0" w:space="0" w:color="auto"/>
                            <w:bottom w:val="none" w:sz="0" w:space="0" w:color="auto"/>
                            <w:right w:val="none" w:sz="0" w:space="0" w:color="auto"/>
                          </w:divBdr>
                        </w:div>
                        <w:div w:id="18844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66590">
                  <w:marLeft w:val="0"/>
                  <w:marRight w:val="0"/>
                  <w:marTop w:val="0"/>
                  <w:marBottom w:val="0"/>
                  <w:divBdr>
                    <w:top w:val="none" w:sz="0" w:space="0" w:color="auto"/>
                    <w:left w:val="none" w:sz="0" w:space="0" w:color="auto"/>
                    <w:bottom w:val="none" w:sz="0" w:space="0" w:color="auto"/>
                    <w:right w:val="none" w:sz="0" w:space="0" w:color="auto"/>
                  </w:divBdr>
                </w:div>
                <w:div w:id="688259739">
                  <w:marLeft w:val="0"/>
                  <w:marRight w:val="0"/>
                  <w:marTop w:val="0"/>
                  <w:marBottom w:val="0"/>
                  <w:divBdr>
                    <w:top w:val="none" w:sz="0" w:space="0" w:color="auto"/>
                    <w:left w:val="none" w:sz="0" w:space="0" w:color="auto"/>
                    <w:bottom w:val="none" w:sz="0" w:space="0" w:color="auto"/>
                    <w:right w:val="none" w:sz="0" w:space="0" w:color="auto"/>
                  </w:divBdr>
                </w:div>
                <w:div w:id="714620186">
                  <w:marLeft w:val="0"/>
                  <w:marRight w:val="0"/>
                  <w:marTop w:val="0"/>
                  <w:marBottom w:val="0"/>
                  <w:divBdr>
                    <w:top w:val="none" w:sz="0" w:space="0" w:color="auto"/>
                    <w:left w:val="none" w:sz="0" w:space="0" w:color="auto"/>
                    <w:bottom w:val="none" w:sz="0" w:space="0" w:color="auto"/>
                    <w:right w:val="none" w:sz="0" w:space="0" w:color="auto"/>
                  </w:divBdr>
                </w:div>
                <w:div w:id="741415646">
                  <w:marLeft w:val="0"/>
                  <w:marRight w:val="0"/>
                  <w:marTop w:val="0"/>
                  <w:marBottom w:val="0"/>
                  <w:divBdr>
                    <w:top w:val="none" w:sz="0" w:space="0" w:color="auto"/>
                    <w:left w:val="none" w:sz="0" w:space="0" w:color="auto"/>
                    <w:bottom w:val="none" w:sz="0" w:space="0" w:color="auto"/>
                    <w:right w:val="none" w:sz="0" w:space="0" w:color="auto"/>
                  </w:divBdr>
                </w:div>
                <w:div w:id="1108819885">
                  <w:marLeft w:val="0"/>
                  <w:marRight w:val="0"/>
                  <w:marTop w:val="0"/>
                  <w:marBottom w:val="0"/>
                  <w:divBdr>
                    <w:top w:val="none" w:sz="0" w:space="0" w:color="auto"/>
                    <w:left w:val="none" w:sz="0" w:space="0" w:color="auto"/>
                    <w:bottom w:val="none" w:sz="0" w:space="0" w:color="auto"/>
                    <w:right w:val="none" w:sz="0" w:space="0" w:color="auto"/>
                  </w:divBdr>
                </w:div>
                <w:div w:id="1158883348">
                  <w:marLeft w:val="0"/>
                  <w:marRight w:val="0"/>
                  <w:marTop w:val="0"/>
                  <w:marBottom w:val="0"/>
                  <w:divBdr>
                    <w:top w:val="none" w:sz="0" w:space="0" w:color="auto"/>
                    <w:left w:val="none" w:sz="0" w:space="0" w:color="auto"/>
                    <w:bottom w:val="none" w:sz="0" w:space="0" w:color="auto"/>
                    <w:right w:val="none" w:sz="0" w:space="0" w:color="auto"/>
                  </w:divBdr>
                </w:div>
                <w:div w:id="1246958673">
                  <w:marLeft w:val="0"/>
                  <w:marRight w:val="0"/>
                  <w:marTop w:val="0"/>
                  <w:marBottom w:val="0"/>
                  <w:divBdr>
                    <w:top w:val="none" w:sz="0" w:space="0" w:color="auto"/>
                    <w:left w:val="none" w:sz="0" w:space="0" w:color="auto"/>
                    <w:bottom w:val="none" w:sz="0" w:space="0" w:color="auto"/>
                    <w:right w:val="none" w:sz="0" w:space="0" w:color="auto"/>
                  </w:divBdr>
                </w:div>
                <w:div w:id="1321426271">
                  <w:marLeft w:val="0"/>
                  <w:marRight w:val="0"/>
                  <w:marTop w:val="0"/>
                  <w:marBottom w:val="0"/>
                  <w:divBdr>
                    <w:top w:val="none" w:sz="0" w:space="0" w:color="auto"/>
                    <w:left w:val="none" w:sz="0" w:space="0" w:color="auto"/>
                    <w:bottom w:val="none" w:sz="0" w:space="0" w:color="auto"/>
                    <w:right w:val="none" w:sz="0" w:space="0" w:color="auto"/>
                  </w:divBdr>
                </w:div>
                <w:div w:id="1458766422">
                  <w:marLeft w:val="0"/>
                  <w:marRight w:val="0"/>
                  <w:marTop w:val="0"/>
                  <w:marBottom w:val="0"/>
                  <w:divBdr>
                    <w:top w:val="none" w:sz="0" w:space="0" w:color="auto"/>
                    <w:left w:val="none" w:sz="0" w:space="0" w:color="auto"/>
                    <w:bottom w:val="none" w:sz="0" w:space="0" w:color="auto"/>
                    <w:right w:val="none" w:sz="0" w:space="0" w:color="auto"/>
                  </w:divBdr>
                </w:div>
                <w:div w:id="1501699441">
                  <w:marLeft w:val="0"/>
                  <w:marRight w:val="0"/>
                  <w:marTop w:val="0"/>
                  <w:marBottom w:val="0"/>
                  <w:divBdr>
                    <w:top w:val="none" w:sz="0" w:space="0" w:color="auto"/>
                    <w:left w:val="none" w:sz="0" w:space="0" w:color="auto"/>
                    <w:bottom w:val="none" w:sz="0" w:space="0" w:color="auto"/>
                    <w:right w:val="none" w:sz="0" w:space="0" w:color="auto"/>
                  </w:divBdr>
                </w:div>
                <w:div w:id="1585454685">
                  <w:marLeft w:val="0"/>
                  <w:marRight w:val="0"/>
                  <w:marTop w:val="0"/>
                  <w:marBottom w:val="0"/>
                  <w:divBdr>
                    <w:top w:val="none" w:sz="0" w:space="0" w:color="auto"/>
                    <w:left w:val="none" w:sz="0" w:space="0" w:color="auto"/>
                    <w:bottom w:val="none" w:sz="0" w:space="0" w:color="auto"/>
                    <w:right w:val="none" w:sz="0" w:space="0" w:color="auto"/>
                  </w:divBdr>
                </w:div>
                <w:div w:id="1625194319">
                  <w:marLeft w:val="0"/>
                  <w:marRight w:val="0"/>
                  <w:marTop w:val="0"/>
                  <w:marBottom w:val="0"/>
                  <w:divBdr>
                    <w:top w:val="none" w:sz="0" w:space="0" w:color="auto"/>
                    <w:left w:val="none" w:sz="0" w:space="0" w:color="auto"/>
                    <w:bottom w:val="none" w:sz="0" w:space="0" w:color="auto"/>
                    <w:right w:val="none" w:sz="0" w:space="0" w:color="auto"/>
                  </w:divBdr>
                </w:div>
                <w:div w:id="1718116302">
                  <w:marLeft w:val="0"/>
                  <w:marRight w:val="0"/>
                  <w:marTop w:val="0"/>
                  <w:marBottom w:val="0"/>
                  <w:divBdr>
                    <w:top w:val="none" w:sz="0" w:space="0" w:color="auto"/>
                    <w:left w:val="none" w:sz="0" w:space="0" w:color="auto"/>
                    <w:bottom w:val="none" w:sz="0" w:space="0" w:color="auto"/>
                    <w:right w:val="none" w:sz="0" w:space="0" w:color="auto"/>
                  </w:divBdr>
                </w:div>
                <w:div w:id="1726643065">
                  <w:marLeft w:val="0"/>
                  <w:marRight w:val="0"/>
                  <w:marTop w:val="0"/>
                  <w:marBottom w:val="0"/>
                  <w:divBdr>
                    <w:top w:val="none" w:sz="0" w:space="0" w:color="auto"/>
                    <w:left w:val="none" w:sz="0" w:space="0" w:color="auto"/>
                    <w:bottom w:val="none" w:sz="0" w:space="0" w:color="auto"/>
                    <w:right w:val="none" w:sz="0" w:space="0" w:color="auto"/>
                  </w:divBdr>
                </w:div>
                <w:div w:id="1740010327">
                  <w:marLeft w:val="0"/>
                  <w:marRight w:val="0"/>
                  <w:marTop w:val="0"/>
                  <w:marBottom w:val="0"/>
                  <w:divBdr>
                    <w:top w:val="none" w:sz="0" w:space="0" w:color="auto"/>
                    <w:left w:val="none" w:sz="0" w:space="0" w:color="auto"/>
                    <w:bottom w:val="none" w:sz="0" w:space="0" w:color="auto"/>
                    <w:right w:val="none" w:sz="0" w:space="0" w:color="auto"/>
                  </w:divBdr>
                </w:div>
                <w:div w:id="1749039508">
                  <w:marLeft w:val="0"/>
                  <w:marRight w:val="0"/>
                  <w:marTop w:val="0"/>
                  <w:marBottom w:val="0"/>
                  <w:divBdr>
                    <w:top w:val="none" w:sz="0" w:space="0" w:color="auto"/>
                    <w:left w:val="none" w:sz="0" w:space="0" w:color="auto"/>
                    <w:bottom w:val="none" w:sz="0" w:space="0" w:color="auto"/>
                    <w:right w:val="none" w:sz="0" w:space="0" w:color="auto"/>
                  </w:divBdr>
                </w:div>
                <w:div w:id="1798184047">
                  <w:marLeft w:val="0"/>
                  <w:marRight w:val="0"/>
                  <w:marTop w:val="0"/>
                  <w:marBottom w:val="0"/>
                  <w:divBdr>
                    <w:top w:val="none" w:sz="0" w:space="0" w:color="auto"/>
                    <w:left w:val="none" w:sz="0" w:space="0" w:color="auto"/>
                    <w:bottom w:val="none" w:sz="0" w:space="0" w:color="auto"/>
                    <w:right w:val="none" w:sz="0" w:space="0" w:color="auto"/>
                  </w:divBdr>
                </w:div>
                <w:div w:id="1808625467">
                  <w:marLeft w:val="0"/>
                  <w:marRight w:val="0"/>
                  <w:marTop w:val="0"/>
                  <w:marBottom w:val="0"/>
                  <w:divBdr>
                    <w:top w:val="none" w:sz="0" w:space="0" w:color="auto"/>
                    <w:left w:val="none" w:sz="0" w:space="0" w:color="auto"/>
                    <w:bottom w:val="none" w:sz="0" w:space="0" w:color="auto"/>
                    <w:right w:val="none" w:sz="0" w:space="0" w:color="auto"/>
                  </w:divBdr>
                </w:div>
                <w:div w:id="1833839094">
                  <w:marLeft w:val="0"/>
                  <w:marRight w:val="0"/>
                  <w:marTop w:val="0"/>
                  <w:marBottom w:val="0"/>
                  <w:divBdr>
                    <w:top w:val="none" w:sz="0" w:space="0" w:color="auto"/>
                    <w:left w:val="none" w:sz="0" w:space="0" w:color="auto"/>
                    <w:bottom w:val="none" w:sz="0" w:space="0" w:color="auto"/>
                    <w:right w:val="none" w:sz="0" w:space="0" w:color="auto"/>
                  </w:divBdr>
                </w:div>
                <w:div w:id="1836415883">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none" w:sz="0" w:space="0" w:color="auto"/>
                    <w:left w:val="none" w:sz="0" w:space="0" w:color="auto"/>
                    <w:bottom w:val="none" w:sz="0" w:space="0" w:color="auto"/>
                    <w:right w:val="none" w:sz="0" w:space="0" w:color="auto"/>
                  </w:divBdr>
                </w:div>
                <w:div w:id="21377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3635">
          <w:marLeft w:val="0"/>
          <w:marRight w:val="0"/>
          <w:marTop w:val="0"/>
          <w:marBottom w:val="0"/>
          <w:divBdr>
            <w:top w:val="none" w:sz="0" w:space="0" w:color="auto"/>
            <w:left w:val="none" w:sz="0" w:space="0" w:color="auto"/>
            <w:bottom w:val="none" w:sz="0" w:space="0" w:color="auto"/>
            <w:right w:val="none" w:sz="0" w:space="0" w:color="auto"/>
          </w:divBdr>
        </w:div>
        <w:div w:id="267785571">
          <w:marLeft w:val="0"/>
          <w:marRight w:val="0"/>
          <w:marTop w:val="0"/>
          <w:marBottom w:val="0"/>
          <w:divBdr>
            <w:top w:val="none" w:sz="0" w:space="0" w:color="auto"/>
            <w:left w:val="none" w:sz="0" w:space="0" w:color="auto"/>
            <w:bottom w:val="none" w:sz="0" w:space="0" w:color="auto"/>
            <w:right w:val="none" w:sz="0" w:space="0" w:color="auto"/>
          </w:divBdr>
        </w:div>
        <w:div w:id="312292976">
          <w:marLeft w:val="0"/>
          <w:marRight w:val="0"/>
          <w:marTop w:val="0"/>
          <w:marBottom w:val="0"/>
          <w:divBdr>
            <w:top w:val="none" w:sz="0" w:space="0" w:color="auto"/>
            <w:left w:val="none" w:sz="0" w:space="0" w:color="auto"/>
            <w:bottom w:val="none" w:sz="0" w:space="0" w:color="auto"/>
            <w:right w:val="none" w:sz="0" w:space="0" w:color="auto"/>
          </w:divBdr>
        </w:div>
        <w:div w:id="428501477">
          <w:marLeft w:val="0"/>
          <w:marRight w:val="0"/>
          <w:marTop w:val="0"/>
          <w:marBottom w:val="0"/>
          <w:divBdr>
            <w:top w:val="none" w:sz="0" w:space="0" w:color="auto"/>
            <w:left w:val="none" w:sz="0" w:space="0" w:color="auto"/>
            <w:bottom w:val="none" w:sz="0" w:space="0" w:color="auto"/>
            <w:right w:val="none" w:sz="0" w:space="0" w:color="auto"/>
          </w:divBdr>
        </w:div>
        <w:div w:id="468475018">
          <w:marLeft w:val="0"/>
          <w:marRight w:val="0"/>
          <w:marTop w:val="0"/>
          <w:marBottom w:val="0"/>
          <w:divBdr>
            <w:top w:val="none" w:sz="0" w:space="0" w:color="auto"/>
            <w:left w:val="none" w:sz="0" w:space="0" w:color="auto"/>
            <w:bottom w:val="none" w:sz="0" w:space="0" w:color="auto"/>
            <w:right w:val="none" w:sz="0" w:space="0" w:color="auto"/>
          </w:divBdr>
        </w:div>
        <w:div w:id="492380405">
          <w:marLeft w:val="0"/>
          <w:marRight w:val="0"/>
          <w:marTop w:val="0"/>
          <w:marBottom w:val="0"/>
          <w:divBdr>
            <w:top w:val="none" w:sz="0" w:space="0" w:color="auto"/>
            <w:left w:val="none" w:sz="0" w:space="0" w:color="auto"/>
            <w:bottom w:val="none" w:sz="0" w:space="0" w:color="auto"/>
            <w:right w:val="none" w:sz="0" w:space="0" w:color="auto"/>
          </w:divBdr>
        </w:div>
        <w:div w:id="584537370">
          <w:marLeft w:val="0"/>
          <w:marRight w:val="0"/>
          <w:marTop w:val="0"/>
          <w:marBottom w:val="0"/>
          <w:divBdr>
            <w:top w:val="none" w:sz="0" w:space="0" w:color="auto"/>
            <w:left w:val="none" w:sz="0" w:space="0" w:color="auto"/>
            <w:bottom w:val="none" w:sz="0" w:space="0" w:color="auto"/>
            <w:right w:val="none" w:sz="0" w:space="0" w:color="auto"/>
          </w:divBdr>
        </w:div>
        <w:div w:id="613681702">
          <w:marLeft w:val="0"/>
          <w:marRight w:val="0"/>
          <w:marTop w:val="0"/>
          <w:marBottom w:val="0"/>
          <w:divBdr>
            <w:top w:val="none" w:sz="0" w:space="0" w:color="auto"/>
            <w:left w:val="none" w:sz="0" w:space="0" w:color="auto"/>
            <w:bottom w:val="none" w:sz="0" w:space="0" w:color="auto"/>
            <w:right w:val="none" w:sz="0" w:space="0" w:color="auto"/>
          </w:divBdr>
        </w:div>
        <w:div w:id="624501391">
          <w:marLeft w:val="0"/>
          <w:marRight w:val="0"/>
          <w:marTop w:val="0"/>
          <w:marBottom w:val="0"/>
          <w:divBdr>
            <w:top w:val="none" w:sz="0" w:space="0" w:color="auto"/>
            <w:left w:val="none" w:sz="0" w:space="0" w:color="auto"/>
            <w:bottom w:val="none" w:sz="0" w:space="0" w:color="auto"/>
            <w:right w:val="none" w:sz="0" w:space="0" w:color="auto"/>
          </w:divBdr>
        </w:div>
        <w:div w:id="717781344">
          <w:marLeft w:val="0"/>
          <w:marRight w:val="0"/>
          <w:marTop w:val="0"/>
          <w:marBottom w:val="0"/>
          <w:divBdr>
            <w:top w:val="none" w:sz="0" w:space="0" w:color="auto"/>
            <w:left w:val="none" w:sz="0" w:space="0" w:color="auto"/>
            <w:bottom w:val="none" w:sz="0" w:space="0" w:color="auto"/>
            <w:right w:val="none" w:sz="0" w:space="0" w:color="auto"/>
          </w:divBdr>
        </w:div>
        <w:div w:id="752168923">
          <w:marLeft w:val="0"/>
          <w:marRight w:val="0"/>
          <w:marTop w:val="0"/>
          <w:marBottom w:val="0"/>
          <w:divBdr>
            <w:top w:val="none" w:sz="0" w:space="0" w:color="auto"/>
            <w:left w:val="none" w:sz="0" w:space="0" w:color="auto"/>
            <w:bottom w:val="none" w:sz="0" w:space="0" w:color="auto"/>
            <w:right w:val="none" w:sz="0" w:space="0" w:color="auto"/>
          </w:divBdr>
        </w:div>
        <w:div w:id="765997691">
          <w:marLeft w:val="0"/>
          <w:marRight w:val="0"/>
          <w:marTop w:val="0"/>
          <w:marBottom w:val="0"/>
          <w:divBdr>
            <w:top w:val="none" w:sz="0" w:space="0" w:color="auto"/>
            <w:left w:val="none" w:sz="0" w:space="0" w:color="auto"/>
            <w:bottom w:val="none" w:sz="0" w:space="0" w:color="auto"/>
            <w:right w:val="none" w:sz="0" w:space="0" w:color="auto"/>
          </w:divBdr>
        </w:div>
        <w:div w:id="816335317">
          <w:marLeft w:val="0"/>
          <w:marRight w:val="0"/>
          <w:marTop w:val="0"/>
          <w:marBottom w:val="0"/>
          <w:divBdr>
            <w:top w:val="none" w:sz="0" w:space="0" w:color="auto"/>
            <w:left w:val="none" w:sz="0" w:space="0" w:color="auto"/>
            <w:bottom w:val="none" w:sz="0" w:space="0" w:color="auto"/>
            <w:right w:val="none" w:sz="0" w:space="0" w:color="auto"/>
          </w:divBdr>
        </w:div>
        <w:div w:id="906109687">
          <w:marLeft w:val="0"/>
          <w:marRight w:val="0"/>
          <w:marTop w:val="0"/>
          <w:marBottom w:val="0"/>
          <w:divBdr>
            <w:top w:val="none" w:sz="0" w:space="0" w:color="auto"/>
            <w:left w:val="none" w:sz="0" w:space="0" w:color="auto"/>
            <w:bottom w:val="none" w:sz="0" w:space="0" w:color="auto"/>
            <w:right w:val="none" w:sz="0" w:space="0" w:color="auto"/>
          </w:divBdr>
        </w:div>
        <w:div w:id="956184222">
          <w:marLeft w:val="0"/>
          <w:marRight w:val="0"/>
          <w:marTop w:val="0"/>
          <w:marBottom w:val="0"/>
          <w:divBdr>
            <w:top w:val="none" w:sz="0" w:space="0" w:color="auto"/>
            <w:left w:val="none" w:sz="0" w:space="0" w:color="auto"/>
            <w:bottom w:val="none" w:sz="0" w:space="0" w:color="auto"/>
            <w:right w:val="none" w:sz="0" w:space="0" w:color="auto"/>
          </w:divBdr>
        </w:div>
        <w:div w:id="1095900634">
          <w:marLeft w:val="0"/>
          <w:marRight w:val="0"/>
          <w:marTop w:val="0"/>
          <w:marBottom w:val="0"/>
          <w:divBdr>
            <w:top w:val="none" w:sz="0" w:space="0" w:color="auto"/>
            <w:left w:val="none" w:sz="0" w:space="0" w:color="auto"/>
            <w:bottom w:val="none" w:sz="0" w:space="0" w:color="auto"/>
            <w:right w:val="none" w:sz="0" w:space="0" w:color="auto"/>
          </w:divBdr>
        </w:div>
        <w:div w:id="1110007305">
          <w:marLeft w:val="0"/>
          <w:marRight w:val="0"/>
          <w:marTop w:val="0"/>
          <w:marBottom w:val="0"/>
          <w:divBdr>
            <w:top w:val="none" w:sz="0" w:space="0" w:color="auto"/>
            <w:left w:val="none" w:sz="0" w:space="0" w:color="auto"/>
            <w:bottom w:val="none" w:sz="0" w:space="0" w:color="auto"/>
            <w:right w:val="none" w:sz="0" w:space="0" w:color="auto"/>
          </w:divBdr>
        </w:div>
        <w:div w:id="1202666979">
          <w:marLeft w:val="0"/>
          <w:marRight w:val="0"/>
          <w:marTop w:val="0"/>
          <w:marBottom w:val="0"/>
          <w:divBdr>
            <w:top w:val="none" w:sz="0" w:space="0" w:color="auto"/>
            <w:left w:val="none" w:sz="0" w:space="0" w:color="auto"/>
            <w:bottom w:val="none" w:sz="0" w:space="0" w:color="auto"/>
            <w:right w:val="none" w:sz="0" w:space="0" w:color="auto"/>
          </w:divBdr>
        </w:div>
        <w:div w:id="1233857213">
          <w:marLeft w:val="0"/>
          <w:marRight w:val="0"/>
          <w:marTop w:val="0"/>
          <w:marBottom w:val="0"/>
          <w:divBdr>
            <w:top w:val="none" w:sz="0" w:space="0" w:color="auto"/>
            <w:left w:val="none" w:sz="0" w:space="0" w:color="auto"/>
            <w:bottom w:val="none" w:sz="0" w:space="0" w:color="auto"/>
            <w:right w:val="none" w:sz="0" w:space="0" w:color="auto"/>
          </w:divBdr>
        </w:div>
        <w:div w:id="1491749133">
          <w:marLeft w:val="0"/>
          <w:marRight w:val="0"/>
          <w:marTop w:val="0"/>
          <w:marBottom w:val="0"/>
          <w:divBdr>
            <w:top w:val="none" w:sz="0" w:space="0" w:color="auto"/>
            <w:left w:val="none" w:sz="0" w:space="0" w:color="auto"/>
            <w:bottom w:val="none" w:sz="0" w:space="0" w:color="auto"/>
            <w:right w:val="none" w:sz="0" w:space="0" w:color="auto"/>
          </w:divBdr>
        </w:div>
        <w:div w:id="1494954057">
          <w:marLeft w:val="0"/>
          <w:marRight w:val="0"/>
          <w:marTop w:val="0"/>
          <w:marBottom w:val="0"/>
          <w:divBdr>
            <w:top w:val="none" w:sz="0" w:space="0" w:color="auto"/>
            <w:left w:val="none" w:sz="0" w:space="0" w:color="auto"/>
            <w:bottom w:val="none" w:sz="0" w:space="0" w:color="auto"/>
            <w:right w:val="none" w:sz="0" w:space="0" w:color="auto"/>
          </w:divBdr>
        </w:div>
        <w:div w:id="1589384485">
          <w:marLeft w:val="0"/>
          <w:marRight w:val="0"/>
          <w:marTop w:val="0"/>
          <w:marBottom w:val="0"/>
          <w:divBdr>
            <w:top w:val="none" w:sz="0" w:space="0" w:color="auto"/>
            <w:left w:val="none" w:sz="0" w:space="0" w:color="auto"/>
            <w:bottom w:val="none" w:sz="0" w:space="0" w:color="auto"/>
            <w:right w:val="none" w:sz="0" w:space="0" w:color="auto"/>
          </w:divBdr>
        </w:div>
        <w:div w:id="1599480990">
          <w:marLeft w:val="0"/>
          <w:marRight w:val="0"/>
          <w:marTop w:val="0"/>
          <w:marBottom w:val="0"/>
          <w:divBdr>
            <w:top w:val="none" w:sz="0" w:space="0" w:color="auto"/>
            <w:left w:val="none" w:sz="0" w:space="0" w:color="auto"/>
            <w:bottom w:val="none" w:sz="0" w:space="0" w:color="auto"/>
            <w:right w:val="none" w:sz="0" w:space="0" w:color="auto"/>
          </w:divBdr>
        </w:div>
        <w:div w:id="1612198662">
          <w:marLeft w:val="0"/>
          <w:marRight w:val="0"/>
          <w:marTop w:val="0"/>
          <w:marBottom w:val="0"/>
          <w:divBdr>
            <w:top w:val="none" w:sz="0" w:space="0" w:color="auto"/>
            <w:left w:val="none" w:sz="0" w:space="0" w:color="auto"/>
            <w:bottom w:val="none" w:sz="0" w:space="0" w:color="auto"/>
            <w:right w:val="none" w:sz="0" w:space="0" w:color="auto"/>
          </w:divBdr>
        </w:div>
        <w:div w:id="1907952546">
          <w:marLeft w:val="0"/>
          <w:marRight w:val="0"/>
          <w:marTop w:val="0"/>
          <w:marBottom w:val="0"/>
          <w:divBdr>
            <w:top w:val="none" w:sz="0" w:space="0" w:color="auto"/>
            <w:left w:val="none" w:sz="0" w:space="0" w:color="auto"/>
            <w:bottom w:val="none" w:sz="0" w:space="0" w:color="auto"/>
            <w:right w:val="none" w:sz="0" w:space="0" w:color="auto"/>
          </w:divBdr>
        </w:div>
        <w:div w:id="1937713102">
          <w:marLeft w:val="0"/>
          <w:marRight w:val="0"/>
          <w:marTop w:val="0"/>
          <w:marBottom w:val="0"/>
          <w:divBdr>
            <w:top w:val="none" w:sz="0" w:space="0" w:color="auto"/>
            <w:left w:val="none" w:sz="0" w:space="0" w:color="auto"/>
            <w:bottom w:val="none" w:sz="0" w:space="0" w:color="auto"/>
            <w:right w:val="none" w:sz="0" w:space="0" w:color="auto"/>
          </w:divBdr>
        </w:div>
        <w:div w:id="1970667969">
          <w:marLeft w:val="0"/>
          <w:marRight w:val="0"/>
          <w:marTop w:val="0"/>
          <w:marBottom w:val="0"/>
          <w:divBdr>
            <w:top w:val="none" w:sz="0" w:space="0" w:color="auto"/>
            <w:left w:val="none" w:sz="0" w:space="0" w:color="auto"/>
            <w:bottom w:val="none" w:sz="0" w:space="0" w:color="auto"/>
            <w:right w:val="none" w:sz="0" w:space="0" w:color="auto"/>
          </w:divBdr>
        </w:div>
        <w:div w:id="1976831465">
          <w:marLeft w:val="0"/>
          <w:marRight w:val="0"/>
          <w:marTop w:val="0"/>
          <w:marBottom w:val="0"/>
          <w:divBdr>
            <w:top w:val="none" w:sz="0" w:space="0" w:color="auto"/>
            <w:left w:val="none" w:sz="0" w:space="0" w:color="auto"/>
            <w:bottom w:val="none" w:sz="0" w:space="0" w:color="auto"/>
            <w:right w:val="none" w:sz="0" w:space="0" w:color="auto"/>
          </w:divBdr>
        </w:div>
        <w:div w:id="2013607006">
          <w:marLeft w:val="0"/>
          <w:marRight w:val="0"/>
          <w:marTop w:val="0"/>
          <w:marBottom w:val="0"/>
          <w:divBdr>
            <w:top w:val="none" w:sz="0" w:space="0" w:color="auto"/>
            <w:left w:val="none" w:sz="0" w:space="0" w:color="auto"/>
            <w:bottom w:val="none" w:sz="0" w:space="0" w:color="auto"/>
            <w:right w:val="none" w:sz="0" w:space="0" w:color="auto"/>
          </w:divBdr>
        </w:div>
        <w:div w:id="2132353872">
          <w:marLeft w:val="0"/>
          <w:marRight w:val="0"/>
          <w:marTop w:val="0"/>
          <w:marBottom w:val="0"/>
          <w:divBdr>
            <w:top w:val="none" w:sz="0" w:space="0" w:color="auto"/>
            <w:left w:val="none" w:sz="0" w:space="0" w:color="auto"/>
            <w:bottom w:val="none" w:sz="0" w:space="0" w:color="auto"/>
            <w:right w:val="none" w:sz="0" w:space="0" w:color="auto"/>
          </w:divBdr>
        </w:div>
      </w:divsChild>
    </w:div>
    <w:div w:id="964434429">
      <w:bodyDiv w:val="1"/>
      <w:marLeft w:val="0"/>
      <w:marRight w:val="0"/>
      <w:marTop w:val="0"/>
      <w:marBottom w:val="0"/>
      <w:divBdr>
        <w:top w:val="none" w:sz="0" w:space="0" w:color="auto"/>
        <w:left w:val="none" w:sz="0" w:space="0" w:color="auto"/>
        <w:bottom w:val="none" w:sz="0" w:space="0" w:color="auto"/>
        <w:right w:val="none" w:sz="0" w:space="0" w:color="auto"/>
      </w:divBdr>
    </w:div>
    <w:div w:id="982123434">
      <w:bodyDiv w:val="1"/>
      <w:marLeft w:val="0"/>
      <w:marRight w:val="0"/>
      <w:marTop w:val="0"/>
      <w:marBottom w:val="0"/>
      <w:divBdr>
        <w:top w:val="none" w:sz="0" w:space="0" w:color="auto"/>
        <w:left w:val="none" w:sz="0" w:space="0" w:color="auto"/>
        <w:bottom w:val="none" w:sz="0" w:space="0" w:color="auto"/>
        <w:right w:val="none" w:sz="0" w:space="0" w:color="auto"/>
      </w:divBdr>
      <w:divsChild>
        <w:div w:id="306596364">
          <w:marLeft w:val="0"/>
          <w:marRight w:val="0"/>
          <w:marTop w:val="0"/>
          <w:marBottom w:val="0"/>
          <w:divBdr>
            <w:top w:val="none" w:sz="0" w:space="0" w:color="auto"/>
            <w:left w:val="none" w:sz="0" w:space="0" w:color="auto"/>
            <w:bottom w:val="none" w:sz="0" w:space="0" w:color="auto"/>
            <w:right w:val="none" w:sz="0" w:space="0" w:color="auto"/>
          </w:divBdr>
        </w:div>
        <w:div w:id="386412795">
          <w:marLeft w:val="0"/>
          <w:marRight w:val="0"/>
          <w:marTop w:val="0"/>
          <w:marBottom w:val="0"/>
          <w:divBdr>
            <w:top w:val="none" w:sz="0" w:space="0" w:color="auto"/>
            <w:left w:val="none" w:sz="0" w:space="0" w:color="auto"/>
            <w:bottom w:val="none" w:sz="0" w:space="0" w:color="auto"/>
            <w:right w:val="none" w:sz="0" w:space="0" w:color="auto"/>
          </w:divBdr>
        </w:div>
        <w:div w:id="507717586">
          <w:marLeft w:val="0"/>
          <w:marRight w:val="0"/>
          <w:marTop w:val="0"/>
          <w:marBottom w:val="0"/>
          <w:divBdr>
            <w:top w:val="none" w:sz="0" w:space="0" w:color="auto"/>
            <w:left w:val="none" w:sz="0" w:space="0" w:color="auto"/>
            <w:bottom w:val="none" w:sz="0" w:space="0" w:color="auto"/>
            <w:right w:val="none" w:sz="0" w:space="0" w:color="auto"/>
          </w:divBdr>
        </w:div>
        <w:div w:id="698353885">
          <w:marLeft w:val="0"/>
          <w:marRight w:val="0"/>
          <w:marTop w:val="0"/>
          <w:marBottom w:val="0"/>
          <w:divBdr>
            <w:top w:val="none" w:sz="0" w:space="0" w:color="auto"/>
            <w:left w:val="none" w:sz="0" w:space="0" w:color="auto"/>
            <w:bottom w:val="none" w:sz="0" w:space="0" w:color="auto"/>
            <w:right w:val="none" w:sz="0" w:space="0" w:color="auto"/>
          </w:divBdr>
        </w:div>
        <w:div w:id="1191337639">
          <w:marLeft w:val="0"/>
          <w:marRight w:val="0"/>
          <w:marTop w:val="0"/>
          <w:marBottom w:val="0"/>
          <w:divBdr>
            <w:top w:val="none" w:sz="0" w:space="0" w:color="auto"/>
            <w:left w:val="none" w:sz="0" w:space="0" w:color="auto"/>
            <w:bottom w:val="none" w:sz="0" w:space="0" w:color="auto"/>
            <w:right w:val="none" w:sz="0" w:space="0" w:color="auto"/>
          </w:divBdr>
        </w:div>
        <w:div w:id="1222710508">
          <w:marLeft w:val="0"/>
          <w:marRight w:val="0"/>
          <w:marTop w:val="0"/>
          <w:marBottom w:val="0"/>
          <w:divBdr>
            <w:top w:val="none" w:sz="0" w:space="0" w:color="auto"/>
            <w:left w:val="none" w:sz="0" w:space="0" w:color="auto"/>
            <w:bottom w:val="none" w:sz="0" w:space="0" w:color="auto"/>
            <w:right w:val="none" w:sz="0" w:space="0" w:color="auto"/>
          </w:divBdr>
        </w:div>
        <w:div w:id="1314216555">
          <w:marLeft w:val="0"/>
          <w:marRight w:val="0"/>
          <w:marTop w:val="0"/>
          <w:marBottom w:val="0"/>
          <w:divBdr>
            <w:top w:val="none" w:sz="0" w:space="0" w:color="auto"/>
            <w:left w:val="none" w:sz="0" w:space="0" w:color="auto"/>
            <w:bottom w:val="none" w:sz="0" w:space="0" w:color="auto"/>
            <w:right w:val="none" w:sz="0" w:space="0" w:color="auto"/>
          </w:divBdr>
        </w:div>
        <w:div w:id="1671299840">
          <w:marLeft w:val="0"/>
          <w:marRight w:val="0"/>
          <w:marTop w:val="0"/>
          <w:marBottom w:val="0"/>
          <w:divBdr>
            <w:top w:val="none" w:sz="0" w:space="0" w:color="auto"/>
            <w:left w:val="none" w:sz="0" w:space="0" w:color="auto"/>
            <w:bottom w:val="none" w:sz="0" w:space="0" w:color="auto"/>
            <w:right w:val="none" w:sz="0" w:space="0" w:color="auto"/>
          </w:divBdr>
        </w:div>
        <w:div w:id="1959143107">
          <w:marLeft w:val="0"/>
          <w:marRight w:val="0"/>
          <w:marTop w:val="0"/>
          <w:marBottom w:val="0"/>
          <w:divBdr>
            <w:top w:val="none" w:sz="0" w:space="0" w:color="auto"/>
            <w:left w:val="none" w:sz="0" w:space="0" w:color="auto"/>
            <w:bottom w:val="none" w:sz="0" w:space="0" w:color="auto"/>
            <w:right w:val="none" w:sz="0" w:space="0" w:color="auto"/>
          </w:divBdr>
        </w:div>
      </w:divsChild>
    </w:div>
    <w:div w:id="993264293">
      <w:bodyDiv w:val="1"/>
      <w:marLeft w:val="0"/>
      <w:marRight w:val="0"/>
      <w:marTop w:val="0"/>
      <w:marBottom w:val="0"/>
      <w:divBdr>
        <w:top w:val="none" w:sz="0" w:space="0" w:color="auto"/>
        <w:left w:val="none" w:sz="0" w:space="0" w:color="auto"/>
        <w:bottom w:val="none" w:sz="0" w:space="0" w:color="auto"/>
        <w:right w:val="none" w:sz="0" w:space="0" w:color="auto"/>
      </w:divBdr>
      <w:divsChild>
        <w:div w:id="16661837">
          <w:marLeft w:val="0"/>
          <w:marRight w:val="0"/>
          <w:marTop w:val="0"/>
          <w:marBottom w:val="0"/>
          <w:divBdr>
            <w:top w:val="none" w:sz="0" w:space="0" w:color="auto"/>
            <w:left w:val="none" w:sz="0" w:space="0" w:color="auto"/>
            <w:bottom w:val="none" w:sz="0" w:space="0" w:color="auto"/>
            <w:right w:val="none" w:sz="0" w:space="0" w:color="auto"/>
          </w:divBdr>
        </w:div>
        <w:div w:id="111555534">
          <w:marLeft w:val="0"/>
          <w:marRight w:val="0"/>
          <w:marTop w:val="0"/>
          <w:marBottom w:val="0"/>
          <w:divBdr>
            <w:top w:val="none" w:sz="0" w:space="0" w:color="auto"/>
            <w:left w:val="none" w:sz="0" w:space="0" w:color="auto"/>
            <w:bottom w:val="none" w:sz="0" w:space="0" w:color="auto"/>
            <w:right w:val="none" w:sz="0" w:space="0" w:color="auto"/>
          </w:divBdr>
        </w:div>
        <w:div w:id="136647082">
          <w:marLeft w:val="0"/>
          <w:marRight w:val="0"/>
          <w:marTop w:val="0"/>
          <w:marBottom w:val="0"/>
          <w:divBdr>
            <w:top w:val="none" w:sz="0" w:space="0" w:color="auto"/>
            <w:left w:val="none" w:sz="0" w:space="0" w:color="auto"/>
            <w:bottom w:val="none" w:sz="0" w:space="0" w:color="auto"/>
            <w:right w:val="none" w:sz="0" w:space="0" w:color="auto"/>
          </w:divBdr>
        </w:div>
        <w:div w:id="160238896">
          <w:marLeft w:val="0"/>
          <w:marRight w:val="0"/>
          <w:marTop w:val="0"/>
          <w:marBottom w:val="0"/>
          <w:divBdr>
            <w:top w:val="none" w:sz="0" w:space="0" w:color="auto"/>
            <w:left w:val="none" w:sz="0" w:space="0" w:color="auto"/>
            <w:bottom w:val="none" w:sz="0" w:space="0" w:color="auto"/>
            <w:right w:val="none" w:sz="0" w:space="0" w:color="auto"/>
          </w:divBdr>
        </w:div>
        <w:div w:id="196433871">
          <w:marLeft w:val="0"/>
          <w:marRight w:val="0"/>
          <w:marTop w:val="0"/>
          <w:marBottom w:val="0"/>
          <w:divBdr>
            <w:top w:val="none" w:sz="0" w:space="0" w:color="auto"/>
            <w:left w:val="none" w:sz="0" w:space="0" w:color="auto"/>
            <w:bottom w:val="none" w:sz="0" w:space="0" w:color="auto"/>
            <w:right w:val="none" w:sz="0" w:space="0" w:color="auto"/>
          </w:divBdr>
        </w:div>
        <w:div w:id="441346939">
          <w:marLeft w:val="0"/>
          <w:marRight w:val="0"/>
          <w:marTop w:val="0"/>
          <w:marBottom w:val="0"/>
          <w:divBdr>
            <w:top w:val="none" w:sz="0" w:space="0" w:color="auto"/>
            <w:left w:val="none" w:sz="0" w:space="0" w:color="auto"/>
            <w:bottom w:val="none" w:sz="0" w:space="0" w:color="auto"/>
            <w:right w:val="none" w:sz="0" w:space="0" w:color="auto"/>
          </w:divBdr>
        </w:div>
        <w:div w:id="550846043">
          <w:marLeft w:val="0"/>
          <w:marRight w:val="0"/>
          <w:marTop w:val="0"/>
          <w:marBottom w:val="0"/>
          <w:divBdr>
            <w:top w:val="none" w:sz="0" w:space="0" w:color="auto"/>
            <w:left w:val="none" w:sz="0" w:space="0" w:color="auto"/>
            <w:bottom w:val="none" w:sz="0" w:space="0" w:color="auto"/>
            <w:right w:val="none" w:sz="0" w:space="0" w:color="auto"/>
          </w:divBdr>
        </w:div>
        <w:div w:id="571349105">
          <w:marLeft w:val="0"/>
          <w:marRight w:val="0"/>
          <w:marTop w:val="0"/>
          <w:marBottom w:val="0"/>
          <w:divBdr>
            <w:top w:val="none" w:sz="0" w:space="0" w:color="auto"/>
            <w:left w:val="none" w:sz="0" w:space="0" w:color="auto"/>
            <w:bottom w:val="none" w:sz="0" w:space="0" w:color="auto"/>
            <w:right w:val="none" w:sz="0" w:space="0" w:color="auto"/>
          </w:divBdr>
        </w:div>
        <w:div w:id="620495512">
          <w:marLeft w:val="0"/>
          <w:marRight w:val="0"/>
          <w:marTop w:val="0"/>
          <w:marBottom w:val="0"/>
          <w:divBdr>
            <w:top w:val="none" w:sz="0" w:space="0" w:color="auto"/>
            <w:left w:val="none" w:sz="0" w:space="0" w:color="auto"/>
            <w:bottom w:val="none" w:sz="0" w:space="0" w:color="auto"/>
            <w:right w:val="none" w:sz="0" w:space="0" w:color="auto"/>
          </w:divBdr>
        </w:div>
        <w:div w:id="622925225">
          <w:marLeft w:val="0"/>
          <w:marRight w:val="0"/>
          <w:marTop w:val="0"/>
          <w:marBottom w:val="0"/>
          <w:divBdr>
            <w:top w:val="none" w:sz="0" w:space="0" w:color="auto"/>
            <w:left w:val="none" w:sz="0" w:space="0" w:color="auto"/>
            <w:bottom w:val="none" w:sz="0" w:space="0" w:color="auto"/>
            <w:right w:val="none" w:sz="0" w:space="0" w:color="auto"/>
          </w:divBdr>
        </w:div>
        <w:div w:id="828329150">
          <w:marLeft w:val="0"/>
          <w:marRight w:val="0"/>
          <w:marTop w:val="0"/>
          <w:marBottom w:val="0"/>
          <w:divBdr>
            <w:top w:val="none" w:sz="0" w:space="0" w:color="auto"/>
            <w:left w:val="none" w:sz="0" w:space="0" w:color="auto"/>
            <w:bottom w:val="none" w:sz="0" w:space="0" w:color="auto"/>
            <w:right w:val="none" w:sz="0" w:space="0" w:color="auto"/>
          </w:divBdr>
        </w:div>
        <w:div w:id="961615254">
          <w:marLeft w:val="0"/>
          <w:marRight w:val="0"/>
          <w:marTop w:val="0"/>
          <w:marBottom w:val="0"/>
          <w:divBdr>
            <w:top w:val="none" w:sz="0" w:space="0" w:color="auto"/>
            <w:left w:val="none" w:sz="0" w:space="0" w:color="auto"/>
            <w:bottom w:val="none" w:sz="0" w:space="0" w:color="auto"/>
            <w:right w:val="none" w:sz="0" w:space="0" w:color="auto"/>
          </w:divBdr>
        </w:div>
        <w:div w:id="971059574">
          <w:marLeft w:val="0"/>
          <w:marRight w:val="0"/>
          <w:marTop w:val="0"/>
          <w:marBottom w:val="0"/>
          <w:divBdr>
            <w:top w:val="none" w:sz="0" w:space="0" w:color="auto"/>
            <w:left w:val="none" w:sz="0" w:space="0" w:color="auto"/>
            <w:bottom w:val="none" w:sz="0" w:space="0" w:color="auto"/>
            <w:right w:val="none" w:sz="0" w:space="0" w:color="auto"/>
          </w:divBdr>
        </w:div>
        <w:div w:id="983192492">
          <w:marLeft w:val="0"/>
          <w:marRight w:val="0"/>
          <w:marTop w:val="0"/>
          <w:marBottom w:val="0"/>
          <w:divBdr>
            <w:top w:val="none" w:sz="0" w:space="0" w:color="auto"/>
            <w:left w:val="none" w:sz="0" w:space="0" w:color="auto"/>
            <w:bottom w:val="none" w:sz="0" w:space="0" w:color="auto"/>
            <w:right w:val="none" w:sz="0" w:space="0" w:color="auto"/>
          </w:divBdr>
        </w:div>
        <w:div w:id="988442763">
          <w:marLeft w:val="0"/>
          <w:marRight w:val="0"/>
          <w:marTop w:val="0"/>
          <w:marBottom w:val="0"/>
          <w:divBdr>
            <w:top w:val="none" w:sz="0" w:space="0" w:color="auto"/>
            <w:left w:val="none" w:sz="0" w:space="0" w:color="auto"/>
            <w:bottom w:val="none" w:sz="0" w:space="0" w:color="auto"/>
            <w:right w:val="none" w:sz="0" w:space="0" w:color="auto"/>
          </w:divBdr>
        </w:div>
        <w:div w:id="1197041621">
          <w:marLeft w:val="0"/>
          <w:marRight w:val="0"/>
          <w:marTop w:val="0"/>
          <w:marBottom w:val="0"/>
          <w:divBdr>
            <w:top w:val="none" w:sz="0" w:space="0" w:color="auto"/>
            <w:left w:val="none" w:sz="0" w:space="0" w:color="auto"/>
            <w:bottom w:val="none" w:sz="0" w:space="0" w:color="auto"/>
            <w:right w:val="none" w:sz="0" w:space="0" w:color="auto"/>
          </w:divBdr>
        </w:div>
        <w:div w:id="1253854264">
          <w:marLeft w:val="0"/>
          <w:marRight w:val="0"/>
          <w:marTop w:val="0"/>
          <w:marBottom w:val="0"/>
          <w:divBdr>
            <w:top w:val="none" w:sz="0" w:space="0" w:color="auto"/>
            <w:left w:val="none" w:sz="0" w:space="0" w:color="auto"/>
            <w:bottom w:val="none" w:sz="0" w:space="0" w:color="auto"/>
            <w:right w:val="none" w:sz="0" w:space="0" w:color="auto"/>
          </w:divBdr>
        </w:div>
        <w:div w:id="1438868423">
          <w:marLeft w:val="0"/>
          <w:marRight w:val="0"/>
          <w:marTop w:val="0"/>
          <w:marBottom w:val="0"/>
          <w:divBdr>
            <w:top w:val="none" w:sz="0" w:space="0" w:color="auto"/>
            <w:left w:val="none" w:sz="0" w:space="0" w:color="auto"/>
            <w:bottom w:val="none" w:sz="0" w:space="0" w:color="auto"/>
            <w:right w:val="none" w:sz="0" w:space="0" w:color="auto"/>
          </w:divBdr>
        </w:div>
        <w:div w:id="1670909687">
          <w:marLeft w:val="0"/>
          <w:marRight w:val="0"/>
          <w:marTop w:val="0"/>
          <w:marBottom w:val="0"/>
          <w:divBdr>
            <w:top w:val="none" w:sz="0" w:space="0" w:color="auto"/>
            <w:left w:val="none" w:sz="0" w:space="0" w:color="auto"/>
            <w:bottom w:val="none" w:sz="0" w:space="0" w:color="auto"/>
            <w:right w:val="none" w:sz="0" w:space="0" w:color="auto"/>
          </w:divBdr>
        </w:div>
        <w:div w:id="1896550645">
          <w:marLeft w:val="0"/>
          <w:marRight w:val="0"/>
          <w:marTop w:val="0"/>
          <w:marBottom w:val="0"/>
          <w:divBdr>
            <w:top w:val="none" w:sz="0" w:space="0" w:color="auto"/>
            <w:left w:val="none" w:sz="0" w:space="0" w:color="auto"/>
            <w:bottom w:val="none" w:sz="0" w:space="0" w:color="auto"/>
            <w:right w:val="none" w:sz="0" w:space="0" w:color="auto"/>
          </w:divBdr>
        </w:div>
        <w:div w:id="1928688319">
          <w:marLeft w:val="0"/>
          <w:marRight w:val="0"/>
          <w:marTop w:val="0"/>
          <w:marBottom w:val="0"/>
          <w:divBdr>
            <w:top w:val="none" w:sz="0" w:space="0" w:color="auto"/>
            <w:left w:val="none" w:sz="0" w:space="0" w:color="auto"/>
            <w:bottom w:val="none" w:sz="0" w:space="0" w:color="auto"/>
            <w:right w:val="none" w:sz="0" w:space="0" w:color="auto"/>
          </w:divBdr>
        </w:div>
        <w:div w:id="2098480438">
          <w:marLeft w:val="0"/>
          <w:marRight w:val="0"/>
          <w:marTop w:val="0"/>
          <w:marBottom w:val="0"/>
          <w:divBdr>
            <w:top w:val="none" w:sz="0" w:space="0" w:color="auto"/>
            <w:left w:val="none" w:sz="0" w:space="0" w:color="auto"/>
            <w:bottom w:val="none" w:sz="0" w:space="0" w:color="auto"/>
            <w:right w:val="none" w:sz="0" w:space="0" w:color="auto"/>
          </w:divBdr>
        </w:div>
      </w:divsChild>
    </w:div>
    <w:div w:id="1004935207">
      <w:bodyDiv w:val="1"/>
      <w:marLeft w:val="0"/>
      <w:marRight w:val="0"/>
      <w:marTop w:val="0"/>
      <w:marBottom w:val="0"/>
      <w:divBdr>
        <w:top w:val="none" w:sz="0" w:space="0" w:color="auto"/>
        <w:left w:val="none" w:sz="0" w:space="0" w:color="auto"/>
        <w:bottom w:val="none" w:sz="0" w:space="0" w:color="auto"/>
        <w:right w:val="none" w:sz="0" w:space="0" w:color="auto"/>
      </w:divBdr>
      <w:divsChild>
        <w:div w:id="153884743">
          <w:marLeft w:val="0"/>
          <w:marRight w:val="0"/>
          <w:marTop w:val="0"/>
          <w:marBottom w:val="0"/>
          <w:divBdr>
            <w:top w:val="none" w:sz="0" w:space="0" w:color="auto"/>
            <w:left w:val="none" w:sz="0" w:space="0" w:color="auto"/>
            <w:bottom w:val="none" w:sz="0" w:space="0" w:color="auto"/>
            <w:right w:val="none" w:sz="0" w:space="0" w:color="auto"/>
          </w:divBdr>
        </w:div>
        <w:div w:id="254553918">
          <w:marLeft w:val="0"/>
          <w:marRight w:val="0"/>
          <w:marTop w:val="0"/>
          <w:marBottom w:val="0"/>
          <w:divBdr>
            <w:top w:val="none" w:sz="0" w:space="0" w:color="auto"/>
            <w:left w:val="none" w:sz="0" w:space="0" w:color="auto"/>
            <w:bottom w:val="none" w:sz="0" w:space="0" w:color="auto"/>
            <w:right w:val="none" w:sz="0" w:space="0" w:color="auto"/>
          </w:divBdr>
        </w:div>
        <w:div w:id="359820256">
          <w:marLeft w:val="0"/>
          <w:marRight w:val="0"/>
          <w:marTop w:val="0"/>
          <w:marBottom w:val="0"/>
          <w:divBdr>
            <w:top w:val="none" w:sz="0" w:space="0" w:color="auto"/>
            <w:left w:val="none" w:sz="0" w:space="0" w:color="auto"/>
            <w:bottom w:val="none" w:sz="0" w:space="0" w:color="auto"/>
            <w:right w:val="none" w:sz="0" w:space="0" w:color="auto"/>
          </w:divBdr>
        </w:div>
        <w:div w:id="365911095">
          <w:marLeft w:val="0"/>
          <w:marRight w:val="0"/>
          <w:marTop w:val="0"/>
          <w:marBottom w:val="0"/>
          <w:divBdr>
            <w:top w:val="none" w:sz="0" w:space="0" w:color="auto"/>
            <w:left w:val="none" w:sz="0" w:space="0" w:color="auto"/>
            <w:bottom w:val="none" w:sz="0" w:space="0" w:color="auto"/>
            <w:right w:val="none" w:sz="0" w:space="0" w:color="auto"/>
          </w:divBdr>
        </w:div>
        <w:div w:id="684359347">
          <w:marLeft w:val="0"/>
          <w:marRight w:val="0"/>
          <w:marTop w:val="0"/>
          <w:marBottom w:val="0"/>
          <w:divBdr>
            <w:top w:val="none" w:sz="0" w:space="0" w:color="auto"/>
            <w:left w:val="none" w:sz="0" w:space="0" w:color="auto"/>
            <w:bottom w:val="none" w:sz="0" w:space="0" w:color="auto"/>
            <w:right w:val="none" w:sz="0" w:space="0" w:color="auto"/>
          </w:divBdr>
        </w:div>
        <w:div w:id="809984024">
          <w:marLeft w:val="0"/>
          <w:marRight w:val="0"/>
          <w:marTop w:val="0"/>
          <w:marBottom w:val="0"/>
          <w:divBdr>
            <w:top w:val="none" w:sz="0" w:space="0" w:color="auto"/>
            <w:left w:val="none" w:sz="0" w:space="0" w:color="auto"/>
            <w:bottom w:val="none" w:sz="0" w:space="0" w:color="auto"/>
            <w:right w:val="none" w:sz="0" w:space="0" w:color="auto"/>
          </w:divBdr>
        </w:div>
        <w:div w:id="1043823362">
          <w:marLeft w:val="0"/>
          <w:marRight w:val="0"/>
          <w:marTop w:val="0"/>
          <w:marBottom w:val="0"/>
          <w:divBdr>
            <w:top w:val="none" w:sz="0" w:space="0" w:color="auto"/>
            <w:left w:val="none" w:sz="0" w:space="0" w:color="auto"/>
            <w:bottom w:val="none" w:sz="0" w:space="0" w:color="auto"/>
            <w:right w:val="none" w:sz="0" w:space="0" w:color="auto"/>
          </w:divBdr>
        </w:div>
        <w:div w:id="1203520667">
          <w:marLeft w:val="0"/>
          <w:marRight w:val="0"/>
          <w:marTop w:val="0"/>
          <w:marBottom w:val="0"/>
          <w:divBdr>
            <w:top w:val="none" w:sz="0" w:space="0" w:color="auto"/>
            <w:left w:val="none" w:sz="0" w:space="0" w:color="auto"/>
            <w:bottom w:val="none" w:sz="0" w:space="0" w:color="auto"/>
            <w:right w:val="none" w:sz="0" w:space="0" w:color="auto"/>
          </w:divBdr>
        </w:div>
        <w:div w:id="1284770386">
          <w:marLeft w:val="0"/>
          <w:marRight w:val="0"/>
          <w:marTop w:val="0"/>
          <w:marBottom w:val="0"/>
          <w:divBdr>
            <w:top w:val="none" w:sz="0" w:space="0" w:color="auto"/>
            <w:left w:val="none" w:sz="0" w:space="0" w:color="auto"/>
            <w:bottom w:val="none" w:sz="0" w:space="0" w:color="auto"/>
            <w:right w:val="none" w:sz="0" w:space="0" w:color="auto"/>
          </w:divBdr>
        </w:div>
        <w:div w:id="1347319839">
          <w:marLeft w:val="0"/>
          <w:marRight w:val="0"/>
          <w:marTop w:val="0"/>
          <w:marBottom w:val="0"/>
          <w:divBdr>
            <w:top w:val="none" w:sz="0" w:space="0" w:color="auto"/>
            <w:left w:val="none" w:sz="0" w:space="0" w:color="auto"/>
            <w:bottom w:val="none" w:sz="0" w:space="0" w:color="auto"/>
            <w:right w:val="none" w:sz="0" w:space="0" w:color="auto"/>
          </w:divBdr>
        </w:div>
        <w:div w:id="1684893261">
          <w:marLeft w:val="0"/>
          <w:marRight w:val="0"/>
          <w:marTop w:val="0"/>
          <w:marBottom w:val="0"/>
          <w:divBdr>
            <w:top w:val="none" w:sz="0" w:space="0" w:color="auto"/>
            <w:left w:val="none" w:sz="0" w:space="0" w:color="auto"/>
            <w:bottom w:val="none" w:sz="0" w:space="0" w:color="auto"/>
            <w:right w:val="none" w:sz="0" w:space="0" w:color="auto"/>
          </w:divBdr>
        </w:div>
        <w:div w:id="1719812887">
          <w:marLeft w:val="0"/>
          <w:marRight w:val="0"/>
          <w:marTop w:val="0"/>
          <w:marBottom w:val="0"/>
          <w:divBdr>
            <w:top w:val="none" w:sz="0" w:space="0" w:color="auto"/>
            <w:left w:val="none" w:sz="0" w:space="0" w:color="auto"/>
            <w:bottom w:val="none" w:sz="0" w:space="0" w:color="auto"/>
            <w:right w:val="none" w:sz="0" w:space="0" w:color="auto"/>
          </w:divBdr>
        </w:div>
        <w:div w:id="1732927516">
          <w:marLeft w:val="0"/>
          <w:marRight w:val="0"/>
          <w:marTop w:val="0"/>
          <w:marBottom w:val="0"/>
          <w:divBdr>
            <w:top w:val="none" w:sz="0" w:space="0" w:color="auto"/>
            <w:left w:val="none" w:sz="0" w:space="0" w:color="auto"/>
            <w:bottom w:val="none" w:sz="0" w:space="0" w:color="auto"/>
            <w:right w:val="none" w:sz="0" w:space="0" w:color="auto"/>
          </w:divBdr>
        </w:div>
        <w:div w:id="1922525066">
          <w:marLeft w:val="0"/>
          <w:marRight w:val="0"/>
          <w:marTop w:val="0"/>
          <w:marBottom w:val="0"/>
          <w:divBdr>
            <w:top w:val="none" w:sz="0" w:space="0" w:color="auto"/>
            <w:left w:val="none" w:sz="0" w:space="0" w:color="auto"/>
            <w:bottom w:val="none" w:sz="0" w:space="0" w:color="auto"/>
            <w:right w:val="none" w:sz="0" w:space="0" w:color="auto"/>
          </w:divBdr>
        </w:div>
        <w:div w:id="1928465364">
          <w:marLeft w:val="0"/>
          <w:marRight w:val="0"/>
          <w:marTop w:val="0"/>
          <w:marBottom w:val="0"/>
          <w:divBdr>
            <w:top w:val="none" w:sz="0" w:space="0" w:color="auto"/>
            <w:left w:val="none" w:sz="0" w:space="0" w:color="auto"/>
            <w:bottom w:val="none" w:sz="0" w:space="0" w:color="auto"/>
            <w:right w:val="none" w:sz="0" w:space="0" w:color="auto"/>
          </w:divBdr>
        </w:div>
        <w:div w:id="2000234478">
          <w:marLeft w:val="0"/>
          <w:marRight w:val="0"/>
          <w:marTop w:val="0"/>
          <w:marBottom w:val="0"/>
          <w:divBdr>
            <w:top w:val="none" w:sz="0" w:space="0" w:color="auto"/>
            <w:left w:val="none" w:sz="0" w:space="0" w:color="auto"/>
            <w:bottom w:val="none" w:sz="0" w:space="0" w:color="auto"/>
            <w:right w:val="none" w:sz="0" w:space="0" w:color="auto"/>
          </w:divBdr>
        </w:div>
      </w:divsChild>
    </w:div>
    <w:div w:id="1014503349">
      <w:bodyDiv w:val="1"/>
      <w:marLeft w:val="0"/>
      <w:marRight w:val="0"/>
      <w:marTop w:val="0"/>
      <w:marBottom w:val="0"/>
      <w:divBdr>
        <w:top w:val="none" w:sz="0" w:space="0" w:color="auto"/>
        <w:left w:val="none" w:sz="0" w:space="0" w:color="auto"/>
        <w:bottom w:val="none" w:sz="0" w:space="0" w:color="auto"/>
        <w:right w:val="none" w:sz="0" w:space="0" w:color="auto"/>
      </w:divBdr>
      <w:divsChild>
        <w:div w:id="71198147">
          <w:marLeft w:val="0"/>
          <w:marRight w:val="0"/>
          <w:marTop w:val="0"/>
          <w:marBottom w:val="0"/>
          <w:divBdr>
            <w:top w:val="none" w:sz="0" w:space="0" w:color="auto"/>
            <w:left w:val="none" w:sz="0" w:space="0" w:color="auto"/>
            <w:bottom w:val="none" w:sz="0" w:space="0" w:color="auto"/>
            <w:right w:val="none" w:sz="0" w:space="0" w:color="auto"/>
          </w:divBdr>
        </w:div>
        <w:div w:id="77410705">
          <w:marLeft w:val="0"/>
          <w:marRight w:val="0"/>
          <w:marTop w:val="0"/>
          <w:marBottom w:val="0"/>
          <w:divBdr>
            <w:top w:val="none" w:sz="0" w:space="0" w:color="auto"/>
            <w:left w:val="none" w:sz="0" w:space="0" w:color="auto"/>
            <w:bottom w:val="none" w:sz="0" w:space="0" w:color="auto"/>
            <w:right w:val="none" w:sz="0" w:space="0" w:color="auto"/>
          </w:divBdr>
        </w:div>
        <w:div w:id="113720110">
          <w:marLeft w:val="0"/>
          <w:marRight w:val="0"/>
          <w:marTop w:val="0"/>
          <w:marBottom w:val="0"/>
          <w:divBdr>
            <w:top w:val="none" w:sz="0" w:space="0" w:color="auto"/>
            <w:left w:val="none" w:sz="0" w:space="0" w:color="auto"/>
            <w:bottom w:val="none" w:sz="0" w:space="0" w:color="auto"/>
            <w:right w:val="none" w:sz="0" w:space="0" w:color="auto"/>
          </w:divBdr>
        </w:div>
        <w:div w:id="113796082">
          <w:marLeft w:val="0"/>
          <w:marRight w:val="0"/>
          <w:marTop w:val="0"/>
          <w:marBottom w:val="0"/>
          <w:divBdr>
            <w:top w:val="none" w:sz="0" w:space="0" w:color="auto"/>
            <w:left w:val="none" w:sz="0" w:space="0" w:color="auto"/>
            <w:bottom w:val="none" w:sz="0" w:space="0" w:color="auto"/>
            <w:right w:val="none" w:sz="0" w:space="0" w:color="auto"/>
          </w:divBdr>
        </w:div>
        <w:div w:id="130513687">
          <w:marLeft w:val="0"/>
          <w:marRight w:val="0"/>
          <w:marTop w:val="0"/>
          <w:marBottom w:val="0"/>
          <w:divBdr>
            <w:top w:val="none" w:sz="0" w:space="0" w:color="auto"/>
            <w:left w:val="none" w:sz="0" w:space="0" w:color="auto"/>
            <w:bottom w:val="none" w:sz="0" w:space="0" w:color="auto"/>
            <w:right w:val="none" w:sz="0" w:space="0" w:color="auto"/>
          </w:divBdr>
        </w:div>
        <w:div w:id="209458476">
          <w:marLeft w:val="0"/>
          <w:marRight w:val="0"/>
          <w:marTop w:val="0"/>
          <w:marBottom w:val="0"/>
          <w:divBdr>
            <w:top w:val="none" w:sz="0" w:space="0" w:color="auto"/>
            <w:left w:val="none" w:sz="0" w:space="0" w:color="auto"/>
            <w:bottom w:val="none" w:sz="0" w:space="0" w:color="auto"/>
            <w:right w:val="none" w:sz="0" w:space="0" w:color="auto"/>
          </w:divBdr>
        </w:div>
        <w:div w:id="363403559">
          <w:marLeft w:val="0"/>
          <w:marRight w:val="0"/>
          <w:marTop w:val="0"/>
          <w:marBottom w:val="0"/>
          <w:divBdr>
            <w:top w:val="none" w:sz="0" w:space="0" w:color="auto"/>
            <w:left w:val="none" w:sz="0" w:space="0" w:color="auto"/>
            <w:bottom w:val="none" w:sz="0" w:space="0" w:color="auto"/>
            <w:right w:val="none" w:sz="0" w:space="0" w:color="auto"/>
          </w:divBdr>
        </w:div>
        <w:div w:id="715814149">
          <w:marLeft w:val="0"/>
          <w:marRight w:val="0"/>
          <w:marTop w:val="0"/>
          <w:marBottom w:val="0"/>
          <w:divBdr>
            <w:top w:val="none" w:sz="0" w:space="0" w:color="auto"/>
            <w:left w:val="none" w:sz="0" w:space="0" w:color="auto"/>
            <w:bottom w:val="none" w:sz="0" w:space="0" w:color="auto"/>
            <w:right w:val="none" w:sz="0" w:space="0" w:color="auto"/>
          </w:divBdr>
        </w:div>
        <w:div w:id="719935229">
          <w:marLeft w:val="0"/>
          <w:marRight w:val="0"/>
          <w:marTop w:val="0"/>
          <w:marBottom w:val="0"/>
          <w:divBdr>
            <w:top w:val="none" w:sz="0" w:space="0" w:color="auto"/>
            <w:left w:val="none" w:sz="0" w:space="0" w:color="auto"/>
            <w:bottom w:val="none" w:sz="0" w:space="0" w:color="auto"/>
            <w:right w:val="none" w:sz="0" w:space="0" w:color="auto"/>
          </w:divBdr>
        </w:div>
        <w:div w:id="757561153">
          <w:marLeft w:val="0"/>
          <w:marRight w:val="0"/>
          <w:marTop w:val="0"/>
          <w:marBottom w:val="0"/>
          <w:divBdr>
            <w:top w:val="none" w:sz="0" w:space="0" w:color="auto"/>
            <w:left w:val="none" w:sz="0" w:space="0" w:color="auto"/>
            <w:bottom w:val="none" w:sz="0" w:space="0" w:color="auto"/>
            <w:right w:val="none" w:sz="0" w:space="0" w:color="auto"/>
          </w:divBdr>
        </w:div>
        <w:div w:id="813986467">
          <w:marLeft w:val="0"/>
          <w:marRight w:val="0"/>
          <w:marTop w:val="0"/>
          <w:marBottom w:val="0"/>
          <w:divBdr>
            <w:top w:val="none" w:sz="0" w:space="0" w:color="auto"/>
            <w:left w:val="none" w:sz="0" w:space="0" w:color="auto"/>
            <w:bottom w:val="none" w:sz="0" w:space="0" w:color="auto"/>
            <w:right w:val="none" w:sz="0" w:space="0" w:color="auto"/>
          </w:divBdr>
        </w:div>
        <w:div w:id="857238250">
          <w:marLeft w:val="0"/>
          <w:marRight w:val="0"/>
          <w:marTop w:val="0"/>
          <w:marBottom w:val="0"/>
          <w:divBdr>
            <w:top w:val="none" w:sz="0" w:space="0" w:color="auto"/>
            <w:left w:val="none" w:sz="0" w:space="0" w:color="auto"/>
            <w:bottom w:val="none" w:sz="0" w:space="0" w:color="auto"/>
            <w:right w:val="none" w:sz="0" w:space="0" w:color="auto"/>
          </w:divBdr>
        </w:div>
        <w:div w:id="887689283">
          <w:marLeft w:val="0"/>
          <w:marRight w:val="0"/>
          <w:marTop w:val="0"/>
          <w:marBottom w:val="0"/>
          <w:divBdr>
            <w:top w:val="none" w:sz="0" w:space="0" w:color="auto"/>
            <w:left w:val="none" w:sz="0" w:space="0" w:color="auto"/>
            <w:bottom w:val="none" w:sz="0" w:space="0" w:color="auto"/>
            <w:right w:val="none" w:sz="0" w:space="0" w:color="auto"/>
          </w:divBdr>
        </w:div>
        <w:div w:id="900753205">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1021784613">
          <w:marLeft w:val="0"/>
          <w:marRight w:val="0"/>
          <w:marTop w:val="0"/>
          <w:marBottom w:val="0"/>
          <w:divBdr>
            <w:top w:val="none" w:sz="0" w:space="0" w:color="auto"/>
            <w:left w:val="none" w:sz="0" w:space="0" w:color="auto"/>
            <w:bottom w:val="none" w:sz="0" w:space="0" w:color="auto"/>
            <w:right w:val="none" w:sz="0" w:space="0" w:color="auto"/>
          </w:divBdr>
        </w:div>
        <w:div w:id="1061829310">
          <w:marLeft w:val="0"/>
          <w:marRight w:val="0"/>
          <w:marTop w:val="0"/>
          <w:marBottom w:val="0"/>
          <w:divBdr>
            <w:top w:val="none" w:sz="0" w:space="0" w:color="auto"/>
            <w:left w:val="none" w:sz="0" w:space="0" w:color="auto"/>
            <w:bottom w:val="none" w:sz="0" w:space="0" w:color="auto"/>
            <w:right w:val="none" w:sz="0" w:space="0" w:color="auto"/>
          </w:divBdr>
        </w:div>
        <w:div w:id="1076896965">
          <w:marLeft w:val="0"/>
          <w:marRight w:val="0"/>
          <w:marTop w:val="0"/>
          <w:marBottom w:val="0"/>
          <w:divBdr>
            <w:top w:val="none" w:sz="0" w:space="0" w:color="auto"/>
            <w:left w:val="none" w:sz="0" w:space="0" w:color="auto"/>
            <w:bottom w:val="none" w:sz="0" w:space="0" w:color="auto"/>
            <w:right w:val="none" w:sz="0" w:space="0" w:color="auto"/>
          </w:divBdr>
        </w:div>
        <w:div w:id="1182629230">
          <w:marLeft w:val="0"/>
          <w:marRight w:val="0"/>
          <w:marTop w:val="0"/>
          <w:marBottom w:val="0"/>
          <w:divBdr>
            <w:top w:val="none" w:sz="0" w:space="0" w:color="auto"/>
            <w:left w:val="none" w:sz="0" w:space="0" w:color="auto"/>
            <w:bottom w:val="none" w:sz="0" w:space="0" w:color="auto"/>
            <w:right w:val="none" w:sz="0" w:space="0" w:color="auto"/>
          </w:divBdr>
        </w:div>
        <w:div w:id="1381590847">
          <w:marLeft w:val="0"/>
          <w:marRight w:val="0"/>
          <w:marTop w:val="0"/>
          <w:marBottom w:val="0"/>
          <w:divBdr>
            <w:top w:val="none" w:sz="0" w:space="0" w:color="auto"/>
            <w:left w:val="none" w:sz="0" w:space="0" w:color="auto"/>
            <w:bottom w:val="none" w:sz="0" w:space="0" w:color="auto"/>
            <w:right w:val="none" w:sz="0" w:space="0" w:color="auto"/>
          </w:divBdr>
        </w:div>
        <w:div w:id="1473210508">
          <w:marLeft w:val="0"/>
          <w:marRight w:val="0"/>
          <w:marTop w:val="0"/>
          <w:marBottom w:val="0"/>
          <w:divBdr>
            <w:top w:val="none" w:sz="0" w:space="0" w:color="auto"/>
            <w:left w:val="none" w:sz="0" w:space="0" w:color="auto"/>
            <w:bottom w:val="none" w:sz="0" w:space="0" w:color="auto"/>
            <w:right w:val="none" w:sz="0" w:space="0" w:color="auto"/>
          </w:divBdr>
        </w:div>
        <w:div w:id="1575049584">
          <w:marLeft w:val="0"/>
          <w:marRight w:val="0"/>
          <w:marTop w:val="0"/>
          <w:marBottom w:val="0"/>
          <w:divBdr>
            <w:top w:val="none" w:sz="0" w:space="0" w:color="auto"/>
            <w:left w:val="none" w:sz="0" w:space="0" w:color="auto"/>
            <w:bottom w:val="none" w:sz="0" w:space="0" w:color="auto"/>
            <w:right w:val="none" w:sz="0" w:space="0" w:color="auto"/>
          </w:divBdr>
        </w:div>
        <w:div w:id="1757482633">
          <w:marLeft w:val="0"/>
          <w:marRight w:val="0"/>
          <w:marTop w:val="0"/>
          <w:marBottom w:val="0"/>
          <w:divBdr>
            <w:top w:val="none" w:sz="0" w:space="0" w:color="auto"/>
            <w:left w:val="none" w:sz="0" w:space="0" w:color="auto"/>
            <w:bottom w:val="none" w:sz="0" w:space="0" w:color="auto"/>
            <w:right w:val="none" w:sz="0" w:space="0" w:color="auto"/>
          </w:divBdr>
        </w:div>
        <w:div w:id="1764372935">
          <w:marLeft w:val="0"/>
          <w:marRight w:val="0"/>
          <w:marTop w:val="0"/>
          <w:marBottom w:val="0"/>
          <w:divBdr>
            <w:top w:val="none" w:sz="0" w:space="0" w:color="auto"/>
            <w:left w:val="none" w:sz="0" w:space="0" w:color="auto"/>
            <w:bottom w:val="none" w:sz="0" w:space="0" w:color="auto"/>
            <w:right w:val="none" w:sz="0" w:space="0" w:color="auto"/>
          </w:divBdr>
        </w:div>
        <w:div w:id="1770151562">
          <w:marLeft w:val="0"/>
          <w:marRight w:val="0"/>
          <w:marTop w:val="0"/>
          <w:marBottom w:val="0"/>
          <w:divBdr>
            <w:top w:val="none" w:sz="0" w:space="0" w:color="auto"/>
            <w:left w:val="none" w:sz="0" w:space="0" w:color="auto"/>
            <w:bottom w:val="none" w:sz="0" w:space="0" w:color="auto"/>
            <w:right w:val="none" w:sz="0" w:space="0" w:color="auto"/>
          </w:divBdr>
        </w:div>
        <w:div w:id="1832599267">
          <w:marLeft w:val="0"/>
          <w:marRight w:val="0"/>
          <w:marTop w:val="0"/>
          <w:marBottom w:val="0"/>
          <w:divBdr>
            <w:top w:val="none" w:sz="0" w:space="0" w:color="auto"/>
            <w:left w:val="none" w:sz="0" w:space="0" w:color="auto"/>
            <w:bottom w:val="none" w:sz="0" w:space="0" w:color="auto"/>
            <w:right w:val="none" w:sz="0" w:space="0" w:color="auto"/>
          </w:divBdr>
        </w:div>
        <w:div w:id="1895240720">
          <w:marLeft w:val="0"/>
          <w:marRight w:val="0"/>
          <w:marTop w:val="0"/>
          <w:marBottom w:val="0"/>
          <w:divBdr>
            <w:top w:val="none" w:sz="0" w:space="0" w:color="auto"/>
            <w:left w:val="none" w:sz="0" w:space="0" w:color="auto"/>
            <w:bottom w:val="none" w:sz="0" w:space="0" w:color="auto"/>
            <w:right w:val="none" w:sz="0" w:space="0" w:color="auto"/>
          </w:divBdr>
        </w:div>
        <w:div w:id="1916628609">
          <w:marLeft w:val="0"/>
          <w:marRight w:val="0"/>
          <w:marTop w:val="0"/>
          <w:marBottom w:val="0"/>
          <w:divBdr>
            <w:top w:val="none" w:sz="0" w:space="0" w:color="auto"/>
            <w:left w:val="none" w:sz="0" w:space="0" w:color="auto"/>
            <w:bottom w:val="none" w:sz="0" w:space="0" w:color="auto"/>
            <w:right w:val="none" w:sz="0" w:space="0" w:color="auto"/>
          </w:divBdr>
        </w:div>
        <w:div w:id="2003776221">
          <w:marLeft w:val="0"/>
          <w:marRight w:val="0"/>
          <w:marTop w:val="0"/>
          <w:marBottom w:val="0"/>
          <w:divBdr>
            <w:top w:val="none" w:sz="0" w:space="0" w:color="auto"/>
            <w:left w:val="none" w:sz="0" w:space="0" w:color="auto"/>
            <w:bottom w:val="none" w:sz="0" w:space="0" w:color="auto"/>
            <w:right w:val="none" w:sz="0" w:space="0" w:color="auto"/>
          </w:divBdr>
        </w:div>
        <w:div w:id="2029986120">
          <w:marLeft w:val="0"/>
          <w:marRight w:val="0"/>
          <w:marTop w:val="0"/>
          <w:marBottom w:val="0"/>
          <w:divBdr>
            <w:top w:val="none" w:sz="0" w:space="0" w:color="auto"/>
            <w:left w:val="none" w:sz="0" w:space="0" w:color="auto"/>
            <w:bottom w:val="none" w:sz="0" w:space="0" w:color="auto"/>
            <w:right w:val="none" w:sz="0" w:space="0" w:color="auto"/>
          </w:divBdr>
        </w:div>
        <w:div w:id="2041660195">
          <w:marLeft w:val="0"/>
          <w:marRight w:val="0"/>
          <w:marTop w:val="0"/>
          <w:marBottom w:val="0"/>
          <w:divBdr>
            <w:top w:val="none" w:sz="0" w:space="0" w:color="auto"/>
            <w:left w:val="none" w:sz="0" w:space="0" w:color="auto"/>
            <w:bottom w:val="none" w:sz="0" w:space="0" w:color="auto"/>
            <w:right w:val="none" w:sz="0" w:space="0" w:color="auto"/>
          </w:divBdr>
        </w:div>
        <w:div w:id="2075623049">
          <w:marLeft w:val="0"/>
          <w:marRight w:val="0"/>
          <w:marTop w:val="0"/>
          <w:marBottom w:val="0"/>
          <w:divBdr>
            <w:top w:val="none" w:sz="0" w:space="0" w:color="auto"/>
            <w:left w:val="none" w:sz="0" w:space="0" w:color="auto"/>
            <w:bottom w:val="none" w:sz="0" w:space="0" w:color="auto"/>
            <w:right w:val="none" w:sz="0" w:space="0" w:color="auto"/>
          </w:divBdr>
        </w:div>
        <w:div w:id="2102604416">
          <w:marLeft w:val="0"/>
          <w:marRight w:val="0"/>
          <w:marTop w:val="0"/>
          <w:marBottom w:val="0"/>
          <w:divBdr>
            <w:top w:val="none" w:sz="0" w:space="0" w:color="auto"/>
            <w:left w:val="none" w:sz="0" w:space="0" w:color="auto"/>
            <w:bottom w:val="none" w:sz="0" w:space="0" w:color="auto"/>
            <w:right w:val="none" w:sz="0" w:space="0" w:color="auto"/>
          </w:divBdr>
        </w:div>
      </w:divsChild>
    </w:div>
    <w:div w:id="1020854614">
      <w:bodyDiv w:val="1"/>
      <w:marLeft w:val="0"/>
      <w:marRight w:val="0"/>
      <w:marTop w:val="0"/>
      <w:marBottom w:val="0"/>
      <w:divBdr>
        <w:top w:val="none" w:sz="0" w:space="0" w:color="auto"/>
        <w:left w:val="none" w:sz="0" w:space="0" w:color="auto"/>
        <w:bottom w:val="none" w:sz="0" w:space="0" w:color="auto"/>
        <w:right w:val="none" w:sz="0" w:space="0" w:color="auto"/>
      </w:divBdr>
    </w:div>
    <w:div w:id="1022171800">
      <w:bodyDiv w:val="1"/>
      <w:marLeft w:val="0"/>
      <w:marRight w:val="0"/>
      <w:marTop w:val="0"/>
      <w:marBottom w:val="0"/>
      <w:divBdr>
        <w:top w:val="none" w:sz="0" w:space="0" w:color="auto"/>
        <w:left w:val="none" w:sz="0" w:space="0" w:color="auto"/>
        <w:bottom w:val="none" w:sz="0" w:space="0" w:color="auto"/>
        <w:right w:val="none" w:sz="0" w:space="0" w:color="auto"/>
      </w:divBdr>
      <w:divsChild>
        <w:div w:id="59332972">
          <w:marLeft w:val="0"/>
          <w:marRight w:val="0"/>
          <w:marTop w:val="0"/>
          <w:marBottom w:val="0"/>
          <w:divBdr>
            <w:top w:val="none" w:sz="0" w:space="0" w:color="auto"/>
            <w:left w:val="none" w:sz="0" w:space="0" w:color="auto"/>
            <w:bottom w:val="none" w:sz="0" w:space="0" w:color="auto"/>
            <w:right w:val="none" w:sz="0" w:space="0" w:color="auto"/>
          </w:divBdr>
        </w:div>
        <w:div w:id="90929957">
          <w:marLeft w:val="0"/>
          <w:marRight w:val="0"/>
          <w:marTop w:val="0"/>
          <w:marBottom w:val="0"/>
          <w:divBdr>
            <w:top w:val="none" w:sz="0" w:space="0" w:color="auto"/>
            <w:left w:val="none" w:sz="0" w:space="0" w:color="auto"/>
            <w:bottom w:val="none" w:sz="0" w:space="0" w:color="auto"/>
            <w:right w:val="none" w:sz="0" w:space="0" w:color="auto"/>
          </w:divBdr>
        </w:div>
        <w:div w:id="145512451">
          <w:marLeft w:val="0"/>
          <w:marRight w:val="0"/>
          <w:marTop w:val="0"/>
          <w:marBottom w:val="0"/>
          <w:divBdr>
            <w:top w:val="none" w:sz="0" w:space="0" w:color="auto"/>
            <w:left w:val="none" w:sz="0" w:space="0" w:color="auto"/>
            <w:bottom w:val="none" w:sz="0" w:space="0" w:color="auto"/>
            <w:right w:val="none" w:sz="0" w:space="0" w:color="auto"/>
          </w:divBdr>
        </w:div>
        <w:div w:id="158860263">
          <w:marLeft w:val="0"/>
          <w:marRight w:val="0"/>
          <w:marTop w:val="0"/>
          <w:marBottom w:val="0"/>
          <w:divBdr>
            <w:top w:val="none" w:sz="0" w:space="0" w:color="auto"/>
            <w:left w:val="none" w:sz="0" w:space="0" w:color="auto"/>
            <w:bottom w:val="none" w:sz="0" w:space="0" w:color="auto"/>
            <w:right w:val="none" w:sz="0" w:space="0" w:color="auto"/>
          </w:divBdr>
        </w:div>
        <w:div w:id="186987073">
          <w:marLeft w:val="0"/>
          <w:marRight w:val="0"/>
          <w:marTop w:val="0"/>
          <w:marBottom w:val="0"/>
          <w:divBdr>
            <w:top w:val="none" w:sz="0" w:space="0" w:color="auto"/>
            <w:left w:val="none" w:sz="0" w:space="0" w:color="auto"/>
            <w:bottom w:val="none" w:sz="0" w:space="0" w:color="auto"/>
            <w:right w:val="none" w:sz="0" w:space="0" w:color="auto"/>
          </w:divBdr>
        </w:div>
        <w:div w:id="271085485">
          <w:marLeft w:val="0"/>
          <w:marRight w:val="0"/>
          <w:marTop w:val="0"/>
          <w:marBottom w:val="0"/>
          <w:divBdr>
            <w:top w:val="none" w:sz="0" w:space="0" w:color="auto"/>
            <w:left w:val="none" w:sz="0" w:space="0" w:color="auto"/>
            <w:bottom w:val="none" w:sz="0" w:space="0" w:color="auto"/>
            <w:right w:val="none" w:sz="0" w:space="0" w:color="auto"/>
          </w:divBdr>
        </w:div>
        <w:div w:id="303892935">
          <w:marLeft w:val="0"/>
          <w:marRight w:val="0"/>
          <w:marTop w:val="0"/>
          <w:marBottom w:val="0"/>
          <w:divBdr>
            <w:top w:val="none" w:sz="0" w:space="0" w:color="auto"/>
            <w:left w:val="none" w:sz="0" w:space="0" w:color="auto"/>
            <w:bottom w:val="none" w:sz="0" w:space="0" w:color="auto"/>
            <w:right w:val="none" w:sz="0" w:space="0" w:color="auto"/>
          </w:divBdr>
        </w:div>
        <w:div w:id="469248661">
          <w:marLeft w:val="0"/>
          <w:marRight w:val="0"/>
          <w:marTop w:val="0"/>
          <w:marBottom w:val="0"/>
          <w:divBdr>
            <w:top w:val="none" w:sz="0" w:space="0" w:color="auto"/>
            <w:left w:val="none" w:sz="0" w:space="0" w:color="auto"/>
            <w:bottom w:val="none" w:sz="0" w:space="0" w:color="auto"/>
            <w:right w:val="none" w:sz="0" w:space="0" w:color="auto"/>
          </w:divBdr>
        </w:div>
        <w:div w:id="651103477">
          <w:marLeft w:val="0"/>
          <w:marRight w:val="0"/>
          <w:marTop w:val="0"/>
          <w:marBottom w:val="0"/>
          <w:divBdr>
            <w:top w:val="none" w:sz="0" w:space="0" w:color="auto"/>
            <w:left w:val="none" w:sz="0" w:space="0" w:color="auto"/>
            <w:bottom w:val="none" w:sz="0" w:space="0" w:color="auto"/>
            <w:right w:val="none" w:sz="0" w:space="0" w:color="auto"/>
          </w:divBdr>
        </w:div>
        <w:div w:id="748842466">
          <w:marLeft w:val="0"/>
          <w:marRight w:val="0"/>
          <w:marTop w:val="0"/>
          <w:marBottom w:val="0"/>
          <w:divBdr>
            <w:top w:val="none" w:sz="0" w:space="0" w:color="auto"/>
            <w:left w:val="none" w:sz="0" w:space="0" w:color="auto"/>
            <w:bottom w:val="none" w:sz="0" w:space="0" w:color="auto"/>
            <w:right w:val="none" w:sz="0" w:space="0" w:color="auto"/>
          </w:divBdr>
        </w:div>
        <w:div w:id="832718688">
          <w:marLeft w:val="0"/>
          <w:marRight w:val="0"/>
          <w:marTop w:val="0"/>
          <w:marBottom w:val="0"/>
          <w:divBdr>
            <w:top w:val="none" w:sz="0" w:space="0" w:color="auto"/>
            <w:left w:val="none" w:sz="0" w:space="0" w:color="auto"/>
            <w:bottom w:val="none" w:sz="0" w:space="0" w:color="auto"/>
            <w:right w:val="none" w:sz="0" w:space="0" w:color="auto"/>
          </w:divBdr>
        </w:div>
        <w:div w:id="844784163">
          <w:marLeft w:val="0"/>
          <w:marRight w:val="0"/>
          <w:marTop w:val="0"/>
          <w:marBottom w:val="0"/>
          <w:divBdr>
            <w:top w:val="none" w:sz="0" w:space="0" w:color="auto"/>
            <w:left w:val="none" w:sz="0" w:space="0" w:color="auto"/>
            <w:bottom w:val="none" w:sz="0" w:space="0" w:color="auto"/>
            <w:right w:val="none" w:sz="0" w:space="0" w:color="auto"/>
          </w:divBdr>
        </w:div>
        <w:div w:id="897668739">
          <w:marLeft w:val="0"/>
          <w:marRight w:val="0"/>
          <w:marTop w:val="0"/>
          <w:marBottom w:val="0"/>
          <w:divBdr>
            <w:top w:val="none" w:sz="0" w:space="0" w:color="auto"/>
            <w:left w:val="none" w:sz="0" w:space="0" w:color="auto"/>
            <w:bottom w:val="none" w:sz="0" w:space="0" w:color="auto"/>
            <w:right w:val="none" w:sz="0" w:space="0" w:color="auto"/>
          </w:divBdr>
        </w:div>
        <w:div w:id="968824124">
          <w:marLeft w:val="0"/>
          <w:marRight w:val="0"/>
          <w:marTop w:val="0"/>
          <w:marBottom w:val="0"/>
          <w:divBdr>
            <w:top w:val="none" w:sz="0" w:space="0" w:color="auto"/>
            <w:left w:val="none" w:sz="0" w:space="0" w:color="auto"/>
            <w:bottom w:val="none" w:sz="0" w:space="0" w:color="auto"/>
            <w:right w:val="none" w:sz="0" w:space="0" w:color="auto"/>
          </w:divBdr>
        </w:div>
        <w:div w:id="981081787">
          <w:marLeft w:val="0"/>
          <w:marRight w:val="0"/>
          <w:marTop w:val="0"/>
          <w:marBottom w:val="0"/>
          <w:divBdr>
            <w:top w:val="none" w:sz="0" w:space="0" w:color="auto"/>
            <w:left w:val="none" w:sz="0" w:space="0" w:color="auto"/>
            <w:bottom w:val="none" w:sz="0" w:space="0" w:color="auto"/>
            <w:right w:val="none" w:sz="0" w:space="0" w:color="auto"/>
          </w:divBdr>
        </w:div>
        <w:div w:id="1016885309">
          <w:marLeft w:val="0"/>
          <w:marRight w:val="0"/>
          <w:marTop w:val="0"/>
          <w:marBottom w:val="0"/>
          <w:divBdr>
            <w:top w:val="none" w:sz="0" w:space="0" w:color="auto"/>
            <w:left w:val="none" w:sz="0" w:space="0" w:color="auto"/>
            <w:bottom w:val="none" w:sz="0" w:space="0" w:color="auto"/>
            <w:right w:val="none" w:sz="0" w:space="0" w:color="auto"/>
          </w:divBdr>
        </w:div>
        <w:div w:id="1492213599">
          <w:marLeft w:val="0"/>
          <w:marRight w:val="0"/>
          <w:marTop w:val="0"/>
          <w:marBottom w:val="0"/>
          <w:divBdr>
            <w:top w:val="none" w:sz="0" w:space="0" w:color="auto"/>
            <w:left w:val="none" w:sz="0" w:space="0" w:color="auto"/>
            <w:bottom w:val="none" w:sz="0" w:space="0" w:color="auto"/>
            <w:right w:val="none" w:sz="0" w:space="0" w:color="auto"/>
          </w:divBdr>
        </w:div>
        <w:div w:id="1513298804">
          <w:marLeft w:val="0"/>
          <w:marRight w:val="0"/>
          <w:marTop w:val="0"/>
          <w:marBottom w:val="0"/>
          <w:divBdr>
            <w:top w:val="none" w:sz="0" w:space="0" w:color="auto"/>
            <w:left w:val="none" w:sz="0" w:space="0" w:color="auto"/>
            <w:bottom w:val="none" w:sz="0" w:space="0" w:color="auto"/>
            <w:right w:val="none" w:sz="0" w:space="0" w:color="auto"/>
          </w:divBdr>
        </w:div>
        <w:div w:id="1840461704">
          <w:marLeft w:val="0"/>
          <w:marRight w:val="0"/>
          <w:marTop w:val="0"/>
          <w:marBottom w:val="0"/>
          <w:divBdr>
            <w:top w:val="none" w:sz="0" w:space="0" w:color="auto"/>
            <w:left w:val="none" w:sz="0" w:space="0" w:color="auto"/>
            <w:bottom w:val="none" w:sz="0" w:space="0" w:color="auto"/>
            <w:right w:val="none" w:sz="0" w:space="0" w:color="auto"/>
          </w:divBdr>
        </w:div>
        <w:div w:id="1877498038">
          <w:marLeft w:val="0"/>
          <w:marRight w:val="0"/>
          <w:marTop w:val="0"/>
          <w:marBottom w:val="0"/>
          <w:divBdr>
            <w:top w:val="none" w:sz="0" w:space="0" w:color="auto"/>
            <w:left w:val="none" w:sz="0" w:space="0" w:color="auto"/>
            <w:bottom w:val="none" w:sz="0" w:space="0" w:color="auto"/>
            <w:right w:val="none" w:sz="0" w:space="0" w:color="auto"/>
          </w:divBdr>
        </w:div>
        <w:div w:id="1915973598">
          <w:marLeft w:val="0"/>
          <w:marRight w:val="0"/>
          <w:marTop w:val="0"/>
          <w:marBottom w:val="0"/>
          <w:divBdr>
            <w:top w:val="none" w:sz="0" w:space="0" w:color="auto"/>
            <w:left w:val="none" w:sz="0" w:space="0" w:color="auto"/>
            <w:bottom w:val="none" w:sz="0" w:space="0" w:color="auto"/>
            <w:right w:val="none" w:sz="0" w:space="0" w:color="auto"/>
          </w:divBdr>
        </w:div>
        <w:div w:id="2000428008">
          <w:marLeft w:val="0"/>
          <w:marRight w:val="0"/>
          <w:marTop w:val="0"/>
          <w:marBottom w:val="0"/>
          <w:divBdr>
            <w:top w:val="none" w:sz="0" w:space="0" w:color="auto"/>
            <w:left w:val="none" w:sz="0" w:space="0" w:color="auto"/>
            <w:bottom w:val="none" w:sz="0" w:space="0" w:color="auto"/>
            <w:right w:val="none" w:sz="0" w:space="0" w:color="auto"/>
          </w:divBdr>
        </w:div>
        <w:div w:id="2053576622">
          <w:marLeft w:val="0"/>
          <w:marRight w:val="0"/>
          <w:marTop w:val="0"/>
          <w:marBottom w:val="0"/>
          <w:divBdr>
            <w:top w:val="none" w:sz="0" w:space="0" w:color="auto"/>
            <w:left w:val="none" w:sz="0" w:space="0" w:color="auto"/>
            <w:bottom w:val="none" w:sz="0" w:space="0" w:color="auto"/>
            <w:right w:val="none" w:sz="0" w:space="0" w:color="auto"/>
          </w:divBdr>
        </w:div>
        <w:div w:id="2133161146">
          <w:marLeft w:val="0"/>
          <w:marRight w:val="0"/>
          <w:marTop w:val="0"/>
          <w:marBottom w:val="0"/>
          <w:divBdr>
            <w:top w:val="none" w:sz="0" w:space="0" w:color="auto"/>
            <w:left w:val="none" w:sz="0" w:space="0" w:color="auto"/>
            <w:bottom w:val="none" w:sz="0" w:space="0" w:color="auto"/>
            <w:right w:val="none" w:sz="0" w:space="0" w:color="auto"/>
          </w:divBdr>
        </w:div>
      </w:divsChild>
    </w:div>
    <w:div w:id="1035889808">
      <w:bodyDiv w:val="1"/>
      <w:marLeft w:val="0"/>
      <w:marRight w:val="0"/>
      <w:marTop w:val="0"/>
      <w:marBottom w:val="0"/>
      <w:divBdr>
        <w:top w:val="none" w:sz="0" w:space="0" w:color="auto"/>
        <w:left w:val="none" w:sz="0" w:space="0" w:color="auto"/>
        <w:bottom w:val="none" w:sz="0" w:space="0" w:color="auto"/>
        <w:right w:val="none" w:sz="0" w:space="0" w:color="auto"/>
      </w:divBdr>
    </w:div>
    <w:div w:id="1044061314">
      <w:bodyDiv w:val="1"/>
      <w:marLeft w:val="0"/>
      <w:marRight w:val="0"/>
      <w:marTop w:val="0"/>
      <w:marBottom w:val="0"/>
      <w:divBdr>
        <w:top w:val="none" w:sz="0" w:space="0" w:color="auto"/>
        <w:left w:val="none" w:sz="0" w:space="0" w:color="auto"/>
        <w:bottom w:val="none" w:sz="0" w:space="0" w:color="auto"/>
        <w:right w:val="none" w:sz="0" w:space="0" w:color="auto"/>
      </w:divBdr>
      <w:divsChild>
        <w:div w:id="60250865">
          <w:marLeft w:val="0"/>
          <w:marRight w:val="0"/>
          <w:marTop w:val="0"/>
          <w:marBottom w:val="0"/>
          <w:divBdr>
            <w:top w:val="none" w:sz="0" w:space="0" w:color="auto"/>
            <w:left w:val="none" w:sz="0" w:space="0" w:color="auto"/>
            <w:bottom w:val="none" w:sz="0" w:space="0" w:color="auto"/>
            <w:right w:val="none" w:sz="0" w:space="0" w:color="auto"/>
          </w:divBdr>
        </w:div>
        <w:div w:id="146169191">
          <w:marLeft w:val="0"/>
          <w:marRight w:val="0"/>
          <w:marTop w:val="0"/>
          <w:marBottom w:val="0"/>
          <w:divBdr>
            <w:top w:val="none" w:sz="0" w:space="0" w:color="auto"/>
            <w:left w:val="none" w:sz="0" w:space="0" w:color="auto"/>
            <w:bottom w:val="none" w:sz="0" w:space="0" w:color="auto"/>
            <w:right w:val="none" w:sz="0" w:space="0" w:color="auto"/>
          </w:divBdr>
        </w:div>
        <w:div w:id="279146465">
          <w:marLeft w:val="0"/>
          <w:marRight w:val="0"/>
          <w:marTop w:val="0"/>
          <w:marBottom w:val="0"/>
          <w:divBdr>
            <w:top w:val="none" w:sz="0" w:space="0" w:color="auto"/>
            <w:left w:val="none" w:sz="0" w:space="0" w:color="auto"/>
            <w:bottom w:val="none" w:sz="0" w:space="0" w:color="auto"/>
            <w:right w:val="none" w:sz="0" w:space="0" w:color="auto"/>
          </w:divBdr>
        </w:div>
        <w:div w:id="284194913">
          <w:marLeft w:val="0"/>
          <w:marRight w:val="0"/>
          <w:marTop w:val="0"/>
          <w:marBottom w:val="0"/>
          <w:divBdr>
            <w:top w:val="none" w:sz="0" w:space="0" w:color="auto"/>
            <w:left w:val="none" w:sz="0" w:space="0" w:color="auto"/>
            <w:bottom w:val="none" w:sz="0" w:space="0" w:color="auto"/>
            <w:right w:val="none" w:sz="0" w:space="0" w:color="auto"/>
          </w:divBdr>
        </w:div>
        <w:div w:id="415788603">
          <w:marLeft w:val="0"/>
          <w:marRight w:val="0"/>
          <w:marTop w:val="0"/>
          <w:marBottom w:val="0"/>
          <w:divBdr>
            <w:top w:val="none" w:sz="0" w:space="0" w:color="auto"/>
            <w:left w:val="none" w:sz="0" w:space="0" w:color="auto"/>
            <w:bottom w:val="none" w:sz="0" w:space="0" w:color="auto"/>
            <w:right w:val="none" w:sz="0" w:space="0" w:color="auto"/>
          </w:divBdr>
        </w:div>
        <w:div w:id="441188558">
          <w:marLeft w:val="0"/>
          <w:marRight w:val="0"/>
          <w:marTop w:val="0"/>
          <w:marBottom w:val="0"/>
          <w:divBdr>
            <w:top w:val="none" w:sz="0" w:space="0" w:color="auto"/>
            <w:left w:val="none" w:sz="0" w:space="0" w:color="auto"/>
            <w:bottom w:val="none" w:sz="0" w:space="0" w:color="auto"/>
            <w:right w:val="none" w:sz="0" w:space="0" w:color="auto"/>
          </w:divBdr>
        </w:div>
        <w:div w:id="641694516">
          <w:marLeft w:val="0"/>
          <w:marRight w:val="0"/>
          <w:marTop w:val="0"/>
          <w:marBottom w:val="0"/>
          <w:divBdr>
            <w:top w:val="none" w:sz="0" w:space="0" w:color="auto"/>
            <w:left w:val="none" w:sz="0" w:space="0" w:color="auto"/>
            <w:bottom w:val="none" w:sz="0" w:space="0" w:color="auto"/>
            <w:right w:val="none" w:sz="0" w:space="0" w:color="auto"/>
          </w:divBdr>
        </w:div>
        <w:div w:id="692269525">
          <w:marLeft w:val="0"/>
          <w:marRight w:val="0"/>
          <w:marTop w:val="0"/>
          <w:marBottom w:val="0"/>
          <w:divBdr>
            <w:top w:val="none" w:sz="0" w:space="0" w:color="auto"/>
            <w:left w:val="none" w:sz="0" w:space="0" w:color="auto"/>
            <w:bottom w:val="none" w:sz="0" w:space="0" w:color="auto"/>
            <w:right w:val="none" w:sz="0" w:space="0" w:color="auto"/>
          </w:divBdr>
        </w:div>
        <w:div w:id="765156888">
          <w:marLeft w:val="0"/>
          <w:marRight w:val="0"/>
          <w:marTop w:val="0"/>
          <w:marBottom w:val="0"/>
          <w:divBdr>
            <w:top w:val="none" w:sz="0" w:space="0" w:color="auto"/>
            <w:left w:val="none" w:sz="0" w:space="0" w:color="auto"/>
            <w:bottom w:val="none" w:sz="0" w:space="0" w:color="auto"/>
            <w:right w:val="none" w:sz="0" w:space="0" w:color="auto"/>
          </w:divBdr>
        </w:div>
        <w:div w:id="911081719">
          <w:marLeft w:val="0"/>
          <w:marRight w:val="0"/>
          <w:marTop w:val="0"/>
          <w:marBottom w:val="0"/>
          <w:divBdr>
            <w:top w:val="none" w:sz="0" w:space="0" w:color="auto"/>
            <w:left w:val="none" w:sz="0" w:space="0" w:color="auto"/>
            <w:bottom w:val="none" w:sz="0" w:space="0" w:color="auto"/>
            <w:right w:val="none" w:sz="0" w:space="0" w:color="auto"/>
          </w:divBdr>
        </w:div>
        <w:div w:id="998970253">
          <w:marLeft w:val="0"/>
          <w:marRight w:val="0"/>
          <w:marTop w:val="0"/>
          <w:marBottom w:val="0"/>
          <w:divBdr>
            <w:top w:val="none" w:sz="0" w:space="0" w:color="auto"/>
            <w:left w:val="none" w:sz="0" w:space="0" w:color="auto"/>
            <w:bottom w:val="none" w:sz="0" w:space="0" w:color="auto"/>
            <w:right w:val="none" w:sz="0" w:space="0" w:color="auto"/>
          </w:divBdr>
        </w:div>
        <w:div w:id="1025138165">
          <w:marLeft w:val="0"/>
          <w:marRight w:val="0"/>
          <w:marTop w:val="0"/>
          <w:marBottom w:val="0"/>
          <w:divBdr>
            <w:top w:val="none" w:sz="0" w:space="0" w:color="auto"/>
            <w:left w:val="none" w:sz="0" w:space="0" w:color="auto"/>
            <w:bottom w:val="none" w:sz="0" w:space="0" w:color="auto"/>
            <w:right w:val="none" w:sz="0" w:space="0" w:color="auto"/>
          </w:divBdr>
        </w:div>
        <w:div w:id="1037046380">
          <w:marLeft w:val="0"/>
          <w:marRight w:val="0"/>
          <w:marTop w:val="0"/>
          <w:marBottom w:val="0"/>
          <w:divBdr>
            <w:top w:val="none" w:sz="0" w:space="0" w:color="auto"/>
            <w:left w:val="none" w:sz="0" w:space="0" w:color="auto"/>
            <w:bottom w:val="none" w:sz="0" w:space="0" w:color="auto"/>
            <w:right w:val="none" w:sz="0" w:space="0" w:color="auto"/>
          </w:divBdr>
        </w:div>
        <w:div w:id="1048798744">
          <w:marLeft w:val="0"/>
          <w:marRight w:val="0"/>
          <w:marTop w:val="0"/>
          <w:marBottom w:val="0"/>
          <w:divBdr>
            <w:top w:val="none" w:sz="0" w:space="0" w:color="auto"/>
            <w:left w:val="none" w:sz="0" w:space="0" w:color="auto"/>
            <w:bottom w:val="none" w:sz="0" w:space="0" w:color="auto"/>
            <w:right w:val="none" w:sz="0" w:space="0" w:color="auto"/>
          </w:divBdr>
        </w:div>
        <w:div w:id="1301031594">
          <w:marLeft w:val="0"/>
          <w:marRight w:val="0"/>
          <w:marTop w:val="0"/>
          <w:marBottom w:val="0"/>
          <w:divBdr>
            <w:top w:val="none" w:sz="0" w:space="0" w:color="auto"/>
            <w:left w:val="none" w:sz="0" w:space="0" w:color="auto"/>
            <w:bottom w:val="none" w:sz="0" w:space="0" w:color="auto"/>
            <w:right w:val="none" w:sz="0" w:space="0" w:color="auto"/>
          </w:divBdr>
        </w:div>
        <w:div w:id="1345933436">
          <w:marLeft w:val="0"/>
          <w:marRight w:val="0"/>
          <w:marTop w:val="0"/>
          <w:marBottom w:val="0"/>
          <w:divBdr>
            <w:top w:val="none" w:sz="0" w:space="0" w:color="auto"/>
            <w:left w:val="none" w:sz="0" w:space="0" w:color="auto"/>
            <w:bottom w:val="none" w:sz="0" w:space="0" w:color="auto"/>
            <w:right w:val="none" w:sz="0" w:space="0" w:color="auto"/>
          </w:divBdr>
        </w:div>
        <w:div w:id="1363094747">
          <w:marLeft w:val="0"/>
          <w:marRight w:val="0"/>
          <w:marTop w:val="0"/>
          <w:marBottom w:val="0"/>
          <w:divBdr>
            <w:top w:val="none" w:sz="0" w:space="0" w:color="auto"/>
            <w:left w:val="none" w:sz="0" w:space="0" w:color="auto"/>
            <w:bottom w:val="none" w:sz="0" w:space="0" w:color="auto"/>
            <w:right w:val="none" w:sz="0" w:space="0" w:color="auto"/>
          </w:divBdr>
        </w:div>
        <w:div w:id="1384790030">
          <w:marLeft w:val="0"/>
          <w:marRight w:val="0"/>
          <w:marTop w:val="0"/>
          <w:marBottom w:val="0"/>
          <w:divBdr>
            <w:top w:val="none" w:sz="0" w:space="0" w:color="auto"/>
            <w:left w:val="none" w:sz="0" w:space="0" w:color="auto"/>
            <w:bottom w:val="none" w:sz="0" w:space="0" w:color="auto"/>
            <w:right w:val="none" w:sz="0" w:space="0" w:color="auto"/>
          </w:divBdr>
        </w:div>
        <w:div w:id="1500197001">
          <w:marLeft w:val="0"/>
          <w:marRight w:val="0"/>
          <w:marTop w:val="0"/>
          <w:marBottom w:val="0"/>
          <w:divBdr>
            <w:top w:val="none" w:sz="0" w:space="0" w:color="auto"/>
            <w:left w:val="none" w:sz="0" w:space="0" w:color="auto"/>
            <w:bottom w:val="none" w:sz="0" w:space="0" w:color="auto"/>
            <w:right w:val="none" w:sz="0" w:space="0" w:color="auto"/>
          </w:divBdr>
        </w:div>
        <w:div w:id="1519468838">
          <w:marLeft w:val="0"/>
          <w:marRight w:val="0"/>
          <w:marTop w:val="0"/>
          <w:marBottom w:val="0"/>
          <w:divBdr>
            <w:top w:val="none" w:sz="0" w:space="0" w:color="auto"/>
            <w:left w:val="none" w:sz="0" w:space="0" w:color="auto"/>
            <w:bottom w:val="none" w:sz="0" w:space="0" w:color="auto"/>
            <w:right w:val="none" w:sz="0" w:space="0" w:color="auto"/>
          </w:divBdr>
        </w:div>
        <w:div w:id="1592590365">
          <w:marLeft w:val="0"/>
          <w:marRight w:val="0"/>
          <w:marTop w:val="0"/>
          <w:marBottom w:val="0"/>
          <w:divBdr>
            <w:top w:val="none" w:sz="0" w:space="0" w:color="auto"/>
            <w:left w:val="none" w:sz="0" w:space="0" w:color="auto"/>
            <w:bottom w:val="none" w:sz="0" w:space="0" w:color="auto"/>
            <w:right w:val="none" w:sz="0" w:space="0" w:color="auto"/>
          </w:divBdr>
        </w:div>
        <w:div w:id="1716928575">
          <w:marLeft w:val="0"/>
          <w:marRight w:val="0"/>
          <w:marTop w:val="0"/>
          <w:marBottom w:val="0"/>
          <w:divBdr>
            <w:top w:val="none" w:sz="0" w:space="0" w:color="auto"/>
            <w:left w:val="none" w:sz="0" w:space="0" w:color="auto"/>
            <w:bottom w:val="none" w:sz="0" w:space="0" w:color="auto"/>
            <w:right w:val="none" w:sz="0" w:space="0" w:color="auto"/>
          </w:divBdr>
        </w:div>
        <w:div w:id="1795175825">
          <w:marLeft w:val="0"/>
          <w:marRight w:val="0"/>
          <w:marTop w:val="0"/>
          <w:marBottom w:val="0"/>
          <w:divBdr>
            <w:top w:val="none" w:sz="0" w:space="0" w:color="auto"/>
            <w:left w:val="none" w:sz="0" w:space="0" w:color="auto"/>
            <w:bottom w:val="none" w:sz="0" w:space="0" w:color="auto"/>
            <w:right w:val="none" w:sz="0" w:space="0" w:color="auto"/>
          </w:divBdr>
        </w:div>
        <w:div w:id="1827088471">
          <w:marLeft w:val="0"/>
          <w:marRight w:val="0"/>
          <w:marTop w:val="0"/>
          <w:marBottom w:val="0"/>
          <w:divBdr>
            <w:top w:val="none" w:sz="0" w:space="0" w:color="auto"/>
            <w:left w:val="none" w:sz="0" w:space="0" w:color="auto"/>
            <w:bottom w:val="none" w:sz="0" w:space="0" w:color="auto"/>
            <w:right w:val="none" w:sz="0" w:space="0" w:color="auto"/>
          </w:divBdr>
        </w:div>
        <w:div w:id="2035034753">
          <w:marLeft w:val="0"/>
          <w:marRight w:val="0"/>
          <w:marTop w:val="0"/>
          <w:marBottom w:val="0"/>
          <w:divBdr>
            <w:top w:val="none" w:sz="0" w:space="0" w:color="auto"/>
            <w:left w:val="none" w:sz="0" w:space="0" w:color="auto"/>
            <w:bottom w:val="none" w:sz="0" w:space="0" w:color="auto"/>
            <w:right w:val="none" w:sz="0" w:space="0" w:color="auto"/>
          </w:divBdr>
        </w:div>
        <w:div w:id="2047369232">
          <w:marLeft w:val="0"/>
          <w:marRight w:val="0"/>
          <w:marTop w:val="0"/>
          <w:marBottom w:val="0"/>
          <w:divBdr>
            <w:top w:val="none" w:sz="0" w:space="0" w:color="auto"/>
            <w:left w:val="none" w:sz="0" w:space="0" w:color="auto"/>
            <w:bottom w:val="none" w:sz="0" w:space="0" w:color="auto"/>
            <w:right w:val="none" w:sz="0" w:space="0" w:color="auto"/>
          </w:divBdr>
        </w:div>
        <w:div w:id="2095665153">
          <w:marLeft w:val="0"/>
          <w:marRight w:val="0"/>
          <w:marTop w:val="0"/>
          <w:marBottom w:val="0"/>
          <w:divBdr>
            <w:top w:val="none" w:sz="0" w:space="0" w:color="auto"/>
            <w:left w:val="none" w:sz="0" w:space="0" w:color="auto"/>
            <w:bottom w:val="none" w:sz="0" w:space="0" w:color="auto"/>
            <w:right w:val="none" w:sz="0" w:space="0" w:color="auto"/>
          </w:divBdr>
        </w:div>
      </w:divsChild>
    </w:div>
    <w:div w:id="1058481729">
      <w:bodyDiv w:val="1"/>
      <w:marLeft w:val="0"/>
      <w:marRight w:val="0"/>
      <w:marTop w:val="0"/>
      <w:marBottom w:val="0"/>
      <w:divBdr>
        <w:top w:val="none" w:sz="0" w:space="0" w:color="auto"/>
        <w:left w:val="none" w:sz="0" w:space="0" w:color="auto"/>
        <w:bottom w:val="none" w:sz="0" w:space="0" w:color="auto"/>
        <w:right w:val="none" w:sz="0" w:space="0" w:color="auto"/>
      </w:divBdr>
    </w:div>
    <w:div w:id="1116296232">
      <w:bodyDiv w:val="1"/>
      <w:marLeft w:val="0"/>
      <w:marRight w:val="0"/>
      <w:marTop w:val="0"/>
      <w:marBottom w:val="0"/>
      <w:divBdr>
        <w:top w:val="none" w:sz="0" w:space="0" w:color="auto"/>
        <w:left w:val="none" w:sz="0" w:space="0" w:color="auto"/>
        <w:bottom w:val="none" w:sz="0" w:space="0" w:color="auto"/>
        <w:right w:val="none" w:sz="0" w:space="0" w:color="auto"/>
      </w:divBdr>
      <w:divsChild>
        <w:div w:id="1589576410">
          <w:marLeft w:val="0"/>
          <w:marRight w:val="0"/>
          <w:marTop w:val="0"/>
          <w:marBottom w:val="0"/>
          <w:divBdr>
            <w:top w:val="none" w:sz="0" w:space="0" w:color="auto"/>
            <w:left w:val="none" w:sz="0" w:space="0" w:color="auto"/>
            <w:bottom w:val="none" w:sz="0" w:space="0" w:color="auto"/>
            <w:right w:val="none" w:sz="0" w:space="0" w:color="auto"/>
          </w:divBdr>
        </w:div>
      </w:divsChild>
    </w:div>
    <w:div w:id="1121462995">
      <w:bodyDiv w:val="1"/>
      <w:marLeft w:val="0"/>
      <w:marRight w:val="0"/>
      <w:marTop w:val="0"/>
      <w:marBottom w:val="0"/>
      <w:divBdr>
        <w:top w:val="none" w:sz="0" w:space="0" w:color="auto"/>
        <w:left w:val="none" w:sz="0" w:space="0" w:color="auto"/>
        <w:bottom w:val="none" w:sz="0" w:space="0" w:color="auto"/>
        <w:right w:val="none" w:sz="0" w:space="0" w:color="auto"/>
      </w:divBdr>
    </w:div>
    <w:div w:id="1124302301">
      <w:bodyDiv w:val="1"/>
      <w:marLeft w:val="0"/>
      <w:marRight w:val="0"/>
      <w:marTop w:val="0"/>
      <w:marBottom w:val="0"/>
      <w:divBdr>
        <w:top w:val="none" w:sz="0" w:space="0" w:color="auto"/>
        <w:left w:val="none" w:sz="0" w:space="0" w:color="auto"/>
        <w:bottom w:val="none" w:sz="0" w:space="0" w:color="auto"/>
        <w:right w:val="none" w:sz="0" w:space="0" w:color="auto"/>
      </w:divBdr>
      <w:divsChild>
        <w:div w:id="114100789">
          <w:marLeft w:val="0"/>
          <w:marRight w:val="0"/>
          <w:marTop w:val="0"/>
          <w:marBottom w:val="0"/>
          <w:divBdr>
            <w:top w:val="none" w:sz="0" w:space="0" w:color="auto"/>
            <w:left w:val="none" w:sz="0" w:space="0" w:color="auto"/>
            <w:bottom w:val="none" w:sz="0" w:space="0" w:color="auto"/>
            <w:right w:val="none" w:sz="0" w:space="0" w:color="auto"/>
          </w:divBdr>
        </w:div>
        <w:div w:id="134104484">
          <w:marLeft w:val="0"/>
          <w:marRight w:val="0"/>
          <w:marTop w:val="0"/>
          <w:marBottom w:val="0"/>
          <w:divBdr>
            <w:top w:val="none" w:sz="0" w:space="0" w:color="auto"/>
            <w:left w:val="none" w:sz="0" w:space="0" w:color="auto"/>
            <w:bottom w:val="none" w:sz="0" w:space="0" w:color="auto"/>
            <w:right w:val="none" w:sz="0" w:space="0" w:color="auto"/>
          </w:divBdr>
        </w:div>
        <w:div w:id="162160969">
          <w:marLeft w:val="0"/>
          <w:marRight w:val="0"/>
          <w:marTop w:val="0"/>
          <w:marBottom w:val="0"/>
          <w:divBdr>
            <w:top w:val="none" w:sz="0" w:space="0" w:color="auto"/>
            <w:left w:val="none" w:sz="0" w:space="0" w:color="auto"/>
            <w:bottom w:val="none" w:sz="0" w:space="0" w:color="auto"/>
            <w:right w:val="none" w:sz="0" w:space="0" w:color="auto"/>
          </w:divBdr>
        </w:div>
        <w:div w:id="297884663">
          <w:marLeft w:val="0"/>
          <w:marRight w:val="0"/>
          <w:marTop w:val="0"/>
          <w:marBottom w:val="0"/>
          <w:divBdr>
            <w:top w:val="none" w:sz="0" w:space="0" w:color="auto"/>
            <w:left w:val="none" w:sz="0" w:space="0" w:color="auto"/>
            <w:bottom w:val="none" w:sz="0" w:space="0" w:color="auto"/>
            <w:right w:val="none" w:sz="0" w:space="0" w:color="auto"/>
          </w:divBdr>
        </w:div>
        <w:div w:id="338192853">
          <w:marLeft w:val="0"/>
          <w:marRight w:val="0"/>
          <w:marTop w:val="0"/>
          <w:marBottom w:val="0"/>
          <w:divBdr>
            <w:top w:val="none" w:sz="0" w:space="0" w:color="auto"/>
            <w:left w:val="none" w:sz="0" w:space="0" w:color="auto"/>
            <w:bottom w:val="none" w:sz="0" w:space="0" w:color="auto"/>
            <w:right w:val="none" w:sz="0" w:space="0" w:color="auto"/>
          </w:divBdr>
        </w:div>
        <w:div w:id="396901938">
          <w:marLeft w:val="0"/>
          <w:marRight w:val="0"/>
          <w:marTop w:val="0"/>
          <w:marBottom w:val="0"/>
          <w:divBdr>
            <w:top w:val="none" w:sz="0" w:space="0" w:color="auto"/>
            <w:left w:val="none" w:sz="0" w:space="0" w:color="auto"/>
            <w:bottom w:val="none" w:sz="0" w:space="0" w:color="auto"/>
            <w:right w:val="none" w:sz="0" w:space="0" w:color="auto"/>
          </w:divBdr>
        </w:div>
        <w:div w:id="617028944">
          <w:marLeft w:val="0"/>
          <w:marRight w:val="0"/>
          <w:marTop w:val="0"/>
          <w:marBottom w:val="0"/>
          <w:divBdr>
            <w:top w:val="none" w:sz="0" w:space="0" w:color="auto"/>
            <w:left w:val="none" w:sz="0" w:space="0" w:color="auto"/>
            <w:bottom w:val="none" w:sz="0" w:space="0" w:color="auto"/>
            <w:right w:val="none" w:sz="0" w:space="0" w:color="auto"/>
          </w:divBdr>
        </w:div>
        <w:div w:id="668363673">
          <w:marLeft w:val="0"/>
          <w:marRight w:val="0"/>
          <w:marTop w:val="0"/>
          <w:marBottom w:val="0"/>
          <w:divBdr>
            <w:top w:val="none" w:sz="0" w:space="0" w:color="auto"/>
            <w:left w:val="none" w:sz="0" w:space="0" w:color="auto"/>
            <w:bottom w:val="none" w:sz="0" w:space="0" w:color="auto"/>
            <w:right w:val="none" w:sz="0" w:space="0" w:color="auto"/>
          </w:divBdr>
        </w:div>
        <w:div w:id="722950695">
          <w:marLeft w:val="0"/>
          <w:marRight w:val="0"/>
          <w:marTop w:val="0"/>
          <w:marBottom w:val="0"/>
          <w:divBdr>
            <w:top w:val="none" w:sz="0" w:space="0" w:color="auto"/>
            <w:left w:val="none" w:sz="0" w:space="0" w:color="auto"/>
            <w:bottom w:val="none" w:sz="0" w:space="0" w:color="auto"/>
            <w:right w:val="none" w:sz="0" w:space="0" w:color="auto"/>
          </w:divBdr>
        </w:div>
        <w:div w:id="769277252">
          <w:marLeft w:val="0"/>
          <w:marRight w:val="0"/>
          <w:marTop w:val="0"/>
          <w:marBottom w:val="0"/>
          <w:divBdr>
            <w:top w:val="none" w:sz="0" w:space="0" w:color="auto"/>
            <w:left w:val="none" w:sz="0" w:space="0" w:color="auto"/>
            <w:bottom w:val="none" w:sz="0" w:space="0" w:color="auto"/>
            <w:right w:val="none" w:sz="0" w:space="0" w:color="auto"/>
          </w:divBdr>
        </w:div>
        <w:div w:id="779688491">
          <w:marLeft w:val="0"/>
          <w:marRight w:val="0"/>
          <w:marTop w:val="0"/>
          <w:marBottom w:val="0"/>
          <w:divBdr>
            <w:top w:val="none" w:sz="0" w:space="0" w:color="auto"/>
            <w:left w:val="none" w:sz="0" w:space="0" w:color="auto"/>
            <w:bottom w:val="none" w:sz="0" w:space="0" w:color="auto"/>
            <w:right w:val="none" w:sz="0" w:space="0" w:color="auto"/>
          </w:divBdr>
        </w:div>
        <w:div w:id="894203372">
          <w:marLeft w:val="0"/>
          <w:marRight w:val="0"/>
          <w:marTop w:val="0"/>
          <w:marBottom w:val="0"/>
          <w:divBdr>
            <w:top w:val="none" w:sz="0" w:space="0" w:color="auto"/>
            <w:left w:val="none" w:sz="0" w:space="0" w:color="auto"/>
            <w:bottom w:val="none" w:sz="0" w:space="0" w:color="auto"/>
            <w:right w:val="none" w:sz="0" w:space="0" w:color="auto"/>
          </w:divBdr>
        </w:div>
        <w:div w:id="956105233">
          <w:marLeft w:val="0"/>
          <w:marRight w:val="0"/>
          <w:marTop w:val="0"/>
          <w:marBottom w:val="0"/>
          <w:divBdr>
            <w:top w:val="none" w:sz="0" w:space="0" w:color="auto"/>
            <w:left w:val="none" w:sz="0" w:space="0" w:color="auto"/>
            <w:bottom w:val="none" w:sz="0" w:space="0" w:color="auto"/>
            <w:right w:val="none" w:sz="0" w:space="0" w:color="auto"/>
          </w:divBdr>
        </w:div>
        <w:div w:id="1104227667">
          <w:marLeft w:val="0"/>
          <w:marRight w:val="0"/>
          <w:marTop w:val="0"/>
          <w:marBottom w:val="0"/>
          <w:divBdr>
            <w:top w:val="none" w:sz="0" w:space="0" w:color="auto"/>
            <w:left w:val="none" w:sz="0" w:space="0" w:color="auto"/>
            <w:bottom w:val="none" w:sz="0" w:space="0" w:color="auto"/>
            <w:right w:val="none" w:sz="0" w:space="0" w:color="auto"/>
          </w:divBdr>
        </w:div>
        <w:div w:id="1168444982">
          <w:marLeft w:val="0"/>
          <w:marRight w:val="0"/>
          <w:marTop w:val="0"/>
          <w:marBottom w:val="0"/>
          <w:divBdr>
            <w:top w:val="none" w:sz="0" w:space="0" w:color="auto"/>
            <w:left w:val="none" w:sz="0" w:space="0" w:color="auto"/>
            <w:bottom w:val="none" w:sz="0" w:space="0" w:color="auto"/>
            <w:right w:val="none" w:sz="0" w:space="0" w:color="auto"/>
          </w:divBdr>
        </w:div>
        <w:div w:id="1168790374">
          <w:marLeft w:val="0"/>
          <w:marRight w:val="0"/>
          <w:marTop w:val="0"/>
          <w:marBottom w:val="0"/>
          <w:divBdr>
            <w:top w:val="none" w:sz="0" w:space="0" w:color="auto"/>
            <w:left w:val="none" w:sz="0" w:space="0" w:color="auto"/>
            <w:bottom w:val="none" w:sz="0" w:space="0" w:color="auto"/>
            <w:right w:val="none" w:sz="0" w:space="0" w:color="auto"/>
          </w:divBdr>
        </w:div>
        <w:div w:id="1181046469">
          <w:marLeft w:val="0"/>
          <w:marRight w:val="0"/>
          <w:marTop w:val="0"/>
          <w:marBottom w:val="0"/>
          <w:divBdr>
            <w:top w:val="none" w:sz="0" w:space="0" w:color="auto"/>
            <w:left w:val="none" w:sz="0" w:space="0" w:color="auto"/>
            <w:bottom w:val="none" w:sz="0" w:space="0" w:color="auto"/>
            <w:right w:val="none" w:sz="0" w:space="0" w:color="auto"/>
          </w:divBdr>
        </w:div>
        <w:div w:id="1312516161">
          <w:marLeft w:val="0"/>
          <w:marRight w:val="0"/>
          <w:marTop w:val="0"/>
          <w:marBottom w:val="0"/>
          <w:divBdr>
            <w:top w:val="none" w:sz="0" w:space="0" w:color="auto"/>
            <w:left w:val="none" w:sz="0" w:space="0" w:color="auto"/>
            <w:bottom w:val="none" w:sz="0" w:space="0" w:color="auto"/>
            <w:right w:val="none" w:sz="0" w:space="0" w:color="auto"/>
          </w:divBdr>
        </w:div>
        <w:div w:id="1657223132">
          <w:marLeft w:val="0"/>
          <w:marRight w:val="0"/>
          <w:marTop w:val="0"/>
          <w:marBottom w:val="0"/>
          <w:divBdr>
            <w:top w:val="none" w:sz="0" w:space="0" w:color="auto"/>
            <w:left w:val="none" w:sz="0" w:space="0" w:color="auto"/>
            <w:bottom w:val="none" w:sz="0" w:space="0" w:color="auto"/>
            <w:right w:val="none" w:sz="0" w:space="0" w:color="auto"/>
          </w:divBdr>
        </w:div>
        <w:div w:id="1681659116">
          <w:marLeft w:val="0"/>
          <w:marRight w:val="0"/>
          <w:marTop w:val="0"/>
          <w:marBottom w:val="0"/>
          <w:divBdr>
            <w:top w:val="none" w:sz="0" w:space="0" w:color="auto"/>
            <w:left w:val="none" w:sz="0" w:space="0" w:color="auto"/>
            <w:bottom w:val="none" w:sz="0" w:space="0" w:color="auto"/>
            <w:right w:val="none" w:sz="0" w:space="0" w:color="auto"/>
          </w:divBdr>
        </w:div>
        <w:div w:id="1791704229">
          <w:marLeft w:val="0"/>
          <w:marRight w:val="0"/>
          <w:marTop w:val="0"/>
          <w:marBottom w:val="0"/>
          <w:divBdr>
            <w:top w:val="none" w:sz="0" w:space="0" w:color="auto"/>
            <w:left w:val="none" w:sz="0" w:space="0" w:color="auto"/>
            <w:bottom w:val="none" w:sz="0" w:space="0" w:color="auto"/>
            <w:right w:val="none" w:sz="0" w:space="0" w:color="auto"/>
          </w:divBdr>
        </w:div>
        <w:div w:id="1799831672">
          <w:marLeft w:val="0"/>
          <w:marRight w:val="0"/>
          <w:marTop w:val="0"/>
          <w:marBottom w:val="0"/>
          <w:divBdr>
            <w:top w:val="none" w:sz="0" w:space="0" w:color="auto"/>
            <w:left w:val="none" w:sz="0" w:space="0" w:color="auto"/>
            <w:bottom w:val="none" w:sz="0" w:space="0" w:color="auto"/>
            <w:right w:val="none" w:sz="0" w:space="0" w:color="auto"/>
          </w:divBdr>
        </w:div>
        <w:div w:id="1810826205">
          <w:marLeft w:val="0"/>
          <w:marRight w:val="0"/>
          <w:marTop w:val="0"/>
          <w:marBottom w:val="0"/>
          <w:divBdr>
            <w:top w:val="none" w:sz="0" w:space="0" w:color="auto"/>
            <w:left w:val="none" w:sz="0" w:space="0" w:color="auto"/>
            <w:bottom w:val="none" w:sz="0" w:space="0" w:color="auto"/>
            <w:right w:val="none" w:sz="0" w:space="0" w:color="auto"/>
          </w:divBdr>
        </w:div>
      </w:divsChild>
    </w:div>
    <w:div w:id="1131897406">
      <w:bodyDiv w:val="1"/>
      <w:marLeft w:val="0"/>
      <w:marRight w:val="0"/>
      <w:marTop w:val="0"/>
      <w:marBottom w:val="0"/>
      <w:divBdr>
        <w:top w:val="none" w:sz="0" w:space="0" w:color="auto"/>
        <w:left w:val="none" w:sz="0" w:space="0" w:color="auto"/>
        <w:bottom w:val="none" w:sz="0" w:space="0" w:color="auto"/>
        <w:right w:val="none" w:sz="0" w:space="0" w:color="auto"/>
      </w:divBdr>
    </w:div>
    <w:div w:id="1166945579">
      <w:bodyDiv w:val="1"/>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172643293">
      <w:bodyDiv w:val="1"/>
      <w:marLeft w:val="0"/>
      <w:marRight w:val="0"/>
      <w:marTop w:val="0"/>
      <w:marBottom w:val="0"/>
      <w:divBdr>
        <w:top w:val="none" w:sz="0" w:space="0" w:color="auto"/>
        <w:left w:val="none" w:sz="0" w:space="0" w:color="auto"/>
        <w:bottom w:val="none" w:sz="0" w:space="0" w:color="auto"/>
        <w:right w:val="none" w:sz="0" w:space="0" w:color="auto"/>
      </w:divBdr>
      <w:divsChild>
        <w:div w:id="985627018">
          <w:marLeft w:val="0"/>
          <w:marRight w:val="0"/>
          <w:marTop w:val="0"/>
          <w:marBottom w:val="0"/>
          <w:divBdr>
            <w:top w:val="none" w:sz="0" w:space="0" w:color="auto"/>
            <w:left w:val="none" w:sz="0" w:space="0" w:color="auto"/>
            <w:bottom w:val="none" w:sz="0" w:space="0" w:color="auto"/>
            <w:right w:val="none" w:sz="0" w:space="0" w:color="auto"/>
          </w:divBdr>
        </w:div>
        <w:div w:id="1227958680">
          <w:marLeft w:val="0"/>
          <w:marRight w:val="0"/>
          <w:marTop w:val="0"/>
          <w:marBottom w:val="0"/>
          <w:divBdr>
            <w:top w:val="none" w:sz="0" w:space="0" w:color="auto"/>
            <w:left w:val="none" w:sz="0" w:space="0" w:color="auto"/>
            <w:bottom w:val="none" w:sz="0" w:space="0" w:color="auto"/>
            <w:right w:val="none" w:sz="0" w:space="0" w:color="auto"/>
          </w:divBdr>
        </w:div>
        <w:div w:id="1541893066">
          <w:marLeft w:val="0"/>
          <w:marRight w:val="0"/>
          <w:marTop w:val="0"/>
          <w:marBottom w:val="0"/>
          <w:divBdr>
            <w:top w:val="none" w:sz="0" w:space="0" w:color="auto"/>
            <w:left w:val="none" w:sz="0" w:space="0" w:color="auto"/>
            <w:bottom w:val="none" w:sz="0" w:space="0" w:color="auto"/>
            <w:right w:val="none" w:sz="0" w:space="0" w:color="auto"/>
          </w:divBdr>
        </w:div>
        <w:div w:id="1600723731">
          <w:marLeft w:val="0"/>
          <w:marRight w:val="0"/>
          <w:marTop w:val="0"/>
          <w:marBottom w:val="0"/>
          <w:divBdr>
            <w:top w:val="none" w:sz="0" w:space="0" w:color="auto"/>
            <w:left w:val="none" w:sz="0" w:space="0" w:color="auto"/>
            <w:bottom w:val="none" w:sz="0" w:space="0" w:color="auto"/>
            <w:right w:val="none" w:sz="0" w:space="0" w:color="auto"/>
          </w:divBdr>
        </w:div>
      </w:divsChild>
    </w:div>
    <w:div w:id="1198547874">
      <w:bodyDiv w:val="1"/>
      <w:marLeft w:val="0"/>
      <w:marRight w:val="0"/>
      <w:marTop w:val="0"/>
      <w:marBottom w:val="0"/>
      <w:divBdr>
        <w:top w:val="none" w:sz="0" w:space="0" w:color="auto"/>
        <w:left w:val="none" w:sz="0" w:space="0" w:color="auto"/>
        <w:bottom w:val="none" w:sz="0" w:space="0" w:color="auto"/>
        <w:right w:val="none" w:sz="0" w:space="0" w:color="auto"/>
      </w:divBdr>
      <w:divsChild>
        <w:div w:id="60711723">
          <w:marLeft w:val="0"/>
          <w:marRight w:val="0"/>
          <w:marTop w:val="0"/>
          <w:marBottom w:val="0"/>
          <w:divBdr>
            <w:top w:val="none" w:sz="0" w:space="0" w:color="auto"/>
            <w:left w:val="none" w:sz="0" w:space="0" w:color="auto"/>
            <w:bottom w:val="none" w:sz="0" w:space="0" w:color="auto"/>
            <w:right w:val="none" w:sz="0" w:space="0" w:color="auto"/>
          </w:divBdr>
        </w:div>
        <w:div w:id="347757335">
          <w:marLeft w:val="0"/>
          <w:marRight w:val="0"/>
          <w:marTop w:val="0"/>
          <w:marBottom w:val="0"/>
          <w:divBdr>
            <w:top w:val="none" w:sz="0" w:space="0" w:color="auto"/>
            <w:left w:val="none" w:sz="0" w:space="0" w:color="auto"/>
            <w:bottom w:val="none" w:sz="0" w:space="0" w:color="auto"/>
            <w:right w:val="none" w:sz="0" w:space="0" w:color="auto"/>
          </w:divBdr>
        </w:div>
        <w:div w:id="380710827">
          <w:marLeft w:val="0"/>
          <w:marRight w:val="0"/>
          <w:marTop w:val="0"/>
          <w:marBottom w:val="0"/>
          <w:divBdr>
            <w:top w:val="none" w:sz="0" w:space="0" w:color="auto"/>
            <w:left w:val="none" w:sz="0" w:space="0" w:color="auto"/>
            <w:bottom w:val="none" w:sz="0" w:space="0" w:color="auto"/>
            <w:right w:val="none" w:sz="0" w:space="0" w:color="auto"/>
          </w:divBdr>
        </w:div>
        <w:div w:id="457187124">
          <w:marLeft w:val="0"/>
          <w:marRight w:val="0"/>
          <w:marTop w:val="0"/>
          <w:marBottom w:val="0"/>
          <w:divBdr>
            <w:top w:val="none" w:sz="0" w:space="0" w:color="auto"/>
            <w:left w:val="none" w:sz="0" w:space="0" w:color="auto"/>
            <w:bottom w:val="none" w:sz="0" w:space="0" w:color="auto"/>
            <w:right w:val="none" w:sz="0" w:space="0" w:color="auto"/>
          </w:divBdr>
        </w:div>
        <w:div w:id="467940544">
          <w:marLeft w:val="0"/>
          <w:marRight w:val="0"/>
          <w:marTop w:val="0"/>
          <w:marBottom w:val="0"/>
          <w:divBdr>
            <w:top w:val="none" w:sz="0" w:space="0" w:color="auto"/>
            <w:left w:val="none" w:sz="0" w:space="0" w:color="auto"/>
            <w:bottom w:val="none" w:sz="0" w:space="0" w:color="auto"/>
            <w:right w:val="none" w:sz="0" w:space="0" w:color="auto"/>
          </w:divBdr>
        </w:div>
        <w:div w:id="651060059">
          <w:marLeft w:val="0"/>
          <w:marRight w:val="0"/>
          <w:marTop w:val="0"/>
          <w:marBottom w:val="0"/>
          <w:divBdr>
            <w:top w:val="none" w:sz="0" w:space="0" w:color="auto"/>
            <w:left w:val="none" w:sz="0" w:space="0" w:color="auto"/>
            <w:bottom w:val="none" w:sz="0" w:space="0" w:color="auto"/>
            <w:right w:val="none" w:sz="0" w:space="0" w:color="auto"/>
          </w:divBdr>
        </w:div>
        <w:div w:id="733159619">
          <w:marLeft w:val="0"/>
          <w:marRight w:val="0"/>
          <w:marTop w:val="0"/>
          <w:marBottom w:val="0"/>
          <w:divBdr>
            <w:top w:val="none" w:sz="0" w:space="0" w:color="auto"/>
            <w:left w:val="none" w:sz="0" w:space="0" w:color="auto"/>
            <w:bottom w:val="none" w:sz="0" w:space="0" w:color="auto"/>
            <w:right w:val="none" w:sz="0" w:space="0" w:color="auto"/>
          </w:divBdr>
        </w:div>
        <w:div w:id="771971023">
          <w:marLeft w:val="0"/>
          <w:marRight w:val="0"/>
          <w:marTop w:val="0"/>
          <w:marBottom w:val="0"/>
          <w:divBdr>
            <w:top w:val="none" w:sz="0" w:space="0" w:color="auto"/>
            <w:left w:val="none" w:sz="0" w:space="0" w:color="auto"/>
            <w:bottom w:val="none" w:sz="0" w:space="0" w:color="auto"/>
            <w:right w:val="none" w:sz="0" w:space="0" w:color="auto"/>
          </w:divBdr>
        </w:div>
        <w:div w:id="772479589">
          <w:marLeft w:val="0"/>
          <w:marRight w:val="0"/>
          <w:marTop w:val="0"/>
          <w:marBottom w:val="0"/>
          <w:divBdr>
            <w:top w:val="none" w:sz="0" w:space="0" w:color="auto"/>
            <w:left w:val="none" w:sz="0" w:space="0" w:color="auto"/>
            <w:bottom w:val="none" w:sz="0" w:space="0" w:color="auto"/>
            <w:right w:val="none" w:sz="0" w:space="0" w:color="auto"/>
          </w:divBdr>
        </w:div>
        <w:div w:id="941835423">
          <w:marLeft w:val="0"/>
          <w:marRight w:val="0"/>
          <w:marTop w:val="0"/>
          <w:marBottom w:val="0"/>
          <w:divBdr>
            <w:top w:val="none" w:sz="0" w:space="0" w:color="auto"/>
            <w:left w:val="none" w:sz="0" w:space="0" w:color="auto"/>
            <w:bottom w:val="none" w:sz="0" w:space="0" w:color="auto"/>
            <w:right w:val="none" w:sz="0" w:space="0" w:color="auto"/>
          </w:divBdr>
        </w:div>
        <w:div w:id="1044714437">
          <w:marLeft w:val="0"/>
          <w:marRight w:val="0"/>
          <w:marTop w:val="0"/>
          <w:marBottom w:val="0"/>
          <w:divBdr>
            <w:top w:val="none" w:sz="0" w:space="0" w:color="auto"/>
            <w:left w:val="none" w:sz="0" w:space="0" w:color="auto"/>
            <w:bottom w:val="none" w:sz="0" w:space="0" w:color="auto"/>
            <w:right w:val="none" w:sz="0" w:space="0" w:color="auto"/>
          </w:divBdr>
        </w:div>
        <w:div w:id="1140924590">
          <w:marLeft w:val="0"/>
          <w:marRight w:val="0"/>
          <w:marTop w:val="0"/>
          <w:marBottom w:val="0"/>
          <w:divBdr>
            <w:top w:val="none" w:sz="0" w:space="0" w:color="auto"/>
            <w:left w:val="none" w:sz="0" w:space="0" w:color="auto"/>
            <w:bottom w:val="none" w:sz="0" w:space="0" w:color="auto"/>
            <w:right w:val="none" w:sz="0" w:space="0" w:color="auto"/>
          </w:divBdr>
        </w:div>
        <w:div w:id="1230457692">
          <w:marLeft w:val="0"/>
          <w:marRight w:val="0"/>
          <w:marTop w:val="0"/>
          <w:marBottom w:val="0"/>
          <w:divBdr>
            <w:top w:val="none" w:sz="0" w:space="0" w:color="auto"/>
            <w:left w:val="none" w:sz="0" w:space="0" w:color="auto"/>
            <w:bottom w:val="none" w:sz="0" w:space="0" w:color="auto"/>
            <w:right w:val="none" w:sz="0" w:space="0" w:color="auto"/>
          </w:divBdr>
        </w:div>
        <w:div w:id="1423067929">
          <w:marLeft w:val="0"/>
          <w:marRight w:val="0"/>
          <w:marTop w:val="0"/>
          <w:marBottom w:val="0"/>
          <w:divBdr>
            <w:top w:val="none" w:sz="0" w:space="0" w:color="auto"/>
            <w:left w:val="none" w:sz="0" w:space="0" w:color="auto"/>
            <w:bottom w:val="none" w:sz="0" w:space="0" w:color="auto"/>
            <w:right w:val="none" w:sz="0" w:space="0" w:color="auto"/>
          </w:divBdr>
        </w:div>
        <w:div w:id="1867324769">
          <w:marLeft w:val="0"/>
          <w:marRight w:val="0"/>
          <w:marTop w:val="0"/>
          <w:marBottom w:val="0"/>
          <w:divBdr>
            <w:top w:val="none" w:sz="0" w:space="0" w:color="auto"/>
            <w:left w:val="none" w:sz="0" w:space="0" w:color="auto"/>
            <w:bottom w:val="none" w:sz="0" w:space="0" w:color="auto"/>
            <w:right w:val="none" w:sz="0" w:space="0" w:color="auto"/>
          </w:divBdr>
        </w:div>
        <w:div w:id="1949043015">
          <w:marLeft w:val="0"/>
          <w:marRight w:val="0"/>
          <w:marTop w:val="0"/>
          <w:marBottom w:val="0"/>
          <w:divBdr>
            <w:top w:val="none" w:sz="0" w:space="0" w:color="auto"/>
            <w:left w:val="none" w:sz="0" w:space="0" w:color="auto"/>
            <w:bottom w:val="none" w:sz="0" w:space="0" w:color="auto"/>
            <w:right w:val="none" w:sz="0" w:space="0" w:color="auto"/>
          </w:divBdr>
        </w:div>
        <w:div w:id="2022581650">
          <w:marLeft w:val="0"/>
          <w:marRight w:val="0"/>
          <w:marTop w:val="0"/>
          <w:marBottom w:val="0"/>
          <w:divBdr>
            <w:top w:val="none" w:sz="0" w:space="0" w:color="auto"/>
            <w:left w:val="none" w:sz="0" w:space="0" w:color="auto"/>
            <w:bottom w:val="none" w:sz="0" w:space="0" w:color="auto"/>
            <w:right w:val="none" w:sz="0" w:space="0" w:color="auto"/>
          </w:divBdr>
        </w:div>
      </w:divsChild>
    </w:div>
    <w:div w:id="1213494381">
      <w:bodyDiv w:val="1"/>
      <w:marLeft w:val="0"/>
      <w:marRight w:val="0"/>
      <w:marTop w:val="0"/>
      <w:marBottom w:val="0"/>
      <w:divBdr>
        <w:top w:val="none" w:sz="0" w:space="0" w:color="auto"/>
        <w:left w:val="none" w:sz="0" w:space="0" w:color="auto"/>
        <w:bottom w:val="none" w:sz="0" w:space="0" w:color="auto"/>
        <w:right w:val="none" w:sz="0" w:space="0" w:color="auto"/>
      </w:divBdr>
    </w:div>
    <w:div w:id="1230379341">
      <w:bodyDiv w:val="1"/>
      <w:marLeft w:val="0"/>
      <w:marRight w:val="0"/>
      <w:marTop w:val="0"/>
      <w:marBottom w:val="0"/>
      <w:divBdr>
        <w:top w:val="none" w:sz="0" w:space="0" w:color="auto"/>
        <w:left w:val="none" w:sz="0" w:space="0" w:color="auto"/>
        <w:bottom w:val="none" w:sz="0" w:space="0" w:color="auto"/>
        <w:right w:val="none" w:sz="0" w:space="0" w:color="auto"/>
      </w:divBdr>
    </w:div>
    <w:div w:id="1230773382">
      <w:bodyDiv w:val="1"/>
      <w:marLeft w:val="0"/>
      <w:marRight w:val="0"/>
      <w:marTop w:val="0"/>
      <w:marBottom w:val="0"/>
      <w:divBdr>
        <w:top w:val="none" w:sz="0" w:space="0" w:color="auto"/>
        <w:left w:val="none" w:sz="0" w:space="0" w:color="auto"/>
        <w:bottom w:val="none" w:sz="0" w:space="0" w:color="auto"/>
        <w:right w:val="none" w:sz="0" w:space="0" w:color="auto"/>
      </w:divBdr>
    </w:div>
    <w:div w:id="1243639994">
      <w:bodyDiv w:val="1"/>
      <w:marLeft w:val="0"/>
      <w:marRight w:val="0"/>
      <w:marTop w:val="0"/>
      <w:marBottom w:val="0"/>
      <w:divBdr>
        <w:top w:val="none" w:sz="0" w:space="0" w:color="auto"/>
        <w:left w:val="none" w:sz="0" w:space="0" w:color="auto"/>
        <w:bottom w:val="none" w:sz="0" w:space="0" w:color="auto"/>
        <w:right w:val="none" w:sz="0" w:space="0" w:color="auto"/>
      </w:divBdr>
      <w:divsChild>
        <w:div w:id="284585076">
          <w:marLeft w:val="0"/>
          <w:marRight w:val="0"/>
          <w:marTop w:val="0"/>
          <w:marBottom w:val="0"/>
          <w:divBdr>
            <w:top w:val="none" w:sz="0" w:space="0" w:color="auto"/>
            <w:left w:val="none" w:sz="0" w:space="0" w:color="auto"/>
            <w:bottom w:val="none" w:sz="0" w:space="0" w:color="auto"/>
            <w:right w:val="none" w:sz="0" w:space="0" w:color="auto"/>
          </w:divBdr>
        </w:div>
        <w:div w:id="372392179">
          <w:marLeft w:val="0"/>
          <w:marRight w:val="0"/>
          <w:marTop w:val="0"/>
          <w:marBottom w:val="0"/>
          <w:divBdr>
            <w:top w:val="none" w:sz="0" w:space="0" w:color="auto"/>
            <w:left w:val="none" w:sz="0" w:space="0" w:color="auto"/>
            <w:bottom w:val="none" w:sz="0" w:space="0" w:color="auto"/>
            <w:right w:val="none" w:sz="0" w:space="0" w:color="auto"/>
          </w:divBdr>
        </w:div>
        <w:div w:id="373700044">
          <w:marLeft w:val="0"/>
          <w:marRight w:val="0"/>
          <w:marTop w:val="0"/>
          <w:marBottom w:val="0"/>
          <w:divBdr>
            <w:top w:val="none" w:sz="0" w:space="0" w:color="auto"/>
            <w:left w:val="none" w:sz="0" w:space="0" w:color="auto"/>
            <w:bottom w:val="none" w:sz="0" w:space="0" w:color="auto"/>
            <w:right w:val="none" w:sz="0" w:space="0" w:color="auto"/>
          </w:divBdr>
        </w:div>
        <w:div w:id="761877343">
          <w:marLeft w:val="0"/>
          <w:marRight w:val="0"/>
          <w:marTop w:val="0"/>
          <w:marBottom w:val="0"/>
          <w:divBdr>
            <w:top w:val="none" w:sz="0" w:space="0" w:color="auto"/>
            <w:left w:val="none" w:sz="0" w:space="0" w:color="auto"/>
            <w:bottom w:val="none" w:sz="0" w:space="0" w:color="auto"/>
            <w:right w:val="none" w:sz="0" w:space="0" w:color="auto"/>
          </w:divBdr>
        </w:div>
        <w:div w:id="950626670">
          <w:marLeft w:val="0"/>
          <w:marRight w:val="0"/>
          <w:marTop w:val="0"/>
          <w:marBottom w:val="0"/>
          <w:divBdr>
            <w:top w:val="none" w:sz="0" w:space="0" w:color="auto"/>
            <w:left w:val="none" w:sz="0" w:space="0" w:color="auto"/>
            <w:bottom w:val="none" w:sz="0" w:space="0" w:color="auto"/>
            <w:right w:val="none" w:sz="0" w:space="0" w:color="auto"/>
          </w:divBdr>
        </w:div>
        <w:div w:id="1126465406">
          <w:marLeft w:val="0"/>
          <w:marRight w:val="0"/>
          <w:marTop w:val="0"/>
          <w:marBottom w:val="0"/>
          <w:divBdr>
            <w:top w:val="none" w:sz="0" w:space="0" w:color="auto"/>
            <w:left w:val="none" w:sz="0" w:space="0" w:color="auto"/>
            <w:bottom w:val="none" w:sz="0" w:space="0" w:color="auto"/>
            <w:right w:val="none" w:sz="0" w:space="0" w:color="auto"/>
          </w:divBdr>
        </w:div>
        <w:div w:id="1190098424">
          <w:marLeft w:val="0"/>
          <w:marRight w:val="0"/>
          <w:marTop w:val="0"/>
          <w:marBottom w:val="0"/>
          <w:divBdr>
            <w:top w:val="none" w:sz="0" w:space="0" w:color="auto"/>
            <w:left w:val="none" w:sz="0" w:space="0" w:color="auto"/>
            <w:bottom w:val="none" w:sz="0" w:space="0" w:color="auto"/>
            <w:right w:val="none" w:sz="0" w:space="0" w:color="auto"/>
          </w:divBdr>
        </w:div>
        <w:div w:id="1315796700">
          <w:marLeft w:val="0"/>
          <w:marRight w:val="0"/>
          <w:marTop w:val="0"/>
          <w:marBottom w:val="0"/>
          <w:divBdr>
            <w:top w:val="none" w:sz="0" w:space="0" w:color="auto"/>
            <w:left w:val="none" w:sz="0" w:space="0" w:color="auto"/>
            <w:bottom w:val="none" w:sz="0" w:space="0" w:color="auto"/>
            <w:right w:val="none" w:sz="0" w:space="0" w:color="auto"/>
          </w:divBdr>
        </w:div>
        <w:div w:id="1545871525">
          <w:marLeft w:val="0"/>
          <w:marRight w:val="0"/>
          <w:marTop w:val="0"/>
          <w:marBottom w:val="0"/>
          <w:divBdr>
            <w:top w:val="none" w:sz="0" w:space="0" w:color="auto"/>
            <w:left w:val="none" w:sz="0" w:space="0" w:color="auto"/>
            <w:bottom w:val="none" w:sz="0" w:space="0" w:color="auto"/>
            <w:right w:val="none" w:sz="0" w:space="0" w:color="auto"/>
          </w:divBdr>
        </w:div>
        <w:div w:id="1974559377">
          <w:marLeft w:val="0"/>
          <w:marRight w:val="0"/>
          <w:marTop w:val="0"/>
          <w:marBottom w:val="0"/>
          <w:divBdr>
            <w:top w:val="none" w:sz="0" w:space="0" w:color="auto"/>
            <w:left w:val="none" w:sz="0" w:space="0" w:color="auto"/>
            <w:bottom w:val="none" w:sz="0" w:space="0" w:color="auto"/>
            <w:right w:val="none" w:sz="0" w:space="0" w:color="auto"/>
          </w:divBdr>
        </w:div>
        <w:div w:id="2053840805">
          <w:marLeft w:val="0"/>
          <w:marRight w:val="0"/>
          <w:marTop w:val="0"/>
          <w:marBottom w:val="0"/>
          <w:divBdr>
            <w:top w:val="none" w:sz="0" w:space="0" w:color="auto"/>
            <w:left w:val="none" w:sz="0" w:space="0" w:color="auto"/>
            <w:bottom w:val="none" w:sz="0" w:space="0" w:color="auto"/>
            <w:right w:val="none" w:sz="0" w:space="0" w:color="auto"/>
          </w:divBdr>
        </w:div>
        <w:div w:id="2089421536">
          <w:marLeft w:val="0"/>
          <w:marRight w:val="0"/>
          <w:marTop w:val="0"/>
          <w:marBottom w:val="0"/>
          <w:divBdr>
            <w:top w:val="none" w:sz="0" w:space="0" w:color="auto"/>
            <w:left w:val="none" w:sz="0" w:space="0" w:color="auto"/>
            <w:bottom w:val="none" w:sz="0" w:space="0" w:color="auto"/>
            <w:right w:val="none" w:sz="0" w:space="0" w:color="auto"/>
          </w:divBdr>
        </w:div>
      </w:divsChild>
    </w:div>
    <w:div w:id="1264806333">
      <w:bodyDiv w:val="1"/>
      <w:marLeft w:val="0"/>
      <w:marRight w:val="0"/>
      <w:marTop w:val="0"/>
      <w:marBottom w:val="0"/>
      <w:divBdr>
        <w:top w:val="none" w:sz="0" w:space="0" w:color="auto"/>
        <w:left w:val="none" w:sz="0" w:space="0" w:color="auto"/>
        <w:bottom w:val="none" w:sz="0" w:space="0" w:color="auto"/>
        <w:right w:val="none" w:sz="0" w:space="0" w:color="auto"/>
      </w:divBdr>
    </w:div>
    <w:div w:id="1266766089">
      <w:bodyDiv w:val="1"/>
      <w:marLeft w:val="0"/>
      <w:marRight w:val="0"/>
      <w:marTop w:val="0"/>
      <w:marBottom w:val="0"/>
      <w:divBdr>
        <w:top w:val="none" w:sz="0" w:space="0" w:color="auto"/>
        <w:left w:val="none" w:sz="0" w:space="0" w:color="auto"/>
        <w:bottom w:val="none" w:sz="0" w:space="0" w:color="auto"/>
        <w:right w:val="none" w:sz="0" w:space="0" w:color="auto"/>
      </w:divBdr>
    </w:div>
    <w:div w:id="1268392068">
      <w:bodyDiv w:val="1"/>
      <w:marLeft w:val="0"/>
      <w:marRight w:val="0"/>
      <w:marTop w:val="0"/>
      <w:marBottom w:val="0"/>
      <w:divBdr>
        <w:top w:val="none" w:sz="0" w:space="0" w:color="auto"/>
        <w:left w:val="none" w:sz="0" w:space="0" w:color="auto"/>
        <w:bottom w:val="none" w:sz="0" w:space="0" w:color="auto"/>
        <w:right w:val="none" w:sz="0" w:space="0" w:color="auto"/>
      </w:divBdr>
    </w:div>
    <w:div w:id="1272929814">
      <w:bodyDiv w:val="1"/>
      <w:marLeft w:val="0"/>
      <w:marRight w:val="0"/>
      <w:marTop w:val="0"/>
      <w:marBottom w:val="0"/>
      <w:divBdr>
        <w:top w:val="none" w:sz="0" w:space="0" w:color="auto"/>
        <w:left w:val="none" w:sz="0" w:space="0" w:color="auto"/>
        <w:bottom w:val="none" w:sz="0" w:space="0" w:color="auto"/>
        <w:right w:val="none" w:sz="0" w:space="0" w:color="auto"/>
      </w:divBdr>
      <w:divsChild>
        <w:div w:id="154302252">
          <w:marLeft w:val="0"/>
          <w:marRight w:val="0"/>
          <w:marTop w:val="0"/>
          <w:marBottom w:val="0"/>
          <w:divBdr>
            <w:top w:val="none" w:sz="0" w:space="0" w:color="auto"/>
            <w:left w:val="none" w:sz="0" w:space="0" w:color="auto"/>
            <w:bottom w:val="none" w:sz="0" w:space="0" w:color="auto"/>
            <w:right w:val="none" w:sz="0" w:space="0" w:color="auto"/>
          </w:divBdr>
        </w:div>
        <w:div w:id="244342491">
          <w:marLeft w:val="0"/>
          <w:marRight w:val="0"/>
          <w:marTop w:val="0"/>
          <w:marBottom w:val="0"/>
          <w:divBdr>
            <w:top w:val="none" w:sz="0" w:space="0" w:color="auto"/>
            <w:left w:val="none" w:sz="0" w:space="0" w:color="auto"/>
            <w:bottom w:val="none" w:sz="0" w:space="0" w:color="auto"/>
            <w:right w:val="none" w:sz="0" w:space="0" w:color="auto"/>
          </w:divBdr>
        </w:div>
        <w:div w:id="458033565">
          <w:marLeft w:val="0"/>
          <w:marRight w:val="0"/>
          <w:marTop w:val="0"/>
          <w:marBottom w:val="0"/>
          <w:divBdr>
            <w:top w:val="none" w:sz="0" w:space="0" w:color="auto"/>
            <w:left w:val="none" w:sz="0" w:space="0" w:color="auto"/>
            <w:bottom w:val="none" w:sz="0" w:space="0" w:color="auto"/>
            <w:right w:val="none" w:sz="0" w:space="0" w:color="auto"/>
          </w:divBdr>
        </w:div>
        <w:div w:id="649752923">
          <w:marLeft w:val="0"/>
          <w:marRight w:val="0"/>
          <w:marTop w:val="0"/>
          <w:marBottom w:val="0"/>
          <w:divBdr>
            <w:top w:val="none" w:sz="0" w:space="0" w:color="auto"/>
            <w:left w:val="none" w:sz="0" w:space="0" w:color="auto"/>
            <w:bottom w:val="none" w:sz="0" w:space="0" w:color="auto"/>
            <w:right w:val="none" w:sz="0" w:space="0" w:color="auto"/>
          </w:divBdr>
        </w:div>
        <w:div w:id="778183399">
          <w:marLeft w:val="0"/>
          <w:marRight w:val="0"/>
          <w:marTop w:val="0"/>
          <w:marBottom w:val="0"/>
          <w:divBdr>
            <w:top w:val="none" w:sz="0" w:space="0" w:color="auto"/>
            <w:left w:val="none" w:sz="0" w:space="0" w:color="auto"/>
            <w:bottom w:val="none" w:sz="0" w:space="0" w:color="auto"/>
            <w:right w:val="none" w:sz="0" w:space="0" w:color="auto"/>
          </w:divBdr>
        </w:div>
        <w:div w:id="945893662">
          <w:marLeft w:val="0"/>
          <w:marRight w:val="0"/>
          <w:marTop w:val="0"/>
          <w:marBottom w:val="0"/>
          <w:divBdr>
            <w:top w:val="none" w:sz="0" w:space="0" w:color="auto"/>
            <w:left w:val="none" w:sz="0" w:space="0" w:color="auto"/>
            <w:bottom w:val="none" w:sz="0" w:space="0" w:color="auto"/>
            <w:right w:val="none" w:sz="0" w:space="0" w:color="auto"/>
          </w:divBdr>
        </w:div>
        <w:div w:id="1504783884">
          <w:marLeft w:val="0"/>
          <w:marRight w:val="0"/>
          <w:marTop w:val="0"/>
          <w:marBottom w:val="0"/>
          <w:divBdr>
            <w:top w:val="none" w:sz="0" w:space="0" w:color="auto"/>
            <w:left w:val="none" w:sz="0" w:space="0" w:color="auto"/>
            <w:bottom w:val="none" w:sz="0" w:space="0" w:color="auto"/>
            <w:right w:val="none" w:sz="0" w:space="0" w:color="auto"/>
          </w:divBdr>
        </w:div>
        <w:div w:id="1510829990">
          <w:marLeft w:val="0"/>
          <w:marRight w:val="0"/>
          <w:marTop w:val="0"/>
          <w:marBottom w:val="0"/>
          <w:divBdr>
            <w:top w:val="none" w:sz="0" w:space="0" w:color="auto"/>
            <w:left w:val="none" w:sz="0" w:space="0" w:color="auto"/>
            <w:bottom w:val="none" w:sz="0" w:space="0" w:color="auto"/>
            <w:right w:val="none" w:sz="0" w:space="0" w:color="auto"/>
          </w:divBdr>
        </w:div>
        <w:div w:id="1531454679">
          <w:marLeft w:val="0"/>
          <w:marRight w:val="0"/>
          <w:marTop w:val="0"/>
          <w:marBottom w:val="0"/>
          <w:divBdr>
            <w:top w:val="none" w:sz="0" w:space="0" w:color="auto"/>
            <w:left w:val="none" w:sz="0" w:space="0" w:color="auto"/>
            <w:bottom w:val="none" w:sz="0" w:space="0" w:color="auto"/>
            <w:right w:val="none" w:sz="0" w:space="0" w:color="auto"/>
          </w:divBdr>
        </w:div>
        <w:div w:id="1576012215">
          <w:marLeft w:val="0"/>
          <w:marRight w:val="0"/>
          <w:marTop w:val="0"/>
          <w:marBottom w:val="0"/>
          <w:divBdr>
            <w:top w:val="none" w:sz="0" w:space="0" w:color="auto"/>
            <w:left w:val="none" w:sz="0" w:space="0" w:color="auto"/>
            <w:bottom w:val="none" w:sz="0" w:space="0" w:color="auto"/>
            <w:right w:val="none" w:sz="0" w:space="0" w:color="auto"/>
          </w:divBdr>
        </w:div>
        <w:div w:id="1634362873">
          <w:marLeft w:val="0"/>
          <w:marRight w:val="0"/>
          <w:marTop w:val="0"/>
          <w:marBottom w:val="0"/>
          <w:divBdr>
            <w:top w:val="none" w:sz="0" w:space="0" w:color="auto"/>
            <w:left w:val="none" w:sz="0" w:space="0" w:color="auto"/>
            <w:bottom w:val="none" w:sz="0" w:space="0" w:color="auto"/>
            <w:right w:val="none" w:sz="0" w:space="0" w:color="auto"/>
          </w:divBdr>
        </w:div>
        <w:div w:id="1740597061">
          <w:marLeft w:val="0"/>
          <w:marRight w:val="0"/>
          <w:marTop w:val="0"/>
          <w:marBottom w:val="0"/>
          <w:divBdr>
            <w:top w:val="none" w:sz="0" w:space="0" w:color="auto"/>
            <w:left w:val="none" w:sz="0" w:space="0" w:color="auto"/>
            <w:bottom w:val="none" w:sz="0" w:space="0" w:color="auto"/>
            <w:right w:val="none" w:sz="0" w:space="0" w:color="auto"/>
          </w:divBdr>
        </w:div>
        <w:div w:id="1864904271">
          <w:marLeft w:val="0"/>
          <w:marRight w:val="0"/>
          <w:marTop w:val="0"/>
          <w:marBottom w:val="0"/>
          <w:divBdr>
            <w:top w:val="none" w:sz="0" w:space="0" w:color="auto"/>
            <w:left w:val="none" w:sz="0" w:space="0" w:color="auto"/>
            <w:bottom w:val="none" w:sz="0" w:space="0" w:color="auto"/>
            <w:right w:val="none" w:sz="0" w:space="0" w:color="auto"/>
          </w:divBdr>
        </w:div>
        <w:div w:id="1962035132">
          <w:marLeft w:val="0"/>
          <w:marRight w:val="0"/>
          <w:marTop w:val="0"/>
          <w:marBottom w:val="0"/>
          <w:divBdr>
            <w:top w:val="none" w:sz="0" w:space="0" w:color="auto"/>
            <w:left w:val="none" w:sz="0" w:space="0" w:color="auto"/>
            <w:bottom w:val="none" w:sz="0" w:space="0" w:color="auto"/>
            <w:right w:val="none" w:sz="0" w:space="0" w:color="auto"/>
          </w:divBdr>
        </w:div>
        <w:div w:id="1995257545">
          <w:marLeft w:val="0"/>
          <w:marRight w:val="0"/>
          <w:marTop w:val="0"/>
          <w:marBottom w:val="0"/>
          <w:divBdr>
            <w:top w:val="none" w:sz="0" w:space="0" w:color="auto"/>
            <w:left w:val="none" w:sz="0" w:space="0" w:color="auto"/>
            <w:bottom w:val="none" w:sz="0" w:space="0" w:color="auto"/>
            <w:right w:val="none" w:sz="0" w:space="0" w:color="auto"/>
          </w:divBdr>
        </w:div>
      </w:divsChild>
    </w:div>
    <w:div w:id="1302730702">
      <w:bodyDiv w:val="1"/>
      <w:marLeft w:val="0"/>
      <w:marRight w:val="0"/>
      <w:marTop w:val="0"/>
      <w:marBottom w:val="0"/>
      <w:divBdr>
        <w:top w:val="none" w:sz="0" w:space="0" w:color="auto"/>
        <w:left w:val="none" w:sz="0" w:space="0" w:color="auto"/>
        <w:bottom w:val="none" w:sz="0" w:space="0" w:color="auto"/>
        <w:right w:val="none" w:sz="0" w:space="0" w:color="auto"/>
      </w:divBdr>
      <w:divsChild>
        <w:div w:id="56511036">
          <w:marLeft w:val="0"/>
          <w:marRight w:val="0"/>
          <w:marTop w:val="0"/>
          <w:marBottom w:val="0"/>
          <w:divBdr>
            <w:top w:val="none" w:sz="0" w:space="0" w:color="auto"/>
            <w:left w:val="none" w:sz="0" w:space="0" w:color="auto"/>
            <w:bottom w:val="none" w:sz="0" w:space="0" w:color="auto"/>
            <w:right w:val="none" w:sz="0" w:space="0" w:color="auto"/>
          </w:divBdr>
        </w:div>
        <w:div w:id="70783500">
          <w:marLeft w:val="0"/>
          <w:marRight w:val="0"/>
          <w:marTop w:val="0"/>
          <w:marBottom w:val="0"/>
          <w:divBdr>
            <w:top w:val="none" w:sz="0" w:space="0" w:color="auto"/>
            <w:left w:val="none" w:sz="0" w:space="0" w:color="auto"/>
            <w:bottom w:val="none" w:sz="0" w:space="0" w:color="auto"/>
            <w:right w:val="none" w:sz="0" w:space="0" w:color="auto"/>
          </w:divBdr>
        </w:div>
        <w:div w:id="74666661">
          <w:marLeft w:val="0"/>
          <w:marRight w:val="0"/>
          <w:marTop w:val="0"/>
          <w:marBottom w:val="0"/>
          <w:divBdr>
            <w:top w:val="none" w:sz="0" w:space="0" w:color="auto"/>
            <w:left w:val="none" w:sz="0" w:space="0" w:color="auto"/>
            <w:bottom w:val="none" w:sz="0" w:space="0" w:color="auto"/>
            <w:right w:val="none" w:sz="0" w:space="0" w:color="auto"/>
          </w:divBdr>
        </w:div>
        <w:div w:id="107479845">
          <w:marLeft w:val="0"/>
          <w:marRight w:val="0"/>
          <w:marTop w:val="0"/>
          <w:marBottom w:val="0"/>
          <w:divBdr>
            <w:top w:val="none" w:sz="0" w:space="0" w:color="auto"/>
            <w:left w:val="none" w:sz="0" w:space="0" w:color="auto"/>
            <w:bottom w:val="none" w:sz="0" w:space="0" w:color="auto"/>
            <w:right w:val="none" w:sz="0" w:space="0" w:color="auto"/>
          </w:divBdr>
        </w:div>
        <w:div w:id="133452239">
          <w:marLeft w:val="0"/>
          <w:marRight w:val="0"/>
          <w:marTop w:val="0"/>
          <w:marBottom w:val="0"/>
          <w:divBdr>
            <w:top w:val="none" w:sz="0" w:space="0" w:color="auto"/>
            <w:left w:val="none" w:sz="0" w:space="0" w:color="auto"/>
            <w:bottom w:val="none" w:sz="0" w:space="0" w:color="auto"/>
            <w:right w:val="none" w:sz="0" w:space="0" w:color="auto"/>
          </w:divBdr>
        </w:div>
        <w:div w:id="212276101">
          <w:marLeft w:val="0"/>
          <w:marRight w:val="0"/>
          <w:marTop w:val="0"/>
          <w:marBottom w:val="0"/>
          <w:divBdr>
            <w:top w:val="none" w:sz="0" w:space="0" w:color="auto"/>
            <w:left w:val="none" w:sz="0" w:space="0" w:color="auto"/>
            <w:bottom w:val="none" w:sz="0" w:space="0" w:color="auto"/>
            <w:right w:val="none" w:sz="0" w:space="0" w:color="auto"/>
          </w:divBdr>
        </w:div>
        <w:div w:id="380712332">
          <w:marLeft w:val="0"/>
          <w:marRight w:val="0"/>
          <w:marTop w:val="0"/>
          <w:marBottom w:val="0"/>
          <w:divBdr>
            <w:top w:val="none" w:sz="0" w:space="0" w:color="auto"/>
            <w:left w:val="none" w:sz="0" w:space="0" w:color="auto"/>
            <w:bottom w:val="none" w:sz="0" w:space="0" w:color="auto"/>
            <w:right w:val="none" w:sz="0" w:space="0" w:color="auto"/>
          </w:divBdr>
        </w:div>
        <w:div w:id="459151642">
          <w:marLeft w:val="0"/>
          <w:marRight w:val="0"/>
          <w:marTop w:val="0"/>
          <w:marBottom w:val="0"/>
          <w:divBdr>
            <w:top w:val="none" w:sz="0" w:space="0" w:color="auto"/>
            <w:left w:val="none" w:sz="0" w:space="0" w:color="auto"/>
            <w:bottom w:val="none" w:sz="0" w:space="0" w:color="auto"/>
            <w:right w:val="none" w:sz="0" w:space="0" w:color="auto"/>
          </w:divBdr>
        </w:div>
        <w:div w:id="679740469">
          <w:marLeft w:val="0"/>
          <w:marRight w:val="0"/>
          <w:marTop w:val="0"/>
          <w:marBottom w:val="0"/>
          <w:divBdr>
            <w:top w:val="none" w:sz="0" w:space="0" w:color="auto"/>
            <w:left w:val="none" w:sz="0" w:space="0" w:color="auto"/>
            <w:bottom w:val="none" w:sz="0" w:space="0" w:color="auto"/>
            <w:right w:val="none" w:sz="0" w:space="0" w:color="auto"/>
          </w:divBdr>
        </w:div>
        <w:div w:id="709233263">
          <w:marLeft w:val="0"/>
          <w:marRight w:val="0"/>
          <w:marTop w:val="0"/>
          <w:marBottom w:val="0"/>
          <w:divBdr>
            <w:top w:val="none" w:sz="0" w:space="0" w:color="auto"/>
            <w:left w:val="none" w:sz="0" w:space="0" w:color="auto"/>
            <w:bottom w:val="none" w:sz="0" w:space="0" w:color="auto"/>
            <w:right w:val="none" w:sz="0" w:space="0" w:color="auto"/>
          </w:divBdr>
        </w:div>
        <w:div w:id="928580162">
          <w:marLeft w:val="0"/>
          <w:marRight w:val="0"/>
          <w:marTop w:val="0"/>
          <w:marBottom w:val="0"/>
          <w:divBdr>
            <w:top w:val="none" w:sz="0" w:space="0" w:color="auto"/>
            <w:left w:val="none" w:sz="0" w:space="0" w:color="auto"/>
            <w:bottom w:val="none" w:sz="0" w:space="0" w:color="auto"/>
            <w:right w:val="none" w:sz="0" w:space="0" w:color="auto"/>
          </w:divBdr>
        </w:div>
        <w:div w:id="1022441162">
          <w:marLeft w:val="0"/>
          <w:marRight w:val="0"/>
          <w:marTop w:val="0"/>
          <w:marBottom w:val="0"/>
          <w:divBdr>
            <w:top w:val="none" w:sz="0" w:space="0" w:color="auto"/>
            <w:left w:val="none" w:sz="0" w:space="0" w:color="auto"/>
            <w:bottom w:val="none" w:sz="0" w:space="0" w:color="auto"/>
            <w:right w:val="none" w:sz="0" w:space="0" w:color="auto"/>
          </w:divBdr>
        </w:div>
        <w:div w:id="1180041983">
          <w:marLeft w:val="0"/>
          <w:marRight w:val="0"/>
          <w:marTop w:val="0"/>
          <w:marBottom w:val="0"/>
          <w:divBdr>
            <w:top w:val="none" w:sz="0" w:space="0" w:color="auto"/>
            <w:left w:val="none" w:sz="0" w:space="0" w:color="auto"/>
            <w:bottom w:val="none" w:sz="0" w:space="0" w:color="auto"/>
            <w:right w:val="none" w:sz="0" w:space="0" w:color="auto"/>
          </w:divBdr>
        </w:div>
        <w:div w:id="1351296633">
          <w:marLeft w:val="0"/>
          <w:marRight w:val="0"/>
          <w:marTop w:val="0"/>
          <w:marBottom w:val="0"/>
          <w:divBdr>
            <w:top w:val="none" w:sz="0" w:space="0" w:color="auto"/>
            <w:left w:val="none" w:sz="0" w:space="0" w:color="auto"/>
            <w:bottom w:val="none" w:sz="0" w:space="0" w:color="auto"/>
            <w:right w:val="none" w:sz="0" w:space="0" w:color="auto"/>
          </w:divBdr>
        </w:div>
        <w:div w:id="1373966022">
          <w:marLeft w:val="0"/>
          <w:marRight w:val="0"/>
          <w:marTop w:val="0"/>
          <w:marBottom w:val="0"/>
          <w:divBdr>
            <w:top w:val="none" w:sz="0" w:space="0" w:color="auto"/>
            <w:left w:val="none" w:sz="0" w:space="0" w:color="auto"/>
            <w:bottom w:val="none" w:sz="0" w:space="0" w:color="auto"/>
            <w:right w:val="none" w:sz="0" w:space="0" w:color="auto"/>
          </w:divBdr>
        </w:div>
        <w:div w:id="1677076539">
          <w:marLeft w:val="0"/>
          <w:marRight w:val="0"/>
          <w:marTop w:val="0"/>
          <w:marBottom w:val="0"/>
          <w:divBdr>
            <w:top w:val="none" w:sz="0" w:space="0" w:color="auto"/>
            <w:left w:val="none" w:sz="0" w:space="0" w:color="auto"/>
            <w:bottom w:val="none" w:sz="0" w:space="0" w:color="auto"/>
            <w:right w:val="none" w:sz="0" w:space="0" w:color="auto"/>
          </w:divBdr>
        </w:div>
        <w:div w:id="2092585024">
          <w:marLeft w:val="0"/>
          <w:marRight w:val="0"/>
          <w:marTop w:val="0"/>
          <w:marBottom w:val="0"/>
          <w:divBdr>
            <w:top w:val="none" w:sz="0" w:space="0" w:color="auto"/>
            <w:left w:val="none" w:sz="0" w:space="0" w:color="auto"/>
            <w:bottom w:val="none" w:sz="0" w:space="0" w:color="auto"/>
            <w:right w:val="none" w:sz="0" w:space="0" w:color="auto"/>
          </w:divBdr>
        </w:div>
      </w:divsChild>
    </w:div>
    <w:div w:id="1309823142">
      <w:bodyDiv w:val="1"/>
      <w:marLeft w:val="0"/>
      <w:marRight w:val="0"/>
      <w:marTop w:val="0"/>
      <w:marBottom w:val="0"/>
      <w:divBdr>
        <w:top w:val="none" w:sz="0" w:space="0" w:color="auto"/>
        <w:left w:val="none" w:sz="0" w:space="0" w:color="auto"/>
        <w:bottom w:val="none" w:sz="0" w:space="0" w:color="auto"/>
        <w:right w:val="none" w:sz="0" w:space="0" w:color="auto"/>
      </w:divBdr>
      <w:divsChild>
        <w:div w:id="93522033">
          <w:marLeft w:val="0"/>
          <w:marRight w:val="0"/>
          <w:marTop w:val="0"/>
          <w:marBottom w:val="0"/>
          <w:divBdr>
            <w:top w:val="none" w:sz="0" w:space="0" w:color="auto"/>
            <w:left w:val="none" w:sz="0" w:space="0" w:color="auto"/>
            <w:bottom w:val="none" w:sz="0" w:space="0" w:color="auto"/>
            <w:right w:val="none" w:sz="0" w:space="0" w:color="auto"/>
          </w:divBdr>
        </w:div>
        <w:div w:id="136340035">
          <w:marLeft w:val="0"/>
          <w:marRight w:val="0"/>
          <w:marTop w:val="0"/>
          <w:marBottom w:val="0"/>
          <w:divBdr>
            <w:top w:val="none" w:sz="0" w:space="0" w:color="auto"/>
            <w:left w:val="none" w:sz="0" w:space="0" w:color="auto"/>
            <w:bottom w:val="none" w:sz="0" w:space="0" w:color="auto"/>
            <w:right w:val="none" w:sz="0" w:space="0" w:color="auto"/>
          </w:divBdr>
        </w:div>
        <w:div w:id="167673847">
          <w:marLeft w:val="0"/>
          <w:marRight w:val="0"/>
          <w:marTop w:val="0"/>
          <w:marBottom w:val="0"/>
          <w:divBdr>
            <w:top w:val="none" w:sz="0" w:space="0" w:color="auto"/>
            <w:left w:val="none" w:sz="0" w:space="0" w:color="auto"/>
            <w:bottom w:val="none" w:sz="0" w:space="0" w:color="auto"/>
            <w:right w:val="none" w:sz="0" w:space="0" w:color="auto"/>
          </w:divBdr>
        </w:div>
        <w:div w:id="398409305">
          <w:marLeft w:val="0"/>
          <w:marRight w:val="0"/>
          <w:marTop w:val="0"/>
          <w:marBottom w:val="0"/>
          <w:divBdr>
            <w:top w:val="none" w:sz="0" w:space="0" w:color="auto"/>
            <w:left w:val="none" w:sz="0" w:space="0" w:color="auto"/>
            <w:bottom w:val="none" w:sz="0" w:space="0" w:color="auto"/>
            <w:right w:val="none" w:sz="0" w:space="0" w:color="auto"/>
          </w:divBdr>
        </w:div>
        <w:div w:id="508174827">
          <w:marLeft w:val="0"/>
          <w:marRight w:val="0"/>
          <w:marTop w:val="0"/>
          <w:marBottom w:val="0"/>
          <w:divBdr>
            <w:top w:val="none" w:sz="0" w:space="0" w:color="auto"/>
            <w:left w:val="none" w:sz="0" w:space="0" w:color="auto"/>
            <w:bottom w:val="none" w:sz="0" w:space="0" w:color="auto"/>
            <w:right w:val="none" w:sz="0" w:space="0" w:color="auto"/>
          </w:divBdr>
        </w:div>
        <w:div w:id="515580050">
          <w:marLeft w:val="0"/>
          <w:marRight w:val="0"/>
          <w:marTop w:val="0"/>
          <w:marBottom w:val="0"/>
          <w:divBdr>
            <w:top w:val="none" w:sz="0" w:space="0" w:color="auto"/>
            <w:left w:val="none" w:sz="0" w:space="0" w:color="auto"/>
            <w:bottom w:val="none" w:sz="0" w:space="0" w:color="auto"/>
            <w:right w:val="none" w:sz="0" w:space="0" w:color="auto"/>
          </w:divBdr>
        </w:div>
        <w:div w:id="590091074">
          <w:marLeft w:val="0"/>
          <w:marRight w:val="0"/>
          <w:marTop w:val="0"/>
          <w:marBottom w:val="0"/>
          <w:divBdr>
            <w:top w:val="none" w:sz="0" w:space="0" w:color="auto"/>
            <w:left w:val="none" w:sz="0" w:space="0" w:color="auto"/>
            <w:bottom w:val="none" w:sz="0" w:space="0" w:color="auto"/>
            <w:right w:val="none" w:sz="0" w:space="0" w:color="auto"/>
          </w:divBdr>
        </w:div>
        <w:div w:id="1026298447">
          <w:marLeft w:val="0"/>
          <w:marRight w:val="0"/>
          <w:marTop w:val="0"/>
          <w:marBottom w:val="0"/>
          <w:divBdr>
            <w:top w:val="none" w:sz="0" w:space="0" w:color="auto"/>
            <w:left w:val="none" w:sz="0" w:space="0" w:color="auto"/>
            <w:bottom w:val="none" w:sz="0" w:space="0" w:color="auto"/>
            <w:right w:val="none" w:sz="0" w:space="0" w:color="auto"/>
          </w:divBdr>
        </w:div>
        <w:div w:id="1100446688">
          <w:marLeft w:val="0"/>
          <w:marRight w:val="0"/>
          <w:marTop w:val="0"/>
          <w:marBottom w:val="0"/>
          <w:divBdr>
            <w:top w:val="none" w:sz="0" w:space="0" w:color="auto"/>
            <w:left w:val="none" w:sz="0" w:space="0" w:color="auto"/>
            <w:bottom w:val="none" w:sz="0" w:space="0" w:color="auto"/>
            <w:right w:val="none" w:sz="0" w:space="0" w:color="auto"/>
          </w:divBdr>
        </w:div>
        <w:div w:id="1150906442">
          <w:marLeft w:val="0"/>
          <w:marRight w:val="0"/>
          <w:marTop w:val="0"/>
          <w:marBottom w:val="0"/>
          <w:divBdr>
            <w:top w:val="none" w:sz="0" w:space="0" w:color="auto"/>
            <w:left w:val="none" w:sz="0" w:space="0" w:color="auto"/>
            <w:bottom w:val="none" w:sz="0" w:space="0" w:color="auto"/>
            <w:right w:val="none" w:sz="0" w:space="0" w:color="auto"/>
          </w:divBdr>
        </w:div>
        <w:div w:id="1217619861">
          <w:marLeft w:val="0"/>
          <w:marRight w:val="0"/>
          <w:marTop w:val="0"/>
          <w:marBottom w:val="0"/>
          <w:divBdr>
            <w:top w:val="none" w:sz="0" w:space="0" w:color="auto"/>
            <w:left w:val="none" w:sz="0" w:space="0" w:color="auto"/>
            <w:bottom w:val="none" w:sz="0" w:space="0" w:color="auto"/>
            <w:right w:val="none" w:sz="0" w:space="0" w:color="auto"/>
          </w:divBdr>
        </w:div>
        <w:div w:id="1317418631">
          <w:marLeft w:val="0"/>
          <w:marRight w:val="0"/>
          <w:marTop w:val="0"/>
          <w:marBottom w:val="0"/>
          <w:divBdr>
            <w:top w:val="none" w:sz="0" w:space="0" w:color="auto"/>
            <w:left w:val="none" w:sz="0" w:space="0" w:color="auto"/>
            <w:bottom w:val="none" w:sz="0" w:space="0" w:color="auto"/>
            <w:right w:val="none" w:sz="0" w:space="0" w:color="auto"/>
          </w:divBdr>
        </w:div>
        <w:div w:id="1419595235">
          <w:marLeft w:val="0"/>
          <w:marRight w:val="0"/>
          <w:marTop w:val="0"/>
          <w:marBottom w:val="0"/>
          <w:divBdr>
            <w:top w:val="none" w:sz="0" w:space="0" w:color="auto"/>
            <w:left w:val="none" w:sz="0" w:space="0" w:color="auto"/>
            <w:bottom w:val="none" w:sz="0" w:space="0" w:color="auto"/>
            <w:right w:val="none" w:sz="0" w:space="0" w:color="auto"/>
          </w:divBdr>
        </w:div>
        <w:div w:id="1482119299">
          <w:marLeft w:val="0"/>
          <w:marRight w:val="0"/>
          <w:marTop w:val="0"/>
          <w:marBottom w:val="0"/>
          <w:divBdr>
            <w:top w:val="none" w:sz="0" w:space="0" w:color="auto"/>
            <w:left w:val="none" w:sz="0" w:space="0" w:color="auto"/>
            <w:bottom w:val="none" w:sz="0" w:space="0" w:color="auto"/>
            <w:right w:val="none" w:sz="0" w:space="0" w:color="auto"/>
          </w:divBdr>
        </w:div>
        <w:div w:id="1540163262">
          <w:marLeft w:val="0"/>
          <w:marRight w:val="0"/>
          <w:marTop w:val="0"/>
          <w:marBottom w:val="0"/>
          <w:divBdr>
            <w:top w:val="none" w:sz="0" w:space="0" w:color="auto"/>
            <w:left w:val="none" w:sz="0" w:space="0" w:color="auto"/>
            <w:bottom w:val="none" w:sz="0" w:space="0" w:color="auto"/>
            <w:right w:val="none" w:sz="0" w:space="0" w:color="auto"/>
          </w:divBdr>
        </w:div>
        <w:div w:id="1630016028">
          <w:marLeft w:val="0"/>
          <w:marRight w:val="0"/>
          <w:marTop w:val="0"/>
          <w:marBottom w:val="0"/>
          <w:divBdr>
            <w:top w:val="none" w:sz="0" w:space="0" w:color="auto"/>
            <w:left w:val="none" w:sz="0" w:space="0" w:color="auto"/>
            <w:bottom w:val="none" w:sz="0" w:space="0" w:color="auto"/>
            <w:right w:val="none" w:sz="0" w:space="0" w:color="auto"/>
          </w:divBdr>
        </w:div>
        <w:div w:id="1647659352">
          <w:marLeft w:val="0"/>
          <w:marRight w:val="0"/>
          <w:marTop w:val="0"/>
          <w:marBottom w:val="0"/>
          <w:divBdr>
            <w:top w:val="none" w:sz="0" w:space="0" w:color="auto"/>
            <w:left w:val="none" w:sz="0" w:space="0" w:color="auto"/>
            <w:bottom w:val="none" w:sz="0" w:space="0" w:color="auto"/>
            <w:right w:val="none" w:sz="0" w:space="0" w:color="auto"/>
          </w:divBdr>
        </w:div>
        <w:div w:id="1697929135">
          <w:marLeft w:val="0"/>
          <w:marRight w:val="0"/>
          <w:marTop w:val="0"/>
          <w:marBottom w:val="0"/>
          <w:divBdr>
            <w:top w:val="none" w:sz="0" w:space="0" w:color="auto"/>
            <w:left w:val="none" w:sz="0" w:space="0" w:color="auto"/>
            <w:bottom w:val="none" w:sz="0" w:space="0" w:color="auto"/>
            <w:right w:val="none" w:sz="0" w:space="0" w:color="auto"/>
          </w:divBdr>
        </w:div>
        <w:div w:id="1839425013">
          <w:marLeft w:val="0"/>
          <w:marRight w:val="0"/>
          <w:marTop w:val="0"/>
          <w:marBottom w:val="0"/>
          <w:divBdr>
            <w:top w:val="none" w:sz="0" w:space="0" w:color="auto"/>
            <w:left w:val="none" w:sz="0" w:space="0" w:color="auto"/>
            <w:bottom w:val="none" w:sz="0" w:space="0" w:color="auto"/>
            <w:right w:val="none" w:sz="0" w:space="0" w:color="auto"/>
          </w:divBdr>
        </w:div>
        <w:div w:id="1849522191">
          <w:marLeft w:val="0"/>
          <w:marRight w:val="0"/>
          <w:marTop w:val="0"/>
          <w:marBottom w:val="0"/>
          <w:divBdr>
            <w:top w:val="none" w:sz="0" w:space="0" w:color="auto"/>
            <w:left w:val="none" w:sz="0" w:space="0" w:color="auto"/>
            <w:bottom w:val="none" w:sz="0" w:space="0" w:color="auto"/>
            <w:right w:val="none" w:sz="0" w:space="0" w:color="auto"/>
          </w:divBdr>
        </w:div>
        <w:div w:id="1928881407">
          <w:marLeft w:val="0"/>
          <w:marRight w:val="0"/>
          <w:marTop w:val="0"/>
          <w:marBottom w:val="0"/>
          <w:divBdr>
            <w:top w:val="none" w:sz="0" w:space="0" w:color="auto"/>
            <w:left w:val="none" w:sz="0" w:space="0" w:color="auto"/>
            <w:bottom w:val="none" w:sz="0" w:space="0" w:color="auto"/>
            <w:right w:val="none" w:sz="0" w:space="0" w:color="auto"/>
          </w:divBdr>
        </w:div>
        <w:div w:id="2055501626">
          <w:marLeft w:val="0"/>
          <w:marRight w:val="0"/>
          <w:marTop w:val="0"/>
          <w:marBottom w:val="0"/>
          <w:divBdr>
            <w:top w:val="none" w:sz="0" w:space="0" w:color="auto"/>
            <w:left w:val="none" w:sz="0" w:space="0" w:color="auto"/>
            <w:bottom w:val="none" w:sz="0" w:space="0" w:color="auto"/>
            <w:right w:val="none" w:sz="0" w:space="0" w:color="auto"/>
          </w:divBdr>
        </w:div>
      </w:divsChild>
    </w:div>
    <w:div w:id="1345980399">
      <w:bodyDiv w:val="1"/>
      <w:marLeft w:val="0"/>
      <w:marRight w:val="0"/>
      <w:marTop w:val="0"/>
      <w:marBottom w:val="0"/>
      <w:divBdr>
        <w:top w:val="none" w:sz="0" w:space="0" w:color="auto"/>
        <w:left w:val="none" w:sz="0" w:space="0" w:color="auto"/>
        <w:bottom w:val="none" w:sz="0" w:space="0" w:color="auto"/>
        <w:right w:val="none" w:sz="0" w:space="0" w:color="auto"/>
      </w:divBdr>
    </w:div>
    <w:div w:id="1348947332">
      <w:bodyDiv w:val="1"/>
      <w:marLeft w:val="0"/>
      <w:marRight w:val="0"/>
      <w:marTop w:val="0"/>
      <w:marBottom w:val="0"/>
      <w:divBdr>
        <w:top w:val="none" w:sz="0" w:space="0" w:color="auto"/>
        <w:left w:val="none" w:sz="0" w:space="0" w:color="auto"/>
        <w:bottom w:val="none" w:sz="0" w:space="0" w:color="auto"/>
        <w:right w:val="none" w:sz="0" w:space="0" w:color="auto"/>
      </w:divBdr>
      <w:divsChild>
        <w:div w:id="266696100">
          <w:marLeft w:val="0"/>
          <w:marRight w:val="0"/>
          <w:marTop w:val="0"/>
          <w:marBottom w:val="0"/>
          <w:divBdr>
            <w:top w:val="none" w:sz="0" w:space="0" w:color="auto"/>
            <w:left w:val="none" w:sz="0" w:space="0" w:color="auto"/>
            <w:bottom w:val="none" w:sz="0" w:space="0" w:color="auto"/>
            <w:right w:val="none" w:sz="0" w:space="0" w:color="auto"/>
          </w:divBdr>
        </w:div>
        <w:div w:id="269439123">
          <w:marLeft w:val="0"/>
          <w:marRight w:val="0"/>
          <w:marTop w:val="0"/>
          <w:marBottom w:val="0"/>
          <w:divBdr>
            <w:top w:val="none" w:sz="0" w:space="0" w:color="auto"/>
            <w:left w:val="none" w:sz="0" w:space="0" w:color="auto"/>
            <w:bottom w:val="none" w:sz="0" w:space="0" w:color="auto"/>
            <w:right w:val="none" w:sz="0" w:space="0" w:color="auto"/>
          </w:divBdr>
        </w:div>
        <w:div w:id="407582535">
          <w:marLeft w:val="0"/>
          <w:marRight w:val="0"/>
          <w:marTop w:val="0"/>
          <w:marBottom w:val="0"/>
          <w:divBdr>
            <w:top w:val="none" w:sz="0" w:space="0" w:color="auto"/>
            <w:left w:val="none" w:sz="0" w:space="0" w:color="auto"/>
            <w:bottom w:val="none" w:sz="0" w:space="0" w:color="auto"/>
            <w:right w:val="none" w:sz="0" w:space="0" w:color="auto"/>
          </w:divBdr>
        </w:div>
        <w:div w:id="502934279">
          <w:marLeft w:val="0"/>
          <w:marRight w:val="0"/>
          <w:marTop w:val="0"/>
          <w:marBottom w:val="0"/>
          <w:divBdr>
            <w:top w:val="none" w:sz="0" w:space="0" w:color="auto"/>
            <w:left w:val="none" w:sz="0" w:space="0" w:color="auto"/>
            <w:bottom w:val="none" w:sz="0" w:space="0" w:color="auto"/>
            <w:right w:val="none" w:sz="0" w:space="0" w:color="auto"/>
          </w:divBdr>
        </w:div>
        <w:div w:id="517504372">
          <w:marLeft w:val="0"/>
          <w:marRight w:val="0"/>
          <w:marTop w:val="0"/>
          <w:marBottom w:val="0"/>
          <w:divBdr>
            <w:top w:val="none" w:sz="0" w:space="0" w:color="auto"/>
            <w:left w:val="none" w:sz="0" w:space="0" w:color="auto"/>
            <w:bottom w:val="none" w:sz="0" w:space="0" w:color="auto"/>
            <w:right w:val="none" w:sz="0" w:space="0" w:color="auto"/>
          </w:divBdr>
        </w:div>
        <w:div w:id="664089870">
          <w:marLeft w:val="0"/>
          <w:marRight w:val="0"/>
          <w:marTop w:val="0"/>
          <w:marBottom w:val="0"/>
          <w:divBdr>
            <w:top w:val="none" w:sz="0" w:space="0" w:color="auto"/>
            <w:left w:val="none" w:sz="0" w:space="0" w:color="auto"/>
            <w:bottom w:val="none" w:sz="0" w:space="0" w:color="auto"/>
            <w:right w:val="none" w:sz="0" w:space="0" w:color="auto"/>
          </w:divBdr>
        </w:div>
        <w:div w:id="827136643">
          <w:marLeft w:val="0"/>
          <w:marRight w:val="0"/>
          <w:marTop w:val="0"/>
          <w:marBottom w:val="0"/>
          <w:divBdr>
            <w:top w:val="none" w:sz="0" w:space="0" w:color="auto"/>
            <w:left w:val="none" w:sz="0" w:space="0" w:color="auto"/>
            <w:bottom w:val="none" w:sz="0" w:space="0" w:color="auto"/>
            <w:right w:val="none" w:sz="0" w:space="0" w:color="auto"/>
          </w:divBdr>
        </w:div>
        <w:div w:id="845704611">
          <w:marLeft w:val="0"/>
          <w:marRight w:val="0"/>
          <w:marTop w:val="0"/>
          <w:marBottom w:val="0"/>
          <w:divBdr>
            <w:top w:val="none" w:sz="0" w:space="0" w:color="auto"/>
            <w:left w:val="none" w:sz="0" w:space="0" w:color="auto"/>
            <w:bottom w:val="none" w:sz="0" w:space="0" w:color="auto"/>
            <w:right w:val="none" w:sz="0" w:space="0" w:color="auto"/>
          </w:divBdr>
        </w:div>
        <w:div w:id="931401936">
          <w:marLeft w:val="0"/>
          <w:marRight w:val="0"/>
          <w:marTop w:val="0"/>
          <w:marBottom w:val="0"/>
          <w:divBdr>
            <w:top w:val="none" w:sz="0" w:space="0" w:color="auto"/>
            <w:left w:val="none" w:sz="0" w:space="0" w:color="auto"/>
            <w:bottom w:val="none" w:sz="0" w:space="0" w:color="auto"/>
            <w:right w:val="none" w:sz="0" w:space="0" w:color="auto"/>
          </w:divBdr>
        </w:div>
        <w:div w:id="996881494">
          <w:marLeft w:val="0"/>
          <w:marRight w:val="0"/>
          <w:marTop w:val="0"/>
          <w:marBottom w:val="0"/>
          <w:divBdr>
            <w:top w:val="none" w:sz="0" w:space="0" w:color="auto"/>
            <w:left w:val="none" w:sz="0" w:space="0" w:color="auto"/>
            <w:bottom w:val="none" w:sz="0" w:space="0" w:color="auto"/>
            <w:right w:val="none" w:sz="0" w:space="0" w:color="auto"/>
          </w:divBdr>
        </w:div>
        <w:div w:id="1432817188">
          <w:marLeft w:val="0"/>
          <w:marRight w:val="0"/>
          <w:marTop w:val="0"/>
          <w:marBottom w:val="0"/>
          <w:divBdr>
            <w:top w:val="none" w:sz="0" w:space="0" w:color="auto"/>
            <w:left w:val="none" w:sz="0" w:space="0" w:color="auto"/>
            <w:bottom w:val="none" w:sz="0" w:space="0" w:color="auto"/>
            <w:right w:val="none" w:sz="0" w:space="0" w:color="auto"/>
          </w:divBdr>
        </w:div>
        <w:div w:id="1499660497">
          <w:marLeft w:val="0"/>
          <w:marRight w:val="0"/>
          <w:marTop w:val="0"/>
          <w:marBottom w:val="0"/>
          <w:divBdr>
            <w:top w:val="none" w:sz="0" w:space="0" w:color="auto"/>
            <w:left w:val="none" w:sz="0" w:space="0" w:color="auto"/>
            <w:bottom w:val="none" w:sz="0" w:space="0" w:color="auto"/>
            <w:right w:val="none" w:sz="0" w:space="0" w:color="auto"/>
          </w:divBdr>
        </w:div>
        <w:div w:id="1598903140">
          <w:marLeft w:val="0"/>
          <w:marRight w:val="0"/>
          <w:marTop w:val="0"/>
          <w:marBottom w:val="0"/>
          <w:divBdr>
            <w:top w:val="none" w:sz="0" w:space="0" w:color="auto"/>
            <w:left w:val="none" w:sz="0" w:space="0" w:color="auto"/>
            <w:bottom w:val="none" w:sz="0" w:space="0" w:color="auto"/>
            <w:right w:val="none" w:sz="0" w:space="0" w:color="auto"/>
          </w:divBdr>
        </w:div>
        <w:div w:id="1720058525">
          <w:marLeft w:val="0"/>
          <w:marRight w:val="0"/>
          <w:marTop w:val="0"/>
          <w:marBottom w:val="0"/>
          <w:divBdr>
            <w:top w:val="none" w:sz="0" w:space="0" w:color="auto"/>
            <w:left w:val="none" w:sz="0" w:space="0" w:color="auto"/>
            <w:bottom w:val="none" w:sz="0" w:space="0" w:color="auto"/>
            <w:right w:val="none" w:sz="0" w:space="0" w:color="auto"/>
          </w:divBdr>
        </w:div>
        <w:div w:id="1867793385">
          <w:marLeft w:val="0"/>
          <w:marRight w:val="0"/>
          <w:marTop w:val="0"/>
          <w:marBottom w:val="0"/>
          <w:divBdr>
            <w:top w:val="none" w:sz="0" w:space="0" w:color="auto"/>
            <w:left w:val="none" w:sz="0" w:space="0" w:color="auto"/>
            <w:bottom w:val="none" w:sz="0" w:space="0" w:color="auto"/>
            <w:right w:val="none" w:sz="0" w:space="0" w:color="auto"/>
          </w:divBdr>
        </w:div>
        <w:div w:id="1908102190">
          <w:marLeft w:val="0"/>
          <w:marRight w:val="0"/>
          <w:marTop w:val="0"/>
          <w:marBottom w:val="0"/>
          <w:divBdr>
            <w:top w:val="none" w:sz="0" w:space="0" w:color="auto"/>
            <w:left w:val="none" w:sz="0" w:space="0" w:color="auto"/>
            <w:bottom w:val="none" w:sz="0" w:space="0" w:color="auto"/>
            <w:right w:val="none" w:sz="0" w:space="0" w:color="auto"/>
          </w:divBdr>
        </w:div>
      </w:divsChild>
    </w:div>
    <w:div w:id="1349214915">
      <w:bodyDiv w:val="1"/>
      <w:marLeft w:val="0"/>
      <w:marRight w:val="0"/>
      <w:marTop w:val="0"/>
      <w:marBottom w:val="0"/>
      <w:divBdr>
        <w:top w:val="none" w:sz="0" w:space="0" w:color="auto"/>
        <w:left w:val="none" w:sz="0" w:space="0" w:color="auto"/>
        <w:bottom w:val="none" w:sz="0" w:space="0" w:color="auto"/>
        <w:right w:val="none" w:sz="0" w:space="0" w:color="auto"/>
      </w:divBdr>
      <w:divsChild>
        <w:div w:id="40978536">
          <w:marLeft w:val="0"/>
          <w:marRight w:val="0"/>
          <w:marTop w:val="0"/>
          <w:marBottom w:val="0"/>
          <w:divBdr>
            <w:top w:val="none" w:sz="0" w:space="0" w:color="auto"/>
            <w:left w:val="none" w:sz="0" w:space="0" w:color="auto"/>
            <w:bottom w:val="none" w:sz="0" w:space="0" w:color="auto"/>
            <w:right w:val="none" w:sz="0" w:space="0" w:color="auto"/>
          </w:divBdr>
        </w:div>
        <w:div w:id="107244619">
          <w:marLeft w:val="0"/>
          <w:marRight w:val="0"/>
          <w:marTop w:val="0"/>
          <w:marBottom w:val="0"/>
          <w:divBdr>
            <w:top w:val="none" w:sz="0" w:space="0" w:color="auto"/>
            <w:left w:val="none" w:sz="0" w:space="0" w:color="auto"/>
            <w:bottom w:val="none" w:sz="0" w:space="0" w:color="auto"/>
            <w:right w:val="none" w:sz="0" w:space="0" w:color="auto"/>
          </w:divBdr>
        </w:div>
        <w:div w:id="198058018">
          <w:marLeft w:val="0"/>
          <w:marRight w:val="0"/>
          <w:marTop w:val="0"/>
          <w:marBottom w:val="0"/>
          <w:divBdr>
            <w:top w:val="none" w:sz="0" w:space="0" w:color="auto"/>
            <w:left w:val="none" w:sz="0" w:space="0" w:color="auto"/>
            <w:bottom w:val="none" w:sz="0" w:space="0" w:color="auto"/>
            <w:right w:val="none" w:sz="0" w:space="0" w:color="auto"/>
          </w:divBdr>
        </w:div>
        <w:div w:id="271522278">
          <w:marLeft w:val="0"/>
          <w:marRight w:val="0"/>
          <w:marTop w:val="0"/>
          <w:marBottom w:val="0"/>
          <w:divBdr>
            <w:top w:val="none" w:sz="0" w:space="0" w:color="auto"/>
            <w:left w:val="none" w:sz="0" w:space="0" w:color="auto"/>
            <w:bottom w:val="none" w:sz="0" w:space="0" w:color="auto"/>
            <w:right w:val="none" w:sz="0" w:space="0" w:color="auto"/>
          </w:divBdr>
        </w:div>
        <w:div w:id="408384767">
          <w:marLeft w:val="0"/>
          <w:marRight w:val="0"/>
          <w:marTop w:val="0"/>
          <w:marBottom w:val="0"/>
          <w:divBdr>
            <w:top w:val="none" w:sz="0" w:space="0" w:color="auto"/>
            <w:left w:val="none" w:sz="0" w:space="0" w:color="auto"/>
            <w:bottom w:val="none" w:sz="0" w:space="0" w:color="auto"/>
            <w:right w:val="none" w:sz="0" w:space="0" w:color="auto"/>
          </w:divBdr>
        </w:div>
        <w:div w:id="946549453">
          <w:marLeft w:val="0"/>
          <w:marRight w:val="0"/>
          <w:marTop w:val="0"/>
          <w:marBottom w:val="0"/>
          <w:divBdr>
            <w:top w:val="none" w:sz="0" w:space="0" w:color="auto"/>
            <w:left w:val="none" w:sz="0" w:space="0" w:color="auto"/>
            <w:bottom w:val="none" w:sz="0" w:space="0" w:color="auto"/>
            <w:right w:val="none" w:sz="0" w:space="0" w:color="auto"/>
          </w:divBdr>
        </w:div>
        <w:div w:id="1019505670">
          <w:marLeft w:val="0"/>
          <w:marRight w:val="0"/>
          <w:marTop w:val="0"/>
          <w:marBottom w:val="0"/>
          <w:divBdr>
            <w:top w:val="none" w:sz="0" w:space="0" w:color="auto"/>
            <w:left w:val="none" w:sz="0" w:space="0" w:color="auto"/>
            <w:bottom w:val="none" w:sz="0" w:space="0" w:color="auto"/>
            <w:right w:val="none" w:sz="0" w:space="0" w:color="auto"/>
          </w:divBdr>
        </w:div>
        <w:div w:id="1029188077">
          <w:marLeft w:val="0"/>
          <w:marRight w:val="0"/>
          <w:marTop w:val="0"/>
          <w:marBottom w:val="0"/>
          <w:divBdr>
            <w:top w:val="none" w:sz="0" w:space="0" w:color="auto"/>
            <w:left w:val="none" w:sz="0" w:space="0" w:color="auto"/>
            <w:bottom w:val="none" w:sz="0" w:space="0" w:color="auto"/>
            <w:right w:val="none" w:sz="0" w:space="0" w:color="auto"/>
          </w:divBdr>
        </w:div>
        <w:div w:id="1301694192">
          <w:marLeft w:val="0"/>
          <w:marRight w:val="0"/>
          <w:marTop w:val="0"/>
          <w:marBottom w:val="0"/>
          <w:divBdr>
            <w:top w:val="none" w:sz="0" w:space="0" w:color="auto"/>
            <w:left w:val="none" w:sz="0" w:space="0" w:color="auto"/>
            <w:bottom w:val="none" w:sz="0" w:space="0" w:color="auto"/>
            <w:right w:val="none" w:sz="0" w:space="0" w:color="auto"/>
          </w:divBdr>
        </w:div>
        <w:div w:id="1568570915">
          <w:marLeft w:val="0"/>
          <w:marRight w:val="0"/>
          <w:marTop w:val="0"/>
          <w:marBottom w:val="0"/>
          <w:divBdr>
            <w:top w:val="none" w:sz="0" w:space="0" w:color="auto"/>
            <w:left w:val="none" w:sz="0" w:space="0" w:color="auto"/>
            <w:bottom w:val="none" w:sz="0" w:space="0" w:color="auto"/>
            <w:right w:val="none" w:sz="0" w:space="0" w:color="auto"/>
          </w:divBdr>
        </w:div>
        <w:div w:id="1710108979">
          <w:marLeft w:val="0"/>
          <w:marRight w:val="0"/>
          <w:marTop w:val="0"/>
          <w:marBottom w:val="0"/>
          <w:divBdr>
            <w:top w:val="none" w:sz="0" w:space="0" w:color="auto"/>
            <w:left w:val="none" w:sz="0" w:space="0" w:color="auto"/>
            <w:bottom w:val="none" w:sz="0" w:space="0" w:color="auto"/>
            <w:right w:val="none" w:sz="0" w:space="0" w:color="auto"/>
          </w:divBdr>
        </w:div>
        <w:div w:id="1730223041">
          <w:marLeft w:val="0"/>
          <w:marRight w:val="0"/>
          <w:marTop w:val="0"/>
          <w:marBottom w:val="0"/>
          <w:divBdr>
            <w:top w:val="none" w:sz="0" w:space="0" w:color="auto"/>
            <w:left w:val="none" w:sz="0" w:space="0" w:color="auto"/>
            <w:bottom w:val="none" w:sz="0" w:space="0" w:color="auto"/>
            <w:right w:val="none" w:sz="0" w:space="0" w:color="auto"/>
          </w:divBdr>
        </w:div>
        <w:div w:id="1748765083">
          <w:marLeft w:val="0"/>
          <w:marRight w:val="0"/>
          <w:marTop w:val="0"/>
          <w:marBottom w:val="0"/>
          <w:divBdr>
            <w:top w:val="none" w:sz="0" w:space="0" w:color="auto"/>
            <w:left w:val="none" w:sz="0" w:space="0" w:color="auto"/>
            <w:bottom w:val="none" w:sz="0" w:space="0" w:color="auto"/>
            <w:right w:val="none" w:sz="0" w:space="0" w:color="auto"/>
          </w:divBdr>
        </w:div>
        <w:div w:id="1760251369">
          <w:marLeft w:val="0"/>
          <w:marRight w:val="0"/>
          <w:marTop w:val="0"/>
          <w:marBottom w:val="0"/>
          <w:divBdr>
            <w:top w:val="none" w:sz="0" w:space="0" w:color="auto"/>
            <w:left w:val="none" w:sz="0" w:space="0" w:color="auto"/>
            <w:bottom w:val="none" w:sz="0" w:space="0" w:color="auto"/>
            <w:right w:val="none" w:sz="0" w:space="0" w:color="auto"/>
          </w:divBdr>
        </w:div>
        <w:div w:id="1932737176">
          <w:marLeft w:val="0"/>
          <w:marRight w:val="0"/>
          <w:marTop w:val="0"/>
          <w:marBottom w:val="0"/>
          <w:divBdr>
            <w:top w:val="none" w:sz="0" w:space="0" w:color="auto"/>
            <w:left w:val="none" w:sz="0" w:space="0" w:color="auto"/>
            <w:bottom w:val="none" w:sz="0" w:space="0" w:color="auto"/>
            <w:right w:val="none" w:sz="0" w:space="0" w:color="auto"/>
          </w:divBdr>
        </w:div>
        <w:div w:id="1937443176">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996690103">
          <w:marLeft w:val="0"/>
          <w:marRight w:val="0"/>
          <w:marTop w:val="0"/>
          <w:marBottom w:val="0"/>
          <w:divBdr>
            <w:top w:val="none" w:sz="0" w:space="0" w:color="auto"/>
            <w:left w:val="none" w:sz="0" w:space="0" w:color="auto"/>
            <w:bottom w:val="none" w:sz="0" w:space="0" w:color="auto"/>
            <w:right w:val="none" w:sz="0" w:space="0" w:color="auto"/>
          </w:divBdr>
        </w:div>
        <w:div w:id="2037075429">
          <w:marLeft w:val="0"/>
          <w:marRight w:val="0"/>
          <w:marTop w:val="0"/>
          <w:marBottom w:val="0"/>
          <w:divBdr>
            <w:top w:val="none" w:sz="0" w:space="0" w:color="auto"/>
            <w:left w:val="none" w:sz="0" w:space="0" w:color="auto"/>
            <w:bottom w:val="none" w:sz="0" w:space="0" w:color="auto"/>
            <w:right w:val="none" w:sz="0" w:space="0" w:color="auto"/>
          </w:divBdr>
        </w:div>
        <w:div w:id="2101901144">
          <w:marLeft w:val="0"/>
          <w:marRight w:val="0"/>
          <w:marTop w:val="0"/>
          <w:marBottom w:val="0"/>
          <w:divBdr>
            <w:top w:val="none" w:sz="0" w:space="0" w:color="auto"/>
            <w:left w:val="none" w:sz="0" w:space="0" w:color="auto"/>
            <w:bottom w:val="none" w:sz="0" w:space="0" w:color="auto"/>
            <w:right w:val="none" w:sz="0" w:space="0" w:color="auto"/>
          </w:divBdr>
        </w:div>
        <w:div w:id="2141803218">
          <w:marLeft w:val="0"/>
          <w:marRight w:val="0"/>
          <w:marTop w:val="0"/>
          <w:marBottom w:val="0"/>
          <w:divBdr>
            <w:top w:val="none" w:sz="0" w:space="0" w:color="auto"/>
            <w:left w:val="none" w:sz="0" w:space="0" w:color="auto"/>
            <w:bottom w:val="none" w:sz="0" w:space="0" w:color="auto"/>
            <w:right w:val="none" w:sz="0" w:space="0" w:color="auto"/>
          </w:divBdr>
        </w:div>
      </w:divsChild>
    </w:div>
    <w:div w:id="1403530642">
      <w:bodyDiv w:val="1"/>
      <w:marLeft w:val="0"/>
      <w:marRight w:val="0"/>
      <w:marTop w:val="0"/>
      <w:marBottom w:val="0"/>
      <w:divBdr>
        <w:top w:val="none" w:sz="0" w:space="0" w:color="auto"/>
        <w:left w:val="none" w:sz="0" w:space="0" w:color="auto"/>
        <w:bottom w:val="none" w:sz="0" w:space="0" w:color="auto"/>
        <w:right w:val="none" w:sz="0" w:space="0" w:color="auto"/>
      </w:divBdr>
      <w:divsChild>
        <w:div w:id="7409484">
          <w:marLeft w:val="0"/>
          <w:marRight w:val="0"/>
          <w:marTop w:val="0"/>
          <w:marBottom w:val="0"/>
          <w:divBdr>
            <w:top w:val="none" w:sz="0" w:space="0" w:color="auto"/>
            <w:left w:val="none" w:sz="0" w:space="0" w:color="auto"/>
            <w:bottom w:val="none" w:sz="0" w:space="0" w:color="auto"/>
            <w:right w:val="none" w:sz="0" w:space="0" w:color="auto"/>
          </w:divBdr>
        </w:div>
        <w:div w:id="15816025">
          <w:marLeft w:val="0"/>
          <w:marRight w:val="0"/>
          <w:marTop w:val="0"/>
          <w:marBottom w:val="0"/>
          <w:divBdr>
            <w:top w:val="none" w:sz="0" w:space="0" w:color="auto"/>
            <w:left w:val="none" w:sz="0" w:space="0" w:color="auto"/>
            <w:bottom w:val="none" w:sz="0" w:space="0" w:color="auto"/>
            <w:right w:val="none" w:sz="0" w:space="0" w:color="auto"/>
          </w:divBdr>
        </w:div>
        <w:div w:id="22827304">
          <w:marLeft w:val="0"/>
          <w:marRight w:val="0"/>
          <w:marTop w:val="0"/>
          <w:marBottom w:val="0"/>
          <w:divBdr>
            <w:top w:val="none" w:sz="0" w:space="0" w:color="auto"/>
            <w:left w:val="none" w:sz="0" w:space="0" w:color="auto"/>
            <w:bottom w:val="none" w:sz="0" w:space="0" w:color="auto"/>
            <w:right w:val="none" w:sz="0" w:space="0" w:color="auto"/>
          </w:divBdr>
        </w:div>
        <w:div w:id="82606315">
          <w:marLeft w:val="0"/>
          <w:marRight w:val="0"/>
          <w:marTop w:val="0"/>
          <w:marBottom w:val="0"/>
          <w:divBdr>
            <w:top w:val="none" w:sz="0" w:space="0" w:color="auto"/>
            <w:left w:val="none" w:sz="0" w:space="0" w:color="auto"/>
            <w:bottom w:val="none" w:sz="0" w:space="0" w:color="auto"/>
            <w:right w:val="none" w:sz="0" w:space="0" w:color="auto"/>
          </w:divBdr>
        </w:div>
        <w:div w:id="143009969">
          <w:marLeft w:val="0"/>
          <w:marRight w:val="0"/>
          <w:marTop w:val="0"/>
          <w:marBottom w:val="0"/>
          <w:divBdr>
            <w:top w:val="none" w:sz="0" w:space="0" w:color="auto"/>
            <w:left w:val="none" w:sz="0" w:space="0" w:color="auto"/>
            <w:bottom w:val="none" w:sz="0" w:space="0" w:color="auto"/>
            <w:right w:val="none" w:sz="0" w:space="0" w:color="auto"/>
          </w:divBdr>
        </w:div>
        <w:div w:id="371615659">
          <w:marLeft w:val="0"/>
          <w:marRight w:val="0"/>
          <w:marTop w:val="0"/>
          <w:marBottom w:val="0"/>
          <w:divBdr>
            <w:top w:val="none" w:sz="0" w:space="0" w:color="auto"/>
            <w:left w:val="none" w:sz="0" w:space="0" w:color="auto"/>
            <w:bottom w:val="none" w:sz="0" w:space="0" w:color="auto"/>
            <w:right w:val="none" w:sz="0" w:space="0" w:color="auto"/>
          </w:divBdr>
        </w:div>
        <w:div w:id="415639409">
          <w:marLeft w:val="0"/>
          <w:marRight w:val="0"/>
          <w:marTop w:val="0"/>
          <w:marBottom w:val="0"/>
          <w:divBdr>
            <w:top w:val="none" w:sz="0" w:space="0" w:color="auto"/>
            <w:left w:val="none" w:sz="0" w:space="0" w:color="auto"/>
            <w:bottom w:val="none" w:sz="0" w:space="0" w:color="auto"/>
            <w:right w:val="none" w:sz="0" w:space="0" w:color="auto"/>
          </w:divBdr>
        </w:div>
        <w:div w:id="423575611">
          <w:marLeft w:val="0"/>
          <w:marRight w:val="0"/>
          <w:marTop w:val="0"/>
          <w:marBottom w:val="0"/>
          <w:divBdr>
            <w:top w:val="none" w:sz="0" w:space="0" w:color="auto"/>
            <w:left w:val="none" w:sz="0" w:space="0" w:color="auto"/>
            <w:bottom w:val="none" w:sz="0" w:space="0" w:color="auto"/>
            <w:right w:val="none" w:sz="0" w:space="0" w:color="auto"/>
          </w:divBdr>
        </w:div>
        <w:div w:id="754982602">
          <w:marLeft w:val="0"/>
          <w:marRight w:val="0"/>
          <w:marTop w:val="0"/>
          <w:marBottom w:val="0"/>
          <w:divBdr>
            <w:top w:val="none" w:sz="0" w:space="0" w:color="auto"/>
            <w:left w:val="none" w:sz="0" w:space="0" w:color="auto"/>
            <w:bottom w:val="none" w:sz="0" w:space="0" w:color="auto"/>
            <w:right w:val="none" w:sz="0" w:space="0" w:color="auto"/>
          </w:divBdr>
        </w:div>
        <w:div w:id="756050310">
          <w:marLeft w:val="0"/>
          <w:marRight w:val="0"/>
          <w:marTop w:val="0"/>
          <w:marBottom w:val="0"/>
          <w:divBdr>
            <w:top w:val="none" w:sz="0" w:space="0" w:color="auto"/>
            <w:left w:val="none" w:sz="0" w:space="0" w:color="auto"/>
            <w:bottom w:val="none" w:sz="0" w:space="0" w:color="auto"/>
            <w:right w:val="none" w:sz="0" w:space="0" w:color="auto"/>
          </w:divBdr>
        </w:div>
        <w:div w:id="764575242">
          <w:marLeft w:val="0"/>
          <w:marRight w:val="0"/>
          <w:marTop w:val="0"/>
          <w:marBottom w:val="0"/>
          <w:divBdr>
            <w:top w:val="none" w:sz="0" w:space="0" w:color="auto"/>
            <w:left w:val="none" w:sz="0" w:space="0" w:color="auto"/>
            <w:bottom w:val="none" w:sz="0" w:space="0" w:color="auto"/>
            <w:right w:val="none" w:sz="0" w:space="0" w:color="auto"/>
          </w:divBdr>
        </w:div>
        <w:div w:id="921061991">
          <w:marLeft w:val="0"/>
          <w:marRight w:val="0"/>
          <w:marTop w:val="0"/>
          <w:marBottom w:val="0"/>
          <w:divBdr>
            <w:top w:val="none" w:sz="0" w:space="0" w:color="auto"/>
            <w:left w:val="none" w:sz="0" w:space="0" w:color="auto"/>
            <w:bottom w:val="none" w:sz="0" w:space="0" w:color="auto"/>
            <w:right w:val="none" w:sz="0" w:space="0" w:color="auto"/>
          </w:divBdr>
        </w:div>
        <w:div w:id="1050615905">
          <w:marLeft w:val="0"/>
          <w:marRight w:val="0"/>
          <w:marTop w:val="0"/>
          <w:marBottom w:val="0"/>
          <w:divBdr>
            <w:top w:val="none" w:sz="0" w:space="0" w:color="auto"/>
            <w:left w:val="none" w:sz="0" w:space="0" w:color="auto"/>
            <w:bottom w:val="none" w:sz="0" w:space="0" w:color="auto"/>
            <w:right w:val="none" w:sz="0" w:space="0" w:color="auto"/>
          </w:divBdr>
        </w:div>
        <w:div w:id="1079866570">
          <w:marLeft w:val="0"/>
          <w:marRight w:val="0"/>
          <w:marTop w:val="0"/>
          <w:marBottom w:val="0"/>
          <w:divBdr>
            <w:top w:val="none" w:sz="0" w:space="0" w:color="auto"/>
            <w:left w:val="none" w:sz="0" w:space="0" w:color="auto"/>
            <w:bottom w:val="none" w:sz="0" w:space="0" w:color="auto"/>
            <w:right w:val="none" w:sz="0" w:space="0" w:color="auto"/>
          </w:divBdr>
        </w:div>
        <w:div w:id="1113554409">
          <w:marLeft w:val="0"/>
          <w:marRight w:val="0"/>
          <w:marTop w:val="0"/>
          <w:marBottom w:val="0"/>
          <w:divBdr>
            <w:top w:val="none" w:sz="0" w:space="0" w:color="auto"/>
            <w:left w:val="none" w:sz="0" w:space="0" w:color="auto"/>
            <w:bottom w:val="none" w:sz="0" w:space="0" w:color="auto"/>
            <w:right w:val="none" w:sz="0" w:space="0" w:color="auto"/>
          </w:divBdr>
        </w:div>
        <w:div w:id="1160731260">
          <w:marLeft w:val="0"/>
          <w:marRight w:val="0"/>
          <w:marTop w:val="0"/>
          <w:marBottom w:val="0"/>
          <w:divBdr>
            <w:top w:val="none" w:sz="0" w:space="0" w:color="auto"/>
            <w:left w:val="none" w:sz="0" w:space="0" w:color="auto"/>
            <w:bottom w:val="none" w:sz="0" w:space="0" w:color="auto"/>
            <w:right w:val="none" w:sz="0" w:space="0" w:color="auto"/>
          </w:divBdr>
        </w:div>
        <w:div w:id="1197888442">
          <w:marLeft w:val="0"/>
          <w:marRight w:val="0"/>
          <w:marTop w:val="0"/>
          <w:marBottom w:val="0"/>
          <w:divBdr>
            <w:top w:val="none" w:sz="0" w:space="0" w:color="auto"/>
            <w:left w:val="none" w:sz="0" w:space="0" w:color="auto"/>
            <w:bottom w:val="none" w:sz="0" w:space="0" w:color="auto"/>
            <w:right w:val="none" w:sz="0" w:space="0" w:color="auto"/>
          </w:divBdr>
        </w:div>
        <w:div w:id="1379237242">
          <w:marLeft w:val="0"/>
          <w:marRight w:val="0"/>
          <w:marTop w:val="0"/>
          <w:marBottom w:val="0"/>
          <w:divBdr>
            <w:top w:val="none" w:sz="0" w:space="0" w:color="auto"/>
            <w:left w:val="none" w:sz="0" w:space="0" w:color="auto"/>
            <w:bottom w:val="none" w:sz="0" w:space="0" w:color="auto"/>
            <w:right w:val="none" w:sz="0" w:space="0" w:color="auto"/>
          </w:divBdr>
        </w:div>
        <w:div w:id="1424185395">
          <w:marLeft w:val="0"/>
          <w:marRight w:val="0"/>
          <w:marTop w:val="0"/>
          <w:marBottom w:val="0"/>
          <w:divBdr>
            <w:top w:val="none" w:sz="0" w:space="0" w:color="auto"/>
            <w:left w:val="none" w:sz="0" w:space="0" w:color="auto"/>
            <w:bottom w:val="none" w:sz="0" w:space="0" w:color="auto"/>
            <w:right w:val="none" w:sz="0" w:space="0" w:color="auto"/>
          </w:divBdr>
        </w:div>
        <w:div w:id="1458142450">
          <w:marLeft w:val="0"/>
          <w:marRight w:val="0"/>
          <w:marTop w:val="0"/>
          <w:marBottom w:val="0"/>
          <w:divBdr>
            <w:top w:val="none" w:sz="0" w:space="0" w:color="auto"/>
            <w:left w:val="none" w:sz="0" w:space="0" w:color="auto"/>
            <w:bottom w:val="none" w:sz="0" w:space="0" w:color="auto"/>
            <w:right w:val="none" w:sz="0" w:space="0" w:color="auto"/>
          </w:divBdr>
        </w:div>
        <w:div w:id="1549297438">
          <w:marLeft w:val="0"/>
          <w:marRight w:val="0"/>
          <w:marTop w:val="0"/>
          <w:marBottom w:val="0"/>
          <w:divBdr>
            <w:top w:val="none" w:sz="0" w:space="0" w:color="auto"/>
            <w:left w:val="none" w:sz="0" w:space="0" w:color="auto"/>
            <w:bottom w:val="none" w:sz="0" w:space="0" w:color="auto"/>
            <w:right w:val="none" w:sz="0" w:space="0" w:color="auto"/>
          </w:divBdr>
        </w:div>
        <w:div w:id="1674456487">
          <w:marLeft w:val="0"/>
          <w:marRight w:val="0"/>
          <w:marTop w:val="0"/>
          <w:marBottom w:val="0"/>
          <w:divBdr>
            <w:top w:val="none" w:sz="0" w:space="0" w:color="auto"/>
            <w:left w:val="none" w:sz="0" w:space="0" w:color="auto"/>
            <w:bottom w:val="none" w:sz="0" w:space="0" w:color="auto"/>
            <w:right w:val="none" w:sz="0" w:space="0" w:color="auto"/>
          </w:divBdr>
        </w:div>
        <w:div w:id="1818916237">
          <w:marLeft w:val="0"/>
          <w:marRight w:val="0"/>
          <w:marTop w:val="0"/>
          <w:marBottom w:val="0"/>
          <w:divBdr>
            <w:top w:val="none" w:sz="0" w:space="0" w:color="auto"/>
            <w:left w:val="none" w:sz="0" w:space="0" w:color="auto"/>
            <w:bottom w:val="none" w:sz="0" w:space="0" w:color="auto"/>
            <w:right w:val="none" w:sz="0" w:space="0" w:color="auto"/>
          </w:divBdr>
        </w:div>
        <w:div w:id="1881473340">
          <w:marLeft w:val="0"/>
          <w:marRight w:val="0"/>
          <w:marTop w:val="0"/>
          <w:marBottom w:val="0"/>
          <w:divBdr>
            <w:top w:val="none" w:sz="0" w:space="0" w:color="auto"/>
            <w:left w:val="none" w:sz="0" w:space="0" w:color="auto"/>
            <w:bottom w:val="none" w:sz="0" w:space="0" w:color="auto"/>
            <w:right w:val="none" w:sz="0" w:space="0" w:color="auto"/>
          </w:divBdr>
        </w:div>
        <w:div w:id="1896550052">
          <w:marLeft w:val="0"/>
          <w:marRight w:val="0"/>
          <w:marTop w:val="0"/>
          <w:marBottom w:val="0"/>
          <w:divBdr>
            <w:top w:val="none" w:sz="0" w:space="0" w:color="auto"/>
            <w:left w:val="none" w:sz="0" w:space="0" w:color="auto"/>
            <w:bottom w:val="none" w:sz="0" w:space="0" w:color="auto"/>
            <w:right w:val="none" w:sz="0" w:space="0" w:color="auto"/>
          </w:divBdr>
        </w:div>
        <w:div w:id="1898783969">
          <w:marLeft w:val="0"/>
          <w:marRight w:val="0"/>
          <w:marTop w:val="0"/>
          <w:marBottom w:val="0"/>
          <w:divBdr>
            <w:top w:val="none" w:sz="0" w:space="0" w:color="auto"/>
            <w:left w:val="none" w:sz="0" w:space="0" w:color="auto"/>
            <w:bottom w:val="none" w:sz="0" w:space="0" w:color="auto"/>
            <w:right w:val="none" w:sz="0" w:space="0" w:color="auto"/>
          </w:divBdr>
        </w:div>
        <w:div w:id="2013412588">
          <w:marLeft w:val="0"/>
          <w:marRight w:val="0"/>
          <w:marTop w:val="0"/>
          <w:marBottom w:val="0"/>
          <w:divBdr>
            <w:top w:val="none" w:sz="0" w:space="0" w:color="auto"/>
            <w:left w:val="none" w:sz="0" w:space="0" w:color="auto"/>
            <w:bottom w:val="none" w:sz="0" w:space="0" w:color="auto"/>
            <w:right w:val="none" w:sz="0" w:space="0" w:color="auto"/>
          </w:divBdr>
        </w:div>
      </w:divsChild>
    </w:div>
    <w:div w:id="1404796448">
      <w:bodyDiv w:val="1"/>
      <w:marLeft w:val="0"/>
      <w:marRight w:val="0"/>
      <w:marTop w:val="0"/>
      <w:marBottom w:val="0"/>
      <w:divBdr>
        <w:top w:val="none" w:sz="0" w:space="0" w:color="auto"/>
        <w:left w:val="none" w:sz="0" w:space="0" w:color="auto"/>
        <w:bottom w:val="none" w:sz="0" w:space="0" w:color="auto"/>
        <w:right w:val="none" w:sz="0" w:space="0" w:color="auto"/>
      </w:divBdr>
    </w:div>
    <w:div w:id="1407412865">
      <w:bodyDiv w:val="1"/>
      <w:marLeft w:val="0"/>
      <w:marRight w:val="0"/>
      <w:marTop w:val="0"/>
      <w:marBottom w:val="0"/>
      <w:divBdr>
        <w:top w:val="none" w:sz="0" w:space="0" w:color="auto"/>
        <w:left w:val="none" w:sz="0" w:space="0" w:color="auto"/>
        <w:bottom w:val="none" w:sz="0" w:space="0" w:color="auto"/>
        <w:right w:val="none" w:sz="0" w:space="0" w:color="auto"/>
      </w:divBdr>
      <w:divsChild>
        <w:div w:id="41055867">
          <w:marLeft w:val="0"/>
          <w:marRight w:val="0"/>
          <w:marTop w:val="0"/>
          <w:marBottom w:val="0"/>
          <w:divBdr>
            <w:top w:val="none" w:sz="0" w:space="0" w:color="auto"/>
            <w:left w:val="none" w:sz="0" w:space="0" w:color="auto"/>
            <w:bottom w:val="none" w:sz="0" w:space="0" w:color="auto"/>
            <w:right w:val="none" w:sz="0" w:space="0" w:color="auto"/>
          </w:divBdr>
        </w:div>
        <w:div w:id="240912999">
          <w:marLeft w:val="0"/>
          <w:marRight w:val="0"/>
          <w:marTop w:val="0"/>
          <w:marBottom w:val="0"/>
          <w:divBdr>
            <w:top w:val="none" w:sz="0" w:space="0" w:color="auto"/>
            <w:left w:val="none" w:sz="0" w:space="0" w:color="auto"/>
            <w:bottom w:val="none" w:sz="0" w:space="0" w:color="auto"/>
            <w:right w:val="none" w:sz="0" w:space="0" w:color="auto"/>
          </w:divBdr>
        </w:div>
        <w:div w:id="288359006">
          <w:marLeft w:val="0"/>
          <w:marRight w:val="0"/>
          <w:marTop w:val="0"/>
          <w:marBottom w:val="0"/>
          <w:divBdr>
            <w:top w:val="none" w:sz="0" w:space="0" w:color="auto"/>
            <w:left w:val="none" w:sz="0" w:space="0" w:color="auto"/>
            <w:bottom w:val="none" w:sz="0" w:space="0" w:color="auto"/>
            <w:right w:val="none" w:sz="0" w:space="0" w:color="auto"/>
          </w:divBdr>
        </w:div>
        <w:div w:id="744760382">
          <w:marLeft w:val="0"/>
          <w:marRight w:val="0"/>
          <w:marTop w:val="0"/>
          <w:marBottom w:val="0"/>
          <w:divBdr>
            <w:top w:val="none" w:sz="0" w:space="0" w:color="auto"/>
            <w:left w:val="none" w:sz="0" w:space="0" w:color="auto"/>
            <w:bottom w:val="none" w:sz="0" w:space="0" w:color="auto"/>
            <w:right w:val="none" w:sz="0" w:space="0" w:color="auto"/>
          </w:divBdr>
        </w:div>
        <w:div w:id="799113138">
          <w:marLeft w:val="0"/>
          <w:marRight w:val="0"/>
          <w:marTop w:val="0"/>
          <w:marBottom w:val="0"/>
          <w:divBdr>
            <w:top w:val="none" w:sz="0" w:space="0" w:color="auto"/>
            <w:left w:val="none" w:sz="0" w:space="0" w:color="auto"/>
            <w:bottom w:val="none" w:sz="0" w:space="0" w:color="auto"/>
            <w:right w:val="none" w:sz="0" w:space="0" w:color="auto"/>
          </w:divBdr>
        </w:div>
        <w:div w:id="1232303591">
          <w:marLeft w:val="0"/>
          <w:marRight w:val="0"/>
          <w:marTop w:val="0"/>
          <w:marBottom w:val="0"/>
          <w:divBdr>
            <w:top w:val="none" w:sz="0" w:space="0" w:color="auto"/>
            <w:left w:val="none" w:sz="0" w:space="0" w:color="auto"/>
            <w:bottom w:val="none" w:sz="0" w:space="0" w:color="auto"/>
            <w:right w:val="none" w:sz="0" w:space="0" w:color="auto"/>
          </w:divBdr>
        </w:div>
        <w:div w:id="1272055976">
          <w:marLeft w:val="0"/>
          <w:marRight w:val="0"/>
          <w:marTop w:val="0"/>
          <w:marBottom w:val="0"/>
          <w:divBdr>
            <w:top w:val="none" w:sz="0" w:space="0" w:color="auto"/>
            <w:left w:val="none" w:sz="0" w:space="0" w:color="auto"/>
            <w:bottom w:val="none" w:sz="0" w:space="0" w:color="auto"/>
            <w:right w:val="none" w:sz="0" w:space="0" w:color="auto"/>
          </w:divBdr>
        </w:div>
        <w:div w:id="1276988407">
          <w:marLeft w:val="0"/>
          <w:marRight w:val="0"/>
          <w:marTop w:val="0"/>
          <w:marBottom w:val="0"/>
          <w:divBdr>
            <w:top w:val="none" w:sz="0" w:space="0" w:color="auto"/>
            <w:left w:val="none" w:sz="0" w:space="0" w:color="auto"/>
            <w:bottom w:val="none" w:sz="0" w:space="0" w:color="auto"/>
            <w:right w:val="none" w:sz="0" w:space="0" w:color="auto"/>
          </w:divBdr>
        </w:div>
        <w:div w:id="1548029762">
          <w:marLeft w:val="0"/>
          <w:marRight w:val="0"/>
          <w:marTop w:val="0"/>
          <w:marBottom w:val="0"/>
          <w:divBdr>
            <w:top w:val="none" w:sz="0" w:space="0" w:color="auto"/>
            <w:left w:val="none" w:sz="0" w:space="0" w:color="auto"/>
            <w:bottom w:val="none" w:sz="0" w:space="0" w:color="auto"/>
            <w:right w:val="none" w:sz="0" w:space="0" w:color="auto"/>
          </w:divBdr>
        </w:div>
        <w:div w:id="1722173309">
          <w:marLeft w:val="0"/>
          <w:marRight w:val="0"/>
          <w:marTop w:val="0"/>
          <w:marBottom w:val="0"/>
          <w:divBdr>
            <w:top w:val="none" w:sz="0" w:space="0" w:color="auto"/>
            <w:left w:val="none" w:sz="0" w:space="0" w:color="auto"/>
            <w:bottom w:val="none" w:sz="0" w:space="0" w:color="auto"/>
            <w:right w:val="none" w:sz="0" w:space="0" w:color="auto"/>
          </w:divBdr>
        </w:div>
        <w:div w:id="1724866029">
          <w:marLeft w:val="0"/>
          <w:marRight w:val="0"/>
          <w:marTop w:val="0"/>
          <w:marBottom w:val="0"/>
          <w:divBdr>
            <w:top w:val="none" w:sz="0" w:space="0" w:color="auto"/>
            <w:left w:val="none" w:sz="0" w:space="0" w:color="auto"/>
            <w:bottom w:val="none" w:sz="0" w:space="0" w:color="auto"/>
            <w:right w:val="none" w:sz="0" w:space="0" w:color="auto"/>
          </w:divBdr>
        </w:div>
        <w:div w:id="1739327561">
          <w:marLeft w:val="0"/>
          <w:marRight w:val="0"/>
          <w:marTop w:val="0"/>
          <w:marBottom w:val="0"/>
          <w:divBdr>
            <w:top w:val="none" w:sz="0" w:space="0" w:color="auto"/>
            <w:left w:val="none" w:sz="0" w:space="0" w:color="auto"/>
            <w:bottom w:val="none" w:sz="0" w:space="0" w:color="auto"/>
            <w:right w:val="none" w:sz="0" w:space="0" w:color="auto"/>
          </w:divBdr>
        </w:div>
        <w:div w:id="1743402927">
          <w:marLeft w:val="0"/>
          <w:marRight w:val="0"/>
          <w:marTop w:val="0"/>
          <w:marBottom w:val="0"/>
          <w:divBdr>
            <w:top w:val="none" w:sz="0" w:space="0" w:color="auto"/>
            <w:left w:val="none" w:sz="0" w:space="0" w:color="auto"/>
            <w:bottom w:val="none" w:sz="0" w:space="0" w:color="auto"/>
            <w:right w:val="none" w:sz="0" w:space="0" w:color="auto"/>
          </w:divBdr>
        </w:div>
        <w:div w:id="1949652066">
          <w:marLeft w:val="0"/>
          <w:marRight w:val="0"/>
          <w:marTop w:val="0"/>
          <w:marBottom w:val="0"/>
          <w:divBdr>
            <w:top w:val="none" w:sz="0" w:space="0" w:color="auto"/>
            <w:left w:val="none" w:sz="0" w:space="0" w:color="auto"/>
            <w:bottom w:val="none" w:sz="0" w:space="0" w:color="auto"/>
            <w:right w:val="none" w:sz="0" w:space="0" w:color="auto"/>
          </w:divBdr>
        </w:div>
        <w:div w:id="2032146106">
          <w:marLeft w:val="0"/>
          <w:marRight w:val="0"/>
          <w:marTop w:val="0"/>
          <w:marBottom w:val="0"/>
          <w:divBdr>
            <w:top w:val="none" w:sz="0" w:space="0" w:color="auto"/>
            <w:left w:val="none" w:sz="0" w:space="0" w:color="auto"/>
            <w:bottom w:val="none" w:sz="0" w:space="0" w:color="auto"/>
            <w:right w:val="none" w:sz="0" w:space="0" w:color="auto"/>
          </w:divBdr>
        </w:div>
        <w:div w:id="2132439019">
          <w:marLeft w:val="0"/>
          <w:marRight w:val="0"/>
          <w:marTop w:val="0"/>
          <w:marBottom w:val="0"/>
          <w:divBdr>
            <w:top w:val="none" w:sz="0" w:space="0" w:color="auto"/>
            <w:left w:val="none" w:sz="0" w:space="0" w:color="auto"/>
            <w:bottom w:val="none" w:sz="0" w:space="0" w:color="auto"/>
            <w:right w:val="none" w:sz="0" w:space="0" w:color="auto"/>
          </w:divBdr>
        </w:div>
      </w:divsChild>
    </w:div>
    <w:div w:id="1407724917">
      <w:bodyDiv w:val="1"/>
      <w:marLeft w:val="0"/>
      <w:marRight w:val="0"/>
      <w:marTop w:val="0"/>
      <w:marBottom w:val="0"/>
      <w:divBdr>
        <w:top w:val="none" w:sz="0" w:space="0" w:color="auto"/>
        <w:left w:val="none" w:sz="0" w:space="0" w:color="auto"/>
        <w:bottom w:val="none" w:sz="0" w:space="0" w:color="auto"/>
        <w:right w:val="none" w:sz="0" w:space="0" w:color="auto"/>
      </w:divBdr>
    </w:div>
    <w:div w:id="1421292190">
      <w:bodyDiv w:val="1"/>
      <w:marLeft w:val="0"/>
      <w:marRight w:val="0"/>
      <w:marTop w:val="0"/>
      <w:marBottom w:val="0"/>
      <w:divBdr>
        <w:top w:val="none" w:sz="0" w:space="0" w:color="auto"/>
        <w:left w:val="none" w:sz="0" w:space="0" w:color="auto"/>
        <w:bottom w:val="none" w:sz="0" w:space="0" w:color="auto"/>
        <w:right w:val="none" w:sz="0" w:space="0" w:color="auto"/>
      </w:divBdr>
      <w:divsChild>
        <w:div w:id="327372060">
          <w:marLeft w:val="0"/>
          <w:marRight w:val="0"/>
          <w:marTop w:val="0"/>
          <w:marBottom w:val="0"/>
          <w:divBdr>
            <w:top w:val="none" w:sz="0" w:space="0" w:color="auto"/>
            <w:left w:val="none" w:sz="0" w:space="0" w:color="auto"/>
            <w:bottom w:val="none" w:sz="0" w:space="0" w:color="auto"/>
            <w:right w:val="none" w:sz="0" w:space="0" w:color="auto"/>
          </w:divBdr>
        </w:div>
        <w:div w:id="682248897">
          <w:marLeft w:val="0"/>
          <w:marRight w:val="0"/>
          <w:marTop w:val="0"/>
          <w:marBottom w:val="0"/>
          <w:divBdr>
            <w:top w:val="none" w:sz="0" w:space="0" w:color="auto"/>
            <w:left w:val="none" w:sz="0" w:space="0" w:color="auto"/>
            <w:bottom w:val="none" w:sz="0" w:space="0" w:color="auto"/>
            <w:right w:val="none" w:sz="0" w:space="0" w:color="auto"/>
          </w:divBdr>
        </w:div>
        <w:div w:id="1219365552">
          <w:marLeft w:val="0"/>
          <w:marRight w:val="0"/>
          <w:marTop w:val="0"/>
          <w:marBottom w:val="0"/>
          <w:divBdr>
            <w:top w:val="none" w:sz="0" w:space="0" w:color="auto"/>
            <w:left w:val="none" w:sz="0" w:space="0" w:color="auto"/>
            <w:bottom w:val="none" w:sz="0" w:space="0" w:color="auto"/>
            <w:right w:val="none" w:sz="0" w:space="0" w:color="auto"/>
          </w:divBdr>
        </w:div>
        <w:div w:id="1703820508">
          <w:marLeft w:val="450"/>
          <w:marRight w:val="0"/>
          <w:marTop w:val="0"/>
          <w:marBottom w:val="450"/>
          <w:divBdr>
            <w:top w:val="none" w:sz="0" w:space="0" w:color="auto"/>
            <w:left w:val="none" w:sz="0" w:space="0" w:color="auto"/>
            <w:bottom w:val="none" w:sz="0" w:space="0" w:color="auto"/>
            <w:right w:val="none" w:sz="0" w:space="0" w:color="auto"/>
          </w:divBdr>
          <w:divsChild>
            <w:div w:id="1980065108">
              <w:marLeft w:val="0"/>
              <w:marRight w:val="0"/>
              <w:marTop w:val="0"/>
              <w:marBottom w:val="150"/>
              <w:divBdr>
                <w:top w:val="none" w:sz="0" w:space="0" w:color="auto"/>
                <w:left w:val="none" w:sz="0" w:space="0" w:color="auto"/>
                <w:bottom w:val="none" w:sz="0" w:space="0" w:color="auto"/>
                <w:right w:val="none" w:sz="0" w:space="0" w:color="auto"/>
              </w:divBdr>
              <w:divsChild>
                <w:div w:id="1024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2043">
          <w:marLeft w:val="0"/>
          <w:marRight w:val="0"/>
          <w:marTop w:val="0"/>
          <w:marBottom w:val="0"/>
          <w:divBdr>
            <w:top w:val="none" w:sz="0" w:space="0" w:color="auto"/>
            <w:left w:val="none" w:sz="0" w:space="0" w:color="auto"/>
            <w:bottom w:val="none" w:sz="0" w:space="0" w:color="auto"/>
            <w:right w:val="none" w:sz="0" w:space="0" w:color="auto"/>
          </w:divBdr>
        </w:div>
        <w:div w:id="1832597576">
          <w:marLeft w:val="0"/>
          <w:marRight w:val="0"/>
          <w:marTop w:val="0"/>
          <w:marBottom w:val="0"/>
          <w:divBdr>
            <w:top w:val="none" w:sz="0" w:space="0" w:color="auto"/>
            <w:left w:val="none" w:sz="0" w:space="0" w:color="auto"/>
            <w:bottom w:val="none" w:sz="0" w:space="0" w:color="auto"/>
            <w:right w:val="none" w:sz="0" w:space="0" w:color="auto"/>
          </w:divBdr>
        </w:div>
      </w:divsChild>
    </w:div>
    <w:div w:id="1436706289">
      <w:bodyDiv w:val="1"/>
      <w:marLeft w:val="0"/>
      <w:marRight w:val="0"/>
      <w:marTop w:val="0"/>
      <w:marBottom w:val="0"/>
      <w:divBdr>
        <w:top w:val="none" w:sz="0" w:space="0" w:color="auto"/>
        <w:left w:val="none" w:sz="0" w:space="0" w:color="auto"/>
        <w:bottom w:val="none" w:sz="0" w:space="0" w:color="auto"/>
        <w:right w:val="none" w:sz="0" w:space="0" w:color="auto"/>
      </w:divBdr>
      <w:divsChild>
        <w:div w:id="165094007">
          <w:marLeft w:val="0"/>
          <w:marRight w:val="0"/>
          <w:marTop w:val="0"/>
          <w:marBottom w:val="0"/>
          <w:divBdr>
            <w:top w:val="none" w:sz="0" w:space="0" w:color="auto"/>
            <w:left w:val="none" w:sz="0" w:space="0" w:color="auto"/>
            <w:bottom w:val="none" w:sz="0" w:space="0" w:color="auto"/>
            <w:right w:val="none" w:sz="0" w:space="0" w:color="auto"/>
          </w:divBdr>
        </w:div>
        <w:div w:id="265308756">
          <w:marLeft w:val="0"/>
          <w:marRight w:val="0"/>
          <w:marTop w:val="0"/>
          <w:marBottom w:val="0"/>
          <w:divBdr>
            <w:top w:val="none" w:sz="0" w:space="0" w:color="auto"/>
            <w:left w:val="none" w:sz="0" w:space="0" w:color="auto"/>
            <w:bottom w:val="none" w:sz="0" w:space="0" w:color="auto"/>
            <w:right w:val="none" w:sz="0" w:space="0" w:color="auto"/>
          </w:divBdr>
        </w:div>
        <w:div w:id="414858942">
          <w:marLeft w:val="0"/>
          <w:marRight w:val="0"/>
          <w:marTop w:val="0"/>
          <w:marBottom w:val="0"/>
          <w:divBdr>
            <w:top w:val="none" w:sz="0" w:space="0" w:color="auto"/>
            <w:left w:val="none" w:sz="0" w:space="0" w:color="auto"/>
            <w:bottom w:val="none" w:sz="0" w:space="0" w:color="auto"/>
            <w:right w:val="none" w:sz="0" w:space="0" w:color="auto"/>
          </w:divBdr>
        </w:div>
        <w:div w:id="528763979">
          <w:marLeft w:val="0"/>
          <w:marRight w:val="0"/>
          <w:marTop w:val="0"/>
          <w:marBottom w:val="0"/>
          <w:divBdr>
            <w:top w:val="none" w:sz="0" w:space="0" w:color="auto"/>
            <w:left w:val="none" w:sz="0" w:space="0" w:color="auto"/>
            <w:bottom w:val="none" w:sz="0" w:space="0" w:color="auto"/>
            <w:right w:val="none" w:sz="0" w:space="0" w:color="auto"/>
          </w:divBdr>
        </w:div>
        <w:div w:id="534661026">
          <w:marLeft w:val="0"/>
          <w:marRight w:val="0"/>
          <w:marTop w:val="0"/>
          <w:marBottom w:val="0"/>
          <w:divBdr>
            <w:top w:val="none" w:sz="0" w:space="0" w:color="auto"/>
            <w:left w:val="none" w:sz="0" w:space="0" w:color="auto"/>
            <w:bottom w:val="none" w:sz="0" w:space="0" w:color="auto"/>
            <w:right w:val="none" w:sz="0" w:space="0" w:color="auto"/>
          </w:divBdr>
        </w:div>
        <w:div w:id="551969216">
          <w:marLeft w:val="0"/>
          <w:marRight w:val="0"/>
          <w:marTop w:val="0"/>
          <w:marBottom w:val="0"/>
          <w:divBdr>
            <w:top w:val="none" w:sz="0" w:space="0" w:color="auto"/>
            <w:left w:val="none" w:sz="0" w:space="0" w:color="auto"/>
            <w:bottom w:val="none" w:sz="0" w:space="0" w:color="auto"/>
            <w:right w:val="none" w:sz="0" w:space="0" w:color="auto"/>
          </w:divBdr>
        </w:div>
        <w:div w:id="601648344">
          <w:marLeft w:val="0"/>
          <w:marRight w:val="0"/>
          <w:marTop w:val="0"/>
          <w:marBottom w:val="0"/>
          <w:divBdr>
            <w:top w:val="none" w:sz="0" w:space="0" w:color="auto"/>
            <w:left w:val="none" w:sz="0" w:space="0" w:color="auto"/>
            <w:bottom w:val="none" w:sz="0" w:space="0" w:color="auto"/>
            <w:right w:val="none" w:sz="0" w:space="0" w:color="auto"/>
          </w:divBdr>
        </w:div>
        <w:div w:id="633410672">
          <w:marLeft w:val="0"/>
          <w:marRight w:val="0"/>
          <w:marTop w:val="0"/>
          <w:marBottom w:val="0"/>
          <w:divBdr>
            <w:top w:val="none" w:sz="0" w:space="0" w:color="auto"/>
            <w:left w:val="none" w:sz="0" w:space="0" w:color="auto"/>
            <w:bottom w:val="none" w:sz="0" w:space="0" w:color="auto"/>
            <w:right w:val="none" w:sz="0" w:space="0" w:color="auto"/>
          </w:divBdr>
        </w:div>
        <w:div w:id="712730406">
          <w:marLeft w:val="0"/>
          <w:marRight w:val="0"/>
          <w:marTop w:val="0"/>
          <w:marBottom w:val="0"/>
          <w:divBdr>
            <w:top w:val="none" w:sz="0" w:space="0" w:color="auto"/>
            <w:left w:val="none" w:sz="0" w:space="0" w:color="auto"/>
            <w:bottom w:val="none" w:sz="0" w:space="0" w:color="auto"/>
            <w:right w:val="none" w:sz="0" w:space="0" w:color="auto"/>
          </w:divBdr>
        </w:div>
        <w:div w:id="871923595">
          <w:marLeft w:val="0"/>
          <w:marRight w:val="0"/>
          <w:marTop w:val="0"/>
          <w:marBottom w:val="0"/>
          <w:divBdr>
            <w:top w:val="none" w:sz="0" w:space="0" w:color="auto"/>
            <w:left w:val="none" w:sz="0" w:space="0" w:color="auto"/>
            <w:bottom w:val="none" w:sz="0" w:space="0" w:color="auto"/>
            <w:right w:val="none" w:sz="0" w:space="0" w:color="auto"/>
          </w:divBdr>
        </w:div>
        <w:div w:id="886406265">
          <w:marLeft w:val="0"/>
          <w:marRight w:val="0"/>
          <w:marTop w:val="0"/>
          <w:marBottom w:val="0"/>
          <w:divBdr>
            <w:top w:val="none" w:sz="0" w:space="0" w:color="auto"/>
            <w:left w:val="none" w:sz="0" w:space="0" w:color="auto"/>
            <w:bottom w:val="none" w:sz="0" w:space="0" w:color="auto"/>
            <w:right w:val="none" w:sz="0" w:space="0" w:color="auto"/>
          </w:divBdr>
        </w:div>
        <w:div w:id="913274690">
          <w:marLeft w:val="0"/>
          <w:marRight w:val="0"/>
          <w:marTop w:val="0"/>
          <w:marBottom w:val="0"/>
          <w:divBdr>
            <w:top w:val="none" w:sz="0" w:space="0" w:color="auto"/>
            <w:left w:val="none" w:sz="0" w:space="0" w:color="auto"/>
            <w:bottom w:val="none" w:sz="0" w:space="0" w:color="auto"/>
            <w:right w:val="none" w:sz="0" w:space="0" w:color="auto"/>
          </w:divBdr>
        </w:div>
        <w:div w:id="1252275497">
          <w:marLeft w:val="0"/>
          <w:marRight w:val="0"/>
          <w:marTop w:val="0"/>
          <w:marBottom w:val="0"/>
          <w:divBdr>
            <w:top w:val="none" w:sz="0" w:space="0" w:color="auto"/>
            <w:left w:val="none" w:sz="0" w:space="0" w:color="auto"/>
            <w:bottom w:val="none" w:sz="0" w:space="0" w:color="auto"/>
            <w:right w:val="none" w:sz="0" w:space="0" w:color="auto"/>
          </w:divBdr>
        </w:div>
        <w:div w:id="1324970082">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575044987">
          <w:marLeft w:val="0"/>
          <w:marRight w:val="0"/>
          <w:marTop w:val="0"/>
          <w:marBottom w:val="0"/>
          <w:divBdr>
            <w:top w:val="none" w:sz="0" w:space="0" w:color="auto"/>
            <w:left w:val="none" w:sz="0" w:space="0" w:color="auto"/>
            <w:bottom w:val="none" w:sz="0" w:space="0" w:color="auto"/>
            <w:right w:val="none" w:sz="0" w:space="0" w:color="auto"/>
          </w:divBdr>
        </w:div>
        <w:div w:id="1609921964">
          <w:marLeft w:val="0"/>
          <w:marRight w:val="0"/>
          <w:marTop w:val="0"/>
          <w:marBottom w:val="0"/>
          <w:divBdr>
            <w:top w:val="none" w:sz="0" w:space="0" w:color="auto"/>
            <w:left w:val="none" w:sz="0" w:space="0" w:color="auto"/>
            <w:bottom w:val="none" w:sz="0" w:space="0" w:color="auto"/>
            <w:right w:val="none" w:sz="0" w:space="0" w:color="auto"/>
          </w:divBdr>
        </w:div>
        <w:div w:id="1644000472">
          <w:marLeft w:val="0"/>
          <w:marRight w:val="0"/>
          <w:marTop w:val="0"/>
          <w:marBottom w:val="0"/>
          <w:divBdr>
            <w:top w:val="none" w:sz="0" w:space="0" w:color="auto"/>
            <w:left w:val="none" w:sz="0" w:space="0" w:color="auto"/>
            <w:bottom w:val="none" w:sz="0" w:space="0" w:color="auto"/>
            <w:right w:val="none" w:sz="0" w:space="0" w:color="auto"/>
          </w:divBdr>
        </w:div>
        <w:div w:id="2005744874">
          <w:marLeft w:val="0"/>
          <w:marRight w:val="0"/>
          <w:marTop w:val="0"/>
          <w:marBottom w:val="0"/>
          <w:divBdr>
            <w:top w:val="none" w:sz="0" w:space="0" w:color="auto"/>
            <w:left w:val="none" w:sz="0" w:space="0" w:color="auto"/>
            <w:bottom w:val="none" w:sz="0" w:space="0" w:color="auto"/>
            <w:right w:val="none" w:sz="0" w:space="0" w:color="auto"/>
          </w:divBdr>
        </w:div>
        <w:div w:id="2146266529">
          <w:marLeft w:val="0"/>
          <w:marRight w:val="0"/>
          <w:marTop w:val="0"/>
          <w:marBottom w:val="0"/>
          <w:divBdr>
            <w:top w:val="none" w:sz="0" w:space="0" w:color="auto"/>
            <w:left w:val="none" w:sz="0" w:space="0" w:color="auto"/>
            <w:bottom w:val="none" w:sz="0" w:space="0" w:color="auto"/>
            <w:right w:val="none" w:sz="0" w:space="0" w:color="auto"/>
          </w:divBdr>
        </w:div>
      </w:divsChild>
    </w:div>
    <w:div w:id="1461651609">
      <w:bodyDiv w:val="1"/>
      <w:marLeft w:val="0"/>
      <w:marRight w:val="0"/>
      <w:marTop w:val="0"/>
      <w:marBottom w:val="0"/>
      <w:divBdr>
        <w:top w:val="none" w:sz="0" w:space="0" w:color="auto"/>
        <w:left w:val="none" w:sz="0" w:space="0" w:color="auto"/>
        <w:bottom w:val="none" w:sz="0" w:space="0" w:color="auto"/>
        <w:right w:val="none" w:sz="0" w:space="0" w:color="auto"/>
      </w:divBdr>
    </w:div>
    <w:div w:id="1461998336">
      <w:bodyDiv w:val="1"/>
      <w:marLeft w:val="0"/>
      <w:marRight w:val="0"/>
      <w:marTop w:val="0"/>
      <w:marBottom w:val="0"/>
      <w:divBdr>
        <w:top w:val="none" w:sz="0" w:space="0" w:color="auto"/>
        <w:left w:val="none" w:sz="0" w:space="0" w:color="auto"/>
        <w:bottom w:val="none" w:sz="0" w:space="0" w:color="auto"/>
        <w:right w:val="none" w:sz="0" w:space="0" w:color="auto"/>
      </w:divBdr>
    </w:div>
    <w:div w:id="1462724269">
      <w:bodyDiv w:val="1"/>
      <w:marLeft w:val="0"/>
      <w:marRight w:val="0"/>
      <w:marTop w:val="0"/>
      <w:marBottom w:val="0"/>
      <w:divBdr>
        <w:top w:val="none" w:sz="0" w:space="0" w:color="auto"/>
        <w:left w:val="none" w:sz="0" w:space="0" w:color="auto"/>
        <w:bottom w:val="none" w:sz="0" w:space="0" w:color="auto"/>
        <w:right w:val="none" w:sz="0" w:space="0" w:color="auto"/>
      </w:divBdr>
      <w:divsChild>
        <w:div w:id="74522060">
          <w:marLeft w:val="0"/>
          <w:marRight w:val="0"/>
          <w:marTop w:val="0"/>
          <w:marBottom w:val="0"/>
          <w:divBdr>
            <w:top w:val="none" w:sz="0" w:space="0" w:color="auto"/>
            <w:left w:val="none" w:sz="0" w:space="0" w:color="auto"/>
            <w:bottom w:val="none" w:sz="0" w:space="0" w:color="auto"/>
            <w:right w:val="none" w:sz="0" w:space="0" w:color="auto"/>
          </w:divBdr>
        </w:div>
        <w:div w:id="153304394">
          <w:marLeft w:val="0"/>
          <w:marRight w:val="0"/>
          <w:marTop w:val="0"/>
          <w:marBottom w:val="0"/>
          <w:divBdr>
            <w:top w:val="none" w:sz="0" w:space="0" w:color="auto"/>
            <w:left w:val="none" w:sz="0" w:space="0" w:color="auto"/>
            <w:bottom w:val="none" w:sz="0" w:space="0" w:color="auto"/>
            <w:right w:val="none" w:sz="0" w:space="0" w:color="auto"/>
          </w:divBdr>
        </w:div>
        <w:div w:id="155194430">
          <w:marLeft w:val="0"/>
          <w:marRight w:val="0"/>
          <w:marTop w:val="0"/>
          <w:marBottom w:val="0"/>
          <w:divBdr>
            <w:top w:val="none" w:sz="0" w:space="0" w:color="auto"/>
            <w:left w:val="none" w:sz="0" w:space="0" w:color="auto"/>
            <w:bottom w:val="none" w:sz="0" w:space="0" w:color="auto"/>
            <w:right w:val="none" w:sz="0" w:space="0" w:color="auto"/>
          </w:divBdr>
        </w:div>
        <w:div w:id="172496105">
          <w:marLeft w:val="0"/>
          <w:marRight w:val="0"/>
          <w:marTop w:val="0"/>
          <w:marBottom w:val="0"/>
          <w:divBdr>
            <w:top w:val="none" w:sz="0" w:space="0" w:color="auto"/>
            <w:left w:val="none" w:sz="0" w:space="0" w:color="auto"/>
            <w:bottom w:val="none" w:sz="0" w:space="0" w:color="auto"/>
            <w:right w:val="none" w:sz="0" w:space="0" w:color="auto"/>
          </w:divBdr>
        </w:div>
        <w:div w:id="419103100">
          <w:marLeft w:val="0"/>
          <w:marRight w:val="0"/>
          <w:marTop w:val="0"/>
          <w:marBottom w:val="0"/>
          <w:divBdr>
            <w:top w:val="none" w:sz="0" w:space="0" w:color="auto"/>
            <w:left w:val="none" w:sz="0" w:space="0" w:color="auto"/>
            <w:bottom w:val="none" w:sz="0" w:space="0" w:color="auto"/>
            <w:right w:val="none" w:sz="0" w:space="0" w:color="auto"/>
          </w:divBdr>
        </w:div>
        <w:div w:id="447746048">
          <w:marLeft w:val="0"/>
          <w:marRight w:val="0"/>
          <w:marTop w:val="0"/>
          <w:marBottom w:val="0"/>
          <w:divBdr>
            <w:top w:val="none" w:sz="0" w:space="0" w:color="auto"/>
            <w:left w:val="none" w:sz="0" w:space="0" w:color="auto"/>
            <w:bottom w:val="none" w:sz="0" w:space="0" w:color="auto"/>
            <w:right w:val="none" w:sz="0" w:space="0" w:color="auto"/>
          </w:divBdr>
        </w:div>
        <w:div w:id="466048038">
          <w:marLeft w:val="0"/>
          <w:marRight w:val="0"/>
          <w:marTop w:val="0"/>
          <w:marBottom w:val="0"/>
          <w:divBdr>
            <w:top w:val="none" w:sz="0" w:space="0" w:color="auto"/>
            <w:left w:val="none" w:sz="0" w:space="0" w:color="auto"/>
            <w:bottom w:val="none" w:sz="0" w:space="0" w:color="auto"/>
            <w:right w:val="none" w:sz="0" w:space="0" w:color="auto"/>
          </w:divBdr>
        </w:div>
        <w:div w:id="491139109">
          <w:marLeft w:val="0"/>
          <w:marRight w:val="0"/>
          <w:marTop w:val="0"/>
          <w:marBottom w:val="0"/>
          <w:divBdr>
            <w:top w:val="none" w:sz="0" w:space="0" w:color="auto"/>
            <w:left w:val="none" w:sz="0" w:space="0" w:color="auto"/>
            <w:bottom w:val="none" w:sz="0" w:space="0" w:color="auto"/>
            <w:right w:val="none" w:sz="0" w:space="0" w:color="auto"/>
          </w:divBdr>
        </w:div>
        <w:div w:id="517935811">
          <w:marLeft w:val="0"/>
          <w:marRight w:val="0"/>
          <w:marTop w:val="0"/>
          <w:marBottom w:val="0"/>
          <w:divBdr>
            <w:top w:val="none" w:sz="0" w:space="0" w:color="auto"/>
            <w:left w:val="none" w:sz="0" w:space="0" w:color="auto"/>
            <w:bottom w:val="none" w:sz="0" w:space="0" w:color="auto"/>
            <w:right w:val="none" w:sz="0" w:space="0" w:color="auto"/>
          </w:divBdr>
        </w:div>
        <w:div w:id="523713253">
          <w:marLeft w:val="0"/>
          <w:marRight w:val="0"/>
          <w:marTop w:val="0"/>
          <w:marBottom w:val="0"/>
          <w:divBdr>
            <w:top w:val="none" w:sz="0" w:space="0" w:color="auto"/>
            <w:left w:val="none" w:sz="0" w:space="0" w:color="auto"/>
            <w:bottom w:val="none" w:sz="0" w:space="0" w:color="auto"/>
            <w:right w:val="none" w:sz="0" w:space="0" w:color="auto"/>
          </w:divBdr>
        </w:div>
        <w:div w:id="587351274">
          <w:marLeft w:val="0"/>
          <w:marRight w:val="0"/>
          <w:marTop w:val="0"/>
          <w:marBottom w:val="0"/>
          <w:divBdr>
            <w:top w:val="none" w:sz="0" w:space="0" w:color="auto"/>
            <w:left w:val="none" w:sz="0" w:space="0" w:color="auto"/>
            <w:bottom w:val="none" w:sz="0" w:space="0" w:color="auto"/>
            <w:right w:val="none" w:sz="0" w:space="0" w:color="auto"/>
          </w:divBdr>
        </w:div>
        <w:div w:id="686517857">
          <w:marLeft w:val="0"/>
          <w:marRight w:val="0"/>
          <w:marTop w:val="0"/>
          <w:marBottom w:val="0"/>
          <w:divBdr>
            <w:top w:val="none" w:sz="0" w:space="0" w:color="auto"/>
            <w:left w:val="none" w:sz="0" w:space="0" w:color="auto"/>
            <w:bottom w:val="none" w:sz="0" w:space="0" w:color="auto"/>
            <w:right w:val="none" w:sz="0" w:space="0" w:color="auto"/>
          </w:divBdr>
        </w:div>
        <w:div w:id="958412820">
          <w:marLeft w:val="0"/>
          <w:marRight w:val="0"/>
          <w:marTop w:val="0"/>
          <w:marBottom w:val="0"/>
          <w:divBdr>
            <w:top w:val="none" w:sz="0" w:space="0" w:color="auto"/>
            <w:left w:val="none" w:sz="0" w:space="0" w:color="auto"/>
            <w:bottom w:val="none" w:sz="0" w:space="0" w:color="auto"/>
            <w:right w:val="none" w:sz="0" w:space="0" w:color="auto"/>
          </w:divBdr>
        </w:div>
        <w:div w:id="1054965529">
          <w:marLeft w:val="0"/>
          <w:marRight w:val="0"/>
          <w:marTop w:val="0"/>
          <w:marBottom w:val="0"/>
          <w:divBdr>
            <w:top w:val="none" w:sz="0" w:space="0" w:color="auto"/>
            <w:left w:val="none" w:sz="0" w:space="0" w:color="auto"/>
            <w:bottom w:val="none" w:sz="0" w:space="0" w:color="auto"/>
            <w:right w:val="none" w:sz="0" w:space="0" w:color="auto"/>
          </w:divBdr>
        </w:div>
        <w:div w:id="1062481071">
          <w:marLeft w:val="0"/>
          <w:marRight w:val="0"/>
          <w:marTop w:val="0"/>
          <w:marBottom w:val="0"/>
          <w:divBdr>
            <w:top w:val="none" w:sz="0" w:space="0" w:color="auto"/>
            <w:left w:val="none" w:sz="0" w:space="0" w:color="auto"/>
            <w:bottom w:val="none" w:sz="0" w:space="0" w:color="auto"/>
            <w:right w:val="none" w:sz="0" w:space="0" w:color="auto"/>
          </w:divBdr>
        </w:div>
        <w:div w:id="1081561220">
          <w:marLeft w:val="0"/>
          <w:marRight w:val="0"/>
          <w:marTop w:val="0"/>
          <w:marBottom w:val="0"/>
          <w:divBdr>
            <w:top w:val="none" w:sz="0" w:space="0" w:color="auto"/>
            <w:left w:val="none" w:sz="0" w:space="0" w:color="auto"/>
            <w:bottom w:val="none" w:sz="0" w:space="0" w:color="auto"/>
            <w:right w:val="none" w:sz="0" w:space="0" w:color="auto"/>
          </w:divBdr>
        </w:div>
        <w:div w:id="1086268440">
          <w:marLeft w:val="0"/>
          <w:marRight w:val="0"/>
          <w:marTop w:val="0"/>
          <w:marBottom w:val="0"/>
          <w:divBdr>
            <w:top w:val="none" w:sz="0" w:space="0" w:color="auto"/>
            <w:left w:val="none" w:sz="0" w:space="0" w:color="auto"/>
            <w:bottom w:val="none" w:sz="0" w:space="0" w:color="auto"/>
            <w:right w:val="none" w:sz="0" w:space="0" w:color="auto"/>
          </w:divBdr>
        </w:div>
        <w:div w:id="1104105935">
          <w:marLeft w:val="0"/>
          <w:marRight w:val="0"/>
          <w:marTop w:val="0"/>
          <w:marBottom w:val="0"/>
          <w:divBdr>
            <w:top w:val="none" w:sz="0" w:space="0" w:color="auto"/>
            <w:left w:val="none" w:sz="0" w:space="0" w:color="auto"/>
            <w:bottom w:val="none" w:sz="0" w:space="0" w:color="auto"/>
            <w:right w:val="none" w:sz="0" w:space="0" w:color="auto"/>
          </w:divBdr>
        </w:div>
        <w:div w:id="1139225552">
          <w:marLeft w:val="0"/>
          <w:marRight w:val="0"/>
          <w:marTop w:val="0"/>
          <w:marBottom w:val="0"/>
          <w:divBdr>
            <w:top w:val="none" w:sz="0" w:space="0" w:color="auto"/>
            <w:left w:val="none" w:sz="0" w:space="0" w:color="auto"/>
            <w:bottom w:val="none" w:sz="0" w:space="0" w:color="auto"/>
            <w:right w:val="none" w:sz="0" w:space="0" w:color="auto"/>
          </w:divBdr>
        </w:div>
        <w:div w:id="1157528994">
          <w:marLeft w:val="0"/>
          <w:marRight w:val="0"/>
          <w:marTop w:val="0"/>
          <w:marBottom w:val="0"/>
          <w:divBdr>
            <w:top w:val="none" w:sz="0" w:space="0" w:color="auto"/>
            <w:left w:val="none" w:sz="0" w:space="0" w:color="auto"/>
            <w:bottom w:val="none" w:sz="0" w:space="0" w:color="auto"/>
            <w:right w:val="none" w:sz="0" w:space="0" w:color="auto"/>
          </w:divBdr>
        </w:div>
        <w:div w:id="1210875369">
          <w:marLeft w:val="0"/>
          <w:marRight w:val="0"/>
          <w:marTop w:val="0"/>
          <w:marBottom w:val="0"/>
          <w:divBdr>
            <w:top w:val="none" w:sz="0" w:space="0" w:color="auto"/>
            <w:left w:val="none" w:sz="0" w:space="0" w:color="auto"/>
            <w:bottom w:val="none" w:sz="0" w:space="0" w:color="auto"/>
            <w:right w:val="none" w:sz="0" w:space="0" w:color="auto"/>
          </w:divBdr>
        </w:div>
        <w:div w:id="1221284445">
          <w:marLeft w:val="0"/>
          <w:marRight w:val="0"/>
          <w:marTop w:val="0"/>
          <w:marBottom w:val="0"/>
          <w:divBdr>
            <w:top w:val="none" w:sz="0" w:space="0" w:color="auto"/>
            <w:left w:val="none" w:sz="0" w:space="0" w:color="auto"/>
            <w:bottom w:val="none" w:sz="0" w:space="0" w:color="auto"/>
            <w:right w:val="none" w:sz="0" w:space="0" w:color="auto"/>
          </w:divBdr>
        </w:div>
        <w:div w:id="1222713471">
          <w:marLeft w:val="0"/>
          <w:marRight w:val="0"/>
          <w:marTop w:val="0"/>
          <w:marBottom w:val="0"/>
          <w:divBdr>
            <w:top w:val="none" w:sz="0" w:space="0" w:color="auto"/>
            <w:left w:val="none" w:sz="0" w:space="0" w:color="auto"/>
            <w:bottom w:val="none" w:sz="0" w:space="0" w:color="auto"/>
            <w:right w:val="none" w:sz="0" w:space="0" w:color="auto"/>
          </w:divBdr>
        </w:div>
        <w:div w:id="1225722097">
          <w:marLeft w:val="0"/>
          <w:marRight w:val="0"/>
          <w:marTop w:val="0"/>
          <w:marBottom w:val="0"/>
          <w:divBdr>
            <w:top w:val="none" w:sz="0" w:space="0" w:color="auto"/>
            <w:left w:val="none" w:sz="0" w:space="0" w:color="auto"/>
            <w:bottom w:val="none" w:sz="0" w:space="0" w:color="auto"/>
            <w:right w:val="none" w:sz="0" w:space="0" w:color="auto"/>
          </w:divBdr>
        </w:div>
        <w:div w:id="1231116789">
          <w:marLeft w:val="0"/>
          <w:marRight w:val="0"/>
          <w:marTop w:val="0"/>
          <w:marBottom w:val="0"/>
          <w:divBdr>
            <w:top w:val="none" w:sz="0" w:space="0" w:color="auto"/>
            <w:left w:val="none" w:sz="0" w:space="0" w:color="auto"/>
            <w:bottom w:val="none" w:sz="0" w:space="0" w:color="auto"/>
            <w:right w:val="none" w:sz="0" w:space="0" w:color="auto"/>
          </w:divBdr>
        </w:div>
        <w:div w:id="1357541018">
          <w:marLeft w:val="0"/>
          <w:marRight w:val="0"/>
          <w:marTop w:val="0"/>
          <w:marBottom w:val="0"/>
          <w:divBdr>
            <w:top w:val="none" w:sz="0" w:space="0" w:color="auto"/>
            <w:left w:val="none" w:sz="0" w:space="0" w:color="auto"/>
            <w:bottom w:val="none" w:sz="0" w:space="0" w:color="auto"/>
            <w:right w:val="none" w:sz="0" w:space="0" w:color="auto"/>
          </w:divBdr>
        </w:div>
        <w:div w:id="1444424500">
          <w:marLeft w:val="0"/>
          <w:marRight w:val="0"/>
          <w:marTop w:val="0"/>
          <w:marBottom w:val="0"/>
          <w:divBdr>
            <w:top w:val="none" w:sz="0" w:space="0" w:color="auto"/>
            <w:left w:val="none" w:sz="0" w:space="0" w:color="auto"/>
            <w:bottom w:val="none" w:sz="0" w:space="0" w:color="auto"/>
            <w:right w:val="none" w:sz="0" w:space="0" w:color="auto"/>
          </w:divBdr>
        </w:div>
        <w:div w:id="1450540826">
          <w:marLeft w:val="0"/>
          <w:marRight w:val="0"/>
          <w:marTop w:val="0"/>
          <w:marBottom w:val="0"/>
          <w:divBdr>
            <w:top w:val="none" w:sz="0" w:space="0" w:color="auto"/>
            <w:left w:val="none" w:sz="0" w:space="0" w:color="auto"/>
            <w:bottom w:val="none" w:sz="0" w:space="0" w:color="auto"/>
            <w:right w:val="none" w:sz="0" w:space="0" w:color="auto"/>
          </w:divBdr>
        </w:div>
        <w:div w:id="1540898748">
          <w:marLeft w:val="0"/>
          <w:marRight w:val="0"/>
          <w:marTop w:val="0"/>
          <w:marBottom w:val="0"/>
          <w:divBdr>
            <w:top w:val="none" w:sz="0" w:space="0" w:color="auto"/>
            <w:left w:val="none" w:sz="0" w:space="0" w:color="auto"/>
            <w:bottom w:val="none" w:sz="0" w:space="0" w:color="auto"/>
            <w:right w:val="none" w:sz="0" w:space="0" w:color="auto"/>
          </w:divBdr>
        </w:div>
        <w:div w:id="1649826038">
          <w:marLeft w:val="0"/>
          <w:marRight w:val="0"/>
          <w:marTop w:val="0"/>
          <w:marBottom w:val="0"/>
          <w:divBdr>
            <w:top w:val="none" w:sz="0" w:space="0" w:color="auto"/>
            <w:left w:val="none" w:sz="0" w:space="0" w:color="auto"/>
            <w:bottom w:val="none" w:sz="0" w:space="0" w:color="auto"/>
            <w:right w:val="none" w:sz="0" w:space="0" w:color="auto"/>
          </w:divBdr>
        </w:div>
        <w:div w:id="1697997883">
          <w:marLeft w:val="0"/>
          <w:marRight w:val="0"/>
          <w:marTop w:val="0"/>
          <w:marBottom w:val="0"/>
          <w:divBdr>
            <w:top w:val="none" w:sz="0" w:space="0" w:color="auto"/>
            <w:left w:val="none" w:sz="0" w:space="0" w:color="auto"/>
            <w:bottom w:val="none" w:sz="0" w:space="0" w:color="auto"/>
            <w:right w:val="none" w:sz="0" w:space="0" w:color="auto"/>
          </w:divBdr>
        </w:div>
        <w:div w:id="1951467088">
          <w:marLeft w:val="0"/>
          <w:marRight w:val="0"/>
          <w:marTop w:val="0"/>
          <w:marBottom w:val="0"/>
          <w:divBdr>
            <w:top w:val="none" w:sz="0" w:space="0" w:color="auto"/>
            <w:left w:val="none" w:sz="0" w:space="0" w:color="auto"/>
            <w:bottom w:val="none" w:sz="0" w:space="0" w:color="auto"/>
            <w:right w:val="none" w:sz="0" w:space="0" w:color="auto"/>
          </w:divBdr>
        </w:div>
        <w:div w:id="1959221519">
          <w:marLeft w:val="0"/>
          <w:marRight w:val="0"/>
          <w:marTop w:val="0"/>
          <w:marBottom w:val="0"/>
          <w:divBdr>
            <w:top w:val="none" w:sz="0" w:space="0" w:color="auto"/>
            <w:left w:val="none" w:sz="0" w:space="0" w:color="auto"/>
            <w:bottom w:val="none" w:sz="0" w:space="0" w:color="auto"/>
            <w:right w:val="none" w:sz="0" w:space="0" w:color="auto"/>
          </w:divBdr>
        </w:div>
        <w:div w:id="1968268914">
          <w:marLeft w:val="0"/>
          <w:marRight w:val="0"/>
          <w:marTop w:val="0"/>
          <w:marBottom w:val="0"/>
          <w:divBdr>
            <w:top w:val="none" w:sz="0" w:space="0" w:color="auto"/>
            <w:left w:val="none" w:sz="0" w:space="0" w:color="auto"/>
            <w:bottom w:val="none" w:sz="0" w:space="0" w:color="auto"/>
            <w:right w:val="none" w:sz="0" w:space="0" w:color="auto"/>
          </w:divBdr>
        </w:div>
        <w:div w:id="1969123478">
          <w:marLeft w:val="0"/>
          <w:marRight w:val="0"/>
          <w:marTop w:val="0"/>
          <w:marBottom w:val="0"/>
          <w:divBdr>
            <w:top w:val="none" w:sz="0" w:space="0" w:color="auto"/>
            <w:left w:val="none" w:sz="0" w:space="0" w:color="auto"/>
            <w:bottom w:val="none" w:sz="0" w:space="0" w:color="auto"/>
            <w:right w:val="none" w:sz="0" w:space="0" w:color="auto"/>
          </w:divBdr>
        </w:div>
      </w:divsChild>
    </w:div>
    <w:div w:id="1464032395">
      <w:bodyDiv w:val="1"/>
      <w:marLeft w:val="0"/>
      <w:marRight w:val="0"/>
      <w:marTop w:val="0"/>
      <w:marBottom w:val="0"/>
      <w:divBdr>
        <w:top w:val="none" w:sz="0" w:space="0" w:color="auto"/>
        <w:left w:val="none" w:sz="0" w:space="0" w:color="auto"/>
        <w:bottom w:val="none" w:sz="0" w:space="0" w:color="auto"/>
        <w:right w:val="none" w:sz="0" w:space="0" w:color="auto"/>
      </w:divBdr>
      <w:divsChild>
        <w:div w:id="116216465">
          <w:marLeft w:val="0"/>
          <w:marRight w:val="0"/>
          <w:marTop w:val="0"/>
          <w:marBottom w:val="0"/>
          <w:divBdr>
            <w:top w:val="none" w:sz="0" w:space="0" w:color="auto"/>
            <w:left w:val="none" w:sz="0" w:space="0" w:color="auto"/>
            <w:bottom w:val="none" w:sz="0" w:space="0" w:color="auto"/>
            <w:right w:val="none" w:sz="0" w:space="0" w:color="auto"/>
          </w:divBdr>
        </w:div>
        <w:div w:id="136383532">
          <w:marLeft w:val="0"/>
          <w:marRight w:val="0"/>
          <w:marTop w:val="0"/>
          <w:marBottom w:val="0"/>
          <w:divBdr>
            <w:top w:val="none" w:sz="0" w:space="0" w:color="auto"/>
            <w:left w:val="none" w:sz="0" w:space="0" w:color="auto"/>
            <w:bottom w:val="none" w:sz="0" w:space="0" w:color="auto"/>
            <w:right w:val="none" w:sz="0" w:space="0" w:color="auto"/>
          </w:divBdr>
        </w:div>
        <w:div w:id="506215011">
          <w:marLeft w:val="0"/>
          <w:marRight w:val="0"/>
          <w:marTop w:val="0"/>
          <w:marBottom w:val="0"/>
          <w:divBdr>
            <w:top w:val="none" w:sz="0" w:space="0" w:color="auto"/>
            <w:left w:val="none" w:sz="0" w:space="0" w:color="auto"/>
            <w:bottom w:val="none" w:sz="0" w:space="0" w:color="auto"/>
            <w:right w:val="none" w:sz="0" w:space="0" w:color="auto"/>
          </w:divBdr>
        </w:div>
        <w:div w:id="589002409">
          <w:marLeft w:val="0"/>
          <w:marRight w:val="0"/>
          <w:marTop w:val="0"/>
          <w:marBottom w:val="0"/>
          <w:divBdr>
            <w:top w:val="none" w:sz="0" w:space="0" w:color="auto"/>
            <w:left w:val="none" w:sz="0" w:space="0" w:color="auto"/>
            <w:bottom w:val="none" w:sz="0" w:space="0" w:color="auto"/>
            <w:right w:val="none" w:sz="0" w:space="0" w:color="auto"/>
          </w:divBdr>
        </w:div>
        <w:div w:id="727608652">
          <w:marLeft w:val="0"/>
          <w:marRight w:val="0"/>
          <w:marTop w:val="0"/>
          <w:marBottom w:val="0"/>
          <w:divBdr>
            <w:top w:val="none" w:sz="0" w:space="0" w:color="auto"/>
            <w:left w:val="none" w:sz="0" w:space="0" w:color="auto"/>
            <w:bottom w:val="none" w:sz="0" w:space="0" w:color="auto"/>
            <w:right w:val="none" w:sz="0" w:space="0" w:color="auto"/>
          </w:divBdr>
        </w:div>
        <w:div w:id="775101765">
          <w:marLeft w:val="0"/>
          <w:marRight w:val="0"/>
          <w:marTop w:val="0"/>
          <w:marBottom w:val="0"/>
          <w:divBdr>
            <w:top w:val="none" w:sz="0" w:space="0" w:color="auto"/>
            <w:left w:val="none" w:sz="0" w:space="0" w:color="auto"/>
            <w:bottom w:val="none" w:sz="0" w:space="0" w:color="auto"/>
            <w:right w:val="none" w:sz="0" w:space="0" w:color="auto"/>
          </w:divBdr>
        </w:div>
        <w:div w:id="795568585">
          <w:marLeft w:val="0"/>
          <w:marRight w:val="0"/>
          <w:marTop w:val="0"/>
          <w:marBottom w:val="0"/>
          <w:divBdr>
            <w:top w:val="none" w:sz="0" w:space="0" w:color="auto"/>
            <w:left w:val="none" w:sz="0" w:space="0" w:color="auto"/>
            <w:bottom w:val="none" w:sz="0" w:space="0" w:color="auto"/>
            <w:right w:val="none" w:sz="0" w:space="0" w:color="auto"/>
          </w:divBdr>
        </w:div>
        <w:div w:id="1132141306">
          <w:marLeft w:val="0"/>
          <w:marRight w:val="0"/>
          <w:marTop w:val="0"/>
          <w:marBottom w:val="0"/>
          <w:divBdr>
            <w:top w:val="none" w:sz="0" w:space="0" w:color="auto"/>
            <w:left w:val="none" w:sz="0" w:space="0" w:color="auto"/>
            <w:bottom w:val="none" w:sz="0" w:space="0" w:color="auto"/>
            <w:right w:val="none" w:sz="0" w:space="0" w:color="auto"/>
          </w:divBdr>
        </w:div>
        <w:div w:id="1486699657">
          <w:marLeft w:val="0"/>
          <w:marRight w:val="0"/>
          <w:marTop w:val="0"/>
          <w:marBottom w:val="0"/>
          <w:divBdr>
            <w:top w:val="none" w:sz="0" w:space="0" w:color="auto"/>
            <w:left w:val="none" w:sz="0" w:space="0" w:color="auto"/>
            <w:bottom w:val="none" w:sz="0" w:space="0" w:color="auto"/>
            <w:right w:val="none" w:sz="0" w:space="0" w:color="auto"/>
          </w:divBdr>
        </w:div>
        <w:div w:id="1581478011">
          <w:marLeft w:val="0"/>
          <w:marRight w:val="0"/>
          <w:marTop w:val="0"/>
          <w:marBottom w:val="0"/>
          <w:divBdr>
            <w:top w:val="none" w:sz="0" w:space="0" w:color="auto"/>
            <w:left w:val="none" w:sz="0" w:space="0" w:color="auto"/>
            <w:bottom w:val="none" w:sz="0" w:space="0" w:color="auto"/>
            <w:right w:val="none" w:sz="0" w:space="0" w:color="auto"/>
          </w:divBdr>
        </w:div>
        <w:div w:id="1591818618">
          <w:marLeft w:val="0"/>
          <w:marRight w:val="0"/>
          <w:marTop w:val="0"/>
          <w:marBottom w:val="0"/>
          <w:divBdr>
            <w:top w:val="none" w:sz="0" w:space="0" w:color="auto"/>
            <w:left w:val="none" w:sz="0" w:space="0" w:color="auto"/>
            <w:bottom w:val="none" w:sz="0" w:space="0" w:color="auto"/>
            <w:right w:val="none" w:sz="0" w:space="0" w:color="auto"/>
          </w:divBdr>
        </w:div>
        <w:div w:id="1637250547">
          <w:marLeft w:val="0"/>
          <w:marRight w:val="0"/>
          <w:marTop w:val="0"/>
          <w:marBottom w:val="0"/>
          <w:divBdr>
            <w:top w:val="none" w:sz="0" w:space="0" w:color="auto"/>
            <w:left w:val="none" w:sz="0" w:space="0" w:color="auto"/>
            <w:bottom w:val="none" w:sz="0" w:space="0" w:color="auto"/>
            <w:right w:val="none" w:sz="0" w:space="0" w:color="auto"/>
          </w:divBdr>
        </w:div>
        <w:div w:id="1663312070">
          <w:marLeft w:val="0"/>
          <w:marRight w:val="0"/>
          <w:marTop w:val="0"/>
          <w:marBottom w:val="0"/>
          <w:divBdr>
            <w:top w:val="none" w:sz="0" w:space="0" w:color="auto"/>
            <w:left w:val="none" w:sz="0" w:space="0" w:color="auto"/>
            <w:bottom w:val="none" w:sz="0" w:space="0" w:color="auto"/>
            <w:right w:val="none" w:sz="0" w:space="0" w:color="auto"/>
          </w:divBdr>
        </w:div>
        <w:div w:id="1732844132">
          <w:marLeft w:val="0"/>
          <w:marRight w:val="0"/>
          <w:marTop w:val="0"/>
          <w:marBottom w:val="0"/>
          <w:divBdr>
            <w:top w:val="none" w:sz="0" w:space="0" w:color="auto"/>
            <w:left w:val="none" w:sz="0" w:space="0" w:color="auto"/>
            <w:bottom w:val="none" w:sz="0" w:space="0" w:color="auto"/>
            <w:right w:val="none" w:sz="0" w:space="0" w:color="auto"/>
          </w:divBdr>
        </w:div>
        <w:div w:id="1899779378">
          <w:marLeft w:val="0"/>
          <w:marRight w:val="0"/>
          <w:marTop w:val="0"/>
          <w:marBottom w:val="0"/>
          <w:divBdr>
            <w:top w:val="none" w:sz="0" w:space="0" w:color="auto"/>
            <w:left w:val="none" w:sz="0" w:space="0" w:color="auto"/>
            <w:bottom w:val="none" w:sz="0" w:space="0" w:color="auto"/>
            <w:right w:val="none" w:sz="0" w:space="0" w:color="auto"/>
          </w:divBdr>
        </w:div>
        <w:div w:id="1954437293">
          <w:marLeft w:val="0"/>
          <w:marRight w:val="0"/>
          <w:marTop w:val="0"/>
          <w:marBottom w:val="0"/>
          <w:divBdr>
            <w:top w:val="none" w:sz="0" w:space="0" w:color="auto"/>
            <w:left w:val="none" w:sz="0" w:space="0" w:color="auto"/>
            <w:bottom w:val="none" w:sz="0" w:space="0" w:color="auto"/>
            <w:right w:val="none" w:sz="0" w:space="0" w:color="auto"/>
          </w:divBdr>
        </w:div>
        <w:div w:id="1962686993">
          <w:marLeft w:val="0"/>
          <w:marRight w:val="0"/>
          <w:marTop w:val="0"/>
          <w:marBottom w:val="0"/>
          <w:divBdr>
            <w:top w:val="none" w:sz="0" w:space="0" w:color="auto"/>
            <w:left w:val="none" w:sz="0" w:space="0" w:color="auto"/>
            <w:bottom w:val="none" w:sz="0" w:space="0" w:color="auto"/>
            <w:right w:val="none" w:sz="0" w:space="0" w:color="auto"/>
          </w:divBdr>
        </w:div>
        <w:div w:id="2037730166">
          <w:marLeft w:val="0"/>
          <w:marRight w:val="0"/>
          <w:marTop w:val="0"/>
          <w:marBottom w:val="0"/>
          <w:divBdr>
            <w:top w:val="none" w:sz="0" w:space="0" w:color="auto"/>
            <w:left w:val="none" w:sz="0" w:space="0" w:color="auto"/>
            <w:bottom w:val="none" w:sz="0" w:space="0" w:color="auto"/>
            <w:right w:val="none" w:sz="0" w:space="0" w:color="auto"/>
          </w:divBdr>
        </w:div>
      </w:divsChild>
    </w:div>
    <w:div w:id="1464075395">
      <w:bodyDiv w:val="1"/>
      <w:marLeft w:val="0"/>
      <w:marRight w:val="0"/>
      <w:marTop w:val="0"/>
      <w:marBottom w:val="0"/>
      <w:divBdr>
        <w:top w:val="none" w:sz="0" w:space="0" w:color="auto"/>
        <w:left w:val="none" w:sz="0" w:space="0" w:color="auto"/>
        <w:bottom w:val="none" w:sz="0" w:space="0" w:color="auto"/>
        <w:right w:val="none" w:sz="0" w:space="0" w:color="auto"/>
      </w:divBdr>
    </w:div>
    <w:div w:id="1487477860">
      <w:bodyDiv w:val="1"/>
      <w:marLeft w:val="0"/>
      <w:marRight w:val="0"/>
      <w:marTop w:val="0"/>
      <w:marBottom w:val="0"/>
      <w:divBdr>
        <w:top w:val="none" w:sz="0" w:space="0" w:color="auto"/>
        <w:left w:val="none" w:sz="0" w:space="0" w:color="auto"/>
        <w:bottom w:val="none" w:sz="0" w:space="0" w:color="auto"/>
        <w:right w:val="none" w:sz="0" w:space="0" w:color="auto"/>
      </w:divBdr>
      <w:divsChild>
        <w:div w:id="317614799">
          <w:marLeft w:val="0"/>
          <w:marRight w:val="0"/>
          <w:marTop w:val="0"/>
          <w:marBottom w:val="0"/>
          <w:divBdr>
            <w:top w:val="none" w:sz="0" w:space="0" w:color="auto"/>
            <w:left w:val="none" w:sz="0" w:space="0" w:color="auto"/>
            <w:bottom w:val="none" w:sz="0" w:space="0" w:color="auto"/>
            <w:right w:val="none" w:sz="0" w:space="0" w:color="auto"/>
          </w:divBdr>
        </w:div>
        <w:div w:id="941953608">
          <w:marLeft w:val="0"/>
          <w:marRight w:val="0"/>
          <w:marTop w:val="0"/>
          <w:marBottom w:val="0"/>
          <w:divBdr>
            <w:top w:val="none" w:sz="0" w:space="0" w:color="auto"/>
            <w:left w:val="none" w:sz="0" w:space="0" w:color="auto"/>
            <w:bottom w:val="none" w:sz="0" w:space="0" w:color="auto"/>
            <w:right w:val="none" w:sz="0" w:space="0" w:color="auto"/>
          </w:divBdr>
        </w:div>
        <w:div w:id="942764296">
          <w:marLeft w:val="0"/>
          <w:marRight w:val="0"/>
          <w:marTop w:val="0"/>
          <w:marBottom w:val="0"/>
          <w:divBdr>
            <w:top w:val="none" w:sz="0" w:space="0" w:color="auto"/>
            <w:left w:val="none" w:sz="0" w:space="0" w:color="auto"/>
            <w:bottom w:val="none" w:sz="0" w:space="0" w:color="auto"/>
            <w:right w:val="none" w:sz="0" w:space="0" w:color="auto"/>
          </w:divBdr>
        </w:div>
        <w:div w:id="1594438570">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 w:id="1995528394">
          <w:marLeft w:val="0"/>
          <w:marRight w:val="0"/>
          <w:marTop w:val="0"/>
          <w:marBottom w:val="0"/>
          <w:divBdr>
            <w:top w:val="none" w:sz="0" w:space="0" w:color="auto"/>
            <w:left w:val="none" w:sz="0" w:space="0" w:color="auto"/>
            <w:bottom w:val="none" w:sz="0" w:space="0" w:color="auto"/>
            <w:right w:val="none" w:sz="0" w:space="0" w:color="auto"/>
          </w:divBdr>
        </w:div>
      </w:divsChild>
    </w:div>
    <w:div w:id="1533495574">
      <w:bodyDiv w:val="1"/>
      <w:marLeft w:val="0"/>
      <w:marRight w:val="0"/>
      <w:marTop w:val="0"/>
      <w:marBottom w:val="0"/>
      <w:divBdr>
        <w:top w:val="none" w:sz="0" w:space="0" w:color="auto"/>
        <w:left w:val="none" w:sz="0" w:space="0" w:color="auto"/>
        <w:bottom w:val="none" w:sz="0" w:space="0" w:color="auto"/>
        <w:right w:val="none" w:sz="0" w:space="0" w:color="auto"/>
      </w:divBdr>
    </w:div>
    <w:div w:id="1542940876">
      <w:bodyDiv w:val="1"/>
      <w:marLeft w:val="0"/>
      <w:marRight w:val="0"/>
      <w:marTop w:val="0"/>
      <w:marBottom w:val="0"/>
      <w:divBdr>
        <w:top w:val="none" w:sz="0" w:space="0" w:color="auto"/>
        <w:left w:val="none" w:sz="0" w:space="0" w:color="auto"/>
        <w:bottom w:val="none" w:sz="0" w:space="0" w:color="auto"/>
        <w:right w:val="none" w:sz="0" w:space="0" w:color="auto"/>
      </w:divBdr>
    </w:div>
    <w:div w:id="1557427861">
      <w:bodyDiv w:val="1"/>
      <w:marLeft w:val="0"/>
      <w:marRight w:val="0"/>
      <w:marTop w:val="0"/>
      <w:marBottom w:val="0"/>
      <w:divBdr>
        <w:top w:val="none" w:sz="0" w:space="0" w:color="auto"/>
        <w:left w:val="none" w:sz="0" w:space="0" w:color="auto"/>
        <w:bottom w:val="none" w:sz="0" w:space="0" w:color="auto"/>
        <w:right w:val="none" w:sz="0" w:space="0" w:color="auto"/>
      </w:divBdr>
      <w:divsChild>
        <w:div w:id="65884675">
          <w:marLeft w:val="0"/>
          <w:marRight w:val="0"/>
          <w:marTop w:val="0"/>
          <w:marBottom w:val="0"/>
          <w:divBdr>
            <w:top w:val="none" w:sz="0" w:space="0" w:color="auto"/>
            <w:left w:val="none" w:sz="0" w:space="0" w:color="auto"/>
            <w:bottom w:val="none" w:sz="0" w:space="0" w:color="auto"/>
            <w:right w:val="none" w:sz="0" w:space="0" w:color="auto"/>
          </w:divBdr>
        </w:div>
        <w:div w:id="117339379">
          <w:marLeft w:val="0"/>
          <w:marRight w:val="0"/>
          <w:marTop w:val="0"/>
          <w:marBottom w:val="0"/>
          <w:divBdr>
            <w:top w:val="none" w:sz="0" w:space="0" w:color="auto"/>
            <w:left w:val="none" w:sz="0" w:space="0" w:color="auto"/>
            <w:bottom w:val="none" w:sz="0" w:space="0" w:color="auto"/>
            <w:right w:val="none" w:sz="0" w:space="0" w:color="auto"/>
          </w:divBdr>
        </w:div>
        <w:div w:id="225577867">
          <w:marLeft w:val="0"/>
          <w:marRight w:val="0"/>
          <w:marTop w:val="0"/>
          <w:marBottom w:val="0"/>
          <w:divBdr>
            <w:top w:val="none" w:sz="0" w:space="0" w:color="auto"/>
            <w:left w:val="none" w:sz="0" w:space="0" w:color="auto"/>
            <w:bottom w:val="none" w:sz="0" w:space="0" w:color="auto"/>
            <w:right w:val="none" w:sz="0" w:space="0" w:color="auto"/>
          </w:divBdr>
        </w:div>
        <w:div w:id="501504752">
          <w:marLeft w:val="0"/>
          <w:marRight w:val="0"/>
          <w:marTop w:val="0"/>
          <w:marBottom w:val="0"/>
          <w:divBdr>
            <w:top w:val="none" w:sz="0" w:space="0" w:color="auto"/>
            <w:left w:val="none" w:sz="0" w:space="0" w:color="auto"/>
            <w:bottom w:val="none" w:sz="0" w:space="0" w:color="auto"/>
            <w:right w:val="none" w:sz="0" w:space="0" w:color="auto"/>
          </w:divBdr>
        </w:div>
        <w:div w:id="523401974">
          <w:marLeft w:val="0"/>
          <w:marRight w:val="0"/>
          <w:marTop w:val="0"/>
          <w:marBottom w:val="0"/>
          <w:divBdr>
            <w:top w:val="none" w:sz="0" w:space="0" w:color="auto"/>
            <w:left w:val="none" w:sz="0" w:space="0" w:color="auto"/>
            <w:bottom w:val="none" w:sz="0" w:space="0" w:color="auto"/>
            <w:right w:val="none" w:sz="0" w:space="0" w:color="auto"/>
          </w:divBdr>
        </w:div>
        <w:div w:id="526868741">
          <w:marLeft w:val="0"/>
          <w:marRight w:val="0"/>
          <w:marTop w:val="0"/>
          <w:marBottom w:val="0"/>
          <w:divBdr>
            <w:top w:val="none" w:sz="0" w:space="0" w:color="auto"/>
            <w:left w:val="none" w:sz="0" w:space="0" w:color="auto"/>
            <w:bottom w:val="none" w:sz="0" w:space="0" w:color="auto"/>
            <w:right w:val="none" w:sz="0" w:space="0" w:color="auto"/>
          </w:divBdr>
        </w:div>
        <w:div w:id="597517814">
          <w:marLeft w:val="0"/>
          <w:marRight w:val="0"/>
          <w:marTop w:val="0"/>
          <w:marBottom w:val="0"/>
          <w:divBdr>
            <w:top w:val="none" w:sz="0" w:space="0" w:color="auto"/>
            <w:left w:val="none" w:sz="0" w:space="0" w:color="auto"/>
            <w:bottom w:val="none" w:sz="0" w:space="0" w:color="auto"/>
            <w:right w:val="none" w:sz="0" w:space="0" w:color="auto"/>
          </w:divBdr>
        </w:div>
        <w:div w:id="807935123">
          <w:marLeft w:val="0"/>
          <w:marRight w:val="0"/>
          <w:marTop w:val="0"/>
          <w:marBottom w:val="0"/>
          <w:divBdr>
            <w:top w:val="none" w:sz="0" w:space="0" w:color="auto"/>
            <w:left w:val="none" w:sz="0" w:space="0" w:color="auto"/>
            <w:bottom w:val="none" w:sz="0" w:space="0" w:color="auto"/>
            <w:right w:val="none" w:sz="0" w:space="0" w:color="auto"/>
          </w:divBdr>
        </w:div>
        <w:div w:id="879244783">
          <w:marLeft w:val="0"/>
          <w:marRight w:val="0"/>
          <w:marTop w:val="0"/>
          <w:marBottom w:val="0"/>
          <w:divBdr>
            <w:top w:val="none" w:sz="0" w:space="0" w:color="auto"/>
            <w:left w:val="none" w:sz="0" w:space="0" w:color="auto"/>
            <w:bottom w:val="none" w:sz="0" w:space="0" w:color="auto"/>
            <w:right w:val="none" w:sz="0" w:space="0" w:color="auto"/>
          </w:divBdr>
        </w:div>
        <w:div w:id="910508458">
          <w:marLeft w:val="0"/>
          <w:marRight w:val="0"/>
          <w:marTop w:val="0"/>
          <w:marBottom w:val="0"/>
          <w:divBdr>
            <w:top w:val="none" w:sz="0" w:space="0" w:color="auto"/>
            <w:left w:val="none" w:sz="0" w:space="0" w:color="auto"/>
            <w:bottom w:val="none" w:sz="0" w:space="0" w:color="auto"/>
            <w:right w:val="none" w:sz="0" w:space="0" w:color="auto"/>
          </w:divBdr>
        </w:div>
        <w:div w:id="944460946">
          <w:marLeft w:val="0"/>
          <w:marRight w:val="0"/>
          <w:marTop w:val="0"/>
          <w:marBottom w:val="0"/>
          <w:divBdr>
            <w:top w:val="none" w:sz="0" w:space="0" w:color="auto"/>
            <w:left w:val="none" w:sz="0" w:space="0" w:color="auto"/>
            <w:bottom w:val="none" w:sz="0" w:space="0" w:color="auto"/>
            <w:right w:val="none" w:sz="0" w:space="0" w:color="auto"/>
          </w:divBdr>
        </w:div>
        <w:div w:id="1020199683">
          <w:marLeft w:val="0"/>
          <w:marRight w:val="0"/>
          <w:marTop w:val="0"/>
          <w:marBottom w:val="0"/>
          <w:divBdr>
            <w:top w:val="none" w:sz="0" w:space="0" w:color="auto"/>
            <w:left w:val="none" w:sz="0" w:space="0" w:color="auto"/>
            <w:bottom w:val="none" w:sz="0" w:space="0" w:color="auto"/>
            <w:right w:val="none" w:sz="0" w:space="0" w:color="auto"/>
          </w:divBdr>
        </w:div>
        <w:div w:id="1035929483">
          <w:marLeft w:val="0"/>
          <w:marRight w:val="0"/>
          <w:marTop w:val="0"/>
          <w:marBottom w:val="0"/>
          <w:divBdr>
            <w:top w:val="none" w:sz="0" w:space="0" w:color="auto"/>
            <w:left w:val="none" w:sz="0" w:space="0" w:color="auto"/>
            <w:bottom w:val="none" w:sz="0" w:space="0" w:color="auto"/>
            <w:right w:val="none" w:sz="0" w:space="0" w:color="auto"/>
          </w:divBdr>
        </w:div>
        <w:div w:id="1075710346">
          <w:marLeft w:val="0"/>
          <w:marRight w:val="0"/>
          <w:marTop w:val="0"/>
          <w:marBottom w:val="0"/>
          <w:divBdr>
            <w:top w:val="none" w:sz="0" w:space="0" w:color="auto"/>
            <w:left w:val="none" w:sz="0" w:space="0" w:color="auto"/>
            <w:bottom w:val="none" w:sz="0" w:space="0" w:color="auto"/>
            <w:right w:val="none" w:sz="0" w:space="0" w:color="auto"/>
          </w:divBdr>
        </w:div>
        <w:div w:id="1104883123">
          <w:marLeft w:val="0"/>
          <w:marRight w:val="0"/>
          <w:marTop w:val="0"/>
          <w:marBottom w:val="0"/>
          <w:divBdr>
            <w:top w:val="none" w:sz="0" w:space="0" w:color="auto"/>
            <w:left w:val="none" w:sz="0" w:space="0" w:color="auto"/>
            <w:bottom w:val="none" w:sz="0" w:space="0" w:color="auto"/>
            <w:right w:val="none" w:sz="0" w:space="0" w:color="auto"/>
          </w:divBdr>
        </w:div>
        <w:div w:id="1201480481">
          <w:marLeft w:val="0"/>
          <w:marRight w:val="0"/>
          <w:marTop w:val="0"/>
          <w:marBottom w:val="0"/>
          <w:divBdr>
            <w:top w:val="none" w:sz="0" w:space="0" w:color="auto"/>
            <w:left w:val="none" w:sz="0" w:space="0" w:color="auto"/>
            <w:bottom w:val="none" w:sz="0" w:space="0" w:color="auto"/>
            <w:right w:val="none" w:sz="0" w:space="0" w:color="auto"/>
          </w:divBdr>
        </w:div>
        <w:div w:id="1307933268">
          <w:marLeft w:val="0"/>
          <w:marRight w:val="0"/>
          <w:marTop w:val="0"/>
          <w:marBottom w:val="0"/>
          <w:divBdr>
            <w:top w:val="none" w:sz="0" w:space="0" w:color="auto"/>
            <w:left w:val="none" w:sz="0" w:space="0" w:color="auto"/>
            <w:bottom w:val="none" w:sz="0" w:space="0" w:color="auto"/>
            <w:right w:val="none" w:sz="0" w:space="0" w:color="auto"/>
          </w:divBdr>
        </w:div>
        <w:div w:id="1351561656">
          <w:marLeft w:val="0"/>
          <w:marRight w:val="0"/>
          <w:marTop w:val="0"/>
          <w:marBottom w:val="0"/>
          <w:divBdr>
            <w:top w:val="none" w:sz="0" w:space="0" w:color="auto"/>
            <w:left w:val="none" w:sz="0" w:space="0" w:color="auto"/>
            <w:bottom w:val="none" w:sz="0" w:space="0" w:color="auto"/>
            <w:right w:val="none" w:sz="0" w:space="0" w:color="auto"/>
          </w:divBdr>
        </w:div>
        <w:div w:id="1361588938">
          <w:marLeft w:val="0"/>
          <w:marRight w:val="0"/>
          <w:marTop w:val="0"/>
          <w:marBottom w:val="0"/>
          <w:divBdr>
            <w:top w:val="none" w:sz="0" w:space="0" w:color="auto"/>
            <w:left w:val="none" w:sz="0" w:space="0" w:color="auto"/>
            <w:bottom w:val="none" w:sz="0" w:space="0" w:color="auto"/>
            <w:right w:val="none" w:sz="0" w:space="0" w:color="auto"/>
          </w:divBdr>
        </w:div>
        <w:div w:id="1398741492">
          <w:marLeft w:val="0"/>
          <w:marRight w:val="0"/>
          <w:marTop w:val="0"/>
          <w:marBottom w:val="0"/>
          <w:divBdr>
            <w:top w:val="none" w:sz="0" w:space="0" w:color="auto"/>
            <w:left w:val="none" w:sz="0" w:space="0" w:color="auto"/>
            <w:bottom w:val="none" w:sz="0" w:space="0" w:color="auto"/>
            <w:right w:val="none" w:sz="0" w:space="0" w:color="auto"/>
          </w:divBdr>
        </w:div>
        <w:div w:id="1508595136">
          <w:marLeft w:val="0"/>
          <w:marRight w:val="0"/>
          <w:marTop w:val="0"/>
          <w:marBottom w:val="0"/>
          <w:divBdr>
            <w:top w:val="none" w:sz="0" w:space="0" w:color="auto"/>
            <w:left w:val="none" w:sz="0" w:space="0" w:color="auto"/>
            <w:bottom w:val="none" w:sz="0" w:space="0" w:color="auto"/>
            <w:right w:val="none" w:sz="0" w:space="0" w:color="auto"/>
          </w:divBdr>
        </w:div>
        <w:div w:id="1578204899">
          <w:marLeft w:val="0"/>
          <w:marRight w:val="0"/>
          <w:marTop w:val="0"/>
          <w:marBottom w:val="0"/>
          <w:divBdr>
            <w:top w:val="none" w:sz="0" w:space="0" w:color="auto"/>
            <w:left w:val="none" w:sz="0" w:space="0" w:color="auto"/>
            <w:bottom w:val="none" w:sz="0" w:space="0" w:color="auto"/>
            <w:right w:val="none" w:sz="0" w:space="0" w:color="auto"/>
          </w:divBdr>
        </w:div>
        <w:div w:id="1586836780">
          <w:marLeft w:val="0"/>
          <w:marRight w:val="0"/>
          <w:marTop w:val="0"/>
          <w:marBottom w:val="0"/>
          <w:divBdr>
            <w:top w:val="none" w:sz="0" w:space="0" w:color="auto"/>
            <w:left w:val="none" w:sz="0" w:space="0" w:color="auto"/>
            <w:bottom w:val="none" w:sz="0" w:space="0" w:color="auto"/>
            <w:right w:val="none" w:sz="0" w:space="0" w:color="auto"/>
          </w:divBdr>
        </w:div>
        <w:div w:id="1662730512">
          <w:marLeft w:val="0"/>
          <w:marRight w:val="0"/>
          <w:marTop w:val="0"/>
          <w:marBottom w:val="0"/>
          <w:divBdr>
            <w:top w:val="none" w:sz="0" w:space="0" w:color="auto"/>
            <w:left w:val="none" w:sz="0" w:space="0" w:color="auto"/>
            <w:bottom w:val="none" w:sz="0" w:space="0" w:color="auto"/>
            <w:right w:val="none" w:sz="0" w:space="0" w:color="auto"/>
          </w:divBdr>
        </w:div>
        <w:div w:id="1709453149">
          <w:marLeft w:val="0"/>
          <w:marRight w:val="0"/>
          <w:marTop w:val="0"/>
          <w:marBottom w:val="0"/>
          <w:divBdr>
            <w:top w:val="none" w:sz="0" w:space="0" w:color="auto"/>
            <w:left w:val="none" w:sz="0" w:space="0" w:color="auto"/>
            <w:bottom w:val="none" w:sz="0" w:space="0" w:color="auto"/>
            <w:right w:val="none" w:sz="0" w:space="0" w:color="auto"/>
          </w:divBdr>
        </w:div>
        <w:div w:id="1752771589">
          <w:marLeft w:val="0"/>
          <w:marRight w:val="0"/>
          <w:marTop w:val="0"/>
          <w:marBottom w:val="0"/>
          <w:divBdr>
            <w:top w:val="none" w:sz="0" w:space="0" w:color="auto"/>
            <w:left w:val="none" w:sz="0" w:space="0" w:color="auto"/>
            <w:bottom w:val="none" w:sz="0" w:space="0" w:color="auto"/>
            <w:right w:val="none" w:sz="0" w:space="0" w:color="auto"/>
          </w:divBdr>
        </w:div>
        <w:div w:id="1789858793">
          <w:marLeft w:val="0"/>
          <w:marRight w:val="0"/>
          <w:marTop w:val="0"/>
          <w:marBottom w:val="0"/>
          <w:divBdr>
            <w:top w:val="none" w:sz="0" w:space="0" w:color="auto"/>
            <w:left w:val="none" w:sz="0" w:space="0" w:color="auto"/>
            <w:bottom w:val="none" w:sz="0" w:space="0" w:color="auto"/>
            <w:right w:val="none" w:sz="0" w:space="0" w:color="auto"/>
          </w:divBdr>
        </w:div>
        <w:div w:id="1836340696">
          <w:marLeft w:val="0"/>
          <w:marRight w:val="0"/>
          <w:marTop w:val="0"/>
          <w:marBottom w:val="0"/>
          <w:divBdr>
            <w:top w:val="none" w:sz="0" w:space="0" w:color="auto"/>
            <w:left w:val="none" w:sz="0" w:space="0" w:color="auto"/>
            <w:bottom w:val="none" w:sz="0" w:space="0" w:color="auto"/>
            <w:right w:val="none" w:sz="0" w:space="0" w:color="auto"/>
          </w:divBdr>
        </w:div>
        <w:div w:id="1855264139">
          <w:marLeft w:val="0"/>
          <w:marRight w:val="0"/>
          <w:marTop w:val="0"/>
          <w:marBottom w:val="0"/>
          <w:divBdr>
            <w:top w:val="none" w:sz="0" w:space="0" w:color="auto"/>
            <w:left w:val="none" w:sz="0" w:space="0" w:color="auto"/>
            <w:bottom w:val="none" w:sz="0" w:space="0" w:color="auto"/>
            <w:right w:val="none" w:sz="0" w:space="0" w:color="auto"/>
          </w:divBdr>
        </w:div>
        <w:div w:id="1890915809">
          <w:marLeft w:val="0"/>
          <w:marRight w:val="0"/>
          <w:marTop w:val="0"/>
          <w:marBottom w:val="0"/>
          <w:divBdr>
            <w:top w:val="none" w:sz="0" w:space="0" w:color="auto"/>
            <w:left w:val="none" w:sz="0" w:space="0" w:color="auto"/>
            <w:bottom w:val="none" w:sz="0" w:space="0" w:color="auto"/>
            <w:right w:val="none" w:sz="0" w:space="0" w:color="auto"/>
          </w:divBdr>
        </w:div>
        <w:div w:id="1900901180">
          <w:marLeft w:val="0"/>
          <w:marRight w:val="0"/>
          <w:marTop w:val="0"/>
          <w:marBottom w:val="0"/>
          <w:divBdr>
            <w:top w:val="none" w:sz="0" w:space="0" w:color="auto"/>
            <w:left w:val="none" w:sz="0" w:space="0" w:color="auto"/>
            <w:bottom w:val="none" w:sz="0" w:space="0" w:color="auto"/>
            <w:right w:val="none" w:sz="0" w:space="0" w:color="auto"/>
          </w:divBdr>
        </w:div>
        <w:div w:id="1920485153">
          <w:marLeft w:val="0"/>
          <w:marRight w:val="0"/>
          <w:marTop w:val="0"/>
          <w:marBottom w:val="0"/>
          <w:divBdr>
            <w:top w:val="none" w:sz="0" w:space="0" w:color="auto"/>
            <w:left w:val="none" w:sz="0" w:space="0" w:color="auto"/>
            <w:bottom w:val="none" w:sz="0" w:space="0" w:color="auto"/>
            <w:right w:val="none" w:sz="0" w:space="0" w:color="auto"/>
          </w:divBdr>
        </w:div>
        <w:div w:id="2021734233">
          <w:marLeft w:val="0"/>
          <w:marRight w:val="0"/>
          <w:marTop w:val="0"/>
          <w:marBottom w:val="0"/>
          <w:divBdr>
            <w:top w:val="none" w:sz="0" w:space="0" w:color="auto"/>
            <w:left w:val="none" w:sz="0" w:space="0" w:color="auto"/>
            <w:bottom w:val="none" w:sz="0" w:space="0" w:color="auto"/>
            <w:right w:val="none" w:sz="0" w:space="0" w:color="auto"/>
          </w:divBdr>
        </w:div>
        <w:div w:id="2051033957">
          <w:marLeft w:val="0"/>
          <w:marRight w:val="0"/>
          <w:marTop w:val="0"/>
          <w:marBottom w:val="0"/>
          <w:divBdr>
            <w:top w:val="none" w:sz="0" w:space="0" w:color="auto"/>
            <w:left w:val="none" w:sz="0" w:space="0" w:color="auto"/>
            <w:bottom w:val="none" w:sz="0" w:space="0" w:color="auto"/>
            <w:right w:val="none" w:sz="0" w:space="0" w:color="auto"/>
          </w:divBdr>
        </w:div>
        <w:div w:id="2103644681">
          <w:marLeft w:val="0"/>
          <w:marRight w:val="0"/>
          <w:marTop w:val="0"/>
          <w:marBottom w:val="0"/>
          <w:divBdr>
            <w:top w:val="none" w:sz="0" w:space="0" w:color="auto"/>
            <w:left w:val="none" w:sz="0" w:space="0" w:color="auto"/>
            <w:bottom w:val="none" w:sz="0" w:space="0" w:color="auto"/>
            <w:right w:val="none" w:sz="0" w:space="0" w:color="auto"/>
          </w:divBdr>
        </w:div>
      </w:divsChild>
    </w:div>
    <w:div w:id="1596203240">
      <w:bodyDiv w:val="1"/>
      <w:marLeft w:val="0"/>
      <w:marRight w:val="0"/>
      <w:marTop w:val="0"/>
      <w:marBottom w:val="0"/>
      <w:divBdr>
        <w:top w:val="none" w:sz="0" w:space="0" w:color="auto"/>
        <w:left w:val="none" w:sz="0" w:space="0" w:color="auto"/>
        <w:bottom w:val="none" w:sz="0" w:space="0" w:color="auto"/>
        <w:right w:val="none" w:sz="0" w:space="0" w:color="auto"/>
      </w:divBdr>
    </w:div>
    <w:div w:id="1596785764">
      <w:bodyDiv w:val="1"/>
      <w:marLeft w:val="0"/>
      <w:marRight w:val="0"/>
      <w:marTop w:val="0"/>
      <w:marBottom w:val="0"/>
      <w:divBdr>
        <w:top w:val="none" w:sz="0" w:space="0" w:color="auto"/>
        <w:left w:val="none" w:sz="0" w:space="0" w:color="auto"/>
        <w:bottom w:val="none" w:sz="0" w:space="0" w:color="auto"/>
        <w:right w:val="none" w:sz="0" w:space="0" w:color="auto"/>
      </w:divBdr>
    </w:div>
    <w:div w:id="1655185324">
      <w:bodyDiv w:val="1"/>
      <w:marLeft w:val="0"/>
      <w:marRight w:val="0"/>
      <w:marTop w:val="0"/>
      <w:marBottom w:val="0"/>
      <w:divBdr>
        <w:top w:val="none" w:sz="0" w:space="0" w:color="auto"/>
        <w:left w:val="none" w:sz="0" w:space="0" w:color="auto"/>
        <w:bottom w:val="none" w:sz="0" w:space="0" w:color="auto"/>
        <w:right w:val="none" w:sz="0" w:space="0" w:color="auto"/>
      </w:divBdr>
    </w:div>
    <w:div w:id="1665275025">
      <w:bodyDiv w:val="1"/>
      <w:marLeft w:val="0"/>
      <w:marRight w:val="0"/>
      <w:marTop w:val="0"/>
      <w:marBottom w:val="0"/>
      <w:divBdr>
        <w:top w:val="none" w:sz="0" w:space="0" w:color="auto"/>
        <w:left w:val="none" w:sz="0" w:space="0" w:color="auto"/>
        <w:bottom w:val="none" w:sz="0" w:space="0" w:color="auto"/>
        <w:right w:val="none" w:sz="0" w:space="0" w:color="auto"/>
      </w:divBdr>
      <w:divsChild>
        <w:div w:id="298850984">
          <w:marLeft w:val="0"/>
          <w:marRight w:val="0"/>
          <w:marTop w:val="0"/>
          <w:marBottom w:val="0"/>
          <w:divBdr>
            <w:top w:val="none" w:sz="0" w:space="0" w:color="auto"/>
            <w:left w:val="none" w:sz="0" w:space="0" w:color="auto"/>
            <w:bottom w:val="none" w:sz="0" w:space="0" w:color="auto"/>
            <w:right w:val="none" w:sz="0" w:space="0" w:color="auto"/>
          </w:divBdr>
        </w:div>
        <w:div w:id="406416182">
          <w:marLeft w:val="0"/>
          <w:marRight w:val="0"/>
          <w:marTop w:val="0"/>
          <w:marBottom w:val="0"/>
          <w:divBdr>
            <w:top w:val="none" w:sz="0" w:space="0" w:color="auto"/>
            <w:left w:val="none" w:sz="0" w:space="0" w:color="auto"/>
            <w:bottom w:val="none" w:sz="0" w:space="0" w:color="auto"/>
            <w:right w:val="none" w:sz="0" w:space="0" w:color="auto"/>
          </w:divBdr>
        </w:div>
        <w:div w:id="524758228">
          <w:marLeft w:val="0"/>
          <w:marRight w:val="0"/>
          <w:marTop w:val="0"/>
          <w:marBottom w:val="0"/>
          <w:divBdr>
            <w:top w:val="none" w:sz="0" w:space="0" w:color="auto"/>
            <w:left w:val="none" w:sz="0" w:space="0" w:color="auto"/>
            <w:bottom w:val="none" w:sz="0" w:space="0" w:color="auto"/>
            <w:right w:val="none" w:sz="0" w:space="0" w:color="auto"/>
          </w:divBdr>
        </w:div>
        <w:div w:id="807282753">
          <w:marLeft w:val="0"/>
          <w:marRight w:val="0"/>
          <w:marTop w:val="0"/>
          <w:marBottom w:val="0"/>
          <w:divBdr>
            <w:top w:val="none" w:sz="0" w:space="0" w:color="auto"/>
            <w:left w:val="none" w:sz="0" w:space="0" w:color="auto"/>
            <w:bottom w:val="none" w:sz="0" w:space="0" w:color="auto"/>
            <w:right w:val="none" w:sz="0" w:space="0" w:color="auto"/>
          </w:divBdr>
        </w:div>
        <w:div w:id="1678927279">
          <w:marLeft w:val="0"/>
          <w:marRight w:val="0"/>
          <w:marTop w:val="0"/>
          <w:marBottom w:val="0"/>
          <w:divBdr>
            <w:top w:val="none" w:sz="0" w:space="0" w:color="auto"/>
            <w:left w:val="none" w:sz="0" w:space="0" w:color="auto"/>
            <w:bottom w:val="none" w:sz="0" w:space="0" w:color="auto"/>
            <w:right w:val="none" w:sz="0" w:space="0" w:color="auto"/>
          </w:divBdr>
        </w:div>
        <w:div w:id="1696467428">
          <w:marLeft w:val="0"/>
          <w:marRight w:val="0"/>
          <w:marTop w:val="0"/>
          <w:marBottom w:val="0"/>
          <w:divBdr>
            <w:top w:val="none" w:sz="0" w:space="0" w:color="auto"/>
            <w:left w:val="none" w:sz="0" w:space="0" w:color="auto"/>
            <w:bottom w:val="none" w:sz="0" w:space="0" w:color="auto"/>
            <w:right w:val="none" w:sz="0" w:space="0" w:color="auto"/>
          </w:divBdr>
        </w:div>
        <w:div w:id="1861117932">
          <w:marLeft w:val="0"/>
          <w:marRight w:val="0"/>
          <w:marTop w:val="0"/>
          <w:marBottom w:val="0"/>
          <w:divBdr>
            <w:top w:val="none" w:sz="0" w:space="0" w:color="auto"/>
            <w:left w:val="none" w:sz="0" w:space="0" w:color="auto"/>
            <w:bottom w:val="none" w:sz="0" w:space="0" w:color="auto"/>
            <w:right w:val="none" w:sz="0" w:space="0" w:color="auto"/>
          </w:divBdr>
        </w:div>
      </w:divsChild>
    </w:div>
    <w:div w:id="1676421489">
      <w:bodyDiv w:val="1"/>
      <w:marLeft w:val="0"/>
      <w:marRight w:val="0"/>
      <w:marTop w:val="0"/>
      <w:marBottom w:val="0"/>
      <w:divBdr>
        <w:top w:val="none" w:sz="0" w:space="0" w:color="auto"/>
        <w:left w:val="none" w:sz="0" w:space="0" w:color="auto"/>
        <w:bottom w:val="none" w:sz="0" w:space="0" w:color="auto"/>
        <w:right w:val="none" w:sz="0" w:space="0" w:color="auto"/>
      </w:divBdr>
    </w:div>
    <w:div w:id="1680546008">
      <w:bodyDiv w:val="1"/>
      <w:marLeft w:val="0"/>
      <w:marRight w:val="0"/>
      <w:marTop w:val="0"/>
      <w:marBottom w:val="0"/>
      <w:divBdr>
        <w:top w:val="none" w:sz="0" w:space="0" w:color="auto"/>
        <w:left w:val="none" w:sz="0" w:space="0" w:color="auto"/>
        <w:bottom w:val="none" w:sz="0" w:space="0" w:color="auto"/>
        <w:right w:val="none" w:sz="0" w:space="0" w:color="auto"/>
      </w:divBdr>
    </w:div>
    <w:div w:id="1691490966">
      <w:bodyDiv w:val="1"/>
      <w:marLeft w:val="0"/>
      <w:marRight w:val="0"/>
      <w:marTop w:val="0"/>
      <w:marBottom w:val="0"/>
      <w:divBdr>
        <w:top w:val="none" w:sz="0" w:space="0" w:color="auto"/>
        <w:left w:val="none" w:sz="0" w:space="0" w:color="auto"/>
        <w:bottom w:val="none" w:sz="0" w:space="0" w:color="auto"/>
        <w:right w:val="none" w:sz="0" w:space="0" w:color="auto"/>
      </w:divBdr>
      <w:divsChild>
        <w:div w:id="40328147">
          <w:marLeft w:val="0"/>
          <w:marRight w:val="0"/>
          <w:marTop w:val="0"/>
          <w:marBottom w:val="0"/>
          <w:divBdr>
            <w:top w:val="none" w:sz="0" w:space="0" w:color="auto"/>
            <w:left w:val="none" w:sz="0" w:space="0" w:color="auto"/>
            <w:bottom w:val="none" w:sz="0" w:space="0" w:color="auto"/>
            <w:right w:val="none" w:sz="0" w:space="0" w:color="auto"/>
          </w:divBdr>
        </w:div>
        <w:div w:id="114100492">
          <w:marLeft w:val="0"/>
          <w:marRight w:val="0"/>
          <w:marTop w:val="0"/>
          <w:marBottom w:val="0"/>
          <w:divBdr>
            <w:top w:val="none" w:sz="0" w:space="0" w:color="auto"/>
            <w:left w:val="none" w:sz="0" w:space="0" w:color="auto"/>
            <w:bottom w:val="none" w:sz="0" w:space="0" w:color="auto"/>
            <w:right w:val="none" w:sz="0" w:space="0" w:color="auto"/>
          </w:divBdr>
        </w:div>
        <w:div w:id="270432280">
          <w:marLeft w:val="0"/>
          <w:marRight w:val="0"/>
          <w:marTop w:val="0"/>
          <w:marBottom w:val="0"/>
          <w:divBdr>
            <w:top w:val="none" w:sz="0" w:space="0" w:color="auto"/>
            <w:left w:val="none" w:sz="0" w:space="0" w:color="auto"/>
            <w:bottom w:val="none" w:sz="0" w:space="0" w:color="auto"/>
            <w:right w:val="none" w:sz="0" w:space="0" w:color="auto"/>
          </w:divBdr>
        </w:div>
        <w:div w:id="318777721">
          <w:marLeft w:val="0"/>
          <w:marRight w:val="0"/>
          <w:marTop w:val="0"/>
          <w:marBottom w:val="0"/>
          <w:divBdr>
            <w:top w:val="none" w:sz="0" w:space="0" w:color="auto"/>
            <w:left w:val="none" w:sz="0" w:space="0" w:color="auto"/>
            <w:bottom w:val="none" w:sz="0" w:space="0" w:color="auto"/>
            <w:right w:val="none" w:sz="0" w:space="0" w:color="auto"/>
          </w:divBdr>
        </w:div>
        <w:div w:id="405688844">
          <w:marLeft w:val="0"/>
          <w:marRight w:val="0"/>
          <w:marTop w:val="0"/>
          <w:marBottom w:val="0"/>
          <w:divBdr>
            <w:top w:val="none" w:sz="0" w:space="0" w:color="auto"/>
            <w:left w:val="none" w:sz="0" w:space="0" w:color="auto"/>
            <w:bottom w:val="none" w:sz="0" w:space="0" w:color="auto"/>
            <w:right w:val="none" w:sz="0" w:space="0" w:color="auto"/>
          </w:divBdr>
        </w:div>
        <w:div w:id="533032492">
          <w:marLeft w:val="0"/>
          <w:marRight w:val="0"/>
          <w:marTop w:val="0"/>
          <w:marBottom w:val="0"/>
          <w:divBdr>
            <w:top w:val="none" w:sz="0" w:space="0" w:color="auto"/>
            <w:left w:val="none" w:sz="0" w:space="0" w:color="auto"/>
            <w:bottom w:val="none" w:sz="0" w:space="0" w:color="auto"/>
            <w:right w:val="none" w:sz="0" w:space="0" w:color="auto"/>
          </w:divBdr>
        </w:div>
        <w:div w:id="533230202">
          <w:marLeft w:val="0"/>
          <w:marRight w:val="0"/>
          <w:marTop w:val="0"/>
          <w:marBottom w:val="0"/>
          <w:divBdr>
            <w:top w:val="none" w:sz="0" w:space="0" w:color="auto"/>
            <w:left w:val="none" w:sz="0" w:space="0" w:color="auto"/>
            <w:bottom w:val="none" w:sz="0" w:space="0" w:color="auto"/>
            <w:right w:val="none" w:sz="0" w:space="0" w:color="auto"/>
          </w:divBdr>
        </w:div>
        <w:div w:id="705643743">
          <w:marLeft w:val="0"/>
          <w:marRight w:val="0"/>
          <w:marTop w:val="0"/>
          <w:marBottom w:val="0"/>
          <w:divBdr>
            <w:top w:val="none" w:sz="0" w:space="0" w:color="auto"/>
            <w:left w:val="none" w:sz="0" w:space="0" w:color="auto"/>
            <w:bottom w:val="none" w:sz="0" w:space="0" w:color="auto"/>
            <w:right w:val="none" w:sz="0" w:space="0" w:color="auto"/>
          </w:divBdr>
        </w:div>
        <w:div w:id="769545363">
          <w:marLeft w:val="0"/>
          <w:marRight w:val="0"/>
          <w:marTop w:val="0"/>
          <w:marBottom w:val="0"/>
          <w:divBdr>
            <w:top w:val="none" w:sz="0" w:space="0" w:color="auto"/>
            <w:left w:val="none" w:sz="0" w:space="0" w:color="auto"/>
            <w:bottom w:val="none" w:sz="0" w:space="0" w:color="auto"/>
            <w:right w:val="none" w:sz="0" w:space="0" w:color="auto"/>
          </w:divBdr>
        </w:div>
        <w:div w:id="814374367">
          <w:marLeft w:val="0"/>
          <w:marRight w:val="0"/>
          <w:marTop w:val="0"/>
          <w:marBottom w:val="0"/>
          <w:divBdr>
            <w:top w:val="none" w:sz="0" w:space="0" w:color="auto"/>
            <w:left w:val="none" w:sz="0" w:space="0" w:color="auto"/>
            <w:bottom w:val="none" w:sz="0" w:space="0" w:color="auto"/>
            <w:right w:val="none" w:sz="0" w:space="0" w:color="auto"/>
          </w:divBdr>
        </w:div>
        <w:div w:id="868638862">
          <w:marLeft w:val="0"/>
          <w:marRight w:val="0"/>
          <w:marTop w:val="0"/>
          <w:marBottom w:val="0"/>
          <w:divBdr>
            <w:top w:val="none" w:sz="0" w:space="0" w:color="auto"/>
            <w:left w:val="none" w:sz="0" w:space="0" w:color="auto"/>
            <w:bottom w:val="none" w:sz="0" w:space="0" w:color="auto"/>
            <w:right w:val="none" w:sz="0" w:space="0" w:color="auto"/>
          </w:divBdr>
        </w:div>
        <w:div w:id="911737971">
          <w:marLeft w:val="0"/>
          <w:marRight w:val="0"/>
          <w:marTop w:val="0"/>
          <w:marBottom w:val="0"/>
          <w:divBdr>
            <w:top w:val="none" w:sz="0" w:space="0" w:color="auto"/>
            <w:left w:val="none" w:sz="0" w:space="0" w:color="auto"/>
            <w:bottom w:val="none" w:sz="0" w:space="0" w:color="auto"/>
            <w:right w:val="none" w:sz="0" w:space="0" w:color="auto"/>
          </w:divBdr>
        </w:div>
        <w:div w:id="1120954077">
          <w:marLeft w:val="0"/>
          <w:marRight w:val="0"/>
          <w:marTop w:val="0"/>
          <w:marBottom w:val="0"/>
          <w:divBdr>
            <w:top w:val="none" w:sz="0" w:space="0" w:color="auto"/>
            <w:left w:val="none" w:sz="0" w:space="0" w:color="auto"/>
            <w:bottom w:val="none" w:sz="0" w:space="0" w:color="auto"/>
            <w:right w:val="none" w:sz="0" w:space="0" w:color="auto"/>
          </w:divBdr>
        </w:div>
        <w:div w:id="1172909426">
          <w:marLeft w:val="0"/>
          <w:marRight w:val="0"/>
          <w:marTop w:val="0"/>
          <w:marBottom w:val="0"/>
          <w:divBdr>
            <w:top w:val="none" w:sz="0" w:space="0" w:color="auto"/>
            <w:left w:val="none" w:sz="0" w:space="0" w:color="auto"/>
            <w:bottom w:val="none" w:sz="0" w:space="0" w:color="auto"/>
            <w:right w:val="none" w:sz="0" w:space="0" w:color="auto"/>
          </w:divBdr>
        </w:div>
        <w:div w:id="1323702248">
          <w:marLeft w:val="0"/>
          <w:marRight w:val="0"/>
          <w:marTop w:val="0"/>
          <w:marBottom w:val="0"/>
          <w:divBdr>
            <w:top w:val="none" w:sz="0" w:space="0" w:color="auto"/>
            <w:left w:val="none" w:sz="0" w:space="0" w:color="auto"/>
            <w:bottom w:val="none" w:sz="0" w:space="0" w:color="auto"/>
            <w:right w:val="none" w:sz="0" w:space="0" w:color="auto"/>
          </w:divBdr>
        </w:div>
        <w:div w:id="1332753592">
          <w:marLeft w:val="0"/>
          <w:marRight w:val="0"/>
          <w:marTop w:val="0"/>
          <w:marBottom w:val="0"/>
          <w:divBdr>
            <w:top w:val="none" w:sz="0" w:space="0" w:color="auto"/>
            <w:left w:val="none" w:sz="0" w:space="0" w:color="auto"/>
            <w:bottom w:val="none" w:sz="0" w:space="0" w:color="auto"/>
            <w:right w:val="none" w:sz="0" w:space="0" w:color="auto"/>
          </w:divBdr>
        </w:div>
        <w:div w:id="1412891888">
          <w:marLeft w:val="0"/>
          <w:marRight w:val="0"/>
          <w:marTop w:val="0"/>
          <w:marBottom w:val="0"/>
          <w:divBdr>
            <w:top w:val="none" w:sz="0" w:space="0" w:color="auto"/>
            <w:left w:val="none" w:sz="0" w:space="0" w:color="auto"/>
            <w:bottom w:val="none" w:sz="0" w:space="0" w:color="auto"/>
            <w:right w:val="none" w:sz="0" w:space="0" w:color="auto"/>
          </w:divBdr>
        </w:div>
        <w:div w:id="1420177895">
          <w:marLeft w:val="0"/>
          <w:marRight w:val="0"/>
          <w:marTop w:val="0"/>
          <w:marBottom w:val="0"/>
          <w:divBdr>
            <w:top w:val="none" w:sz="0" w:space="0" w:color="auto"/>
            <w:left w:val="none" w:sz="0" w:space="0" w:color="auto"/>
            <w:bottom w:val="none" w:sz="0" w:space="0" w:color="auto"/>
            <w:right w:val="none" w:sz="0" w:space="0" w:color="auto"/>
          </w:divBdr>
        </w:div>
        <w:div w:id="1617716985">
          <w:marLeft w:val="0"/>
          <w:marRight w:val="0"/>
          <w:marTop w:val="0"/>
          <w:marBottom w:val="0"/>
          <w:divBdr>
            <w:top w:val="none" w:sz="0" w:space="0" w:color="auto"/>
            <w:left w:val="none" w:sz="0" w:space="0" w:color="auto"/>
            <w:bottom w:val="none" w:sz="0" w:space="0" w:color="auto"/>
            <w:right w:val="none" w:sz="0" w:space="0" w:color="auto"/>
          </w:divBdr>
        </w:div>
        <w:div w:id="1744521767">
          <w:marLeft w:val="0"/>
          <w:marRight w:val="0"/>
          <w:marTop w:val="0"/>
          <w:marBottom w:val="0"/>
          <w:divBdr>
            <w:top w:val="none" w:sz="0" w:space="0" w:color="auto"/>
            <w:left w:val="none" w:sz="0" w:space="0" w:color="auto"/>
            <w:bottom w:val="none" w:sz="0" w:space="0" w:color="auto"/>
            <w:right w:val="none" w:sz="0" w:space="0" w:color="auto"/>
          </w:divBdr>
        </w:div>
        <w:div w:id="1828981359">
          <w:marLeft w:val="0"/>
          <w:marRight w:val="0"/>
          <w:marTop w:val="0"/>
          <w:marBottom w:val="0"/>
          <w:divBdr>
            <w:top w:val="none" w:sz="0" w:space="0" w:color="auto"/>
            <w:left w:val="none" w:sz="0" w:space="0" w:color="auto"/>
            <w:bottom w:val="none" w:sz="0" w:space="0" w:color="auto"/>
            <w:right w:val="none" w:sz="0" w:space="0" w:color="auto"/>
          </w:divBdr>
        </w:div>
        <w:div w:id="1921333912">
          <w:marLeft w:val="0"/>
          <w:marRight w:val="0"/>
          <w:marTop w:val="0"/>
          <w:marBottom w:val="0"/>
          <w:divBdr>
            <w:top w:val="none" w:sz="0" w:space="0" w:color="auto"/>
            <w:left w:val="none" w:sz="0" w:space="0" w:color="auto"/>
            <w:bottom w:val="none" w:sz="0" w:space="0" w:color="auto"/>
            <w:right w:val="none" w:sz="0" w:space="0" w:color="auto"/>
          </w:divBdr>
        </w:div>
        <w:div w:id="2104035443">
          <w:marLeft w:val="0"/>
          <w:marRight w:val="0"/>
          <w:marTop w:val="0"/>
          <w:marBottom w:val="0"/>
          <w:divBdr>
            <w:top w:val="none" w:sz="0" w:space="0" w:color="auto"/>
            <w:left w:val="none" w:sz="0" w:space="0" w:color="auto"/>
            <w:bottom w:val="none" w:sz="0" w:space="0" w:color="auto"/>
            <w:right w:val="none" w:sz="0" w:space="0" w:color="auto"/>
          </w:divBdr>
        </w:div>
      </w:divsChild>
    </w:div>
    <w:div w:id="1712411686">
      <w:bodyDiv w:val="1"/>
      <w:marLeft w:val="0"/>
      <w:marRight w:val="0"/>
      <w:marTop w:val="0"/>
      <w:marBottom w:val="0"/>
      <w:divBdr>
        <w:top w:val="none" w:sz="0" w:space="0" w:color="auto"/>
        <w:left w:val="none" w:sz="0" w:space="0" w:color="auto"/>
        <w:bottom w:val="none" w:sz="0" w:space="0" w:color="auto"/>
        <w:right w:val="none" w:sz="0" w:space="0" w:color="auto"/>
      </w:divBdr>
      <w:divsChild>
        <w:div w:id="1661424392">
          <w:marLeft w:val="0"/>
          <w:marRight w:val="0"/>
          <w:marTop w:val="0"/>
          <w:marBottom w:val="0"/>
          <w:divBdr>
            <w:top w:val="none" w:sz="0" w:space="0" w:color="auto"/>
            <w:left w:val="none" w:sz="0" w:space="0" w:color="auto"/>
            <w:bottom w:val="none" w:sz="0" w:space="0" w:color="auto"/>
            <w:right w:val="none" w:sz="0" w:space="0" w:color="auto"/>
          </w:divBdr>
        </w:div>
        <w:div w:id="1822112678">
          <w:marLeft w:val="0"/>
          <w:marRight w:val="0"/>
          <w:marTop w:val="0"/>
          <w:marBottom w:val="0"/>
          <w:divBdr>
            <w:top w:val="none" w:sz="0" w:space="0" w:color="auto"/>
            <w:left w:val="none" w:sz="0" w:space="0" w:color="auto"/>
            <w:bottom w:val="none" w:sz="0" w:space="0" w:color="auto"/>
            <w:right w:val="none" w:sz="0" w:space="0" w:color="auto"/>
          </w:divBdr>
        </w:div>
      </w:divsChild>
    </w:div>
    <w:div w:id="1715234929">
      <w:bodyDiv w:val="1"/>
      <w:marLeft w:val="0"/>
      <w:marRight w:val="0"/>
      <w:marTop w:val="0"/>
      <w:marBottom w:val="0"/>
      <w:divBdr>
        <w:top w:val="none" w:sz="0" w:space="0" w:color="auto"/>
        <w:left w:val="none" w:sz="0" w:space="0" w:color="auto"/>
        <w:bottom w:val="none" w:sz="0" w:space="0" w:color="auto"/>
        <w:right w:val="none" w:sz="0" w:space="0" w:color="auto"/>
      </w:divBdr>
      <w:divsChild>
        <w:div w:id="1731155243">
          <w:marLeft w:val="0"/>
          <w:marRight w:val="0"/>
          <w:marTop w:val="0"/>
          <w:marBottom w:val="0"/>
          <w:divBdr>
            <w:top w:val="none" w:sz="0" w:space="0" w:color="auto"/>
            <w:left w:val="none" w:sz="0" w:space="0" w:color="auto"/>
            <w:bottom w:val="none" w:sz="0" w:space="0" w:color="auto"/>
            <w:right w:val="none" w:sz="0" w:space="0" w:color="auto"/>
          </w:divBdr>
          <w:divsChild>
            <w:div w:id="661128755">
              <w:marLeft w:val="0"/>
              <w:marRight w:val="0"/>
              <w:marTop w:val="0"/>
              <w:marBottom w:val="0"/>
              <w:divBdr>
                <w:top w:val="none" w:sz="0" w:space="0" w:color="auto"/>
                <w:left w:val="none" w:sz="0" w:space="0" w:color="auto"/>
                <w:bottom w:val="none" w:sz="0" w:space="0" w:color="auto"/>
                <w:right w:val="none" w:sz="0" w:space="0" w:color="auto"/>
              </w:divBdr>
              <w:divsChild>
                <w:div w:id="14505060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1734619824">
      <w:bodyDiv w:val="1"/>
      <w:marLeft w:val="0"/>
      <w:marRight w:val="0"/>
      <w:marTop w:val="0"/>
      <w:marBottom w:val="0"/>
      <w:divBdr>
        <w:top w:val="none" w:sz="0" w:space="0" w:color="auto"/>
        <w:left w:val="none" w:sz="0" w:space="0" w:color="auto"/>
        <w:bottom w:val="none" w:sz="0" w:space="0" w:color="auto"/>
        <w:right w:val="none" w:sz="0" w:space="0" w:color="auto"/>
      </w:divBdr>
      <w:divsChild>
        <w:div w:id="91340">
          <w:marLeft w:val="0"/>
          <w:marRight w:val="0"/>
          <w:marTop w:val="0"/>
          <w:marBottom w:val="0"/>
          <w:divBdr>
            <w:top w:val="none" w:sz="0" w:space="0" w:color="auto"/>
            <w:left w:val="none" w:sz="0" w:space="0" w:color="auto"/>
            <w:bottom w:val="none" w:sz="0" w:space="0" w:color="auto"/>
            <w:right w:val="none" w:sz="0" w:space="0" w:color="auto"/>
          </w:divBdr>
        </w:div>
        <w:div w:id="152524723">
          <w:marLeft w:val="0"/>
          <w:marRight w:val="0"/>
          <w:marTop w:val="0"/>
          <w:marBottom w:val="0"/>
          <w:divBdr>
            <w:top w:val="none" w:sz="0" w:space="0" w:color="auto"/>
            <w:left w:val="none" w:sz="0" w:space="0" w:color="auto"/>
            <w:bottom w:val="none" w:sz="0" w:space="0" w:color="auto"/>
            <w:right w:val="none" w:sz="0" w:space="0" w:color="auto"/>
          </w:divBdr>
        </w:div>
        <w:div w:id="185560011">
          <w:marLeft w:val="0"/>
          <w:marRight w:val="0"/>
          <w:marTop w:val="0"/>
          <w:marBottom w:val="0"/>
          <w:divBdr>
            <w:top w:val="none" w:sz="0" w:space="0" w:color="auto"/>
            <w:left w:val="none" w:sz="0" w:space="0" w:color="auto"/>
            <w:bottom w:val="none" w:sz="0" w:space="0" w:color="auto"/>
            <w:right w:val="none" w:sz="0" w:space="0" w:color="auto"/>
          </w:divBdr>
        </w:div>
        <w:div w:id="204145639">
          <w:marLeft w:val="0"/>
          <w:marRight w:val="0"/>
          <w:marTop w:val="0"/>
          <w:marBottom w:val="0"/>
          <w:divBdr>
            <w:top w:val="none" w:sz="0" w:space="0" w:color="auto"/>
            <w:left w:val="none" w:sz="0" w:space="0" w:color="auto"/>
            <w:bottom w:val="none" w:sz="0" w:space="0" w:color="auto"/>
            <w:right w:val="none" w:sz="0" w:space="0" w:color="auto"/>
          </w:divBdr>
        </w:div>
        <w:div w:id="217398594">
          <w:marLeft w:val="0"/>
          <w:marRight w:val="0"/>
          <w:marTop w:val="0"/>
          <w:marBottom w:val="0"/>
          <w:divBdr>
            <w:top w:val="none" w:sz="0" w:space="0" w:color="auto"/>
            <w:left w:val="none" w:sz="0" w:space="0" w:color="auto"/>
            <w:bottom w:val="none" w:sz="0" w:space="0" w:color="auto"/>
            <w:right w:val="none" w:sz="0" w:space="0" w:color="auto"/>
          </w:divBdr>
        </w:div>
        <w:div w:id="226764944">
          <w:marLeft w:val="0"/>
          <w:marRight w:val="0"/>
          <w:marTop w:val="0"/>
          <w:marBottom w:val="0"/>
          <w:divBdr>
            <w:top w:val="none" w:sz="0" w:space="0" w:color="auto"/>
            <w:left w:val="none" w:sz="0" w:space="0" w:color="auto"/>
            <w:bottom w:val="none" w:sz="0" w:space="0" w:color="auto"/>
            <w:right w:val="none" w:sz="0" w:space="0" w:color="auto"/>
          </w:divBdr>
        </w:div>
        <w:div w:id="259265967">
          <w:marLeft w:val="0"/>
          <w:marRight w:val="0"/>
          <w:marTop w:val="0"/>
          <w:marBottom w:val="0"/>
          <w:divBdr>
            <w:top w:val="none" w:sz="0" w:space="0" w:color="auto"/>
            <w:left w:val="none" w:sz="0" w:space="0" w:color="auto"/>
            <w:bottom w:val="none" w:sz="0" w:space="0" w:color="auto"/>
            <w:right w:val="none" w:sz="0" w:space="0" w:color="auto"/>
          </w:divBdr>
        </w:div>
        <w:div w:id="277303472">
          <w:marLeft w:val="0"/>
          <w:marRight w:val="0"/>
          <w:marTop w:val="0"/>
          <w:marBottom w:val="0"/>
          <w:divBdr>
            <w:top w:val="none" w:sz="0" w:space="0" w:color="auto"/>
            <w:left w:val="none" w:sz="0" w:space="0" w:color="auto"/>
            <w:bottom w:val="none" w:sz="0" w:space="0" w:color="auto"/>
            <w:right w:val="none" w:sz="0" w:space="0" w:color="auto"/>
          </w:divBdr>
        </w:div>
        <w:div w:id="427845362">
          <w:marLeft w:val="0"/>
          <w:marRight w:val="0"/>
          <w:marTop w:val="0"/>
          <w:marBottom w:val="0"/>
          <w:divBdr>
            <w:top w:val="none" w:sz="0" w:space="0" w:color="auto"/>
            <w:left w:val="none" w:sz="0" w:space="0" w:color="auto"/>
            <w:bottom w:val="none" w:sz="0" w:space="0" w:color="auto"/>
            <w:right w:val="none" w:sz="0" w:space="0" w:color="auto"/>
          </w:divBdr>
        </w:div>
        <w:div w:id="517160353">
          <w:marLeft w:val="0"/>
          <w:marRight w:val="0"/>
          <w:marTop w:val="0"/>
          <w:marBottom w:val="0"/>
          <w:divBdr>
            <w:top w:val="none" w:sz="0" w:space="0" w:color="auto"/>
            <w:left w:val="none" w:sz="0" w:space="0" w:color="auto"/>
            <w:bottom w:val="none" w:sz="0" w:space="0" w:color="auto"/>
            <w:right w:val="none" w:sz="0" w:space="0" w:color="auto"/>
          </w:divBdr>
        </w:div>
        <w:div w:id="549658917">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 w:id="849946921">
          <w:marLeft w:val="0"/>
          <w:marRight w:val="0"/>
          <w:marTop w:val="0"/>
          <w:marBottom w:val="0"/>
          <w:divBdr>
            <w:top w:val="none" w:sz="0" w:space="0" w:color="auto"/>
            <w:left w:val="none" w:sz="0" w:space="0" w:color="auto"/>
            <w:bottom w:val="none" w:sz="0" w:space="0" w:color="auto"/>
            <w:right w:val="none" w:sz="0" w:space="0" w:color="auto"/>
          </w:divBdr>
        </w:div>
        <w:div w:id="922177368">
          <w:marLeft w:val="0"/>
          <w:marRight w:val="0"/>
          <w:marTop w:val="0"/>
          <w:marBottom w:val="0"/>
          <w:divBdr>
            <w:top w:val="none" w:sz="0" w:space="0" w:color="auto"/>
            <w:left w:val="none" w:sz="0" w:space="0" w:color="auto"/>
            <w:bottom w:val="none" w:sz="0" w:space="0" w:color="auto"/>
            <w:right w:val="none" w:sz="0" w:space="0" w:color="auto"/>
          </w:divBdr>
        </w:div>
        <w:div w:id="940071863">
          <w:marLeft w:val="0"/>
          <w:marRight w:val="0"/>
          <w:marTop w:val="0"/>
          <w:marBottom w:val="0"/>
          <w:divBdr>
            <w:top w:val="none" w:sz="0" w:space="0" w:color="auto"/>
            <w:left w:val="none" w:sz="0" w:space="0" w:color="auto"/>
            <w:bottom w:val="none" w:sz="0" w:space="0" w:color="auto"/>
            <w:right w:val="none" w:sz="0" w:space="0" w:color="auto"/>
          </w:divBdr>
        </w:div>
        <w:div w:id="1093552866">
          <w:marLeft w:val="0"/>
          <w:marRight w:val="0"/>
          <w:marTop w:val="0"/>
          <w:marBottom w:val="0"/>
          <w:divBdr>
            <w:top w:val="none" w:sz="0" w:space="0" w:color="auto"/>
            <w:left w:val="none" w:sz="0" w:space="0" w:color="auto"/>
            <w:bottom w:val="none" w:sz="0" w:space="0" w:color="auto"/>
            <w:right w:val="none" w:sz="0" w:space="0" w:color="auto"/>
          </w:divBdr>
        </w:div>
        <w:div w:id="1457139358">
          <w:marLeft w:val="0"/>
          <w:marRight w:val="0"/>
          <w:marTop w:val="0"/>
          <w:marBottom w:val="0"/>
          <w:divBdr>
            <w:top w:val="none" w:sz="0" w:space="0" w:color="auto"/>
            <w:left w:val="none" w:sz="0" w:space="0" w:color="auto"/>
            <w:bottom w:val="none" w:sz="0" w:space="0" w:color="auto"/>
            <w:right w:val="none" w:sz="0" w:space="0" w:color="auto"/>
          </w:divBdr>
        </w:div>
        <w:div w:id="1475371225">
          <w:marLeft w:val="0"/>
          <w:marRight w:val="0"/>
          <w:marTop w:val="0"/>
          <w:marBottom w:val="0"/>
          <w:divBdr>
            <w:top w:val="none" w:sz="0" w:space="0" w:color="auto"/>
            <w:left w:val="none" w:sz="0" w:space="0" w:color="auto"/>
            <w:bottom w:val="none" w:sz="0" w:space="0" w:color="auto"/>
            <w:right w:val="none" w:sz="0" w:space="0" w:color="auto"/>
          </w:divBdr>
        </w:div>
        <w:div w:id="1742436694">
          <w:marLeft w:val="0"/>
          <w:marRight w:val="0"/>
          <w:marTop w:val="0"/>
          <w:marBottom w:val="0"/>
          <w:divBdr>
            <w:top w:val="none" w:sz="0" w:space="0" w:color="auto"/>
            <w:left w:val="none" w:sz="0" w:space="0" w:color="auto"/>
            <w:bottom w:val="none" w:sz="0" w:space="0" w:color="auto"/>
            <w:right w:val="none" w:sz="0" w:space="0" w:color="auto"/>
          </w:divBdr>
        </w:div>
        <w:div w:id="1925531280">
          <w:marLeft w:val="0"/>
          <w:marRight w:val="0"/>
          <w:marTop w:val="0"/>
          <w:marBottom w:val="0"/>
          <w:divBdr>
            <w:top w:val="none" w:sz="0" w:space="0" w:color="auto"/>
            <w:left w:val="none" w:sz="0" w:space="0" w:color="auto"/>
            <w:bottom w:val="none" w:sz="0" w:space="0" w:color="auto"/>
            <w:right w:val="none" w:sz="0" w:space="0" w:color="auto"/>
          </w:divBdr>
        </w:div>
        <w:div w:id="1926304486">
          <w:marLeft w:val="0"/>
          <w:marRight w:val="0"/>
          <w:marTop w:val="0"/>
          <w:marBottom w:val="0"/>
          <w:divBdr>
            <w:top w:val="none" w:sz="0" w:space="0" w:color="auto"/>
            <w:left w:val="none" w:sz="0" w:space="0" w:color="auto"/>
            <w:bottom w:val="none" w:sz="0" w:space="0" w:color="auto"/>
            <w:right w:val="none" w:sz="0" w:space="0" w:color="auto"/>
          </w:divBdr>
        </w:div>
        <w:div w:id="2132816341">
          <w:marLeft w:val="0"/>
          <w:marRight w:val="0"/>
          <w:marTop w:val="0"/>
          <w:marBottom w:val="0"/>
          <w:divBdr>
            <w:top w:val="none" w:sz="0" w:space="0" w:color="auto"/>
            <w:left w:val="none" w:sz="0" w:space="0" w:color="auto"/>
            <w:bottom w:val="none" w:sz="0" w:space="0" w:color="auto"/>
            <w:right w:val="none" w:sz="0" w:space="0" w:color="auto"/>
          </w:divBdr>
        </w:div>
        <w:div w:id="2140147817">
          <w:marLeft w:val="0"/>
          <w:marRight w:val="0"/>
          <w:marTop w:val="0"/>
          <w:marBottom w:val="0"/>
          <w:divBdr>
            <w:top w:val="none" w:sz="0" w:space="0" w:color="auto"/>
            <w:left w:val="none" w:sz="0" w:space="0" w:color="auto"/>
            <w:bottom w:val="none" w:sz="0" w:space="0" w:color="auto"/>
            <w:right w:val="none" w:sz="0" w:space="0" w:color="auto"/>
          </w:divBdr>
        </w:div>
      </w:divsChild>
    </w:div>
    <w:div w:id="1764451629">
      <w:bodyDiv w:val="1"/>
      <w:marLeft w:val="0"/>
      <w:marRight w:val="0"/>
      <w:marTop w:val="0"/>
      <w:marBottom w:val="0"/>
      <w:divBdr>
        <w:top w:val="none" w:sz="0" w:space="0" w:color="auto"/>
        <w:left w:val="none" w:sz="0" w:space="0" w:color="auto"/>
        <w:bottom w:val="none" w:sz="0" w:space="0" w:color="auto"/>
        <w:right w:val="none" w:sz="0" w:space="0" w:color="auto"/>
      </w:divBdr>
    </w:div>
    <w:div w:id="1781871961">
      <w:bodyDiv w:val="1"/>
      <w:marLeft w:val="0"/>
      <w:marRight w:val="0"/>
      <w:marTop w:val="0"/>
      <w:marBottom w:val="0"/>
      <w:divBdr>
        <w:top w:val="none" w:sz="0" w:space="0" w:color="auto"/>
        <w:left w:val="none" w:sz="0" w:space="0" w:color="auto"/>
        <w:bottom w:val="none" w:sz="0" w:space="0" w:color="auto"/>
        <w:right w:val="none" w:sz="0" w:space="0" w:color="auto"/>
      </w:divBdr>
      <w:divsChild>
        <w:div w:id="123273697">
          <w:marLeft w:val="0"/>
          <w:marRight w:val="0"/>
          <w:marTop w:val="0"/>
          <w:marBottom w:val="0"/>
          <w:divBdr>
            <w:top w:val="none" w:sz="0" w:space="0" w:color="auto"/>
            <w:left w:val="none" w:sz="0" w:space="0" w:color="auto"/>
            <w:bottom w:val="none" w:sz="0" w:space="0" w:color="auto"/>
            <w:right w:val="none" w:sz="0" w:space="0" w:color="auto"/>
          </w:divBdr>
        </w:div>
        <w:div w:id="237054101">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 w:id="378555966">
          <w:marLeft w:val="0"/>
          <w:marRight w:val="0"/>
          <w:marTop w:val="0"/>
          <w:marBottom w:val="0"/>
          <w:divBdr>
            <w:top w:val="none" w:sz="0" w:space="0" w:color="auto"/>
            <w:left w:val="none" w:sz="0" w:space="0" w:color="auto"/>
            <w:bottom w:val="none" w:sz="0" w:space="0" w:color="auto"/>
            <w:right w:val="none" w:sz="0" w:space="0" w:color="auto"/>
          </w:divBdr>
        </w:div>
        <w:div w:id="389038646">
          <w:marLeft w:val="0"/>
          <w:marRight w:val="0"/>
          <w:marTop w:val="0"/>
          <w:marBottom w:val="0"/>
          <w:divBdr>
            <w:top w:val="none" w:sz="0" w:space="0" w:color="auto"/>
            <w:left w:val="none" w:sz="0" w:space="0" w:color="auto"/>
            <w:bottom w:val="none" w:sz="0" w:space="0" w:color="auto"/>
            <w:right w:val="none" w:sz="0" w:space="0" w:color="auto"/>
          </w:divBdr>
        </w:div>
        <w:div w:id="546143213">
          <w:marLeft w:val="0"/>
          <w:marRight w:val="0"/>
          <w:marTop w:val="0"/>
          <w:marBottom w:val="0"/>
          <w:divBdr>
            <w:top w:val="none" w:sz="0" w:space="0" w:color="auto"/>
            <w:left w:val="none" w:sz="0" w:space="0" w:color="auto"/>
            <w:bottom w:val="none" w:sz="0" w:space="0" w:color="auto"/>
            <w:right w:val="none" w:sz="0" w:space="0" w:color="auto"/>
          </w:divBdr>
        </w:div>
        <w:div w:id="631056876">
          <w:marLeft w:val="0"/>
          <w:marRight w:val="0"/>
          <w:marTop w:val="0"/>
          <w:marBottom w:val="0"/>
          <w:divBdr>
            <w:top w:val="none" w:sz="0" w:space="0" w:color="auto"/>
            <w:left w:val="none" w:sz="0" w:space="0" w:color="auto"/>
            <w:bottom w:val="none" w:sz="0" w:space="0" w:color="auto"/>
            <w:right w:val="none" w:sz="0" w:space="0" w:color="auto"/>
          </w:divBdr>
        </w:div>
        <w:div w:id="660423173">
          <w:marLeft w:val="0"/>
          <w:marRight w:val="0"/>
          <w:marTop w:val="0"/>
          <w:marBottom w:val="0"/>
          <w:divBdr>
            <w:top w:val="none" w:sz="0" w:space="0" w:color="auto"/>
            <w:left w:val="none" w:sz="0" w:space="0" w:color="auto"/>
            <w:bottom w:val="none" w:sz="0" w:space="0" w:color="auto"/>
            <w:right w:val="none" w:sz="0" w:space="0" w:color="auto"/>
          </w:divBdr>
        </w:div>
        <w:div w:id="695155866">
          <w:marLeft w:val="0"/>
          <w:marRight w:val="0"/>
          <w:marTop w:val="0"/>
          <w:marBottom w:val="0"/>
          <w:divBdr>
            <w:top w:val="none" w:sz="0" w:space="0" w:color="auto"/>
            <w:left w:val="none" w:sz="0" w:space="0" w:color="auto"/>
            <w:bottom w:val="none" w:sz="0" w:space="0" w:color="auto"/>
            <w:right w:val="none" w:sz="0" w:space="0" w:color="auto"/>
          </w:divBdr>
        </w:div>
        <w:div w:id="702052464">
          <w:marLeft w:val="0"/>
          <w:marRight w:val="0"/>
          <w:marTop w:val="0"/>
          <w:marBottom w:val="0"/>
          <w:divBdr>
            <w:top w:val="none" w:sz="0" w:space="0" w:color="auto"/>
            <w:left w:val="none" w:sz="0" w:space="0" w:color="auto"/>
            <w:bottom w:val="none" w:sz="0" w:space="0" w:color="auto"/>
            <w:right w:val="none" w:sz="0" w:space="0" w:color="auto"/>
          </w:divBdr>
        </w:div>
        <w:div w:id="864365467">
          <w:marLeft w:val="0"/>
          <w:marRight w:val="0"/>
          <w:marTop w:val="0"/>
          <w:marBottom w:val="0"/>
          <w:divBdr>
            <w:top w:val="none" w:sz="0" w:space="0" w:color="auto"/>
            <w:left w:val="none" w:sz="0" w:space="0" w:color="auto"/>
            <w:bottom w:val="none" w:sz="0" w:space="0" w:color="auto"/>
            <w:right w:val="none" w:sz="0" w:space="0" w:color="auto"/>
          </w:divBdr>
        </w:div>
        <w:div w:id="916944014">
          <w:marLeft w:val="0"/>
          <w:marRight w:val="0"/>
          <w:marTop w:val="0"/>
          <w:marBottom w:val="0"/>
          <w:divBdr>
            <w:top w:val="none" w:sz="0" w:space="0" w:color="auto"/>
            <w:left w:val="none" w:sz="0" w:space="0" w:color="auto"/>
            <w:bottom w:val="none" w:sz="0" w:space="0" w:color="auto"/>
            <w:right w:val="none" w:sz="0" w:space="0" w:color="auto"/>
          </w:divBdr>
        </w:div>
        <w:div w:id="963386564">
          <w:marLeft w:val="0"/>
          <w:marRight w:val="0"/>
          <w:marTop w:val="0"/>
          <w:marBottom w:val="0"/>
          <w:divBdr>
            <w:top w:val="none" w:sz="0" w:space="0" w:color="auto"/>
            <w:left w:val="none" w:sz="0" w:space="0" w:color="auto"/>
            <w:bottom w:val="none" w:sz="0" w:space="0" w:color="auto"/>
            <w:right w:val="none" w:sz="0" w:space="0" w:color="auto"/>
          </w:divBdr>
        </w:div>
        <w:div w:id="1081947964">
          <w:marLeft w:val="0"/>
          <w:marRight w:val="0"/>
          <w:marTop w:val="0"/>
          <w:marBottom w:val="0"/>
          <w:divBdr>
            <w:top w:val="none" w:sz="0" w:space="0" w:color="auto"/>
            <w:left w:val="none" w:sz="0" w:space="0" w:color="auto"/>
            <w:bottom w:val="none" w:sz="0" w:space="0" w:color="auto"/>
            <w:right w:val="none" w:sz="0" w:space="0" w:color="auto"/>
          </w:divBdr>
        </w:div>
        <w:div w:id="1132554887">
          <w:marLeft w:val="0"/>
          <w:marRight w:val="0"/>
          <w:marTop w:val="0"/>
          <w:marBottom w:val="0"/>
          <w:divBdr>
            <w:top w:val="none" w:sz="0" w:space="0" w:color="auto"/>
            <w:left w:val="none" w:sz="0" w:space="0" w:color="auto"/>
            <w:bottom w:val="none" w:sz="0" w:space="0" w:color="auto"/>
            <w:right w:val="none" w:sz="0" w:space="0" w:color="auto"/>
          </w:divBdr>
        </w:div>
        <w:div w:id="1160846917">
          <w:marLeft w:val="0"/>
          <w:marRight w:val="0"/>
          <w:marTop w:val="0"/>
          <w:marBottom w:val="0"/>
          <w:divBdr>
            <w:top w:val="none" w:sz="0" w:space="0" w:color="auto"/>
            <w:left w:val="none" w:sz="0" w:space="0" w:color="auto"/>
            <w:bottom w:val="none" w:sz="0" w:space="0" w:color="auto"/>
            <w:right w:val="none" w:sz="0" w:space="0" w:color="auto"/>
          </w:divBdr>
        </w:div>
        <w:div w:id="1168986477">
          <w:marLeft w:val="0"/>
          <w:marRight w:val="0"/>
          <w:marTop w:val="0"/>
          <w:marBottom w:val="0"/>
          <w:divBdr>
            <w:top w:val="none" w:sz="0" w:space="0" w:color="auto"/>
            <w:left w:val="none" w:sz="0" w:space="0" w:color="auto"/>
            <w:bottom w:val="none" w:sz="0" w:space="0" w:color="auto"/>
            <w:right w:val="none" w:sz="0" w:space="0" w:color="auto"/>
          </w:divBdr>
        </w:div>
        <w:div w:id="1205486079">
          <w:marLeft w:val="0"/>
          <w:marRight w:val="0"/>
          <w:marTop w:val="0"/>
          <w:marBottom w:val="0"/>
          <w:divBdr>
            <w:top w:val="none" w:sz="0" w:space="0" w:color="auto"/>
            <w:left w:val="none" w:sz="0" w:space="0" w:color="auto"/>
            <w:bottom w:val="none" w:sz="0" w:space="0" w:color="auto"/>
            <w:right w:val="none" w:sz="0" w:space="0" w:color="auto"/>
          </w:divBdr>
        </w:div>
        <w:div w:id="1260210653">
          <w:marLeft w:val="0"/>
          <w:marRight w:val="0"/>
          <w:marTop w:val="0"/>
          <w:marBottom w:val="0"/>
          <w:divBdr>
            <w:top w:val="none" w:sz="0" w:space="0" w:color="auto"/>
            <w:left w:val="none" w:sz="0" w:space="0" w:color="auto"/>
            <w:bottom w:val="none" w:sz="0" w:space="0" w:color="auto"/>
            <w:right w:val="none" w:sz="0" w:space="0" w:color="auto"/>
          </w:divBdr>
        </w:div>
        <w:div w:id="1282030881">
          <w:marLeft w:val="0"/>
          <w:marRight w:val="0"/>
          <w:marTop w:val="0"/>
          <w:marBottom w:val="0"/>
          <w:divBdr>
            <w:top w:val="none" w:sz="0" w:space="0" w:color="auto"/>
            <w:left w:val="none" w:sz="0" w:space="0" w:color="auto"/>
            <w:bottom w:val="none" w:sz="0" w:space="0" w:color="auto"/>
            <w:right w:val="none" w:sz="0" w:space="0" w:color="auto"/>
          </w:divBdr>
        </w:div>
        <w:div w:id="1350328398">
          <w:marLeft w:val="0"/>
          <w:marRight w:val="0"/>
          <w:marTop w:val="0"/>
          <w:marBottom w:val="0"/>
          <w:divBdr>
            <w:top w:val="none" w:sz="0" w:space="0" w:color="auto"/>
            <w:left w:val="none" w:sz="0" w:space="0" w:color="auto"/>
            <w:bottom w:val="none" w:sz="0" w:space="0" w:color="auto"/>
            <w:right w:val="none" w:sz="0" w:space="0" w:color="auto"/>
          </w:divBdr>
        </w:div>
        <w:div w:id="1356734406">
          <w:marLeft w:val="0"/>
          <w:marRight w:val="0"/>
          <w:marTop w:val="0"/>
          <w:marBottom w:val="0"/>
          <w:divBdr>
            <w:top w:val="none" w:sz="0" w:space="0" w:color="auto"/>
            <w:left w:val="none" w:sz="0" w:space="0" w:color="auto"/>
            <w:bottom w:val="none" w:sz="0" w:space="0" w:color="auto"/>
            <w:right w:val="none" w:sz="0" w:space="0" w:color="auto"/>
          </w:divBdr>
        </w:div>
        <w:div w:id="1443303346">
          <w:marLeft w:val="0"/>
          <w:marRight w:val="0"/>
          <w:marTop w:val="0"/>
          <w:marBottom w:val="0"/>
          <w:divBdr>
            <w:top w:val="none" w:sz="0" w:space="0" w:color="auto"/>
            <w:left w:val="none" w:sz="0" w:space="0" w:color="auto"/>
            <w:bottom w:val="none" w:sz="0" w:space="0" w:color="auto"/>
            <w:right w:val="none" w:sz="0" w:space="0" w:color="auto"/>
          </w:divBdr>
        </w:div>
        <w:div w:id="1569992872">
          <w:marLeft w:val="0"/>
          <w:marRight w:val="0"/>
          <w:marTop w:val="0"/>
          <w:marBottom w:val="0"/>
          <w:divBdr>
            <w:top w:val="none" w:sz="0" w:space="0" w:color="auto"/>
            <w:left w:val="none" w:sz="0" w:space="0" w:color="auto"/>
            <w:bottom w:val="none" w:sz="0" w:space="0" w:color="auto"/>
            <w:right w:val="none" w:sz="0" w:space="0" w:color="auto"/>
          </w:divBdr>
        </w:div>
        <w:div w:id="1606041403">
          <w:marLeft w:val="0"/>
          <w:marRight w:val="0"/>
          <w:marTop w:val="0"/>
          <w:marBottom w:val="0"/>
          <w:divBdr>
            <w:top w:val="none" w:sz="0" w:space="0" w:color="auto"/>
            <w:left w:val="none" w:sz="0" w:space="0" w:color="auto"/>
            <w:bottom w:val="none" w:sz="0" w:space="0" w:color="auto"/>
            <w:right w:val="none" w:sz="0" w:space="0" w:color="auto"/>
          </w:divBdr>
        </w:div>
        <w:div w:id="1608344986">
          <w:marLeft w:val="0"/>
          <w:marRight w:val="0"/>
          <w:marTop w:val="0"/>
          <w:marBottom w:val="0"/>
          <w:divBdr>
            <w:top w:val="none" w:sz="0" w:space="0" w:color="auto"/>
            <w:left w:val="none" w:sz="0" w:space="0" w:color="auto"/>
            <w:bottom w:val="none" w:sz="0" w:space="0" w:color="auto"/>
            <w:right w:val="none" w:sz="0" w:space="0" w:color="auto"/>
          </w:divBdr>
        </w:div>
        <w:div w:id="1613903124">
          <w:marLeft w:val="0"/>
          <w:marRight w:val="0"/>
          <w:marTop w:val="0"/>
          <w:marBottom w:val="0"/>
          <w:divBdr>
            <w:top w:val="none" w:sz="0" w:space="0" w:color="auto"/>
            <w:left w:val="none" w:sz="0" w:space="0" w:color="auto"/>
            <w:bottom w:val="none" w:sz="0" w:space="0" w:color="auto"/>
            <w:right w:val="none" w:sz="0" w:space="0" w:color="auto"/>
          </w:divBdr>
        </w:div>
        <w:div w:id="1618944770">
          <w:marLeft w:val="0"/>
          <w:marRight w:val="0"/>
          <w:marTop w:val="0"/>
          <w:marBottom w:val="0"/>
          <w:divBdr>
            <w:top w:val="none" w:sz="0" w:space="0" w:color="auto"/>
            <w:left w:val="none" w:sz="0" w:space="0" w:color="auto"/>
            <w:bottom w:val="none" w:sz="0" w:space="0" w:color="auto"/>
            <w:right w:val="none" w:sz="0" w:space="0" w:color="auto"/>
          </w:divBdr>
        </w:div>
        <w:div w:id="1649090159">
          <w:marLeft w:val="0"/>
          <w:marRight w:val="0"/>
          <w:marTop w:val="0"/>
          <w:marBottom w:val="0"/>
          <w:divBdr>
            <w:top w:val="none" w:sz="0" w:space="0" w:color="auto"/>
            <w:left w:val="none" w:sz="0" w:space="0" w:color="auto"/>
            <w:bottom w:val="none" w:sz="0" w:space="0" w:color="auto"/>
            <w:right w:val="none" w:sz="0" w:space="0" w:color="auto"/>
          </w:divBdr>
        </w:div>
        <w:div w:id="1819684232">
          <w:marLeft w:val="0"/>
          <w:marRight w:val="0"/>
          <w:marTop w:val="0"/>
          <w:marBottom w:val="0"/>
          <w:divBdr>
            <w:top w:val="none" w:sz="0" w:space="0" w:color="auto"/>
            <w:left w:val="none" w:sz="0" w:space="0" w:color="auto"/>
            <w:bottom w:val="none" w:sz="0" w:space="0" w:color="auto"/>
            <w:right w:val="none" w:sz="0" w:space="0" w:color="auto"/>
          </w:divBdr>
        </w:div>
        <w:div w:id="1954169669">
          <w:marLeft w:val="0"/>
          <w:marRight w:val="0"/>
          <w:marTop w:val="0"/>
          <w:marBottom w:val="0"/>
          <w:divBdr>
            <w:top w:val="none" w:sz="0" w:space="0" w:color="auto"/>
            <w:left w:val="none" w:sz="0" w:space="0" w:color="auto"/>
            <w:bottom w:val="none" w:sz="0" w:space="0" w:color="auto"/>
            <w:right w:val="none" w:sz="0" w:space="0" w:color="auto"/>
          </w:divBdr>
        </w:div>
        <w:div w:id="1961841265">
          <w:marLeft w:val="0"/>
          <w:marRight w:val="0"/>
          <w:marTop w:val="0"/>
          <w:marBottom w:val="0"/>
          <w:divBdr>
            <w:top w:val="none" w:sz="0" w:space="0" w:color="auto"/>
            <w:left w:val="none" w:sz="0" w:space="0" w:color="auto"/>
            <w:bottom w:val="none" w:sz="0" w:space="0" w:color="auto"/>
            <w:right w:val="none" w:sz="0" w:space="0" w:color="auto"/>
          </w:divBdr>
        </w:div>
        <w:div w:id="2016418846">
          <w:marLeft w:val="0"/>
          <w:marRight w:val="0"/>
          <w:marTop w:val="0"/>
          <w:marBottom w:val="0"/>
          <w:divBdr>
            <w:top w:val="none" w:sz="0" w:space="0" w:color="auto"/>
            <w:left w:val="none" w:sz="0" w:space="0" w:color="auto"/>
            <w:bottom w:val="none" w:sz="0" w:space="0" w:color="auto"/>
            <w:right w:val="none" w:sz="0" w:space="0" w:color="auto"/>
          </w:divBdr>
        </w:div>
        <w:div w:id="2042238952">
          <w:marLeft w:val="0"/>
          <w:marRight w:val="0"/>
          <w:marTop w:val="0"/>
          <w:marBottom w:val="0"/>
          <w:divBdr>
            <w:top w:val="none" w:sz="0" w:space="0" w:color="auto"/>
            <w:left w:val="none" w:sz="0" w:space="0" w:color="auto"/>
            <w:bottom w:val="none" w:sz="0" w:space="0" w:color="auto"/>
            <w:right w:val="none" w:sz="0" w:space="0" w:color="auto"/>
          </w:divBdr>
        </w:div>
        <w:div w:id="2120491163">
          <w:marLeft w:val="0"/>
          <w:marRight w:val="0"/>
          <w:marTop w:val="0"/>
          <w:marBottom w:val="0"/>
          <w:divBdr>
            <w:top w:val="none" w:sz="0" w:space="0" w:color="auto"/>
            <w:left w:val="none" w:sz="0" w:space="0" w:color="auto"/>
            <w:bottom w:val="none" w:sz="0" w:space="0" w:color="auto"/>
            <w:right w:val="none" w:sz="0" w:space="0" w:color="auto"/>
          </w:divBdr>
        </w:div>
      </w:divsChild>
    </w:div>
    <w:div w:id="1816491058">
      <w:bodyDiv w:val="1"/>
      <w:marLeft w:val="0"/>
      <w:marRight w:val="0"/>
      <w:marTop w:val="0"/>
      <w:marBottom w:val="0"/>
      <w:divBdr>
        <w:top w:val="none" w:sz="0" w:space="0" w:color="auto"/>
        <w:left w:val="none" w:sz="0" w:space="0" w:color="auto"/>
        <w:bottom w:val="none" w:sz="0" w:space="0" w:color="auto"/>
        <w:right w:val="none" w:sz="0" w:space="0" w:color="auto"/>
      </w:divBdr>
      <w:divsChild>
        <w:div w:id="120923748">
          <w:marLeft w:val="0"/>
          <w:marRight w:val="0"/>
          <w:marTop w:val="0"/>
          <w:marBottom w:val="0"/>
          <w:divBdr>
            <w:top w:val="none" w:sz="0" w:space="0" w:color="auto"/>
            <w:left w:val="none" w:sz="0" w:space="0" w:color="auto"/>
            <w:bottom w:val="none" w:sz="0" w:space="0" w:color="auto"/>
            <w:right w:val="none" w:sz="0" w:space="0" w:color="auto"/>
          </w:divBdr>
        </w:div>
        <w:div w:id="274211497">
          <w:marLeft w:val="0"/>
          <w:marRight w:val="0"/>
          <w:marTop w:val="0"/>
          <w:marBottom w:val="0"/>
          <w:divBdr>
            <w:top w:val="none" w:sz="0" w:space="0" w:color="auto"/>
            <w:left w:val="none" w:sz="0" w:space="0" w:color="auto"/>
            <w:bottom w:val="none" w:sz="0" w:space="0" w:color="auto"/>
            <w:right w:val="none" w:sz="0" w:space="0" w:color="auto"/>
          </w:divBdr>
        </w:div>
        <w:div w:id="333529683">
          <w:marLeft w:val="0"/>
          <w:marRight w:val="0"/>
          <w:marTop w:val="0"/>
          <w:marBottom w:val="0"/>
          <w:divBdr>
            <w:top w:val="none" w:sz="0" w:space="0" w:color="auto"/>
            <w:left w:val="none" w:sz="0" w:space="0" w:color="auto"/>
            <w:bottom w:val="none" w:sz="0" w:space="0" w:color="auto"/>
            <w:right w:val="none" w:sz="0" w:space="0" w:color="auto"/>
          </w:divBdr>
        </w:div>
        <w:div w:id="359428996">
          <w:marLeft w:val="0"/>
          <w:marRight w:val="0"/>
          <w:marTop w:val="0"/>
          <w:marBottom w:val="0"/>
          <w:divBdr>
            <w:top w:val="none" w:sz="0" w:space="0" w:color="auto"/>
            <w:left w:val="none" w:sz="0" w:space="0" w:color="auto"/>
            <w:bottom w:val="none" w:sz="0" w:space="0" w:color="auto"/>
            <w:right w:val="none" w:sz="0" w:space="0" w:color="auto"/>
          </w:divBdr>
        </w:div>
        <w:div w:id="486677345">
          <w:marLeft w:val="0"/>
          <w:marRight w:val="0"/>
          <w:marTop w:val="0"/>
          <w:marBottom w:val="0"/>
          <w:divBdr>
            <w:top w:val="none" w:sz="0" w:space="0" w:color="auto"/>
            <w:left w:val="none" w:sz="0" w:space="0" w:color="auto"/>
            <w:bottom w:val="none" w:sz="0" w:space="0" w:color="auto"/>
            <w:right w:val="none" w:sz="0" w:space="0" w:color="auto"/>
          </w:divBdr>
        </w:div>
        <w:div w:id="495078446">
          <w:marLeft w:val="0"/>
          <w:marRight w:val="0"/>
          <w:marTop w:val="0"/>
          <w:marBottom w:val="0"/>
          <w:divBdr>
            <w:top w:val="none" w:sz="0" w:space="0" w:color="auto"/>
            <w:left w:val="none" w:sz="0" w:space="0" w:color="auto"/>
            <w:bottom w:val="none" w:sz="0" w:space="0" w:color="auto"/>
            <w:right w:val="none" w:sz="0" w:space="0" w:color="auto"/>
          </w:divBdr>
        </w:div>
        <w:div w:id="713964761">
          <w:marLeft w:val="0"/>
          <w:marRight w:val="0"/>
          <w:marTop w:val="0"/>
          <w:marBottom w:val="0"/>
          <w:divBdr>
            <w:top w:val="none" w:sz="0" w:space="0" w:color="auto"/>
            <w:left w:val="none" w:sz="0" w:space="0" w:color="auto"/>
            <w:bottom w:val="none" w:sz="0" w:space="0" w:color="auto"/>
            <w:right w:val="none" w:sz="0" w:space="0" w:color="auto"/>
          </w:divBdr>
        </w:div>
        <w:div w:id="769005254">
          <w:marLeft w:val="0"/>
          <w:marRight w:val="0"/>
          <w:marTop w:val="0"/>
          <w:marBottom w:val="0"/>
          <w:divBdr>
            <w:top w:val="none" w:sz="0" w:space="0" w:color="auto"/>
            <w:left w:val="none" w:sz="0" w:space="0" w:color="auto"/>
            <w:bottom w:val="none" w:sz="0" w:space="0" w:color="auto"/>
            <w:right w:val="none" w:sz="0" w:space="0" w:color="auto"/>
          </w:divBdr>
        </w:div>
        <w:div w:id="886139004">
          <w:marLeft w:val="0"/>
          <w:marRight w:val="0"/>
          <w:marTop w:val="0"/>
          <w:marBottom w:val="0"/>
          <w:divBdr>
            <w:top w:val="none" w:sz="0" w:space="0" w:color="auto"/>
            <w:left w:val="none" w:sz="0" w:space="0" w:color="auto"/>
            <w:bottom w:val="none" w:sz="0" w:space="0" w:color="auto"/>
            <w:right w:val="none" w:sz="0" w:space="0" w:color="auto"/>
          </w:divBdr>
        </w:div>
        <w:div w:id="950749311">
          <w:marLeft w:val="0"/>
          <w:marRight w:val="0"/>
          <w:marTop w:val="0"/>
          <w:marBottom w:val="0"/>
          <w:divBdr>
            <w:top w:val="none" w:sz="0" w:space="0" w:color="auto"/>
            <w:left w:val="none" w:sz="0" w:space="0" w:color="auto"/>
            <w:bottom w:val="none" w:sz="0" w:space="0" w:color="auto"/>
            <w:right w:val="none" w:sz="0" w:space="0" w:color="auto"/>
          </w:divBdr>
        </w:div>
        <w:div w:id="1133331447">
          <w:marLeft w:val="0"/>
          <w:marRight w:val="0"/>
          <w:marTop w:val="0"/>
          <w:marBottom w:val="0"/>
          <w:divBdr>
            <w:top w:val="none" w:sz="0" w:space="0" w:color="auto"/>
            <w:left w:val="none" w:sz="0" w:space="0" w:color="auto"/>
            <w:bottom w:val="none" w:sz="0" w:space="0" w:color="auto"/>
            <w:right w:val="none" w:sz="0" w:space="0" w:color="auto"/>
          </w:divBdr>
        </w:div>
        <w:div w:id="1135373941">
          <w:marLeft w:val="0"/>
          <w:marRight w:val="0"/>
          <w:marTop w:val="0"/>
          <w:marBottom w:val="0"/>
          <w:divBdr>
            <w:top w:val="none" w:sz="0" w:space="0" w:color="auto"/>
            <w:left w:val="none" w:sz="0" w:space="0" w:color="auto"/>
            <w:bottom w:val="none" w:sz="0" w:space="0" w:color="auto"/>
            <w:right w:val="none" w:sz="0" w:space="0" w:color="auto"/>
          </w:divBdr>
        </w:div>
        <w:div w:id="1181553872">
          <w:marLeft w:val="0"/>
          <w:marRight w:val="0"/>
          <w:marTop w:val="0"/>
          <w:marBottom w:val="0"/>
          <w:divBdr>
            <w:top w:val="none" w:sz="0" w:space="0" w:color="auto"/>
            <w:left w:val="none" w:sz="0" w:space="0" w:color="auto"/>
            <w:bottom w:val="none" w:sz="0" w:space="0" w:color="auto"/>
            <w:right w:val="none" w:sz="0" w:space="0" w:color="auto"/>
          </w:divBdr>
        </w:div>
        <w:div w:id="1199776301">
          <w:marLeft w:val="0"/>
          <w:marRight w:val="0"/>
          <w:marTop w:val="0"/>
          <w:marBottom w:val="0"/>
          <w:divBdr>
            <w:top w:val="none" w:sz="0" w:space="0" w:color="auto"/>
            <w:left w:val="none" w:sz="0" w:space="0" w:color="auto"/>
            <w:bottom w:val="none" w:sz="0" w:space="0" w:color="auto"/>
            <w:right w:val="none" w:sz="0" w:space="0" w:color="auto"/>
          </w:divBdr>
        </w:div>
        <w:div w:id="1229614675">
          <w:marLeft w:val="0"/>
          <w:marRight w:val="0"/>
          <w:marTop w:val="0"/>
          <w:marBottom w:val="0"/>
          <w:divBdr>
            <w:top w:val="none" w:sz="0" w:space="0" w:color="auto"/>
            <w:left w:val="none" w:sz="0" w:space="0" w:color="auto"/>
            <w:bottom w:val="none" w:sz="0" w:space="0" w:color="auto"/>
            <w:right w:val="none" w:sz="0" w:space="0" w:color="auto"/>
          </w:divBdr>
        </w:div>
        <w:div w:id="1423527798">
          <w:marLeft w:val="0"/>
          <w:marRight w:val="0"/>
          <w:marTop w:val="0"/>
          <w:marBottom w:val="0"/>
          <w:divBdr>
            <w:top w:val="none" w:sz="0" w:space="0" w:color="auto"/>
            <w:left w:val="none" w:sz="0" w:space="0" w:color="auto"/>
            <w:bottom w:val="none" w:sz="0" w:space="0" w:color="auto"/>
            <w:right w:val="none" w:sz="0" w:space="0" w:color="auto"/>
          </w:divBdr>
        </w:div>
        <w:div w:id="1642420290">
          <w:marLeft w:val="0"/>
          <w:marRight w:val="0"/>
          <w:marTop w:val="0"/>
          <w:marBottom w:val="0"/>
          <w:divBdr>
            <w:top w:val="none" w:sz="0" w:space="0" w:color="auto"/>
            <w:left w:val="none" w:sz="0" w:space="0" w:color="auto"/>
            <w:bottom w:val="none" w:sz="0" w:space="0" w:color="auto"/>
            <w:right w:val="none" w:sz="0" w:space="0" w:color="auto"/>
          </w:divBdr>
        </w:div>
        <w:div w:id="1684043668">
          <w:marLeft w:val="0"/>
          <w:marRight w:val="0"/>
          <w:marTop w:val="0"/>
          <w:marBottom w:val="0"/>
          <w:divBdr>
            <w:top w:val="none" w:sz="0" w:space="0" w:color="auto"/>
            <w:left w:val="none" w:sz="0" w:space="0" w:color="auto"/>
            <w:bottom w:val="none" w:sz="0" w:space="0" w:color="auto"/>
            <w:right w:val="none" w:sz="0" w:space="0" w:color="auto"/>
          </w:divBdr>
        </w:div>
        <w:div w:id="1698114240">
          <w:marLeft w:val="0"/>
          <w:marRight w:val="0"/>
          <w:marTop w:val="0"/>
          <w:marBottom w:val="0"/>
          <w:divBdr>
            <w:top w:val="none" w:sz="0" w:space="0" w:color="auto"/>
            <w:left w:val="none" w:sz="0" w:space="0" w:color="auto"/>
            <w:bottom w:val="none" w:sz="0" w:space="0" w:color="auto"/>
            <w:right w:val="none" w:sz="0" w:space="0" w:color="auto"/>
          </w:divBdr>
        </w:div>
        <w:div w:id="1810629604">
          <w:marLeft w:val="0"/>
          <w:marRight w:val="0"/>
          <w:marTop w:val="0"/>
          <w:marBottom w:val="0"/>
          <w:divBdr>
            <w:top w:val="none" w:sz="0" w:space="0" w:color="auto"/>
            <w:left w:val="none" w:sz="0" w:space="0" w:color="auto"/>
            <w:bottom w:val="none" w:sz="0" w:space="0" w:color="auto"/>
            <w:right w:val="none" w:sz="0" w:space="0" w:color="auto"/>
          </w:divBdr>
        </w:div>
        <w:div w:id="1855682116">
          <w:marLeft w:val="0"/>
          <w:marRight w:val="0"/>
          <w:marTop w:val="0"/>
          <w:marBottom w:val="0"/>
          <w:divBdr>
            <w:top w:val="none" w:sz="0" w:space="0" w:color="auto"/>
            <w:left w:val="none" w:sz="0" w:space="0" w:color="auto"/>
            <w:bottom w:val="none" w:sz="0" w:space="0" w:color="auto"/>
            <w:right w:val="none" w:sz="0" w:space="0" w:color="auto"/>
          </w:divBdr>
        </w:div>
        <w:div w:id="1932858968">
          <w:marLeft w:val="0"/>
          <w:marRight w:val="0"/>
          <w:marTop w:val="0"/>
          <w:marBottom w:val="0"/>
          <w:divBdr>
            <w:top w:val="none" w:sz="0" w:space="0" w:color="auto"/>
            <w:left w:val="none" w:sz="0" w:space="0" w:color="auto"/>
            <w:bottom w:val="none" w:sz="0" w:space="0" w:color="auto"/>
            <w:right w:val="none" w:sz="0" w:space="0" w:color="auto"/>
          </w:divBdr>
        </w:div>
        <w:div w:id="1966085549">
          <w:marLeft w:val="0"/>
          <w:marRight w:val="0"/>
          <w:marTop w:val="0"/>
          <w:marBottom w:val="0"/>
          <w:divBdr>
            <w:top w:val="none" w:sz="0" w:space="0" w:color="auto"/>
            <w:left w:val="none" w:sz="0" w:space="0" w:color="auto"/>
            <w:bottom w:val="none" w:sz="0" w:space="0" w:color="auto"/>
            <w:right w:val="none" w:sz="0" w:space="0" w:color="auto"/>
          </w:divBdr>
        </w:div>
        <w:div w:id="1971400283">
          <w:marLeft w:val="0"/>
          <w:marRight w:val="0"/>
          <w:marTop w:val="0"/>
          <w:marBottom w:val="0"/>
          <w:divBdr>
            <w:top w:val="none" w:sz="0" w:space="0" w:color="auto"/>
            <w:left w:val="none" w:sz="0" w:space="0" w:color="auto"/>
            <w:bottom w:val="none" w:sz="0" w:space="0" w:color="auto"/>
            <w:right w:val="none" w:sz="0" w:space="0" w:color="auto"/>
          </w:divBdr>
        </w:div>
      </w:divsChild>
    </w:div>
    <w:div w:id="1865745431">
      <w:bodyDiv w:val="1"/>
      <w:marLeft w:val="0"/>
      <w:marRight w:val="0"/>
      <w:marTop w:val="0"/>
      <w:marBottom w:val="0"/>
      <w:divBdr>
        <w:top w:val="none" w:sz="0" w:space="0" w:color="auto"/>
        <w:left w:val="none" w:sz="0" w:space="0" w:color="auto"/>
        <w:bottom w:val="none" w:sz="0" w:space="0" w:color="auto"/>
        <w:right w:val="none" w:sz="0" w:space="0" w:color="auto"/>
      </w:divBdr>
      <w:divsChild>
        <w:div w:id="125782900">
          <w:marLeft w:val="0"/>
          <w:marRight w:val="0"/>
          <w:marTop w:val="0"/>
          <w:marBottom w:val="0"/>
          <w:divBdr>
            <w:top w:val="none" w:sz="0" w:space="0" w:color="auto"/>
            <w:left w:val="none" w:sz="0" w:space="0" w:color="auto"/>
            <w:bottom w:val="none" w:sz="0" w:space="0" w:color="auto"/>
            <w:right w:val="none" w:sz="0" w:space="0" w:color="auto"/>
          </w:divBdr>
        </w:div>
        <w:div w:id="240606980">
          <w:marLeft w:val="0"/>
          <w:marRight w:val="0"/>
          <w:marTop w:val="0"/>
          <w:marBottom w:val="0"/>
          <w:divBdr>
            <w:top w:val="none" w:sz="0" w:space="0" w:color="auto"/>
            <w:left w:val="none" w:sz="0" w:space="0" w:color="auto"/>
            <w:bottom w:val="none" w:sz="0" w:space="0" w:color="auto"/>
            <w:right w:val="none" w:sz="0" w:space="0" w:color="auto"/>
          </w:divBdr>
        </w:div>
        <w:div w:id="241723780">
          <w:marLeft w:val="0"/>
          <w:marRight w:val="0"/>
          <w:marTop w:val="0"/>
          <w:marBottom w:val="0"/>
          <w:divBdr>
            <w:top w:val="none" w:sz="0" w:space="0" w:color="auto"/>
            <w:left w:val="none" w:sz="0" w:space="0" w:color="auto"/>
            <w:bottom w:val="none" w:sz="0" w:space="0" w:color="auto"/>
            <w:right w:val="none" w:sz="0" w:space="0" w:color="auto"/>
          </w:divBdr>
        </w:div>
        <w:div w:id="274287354">
          <w:marLeft w:val="0"/>
          <w:marRight w:val="0"/>
          <w:marTop w:val="0"/>
          <w:marBottom w:val="0"/>
          <w:divBdr>
            <w:top w:val="none" w:sz="0" w:space="0" w:color="auto"/>
            <w:left w:val="none" w:sz="0" w:space="0" w:color="auto"/>
            <w:bottom w:val="none" w:sz="0" w:space="0" w:color="auto"/>
            <w:right w:val="none" w:sz="0" w:space="0" w:color="auto"/>
          </w:divBdr>
        </w:div>
        <w:div w:id="424693184">
          <w:marLeft w:val="0"/>
          <w:marRight w:val="0"/>
          <w:marTop w:val="0"/>
          <w:marBottom w:val="0"/>
          <w:divBdr>
            <w:top w:val="none" w:sz="0" w:space="0" w:color="auto"/>
            <w:left w:val="none" w:sz="0" w:space="0" w:color="auto"/>
            <w:bottom w:val="none" w:sz="0" w:space="0" w:color="auto"/>
            <w:right w:val="none" w:sz="0" w:space="0" w:color="auto"/>
          </w:divBdr>
        </w:div>
        <w:div w:id="697583439">
          <w:marLeft w:val="0"/>
          <w:marRight w:val="0"/>
          <w:marTop w:val="0"/>
          <w:marBottom w:val="0"/>
          <w:divBdr>
            <w:top w:val="none" w:sz="0" w:space="0" w:color="auto"/>
            <w:left w:val="none" w:sz="0" w:space="0" w:color="auto"/>
            <w:bottom w:val="none" w:sz="0" w:space="0" w:color="auto"/>
            <w:right w:val="none" w:sz="0" w:space="0" w:color="auto"/>
          </w:divBdr>
        </w:div>
        <w:div w:id="769737044">
          <w:marLeft w:val="0"/>
          <w:marRight w:val="0"/>
          <w:marTop w:val="0"/>
          <w:marBottom w:val="0"/>
          <w:divBdr>
            <w:top w:val="none" w:sz="0" w:space="0" w:color="auto"/>
            <w:left w:val="none" w:sz="0" w:space="0" w:color="auto"/>
            <w:bottom w:val="none" w:sz="0" w:space="0" w:color="auto"/>
            <w:right w:val="none" w:sz="0" w:space="0" w:color="auto"/>
          </w:divBdr>
        </w:div>
        <w:div w:id="780958829">
          <w:marLeft w:val="0"/>
          <w:marRight w:val="0"/>
          <w:marTop w:val="0"/>
          <w:marBottom w:val="0"/>
          <w:divBdr>
            <w:top w:val="none" w:sz="0" w:space="0" w:color="auto"/>
            <w:left w:val="none" w:sz="0" w:space="0" w:color="auto"/>
            <w:bottom w:val="none" w:sz="0" w:space="0" w:color="auto"/>
            <w:right w:val="none" w:sz="0" w:space="0" w:color="auto"/>
          </w:divBdr>
        </w:div>
        <w:div w:id="860507290">
          <w:marLeft w:val="0"/>
          <w:marRight w:val="0"/>
          <w:marTop w:val="0"/>
          <w:marBottom w:val="0"/>
          <w:divBdr>
            <w:top w:val="none" w:sz="0" w:space="0" w:color="auto"/>
            <w:left w:val="none" w:sz="0" w:space="0" w:color="auto"/>
            <w:bottom w:val="none" w:sz="0" w:space="0" w:color="auto"/>
            <w:right w:val="none" w:sz="0" w:space="0" w:color="auto"/>
          </w:divBdr>
        </w:div>
        <w:div w:id="932322784">
          <w:marLeft w:val="0"/>
          <w:marRight w:val="0"/>
          <w:marTop w:val="0"/>
          <w:marBottom w:val="0"/>
          <w:divBdr>
            <w:top w:val="none" w:sz="0" w:space="0" w:color="auto"/>
            <w:left w:val="none" w:sz="0" w:space="0" w:color="auto"/>
            <w:bottom w:val="none" w:sz="0" w:space="0" w:color="auto"/>
            <w:right w:val="none" w:sz="0" w:space="0" w:color="auto"/>
          </w:divBdr>
        </w:div>
        <w:div w:id="960452347">
          <w:marLeft w:val="0"/>
          <w:marRight w:val="0"/>
          <w:marTop w:val="0"/>
          <w:marBottom w:val="0"/>
          <w:divBdr>
            <w:top w:val="none" w:sz="0" w:space="0" w:color="auto"/>
            <w:left w:val="none" w:sz="0" w:space="0" w:color="auto"/>
            <w:bottom w:val="none" w:sz="0" w:space="0" w:color="auto"/>
            <w:right w:val="none" w:sz="0" w:space="0" w:color="auto"/>
          </w:divBdr>
        </w:div>
        <w:div w:id="993146166">
          <w:marLeft w:val="0"/>
          <w:marRight w:val="0"/>
          <w:marTop w:val="0"/>
          <w:marBottom w:val="0"/>
          <w:divBdr>
            <w:top w:val="none" w:sz="0" w:space="0" w:color="auto"/>
            <w:left w:val="none" w:sz="0" w:space="0" w:color="auto"/>
            <w:bottom w:val="none" w:sz="0" w:space="0" w:color="auto"/>
            <w:right w:val="none" w:sz="0" w:space="0" w:color="auto"/>
          </w:divBdr>
        </w:div>
        <w:div w:id="1027833161">
          <w:marLeft w:val="0"/>
          <w:marRight w:val="0"/>
          <w:marTop w:val="0"/>
          <w:marBottom w:val="0"/>
          <w:divBdr>
            <w:top w:val="none" w:sz="0" w:space="0" w:color="auto"/>
            <w:left w:val="none" w:sz="0" w:space="0" w:color="auto"/>
            <w:bottom w:val="none" w:sz="0" w:space="0" w:color="auto"/>
            <w:right w:val="none" w:sz="0" w:space="0" w:color="auto"/>
          </w:divBdr>
        </w:div>
        <w:div w:id="1134909243">
          <w:marLeft w:val="0"/>
          <w:marRight w:val="0"/>
          <w:marTop w:val="0"/>
          <w:marBottom w:val="0"/>
          <w:divBdr>
            <w:top w:val="none" w:sz="0" w:space="0" w:color="auto"/>
            <w:left w:val="none" w:sz="0" w:space="0" w:color="auto"/>
            <w:bottom w:val="none" w:sz="0" w:space="0" w:color="auto"/>
            <w:right w:val="none" w:sz="0" w:space="0" w:color="auto"/>
          </w:divBdr>
        </w:div>
        <w:div w:id="1162351525">
          <w:marLeft w:val="0"/>
          <w:marRight w:val="0"/>
          <w:marTop w:val="0"/>
          <w:marBottom w:val="0"/>
          <w:divBdr>
            <w:top w:val="none" w:sz="0" w:space="0" w:color="auto"/>
            <w:left w:val="none" w:sz="0" w:space="0" w:color="auto"/>
            <w:bottom w:val="none" w:sz="0" w:space="0" w:color="auto"/>
            <w:right w:val="none" w:sz="0" w:space="0" w:color="auto"/>
          </w:divBdr>
        </w:div>
        <w:div w:id="1223980419">
          <w:marLeft w:val="0"/>
          <w:marRight w:val="0"/>
          <w:marTop w:val="0"/>
          <w:marBottom w:val="0"/>
          <w:divBdr>
            <w:top w:val="none" w:sz="0" w:space="0" w:color="auto"/>
            <w:left w:val="none" w:sz="0" w:space="0" w:color="auto"/>
            <w:bottom w:val="none" w:sz="0" w:space="0" w:color="auto"/>
            <w:right w:val="none" w:sz="0" w:space="0" w:color="auto"/>
          </w:divBdr>
        </w:div>
        <w:div w:id="1240671549">
          <w:marLeft w:val="0"/>
          <w:marRight w:val="0"/>
          <w:marTop w:val="0"/>
          <w:marBottom w:val="0"/>
          <w:divBdr>
            <w:top w:val="none" w:sz="0" w:space="0" w:color="auto"/>
            <w:left w:val="none" w:sz="0" w:space="0" w:color="auto"/>
            <w:bottom w:val="none" w:sz="0" w:space="0" w:color="auto"/>
            <w:right w:val="none" w:sz="0" w:space="0" w:color="auto"/>
          </w:divBdr>
        </w:div>
        <w:div w:id="1244874115">
          <w:marLeft w:val="0"/>
          <w:marRight w:val="0"/>
          <w:marTop w:val="0"/>
          <w:marBottom w:val="0"/>
          <w:divBdr>
            <w:top w:val="none" w:sz="0" w:space="0" w:color="auto"/>
            <w:left w:val="none" w:sz="0" w:space="0" w:color="auto"/>
            <w:bottom w:val="none" w:sz="0" w:space="0" w:color="auto"/>
            <w:right w:val="none" w:sz="0" w:space="0" w:color="auto"/>
          </w:divBdr>
        </w:div>
        <w:div w:id="1301494901">
          <w:marLeft w:val="0"/>
          <w:marRight w:val="0"/>
          <w:marTop w:val="0"/>
          <w:marBottom w:val="0"/>
          <w:divBdr>
            <w:top w:val="none" w:sz="0" w:space="0" w:color="auto"/>
            <w:left w:val="none" w:sz="0" w:space="0" w:color="auto"/>
            <w:bottom w:val="none" w:sz="0" w:space="0" w:color="auto"/>
            <w:right w:val="none" w:sz="0" w:space="0" w:color="auto"/>
          </w:divBdr>
        </w:div>
        <w:div w:id="1438401260">
          <w:marLeft w:val="0"/>
          <w:marRight w:val="0"/>
          <w:marTop w:val="0"/>
          <w:marBottom w:val="0"/>
          <w:divBdr>
            <w:top w:val="none" w:sz="0" w:space="0" w:color="auto"/>
            <w:left w:val="none" w:sz="0" w:space="0" w:color="auto"/>
            <w:bottom w:val="none" w:sz="0" w:space="0" w:color="auto"/>
            <w:right w:val="none" w:sz="0" w:space="0" w:color="auto"/>
          </w:divBdr>
        </w:div>
        <w:div w:id="1445729744">
          <w:marLeft w:val="0"/>
          <w:marRight w:val="0"/>
          <w:marTop w:val="0"/>
          <w:marBottom w:val="0"/>
          <w:divBdr>
            <w:top w:val="none" w:sz="0" w:space="0" w:color="auto"/>
            <w:left w:val="none" w:sz="0" w:space="0" w:color="auto"/>
            <w:bottom w:val="none" w:sz="0" w:space="0" w:color="auto"/>
            <w:right w:val="none" w:sz="0" w:space="0" w:color="auto"/>
          </w:divBdr>
        </w:div>
        <w:div w:id="1559590458">
          <w:marLeft w:val="0"/>
          <w:marRight w:val="0"/>
          <w:marTop w:val="0"/>
          <w:marBottom w:val="0"/>
          <w:divBdr>
            <w:top w:val="none" w:sz="0" w:space="0" w:color="auto"/>
            <w:left w:val="none" w:sz="0" w:space="0" w:color="auto"/>
            <w:bottom w:val="none" w:sz="0" w:space="0" w:color="auto"/>
            <w:right w:val="none" w:sz="0" w:space="0" w:color="auto"/>
          </w:divBdr>
        </w:div>
        <w:div w:id="1581136398">
          <w:marLeft w:val="0"/>
          <w:marRight w:val="0"/>
          <w:marTop w:val="0"/>
          <w:marBottom w:val="0"/>
          <w:divBdr>
            <w:top w:val="none" w:sz="0" w:space="0" w:color="auto"/>
            <w:left w:val="none" w:sz="0" w:space="0" w:color="auto"/>
            <w:bottom w:val="none" w:sz="0" w:space="0" w:color="auto"/>
            <w:right w:val="none" w:sz="0" w:space="0" w:color="auto"/>
          </w:divBdr>
        </w:div>
        <w:div w:id="1606573322">
          <w:marLeft w:val="0"/>
          <w:marRight w:val="0"/>
          <w:marTop w:val="0"/>
          <w:marBottom w:val="0"/>
          <w:divBdr>
            <w:top w:val="none" w:sz="0" w:space="0" w:color="auto"/>
            <w:left w:val="none" w:sz="0" w:space="0" w:color="auto"/>
            <w:bottom w:val="none" w:sz="0" w:space="0" w:color="auto"/>
            <w:right w:val="none" w:sz="0" w:space="0" w:color="auto"/>
          </w:divBdr>
        </w:div>
        <w:div w:id="1677808865">
          <w:marLeft w:val="0"/>
          <w:marRight w:val="0"/>
          <w:marTop w:val="0"/>
          <w:marBottom w:val="0"/>
          <w:divBdr>
            <w:top w:val="none" w:sz="0" w:space="0" w:color="auto"/>
            <w:left w:val="none" w:sz="0" w:space="0" w:color="auto"/>
            <w:bottom w:val="none" w:sz="0" w:space="0" w:color="auto"/>
            <w:right w:val="none" w:sz="0" w:space="0" w:color="auto"/>
          </w:divBdr>
        </w:div>
        <w:div w:id="1754274787">
          <w:marLeft w:val="0"/>
          <w:marRight w:val="0"/>
          <w:marTop w:val="0"/>
          <w:marBottom w:val="0"/>
          <w:divBdr>
            <w:top w:val="none" w:sz="0" w:space="0" w:color="auto"/>
            <w:left w:val="none" w:sz="0" w:space="0" w:color="auto"/>
            <w:bottom w:val="none" w:sz="0" w:space="0" w:color="auto"/>
            <w:right w:val="none" w:sz="0" w:space="0" w:color="auto"/>
          </w:divBdr>
        </w:div>
        <w:div w:id="1763837070">
          <w:marLeft w:val="0"/>
          <w:marRight w:val="0"/>
          <w:marTop w:val="0"/>
          <w:marBottom w:val="0"/>
          <w:divBdr>
            <w:top w:val="none" w:sz="0" w:space="0" w:color="auto"/>
            <w:left w:val="none" w:sz="0" w:space="0" w:color="auto"/>
            <w:bottom w:val="none" w:sz="0" w:space="0" w:color="auto"/>
            <w:right w:val="none" w:sz="0" w:space="0" w:color="auto"/>
          </w:divBdr>
        </w:div>
        <w:div w:id="1834880047">
          <w:marLeft w:val="0"/>
          <w:marRight w:val="0"/>
          <w:marTop w:val="0"/>
          <w:marBottom w:val="0"/>
          <w:divBdr>
            <w:top w:val="none" w:sz="0" w:space="0" w:color="auto"/>
            <w:left w:val="none" w:sz="0" w:space="0" w:color="auto"/>
            <w:bottom w:val="none" w:sz="0" w:space="0" w:color="auto"/>
            <w:right w:val="none" w:sz="0" w:space="0" w:color="auto"/>
          </w:divBdr>
        </w:div>
        <w:div w:id="1857501795">
          <w:marLeft w:val="0"/>
          <w:marRight w:val="0"/>
          <w:marTop w:val="0"/>
          <w:marBottom w:val="0"/>
          <w:divBdr>
            <w:top w:val="none" w:sz="0" w:space="0" w:color="auto"/>
            <w:left w:val="none" w:sz="0" w:space="0" w:color="auto"/>
            <w:bottom w:val="none" w:sz="0" w:space="0" w:color="auto"/>
            <w:right w:val="none" w:sz="0" w:space="0" w:color="auto"/>
          </w:divBdr>
        </w:div>
        <w:div w:id="2025470442">
          <w:marLeft w:val="0"/>
          <w:marRight w:val="0"/>
          <w:marTop w:val="0"/>
          <w:marBottom w:val="0"/>
          <w:divBdr>
            <w:top w:val="none" w:sz="0" w:space="0" w:color="auto"/>
            <w:left w:val="none" w:sz="0" w:space="0" w:color="auto"/>
            <w:bottom w:val="none" w:sz="0" w:space="0" w:color="auto"/>
            <w:right w:val="none" w:sz="0" w:space="0" w:color="auto"/>
          </w:divBdr>
        </w:div>
        <w:div w:id="2040548515">
          <w:marLeft w:val="0"/>
          <w:marRight w:val="0"/>
          <w:marTop w:val="0"/>
          <w:marBottom w:val="0"/>
          <w:divBdr>
            <w:top w:val="none" w:sz="0" w:space="0" w:color="auto"/>
            <w:left w:val="none" w:sz="0" w:space="0" w:color="auto"/>
            <w:bottom w:val="none" w:sz="0" w:space="0" w:color="auto"/>
            <w:right w:val="none" w:sz="0" w:space="0" w:color="auto"/>
          </w:divBdr>
        </w:div>
        <w:div w:id="2094203485">
          <w:marLeft w:val="0"/>
          <w:marRight w:val="0"/>
          <w:marTop w:val="0"/>
          <w:marBottom w:val="0"/>
          <w:divBdr>
            <w:top w:val="none" w:sz="0" w:space="0" w:color="auto"/>
            <w:left w:val="none" w:sz="0" w:space="0" w:color="auto"/>
            <w:bottom w:val="none" w:sz="0" w:space="0" w:color="auto"/>
            <w:right w:val="none" w:sz="0" w:space="0" w:color="auto"/>
          </w:divBdr>
        </w:div>
      </w:divsChild>
    </w:div>
    <w:div w:id="1884321397">
      <w:bodyDiv w:val="1"/>
      <w:marLeft w:val="0"/>
      <w:marRight w:val="0"/>
      <w:marTop w:val="0"/>
      <w:marBottom w:val="0"/>
      <w:divBdr>
        <w:top w:val="none" w:sz="0" w:space="0" w:color="auto"/>
        <w:left w:val="none" w:sz="0" w:space="0" w:color="auto"/>
        <w:bottom w:val="none" w:sz="0" w:space="0" w:color="auto"/>
        <w:right w:val="none" w:sz="0" w:space="0" w:color="auto"/>
      </w:divBdr>
      <w:divsChild>
        <w:div w:id="67381693">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119685814">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sChild>
            <w:div w:id="193541303">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725302676">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sChild>
        </w:div>
        <w:div w:id="332880161">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524438753">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sChild>
            <w:div w:id="6299285">
              <w:marLeft w:val="0"/>
              <w:marRight w:val="0"/>
              <w:marTop w:val="0"/>
              <w:marBottom w:val="0"/>
              <w:divBdr>
                <w:top w:val="none" w:sz="0" w:space="0" w:color="auto"/>
                <w:left w:val="none" w:sz="0" w:space="0" w:color="auto"/>
                <w:bottom w:val="none" w:sz="0" w:space="0" w:color="auto"/>
                <w:right w:val="none" w:sz="0" w:space="0" w:color="auto"/>
              </w:divBdr>
            </w:div>
            <w:div w:id="15085444">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sChild>
        </w:div>
        <w:div w:id="1393458923">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 w:id="1825702474">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sChild>
    </w:div>
    <w:div w:id="1928808243">
      <w:bodyDiv w:val="1"/>
      <w:marLeft w:val="0"/>
      <w:marRight w:val="0"/>
      <w:marTop w:val="0"/>
      <w:marBottom w:val="0"/>
      <w:divBdr>
        <w:top w:val="none" w:sz="0" w:space="0" w:color="auto"/>
        <w:left w:val="none" w:sz="0" w:space="0" w:color="auto"/>
        <w:bottom w:val="none" w:sz="0" w:space="0" w:color="auto"/>
        <w:right w:val="none" w:sz="0" w:space="0" w:color="auto"/>
      </w:divBdr>
      <w:divsChild>
        <w:div w:id="52579481">
          <w:marLeft w:val="0"/>
          <w:marRight w:val="0"/>
          <w:marTop w:val="0"/>
          <w:marBottom w:val="0"/>
          <w:divBdr>
            <w:top w:val="none" w:sz="0" w:space="0" w:color="auto"/>
            <w:left w:val="none" w:sz="0" w:space="0" w:color="auto"/>
            <w:bottom w:val="none" w:sz="0" w:space="0" w:color="auto"/>
            <w:right w:val="none" w:sz="0" w:space="0" w:color="auto"/>
          </w:divBdr>
        </w:div>
        <w:div w:id="89858974">
          <w:marLeft w:val="0"/>
          <w:marRight w:val="0"/>
          <w:marTop w:val="0"/>
          <w:marBottom w:val="0"/>
          <w:divBdr>
            <w:top w:val="none" w:sz="0" w:space="0" w:color="auto"/>
            <w:left w:val="none" w:sz="0" w:space="0" w:color="auto"/>
            <w:bottom w:val="none" w:sz="0" w:space="0" w:color="auto"/>
            <w:right w:val="none" w:sz="0" w:space="0" w:color="auto"/>
          </w:divBdr>
        </w:div>
        <w:div w:id="304548008">
          <w:marLeft w:val="0"/>
          <w:marRight w:val="0"/>
          <w:marTop w:val="0"/>
          <w:marBottom w:val="0"/>
          <w:divBdr>
            <w:top w:val="none" w:sz="0" w:space="0" w:color="auto"/>
            <w:left w:val="none" w:sz="0" w:space="0" w:color="auto"/>
            <w:bottom w:val="none" w:sz="0" w:space="0" w:color="auto"/>
            <w:right w:val="none" w:sz="0" w:space="0" w:color="auto"/>
          </w:divBdr>
        </w:div>
        <w:div w:id="502357451">
          <w:marLeft w:val="0"/>
          <w:marRight w:val="0"/>
          <w:marTop w:val="0"/>
          <w:marBottom w:val="0"/>
          <w:divBdr>
            <w:top w:val="none" w:sz="0" w:space="0" w:color="auto"/>
            <w:left w:val="none" w:sz="0" w:space="0" w:color="auto"/>
            <w:bottom w:val="none" w:sz="0" w:space="0" w:color="auto"/>
            <w:right w:val="none" w:sz="0" w:space="0" w:color="auto"/>
          </w:divBdr>
        </w:div>
        <w:div w:id="522129612">
          <w:marLeft w:val="0"/>
          <w:marRight w:val="0"/>
          <w:marTop w:val="0"/>
          <w:marBottom w:val="0"/>
          <w:divBdr>
            <w:top w:val="none" w:sz="0" w:space="0" w:color="auto"/>
            <w:left w:val="none" w:sz="0" w:space="0" w:color="auto"/>
            <w:bottom w:val="none" w:sz="0" w:space="0" w:color="auto"/>
            <w:right w:val="none" w:sz="0" w:space="0" w:color="auto"/>
          </w:divBdr>
        </w:div>
        <w:div w:id="598489299">
          <w:marLeft w:val="0"/>
          <w:marRight w:val="0"/>
          <w:marTop w:val="0"/>
          <w:marBottom w:val="0"/>
          <w:divBdr>
            <w:top w:val="none" w:sz="0" w:space="0" w:color="auto"/>
            <w:left w:val="none" w:sz="0" w:space="0" w:color="auto"/>
            <w:bottom w:val="none" w:sz="0" w:space="0" w:color="auto"/>
            <w:right w:val="none" w:sz="0" w:space="0" w:color="auto"/>
          </w:divBdr>
        </w:div>
        <w:div w:id="762841598">
          <w:marLeft w:val="0"/>
          <w:marRight w:val="0"/>
          <w:marTop w:val="0"/>
          <w:marBottom w:val="0"/>
          <w:divBdr>
            <w:top w:val="none" w:sz="0" w:space="0" w:color="auto"/>
            <w:left w:val="none" w:sz="0" w:space="0" w:color="auto"/>
            <w:bottom w:val="none" w:sz="0" w:space="0" w:color="auto"/>
            <w:right w:val="none" w:sz="0" w:space="0" w:color="auto"/>
          </w:divBdr>
        </w:div>
        <w:div w:id="795489326">
          <w:marLeft w:val="0"/>
          <w:marRight w:val="0"/>
          <w:marTop w:val="0"/>
          <w:marBottom w:val="0"/>
          <w:divBdr>
            <w:top w:val="none" w:sz="0" w:space="0" w:color="auto"/>
            <w:left w:val="none" w:sz="0" w:space="0" w:color="auto"/>
            <w:bottom w:val="none" w:sz="0" w:space="0" w:color="auto"/>
            <w:right w:val="none" w:sz="0" w:space="0" w:color="auto"/>
          </w:divBdr>
        </w:div>
        <w:div w:id="1086029071">
          <w:marLeft w:val="0"/>
          <w:marRight w:val="0"/>
          <w:marTop w:val="0"/>
          <w:marBottom w:val="0"/>
          <w:divBdr>
            <w:top w:val="none" w:sz="0" w:space="0" w:color="auto"/>
            <w:left w:val="none" w:sz="0" w:space="0" w:color="auto"/>
            <w:bottom w:val="none" w:sz="0" w:space="0" w:color="auto"/>
            <w:right w:val="none" w:sz="0" w:space="0" w:color="auto"/>
          </w:divBdr>
        </w:div>
        <w:div w:id="1285424818">
          <w:marLeft w:val="0"/>
          <w:marRight w:val="0"/>
          <w:marTop w:val="0"/>
          <w:marBottom w:val="0"/>
          <w:divBdr>
            <w:top w:val="none" w:sz="0" w:space="0" w:color="auto"/>
            <w:left w:val="none" w:sz="0" w:space="0" w:color="auto"/>
            <w:bottom w:val="none" w:sz="0" w:space="0" w:color="auto"/>
            <w:right w:val="none" w:sz="0" w:space="0" w:color="auto"/>
          </w:divBdr>
        </w:div>
        <w:div w:id="1395932908">
          <w:marLeft w:val="0"/>
          <w:marRight w:val="0"/>
          <w:marTop w:val="0"/>
          <w:marBottom w:val="0"/>
          <w:divBdr>
            <w:top w:val="none" w:sz="0" w:space="0" w:color="auto"/>
            <w:left w:val="none" w:sz="0" w:space="0" w:color="auto"/>
            <w:bottom w:val="none" w:sz="0" w:space="0" w:color="auto"/>
            <w:right w:val="none" w:sz="0" w:space="0" w:color="auto"/>
          </w:divBdr>
        </w:div>
        <w:div w:id="1441802153">
          <w:marLeft w:val="0"/>
          <w:marRight w:val="0"/>
          <w:marTop w:val="0"/>
          <w:marBottom w:val="0"/>
          <w:divBdr>
            <w:top w:val="none" w:sz="0" w:space="0" w:color="auto"/>
            <w:left w:val="none" w:sz="0" w:space="0" w:color="auto"/>
            <w:bottom w:val="none" w:sz="0" w:space="0" w:color="auto"/>
            <w:right w:val="none" w:sz="0" w:space="0" w:color="auto"/>
          </w:divBdr>
        </w:div>
        <w:div w:id="1452092459">
          <w:marLeft w:val="0"/>
          <w:marRight w:val="0"/>
          <w:marTop w:val="0"/>
          <w:marBottom w:val="0"/>
          <w:divBdr>
            <w:top w:val="none" w:sz="0" w:space="0" w:color="auto"/>
            <w:left w:val="none" w:sz="0" w:space="0" w:color="auto"/>
            <w:bottom w:val="none" w:sz="0" w:space="0" w:color="auto"/>
            <w:right w:val="none" w:sz="0" w:space="0" w:color="auto"/>
          </w:divBdr>
        </w:div>
        <w:div w:id="1475371317">
          <w:marLeft w:val="0"/>
          <w:marRight w:val="0"/>
          <w:marTop w:val="0"/>
          <w:marBottom w:val="0"/>
          <w:divBdr>
            <w:top w:val="none" w:sz="0" w:space="0" w:color="auto"/>
            <w:left w:val="none" w:sz="0" w:space="0" w:color="auto"/>
            <w:bottom w:val="none" w:sz="0" w:space="0" w:color="auto"/>
            <w:right w:val="none" w:sz="0" w:space="0" w:color="auto"/>
          </w:divBdr>
        </w:div>
        <w:div w:id="1484275734">
          <w:marLeft w:val="0"/>
          <w:marRight w:val="0"/>
          <w:marTop w:val="0"/>
          <w:marBottom w:val="0"/>
          <w:divBdr>
            <w:top w:val="none" w:sz="0" w:space="0" w:color="auto"/>
            <w:left w:val="none" w:sz="0" w:space="0" w:color="auto"/>
            <w:bottom w:val="none" w:sz="0" w:space="0" w:color="auto"/>
            <w:right w:val="none" w:sz="0" w:space="0" w:color="auto"/>
          </w:divBdr>
        </w:div>
        <w:div w:id="1532379811">
          <w:marLeft w:val="0"/>
          <w:marRight w:val="0"/>
          <w:marTop w:val="0"/>
          <w:marBottom w:val="0"/>
          <w:divBdr>
            <w:top w:val="none" w:sz="0" w:space="0" w:color="auto"/>
            <w:left w:val="none" w:sz="0" w:space="0" w:color="auto"/>
            <w:bottom w:val="none" w:sz="0" w:space="0" w:color="auto"/>
            <w:right w:val="none" w:sz="0" w:space="0" w:color="auto"/>
          </w:divBdr>
        </w:div>
        <w:div w:id="1584535506">
          <w:marLeft w:val="0"/>
          <w:marRight w:val="0"/>
          <w:marTop w:val="0"/>
          <w:marBottom w:val="0"/>
          <w:divBdr>
            <w:top w:val="none" w:sz="0" w:space="0" w:color="auto"/>
            <w:left w:val="none" w:sz="0" w:space="0" w:color="auto"/>
            <w:bottom w:val="none" w:sz="0" w:space="0" w:color="auto"/>
            <w:right w:val="none" w:sz="0" w:space="0" w:color="auto"/>
          </w:divBdr>
        </w:div>
        <w:div w:id="1668090282">
          <w:marLeft w:val="0"/>
          <w:marRight w:val="0"/>
          <w:marTop w:val="0"/>
          <w:marBottom w:val="0"/>
          <w:divBdr>
            <w:top w:val="none" w:sz="0" w:space="0" w:color="auto"/>
            <w:left w:val="none" w:sz="0" w:space="0" w:color="auto"/>
            <w:bottom w:val="none" w:sz="0" w:space="0" w:color="auto"/>
            <w:right w:val="none" w:sz="0" w:space="0" w:color="auto"/>
          </w:divBdr>
        </w:div>
        <w:div w:id="1724403647">
          <w:marLeft w:val="0"/>
          <w:marRight w:val="0"/>
          <w:marTop w:val="0"/>
          <w:marBottom w:val="0"/>
          <w:divBdr>
            <w:top w:val="none" w:sz="0" w:space="0" w:color="auto"/>
            <w:left w:val="none" w:sz="0" w:space="0" w:color="auto"/>
            <w:bottom w:val="none" w:sz="0" w:space="0" w:color="auto"/>
            <w:right w:val="none" w:sz="0" w:space="0" w:color="auto"/>
          </w:divBdr>
        </w:div>
        <w:div w:id="1806198396">
          <w:marLeft w:val="0"/>
          <w:marRight w:val="0"/>
          <w:marTop w:val="0"/>
          <w:marBottom w:val="0"/>
          <w:divBdr>
            <w:top w:val="none" w:sz="0" w:space="0" w:color="auto"/>
            <w:left w:val="none" w:sz="0" w:space="0" w:color="auto"/>
            <w:bottom w:val="none" w:sz="0" w:space="0" w:color="auto"/>
            <w:right w:val="none" w:sz="0" w:space="0" w:color="auto"/>
          </w:divBdr>
        </w:div>
        <w:div w:id="1842693987">
          <w:marLeft w:val="0"/>
          <w:marRight w:val="0"/>
          <w:marTop w:val="0"/>
          <w:marBottom w:val="0"/>
          <w:divBdr>
            <w:top w:val="none" w:sz="0" w:space="0" w:color="auto"/>
            <w:left w:val="none" w:sz="0" w:space="0" w:color="auto"/>
            <w:bottom w:val="none" w:sz="0" w:space="0" w:color="auto"/>
            <w:right w:val="none" w:sz="0" w:space="0" w:color="auto"/>
          </w:divBdr>
        </w:div>
        <w:div w:id="1902136165">
          <w:marLeft w:val="0"/>
          <w:marRight w:val="0"/>
          <w:marTop w:val="0"/>
          <w:marBottom w:val="0"/>
          <w:divBdr>
            <w:top w:val="none" w:sz="0" w:space="0" w:color="auto"/>
            <w:left w:val="none" w:sz="0" w:space="0" w:color="auto"/>
            <w:bottom w:val="none" w:sz="0" w:space="0" w:color="auto"/>
            <w:right w:val="none" w:sz="0" w:space="0" w:color="auto"/>
          </w:divBdr>
        </w:div>
        <w:div w:id="2056419068">
          <w:marLeft w:val="0"/>
          <w:marRight w:val="0"/>
          <w:marTop w:val="0"/>
          <w:marBottom w:val="0"/>
          <w:divBdr>
            <w:top w:val="none" w:sz="0" w:space="0" w:color="auto"/>
            <w:left w:val="none" w:sz="0" w:space="0" w:color="auto"/>
            <w:bottom w:val="none" w:sz="0" w:space="0" w:color="auto"/>
            <w:right w:val="none" w:sz="0" w:space="0" w:color="auto"/>
          </w:divBdr>
        </w:div>
        <w:div w:id="2119182724">
          <w:marLeft w:val="0"/>
          <w:marRight w:val="0"/>
          <w:marTop w:val="0"/>
          <w:marBottom w:val="0"/>
          <w:divBdr>
            <w:top w:val="none" w:sz="0" w:space="0" w:color="auto"/>
            <w:left w:val="none" w:sz="0" w:space="0" w:color="auto"/>
            <w:bottom w:val="none" w:sz="0" w:space="0" w:color="auto"/>
            <w:right w:val="none" w:sz="0" w:space="0" w:color="auto"/>
          </w:divBdr>
        </w:div>
      </w:divsChild>
    </w:div>
    <w:div w:id="1938976382">
      <w:bodyDiv w:val="1"/>
      <w:marLeft w:val="0"/>
      <w:marRight w:val="0"/>
      <w:marTop w:val="0"/>
      <w:marBottom w:val="0"/>
      <w:divBdr>
        <w:top w:val="none" w:sz="0" w:space="0" w:color="auto"/>
        <w:left w:val="none" w:sz="0" w:space="0" w:color="auto"/>
        <w:bottom w:val="none" w:sz="0" w:space="0" w:color="auto"/>
        <w:right w:val="none" w:sz="0" w:space="0" w:color="auto"/>
      </w:divBdr>
      <w:divsChild>
        <w:div w:id="300573352">
          <w:marLeft w:val="0"/>
          <w:marRight w:val="0"/>
          <w:marTop w:val="0"/>
          <w:marBottom w:val="0"/>
          <w:divBdr>
            <w:top w:val="none" w:sz="0" w:space="0" w:color="auto"/>
            <w:left w:val="none" w:sz="0" w:space="0" w:color="auto"/>
            <w:bottom w:val="none" w:sz="0" w:space="0" w:color="auto"/>
            <w:right w:val="none" w:sz="0" w:space="0" w:color="auto"/>
          </w:divBdr>
        </w:div>
        <w:div w:id="535893557">
          <w:marLeft w:val="0"/>
          <w:marRight w:val="0"/>
          <w:marTop w:val="0"/>
          <w:marBottom w:val="0"/>
          <w:divBdr>
            <w:top w:val="none" w:sz="0" w:space="0" w:color="auto"/>
            <w:left w:val="none" w:sz="0" w:space="0" w:color="auto"/>
            <w:bottom w:val="none" w:sz="0" w:space="0" w:color="auto"/>
            <w:right w:val="none" w:sz="0" w:space="0" w:color="auto"/>
          </w:divBdr>
        </w:div>
        <w:div w:id="899439646">
          <w:marLeft w:val="0"/>
          <w:marRight w:val="0"/>
          <w:marTop w:val="0"/>
          <w:marBottom w:val="0"/>
          <w:divBdr>
            <w:top w:val="none" w:sz="0" w:space="0" w:color="auto"/>
            <w:left w:val="none" w:sz="0" w:space="0" w:color="auto"/>
            <w:bottom w:val="none" w:sz="0" w:space="0" w:color="auto"/>
            <w:right w:val="none" w:sz="0" w:space="0" w:color="auto"/>
          </w:divBdr>
        </w:div>
        <w:div w:id="1698506712">
          <w:marLeft w:val="0"/>
          <w:marRight w:val="0"/>
          <w:marTop w:val="0"/>
          <w:marBottom w:val="0"/>
          <w:divBdr>
            <w:top w:val="none" w:sz="0" w:space="0" w:color="auto"/>
            <w:left w:val="none" w:sz="0" w:space="0" w:color="auto"/>
            <w:bottom w:val="none" w:sz="0" w:space="0" w:color="auto"/>
            <w:right w:val="none" w:sz="0" w:space="0" w:color="auto"/>
          </w:divBdr>
        </w:div>
      </w:divsChild>
    </w:div>
    <w:div w:id="1966227206">
      <w:bodyDiv w:val="1"/>
      <w:marLeft w:val="0"/>
      <w:marRight w:val="0"/>
      <w:marTop w:val="0"/>
      <w:marBottom w:val="0"/>
      <w:divBdr>
        <w:top w:val="none" w:sz="0" w:space="0" w:color="auto"/>
        <w:left w:val="none" w:sz="0" w:space="0" w:color="auto"/>
        <w:bottom w:val="none" w:sz="0" w:space="0" w:color="auto"/>
        <w:right w:val="none" w:sz="0" w:space="0" w:color="auto"/>
      </w:divBdr>
      <w:divsChild>
        <w:div w:id="111091530">
          <w:marLeft w:val="0"/>
          <w:marRight w:val="0"/>
          <w:marTop w:val="0"/>
          <w:marBottom w:val="0"/>
          <w:divBdr>
            <w:top w:val="none" w:sz="0" w:space="0" w:color="auto"/>
            <w:left w:val="none" w:sz="0" w:space="0" w:color="auto"/>
            <w:bottom w:val="none" w:sz="0" w:space="0" w:color="auto"/>
            <w:right w:val="none" w:sz="0" w:space="0" w:color="auto"/>
          </w:divBdr>
        </w:div>
        <w:div w:id="145364193">
          <w:marLeft w:val="0"/>
          <w:marRight w:val="0"/>
          <w:marTop w:val="0"/>
          <w:marBottom w:val="0"/>
          <w:divBdr>
            <w:top w:val="none" w:sz="0" w:space="0" w:color="auto"/>
            <w:left w:val="none" w:sz="0" w:space="0" w:color="auto"/>
            <w:bottom w:val="none" w:sz="0" w:space="0" w:color="auto"/>
            <w:right w:val="none" w:sz="0" w:space="0" w:color="auto"/>
          </w:divBdr>
        </w:div>
        <w:div w:id="168059434">
          <w:marLeft w:val="0"/>
          <w:marRight w:val="0"/>
          <w:marTop w:val="0"/>
          <w:marBottom w:val="0"/>
          <w:divBdr>
            <w:top w:val="none" w:sz="0" w:space="0" w:color="auto"/>
            <w:left w:val="none" w:sz="0" w:space="0" w:color="auto"/>
            <w:bottom w:val="none" w:sz="0" w:space="0" w:color="auto"/>
            <w:right w:val="none" w:sz="0" w:space="0" w:color="auto"/>
          </w:divBdr>
        </w:div>
        <w:div w:id="250163085">
          <w:marLeft w:val="0"/>
          <w:marRight w:val="0"/>
          <w:marTop w:val="0"/>
          <w:marBottom w:val="0"/>
          <w:divBdr>
            <w:top w:val="none" w:sz="0" w:space="0" w:color="auto"/>
            <w:left w:val="none" w:sz="0" w:space="0" w:color="auto"/>
            <w:bottom w:val="none" w:sz="0" w:space="0" w:color="auto"/>
            <w:right w:val="none" w:sz="0" w:space="0" w:color="auto"/>
          </w:divBdr>
        </w:div>
        <w:div w:id="326400393">
          <w:marLeft w:val="0"/>
          <w:marRight w:val="0"/>
          <w:marTop w:val="0"/>
          <w:marBottom w:val="0"/>
          <w:divBdr>
            <w:top w:val="none" w:sz="0" w:space="0" w:color="auto"/>
            <w:left w:val="none" w:sz="0" w:space="0" w:color="auto"/>
            <w:bottom w:val="none" w:sz="0" w:space="0" w:color="auto"/>
            <w:right w:val="none" w:sz="0" w:space="0" w:color="auto"/>
          </w:divBdr>
        </w:div>
        <w:div w:id="370492896">
          <w:marLeft w:val="0"/>
          <w:marRight w:val="0"/>
          <w:marTop w:val="0"/>
          <w:marBottom w:val="0"/>
          <w:divBdr>
            <w:top w:val="none" w:sz="0" w:space="0" w:color="auto"/>
            <w:left w:val="none" w:sz="0" w:space="0" w:color="auto"/>
            <w:bottom w:val="none" w:sz="0" w:space="0" w:color="auto"/>
            <w:right w:val="none" w:sz="0" w:space="0" w:color="auto"/>
          </w:divBdr>
        </w:div>
        <w:div w:id="396636476">
          <w:marLeft w:val="0"/>
          <w:marRight w:val="0"/>
          <w:marTop w:val="0"/>
          <w:marBottom w:val="0"/>
          <w:divBdr>
            <w:top w:val="none" w:sz="0" w:space="0" w:color="auto"/>
            <w:left w:val="none" w:sz="0" w:space="0" w:color="auto"/>
            <w:bottom w:val="none" w:sz="0" w:space="0" w:color="auto"/>
            <w:right w:val="none" w:sz="0" w:space="0" w:color="auto"/>
          </w:divBdr>
        </w:div>
        <w:div w:id="473370621">
          <w:marLeft w:val="0"/>
          <w:marRight w:val="0"/>
          <w:marTop w:val="0"/>
          <w:marBottom w:val="0"/>
          <w:divBdr>
            <w:top w:val="none" w:sz="0" w:space="0" w:color="auto"/>
            <w:left w:val="none" w:sz="0" w:space="0" w:color="auto"/>
            <w:bottom w:val="none" w:sz="0" w:space="0" w:color="auto"/>
            <w:right w:val="none" w:sz="0" w:space="0" w:color="auto"/>
          </w:divBdr>
        </w:div>
        <w:div w:id="596134998">
          <w:marLeft w:val="0"/>
          <w:marRight w:val="0"/>
          <w:marTop w:val="0"/>
          <w:marBottom w:val="0"/>
          <w:divBdr>
            <w:top w:val="none" w:sz="0" w:space="0" w:color="auto"/>
            <w:left w:val="none" w:sz="0" w:space="0" w:color="auto"/>
            <w:bottom w:val="none" w:sz="0" w:space="0" w:color="auto"/>
            <w:right w:val="none" w:sz="0" w:space="0" w:color="auto"/>
          </w:divBdr>
        </w:div>
        <w:div w:id="1206211200">
          <w:marLeft w:val="0"/>
          <w:marRight w:val="0"/>
          <w:marTop w:val="0"/>
          <w:marBottom w:val="0"/>
          <w:divBdr>
            <w:top w:val="none" w:sz="0" w:space="0" w:color="auto"/>
            <w:left w:val="none" w:sz="0" w:space="0" w:color="auto"/>
            <w:bottom w:val="none" w:sz="0" w:space="0" w:color="auto"/>
            <w:right w:val="none" w:sz="0" w:space="0" w:color="auto"/>
          </w:divBdr>
        </w:div>
        <w:div w:id="1207721357">
          <w:marLeft w:val="0"/>
          <w:marRight w:val="0"/>
          <w:marTop w:val="0"/>
          <w:marBottom w:val="0"/>
          <w:divBdr>
            <w:top w:val="none" w:sz="0" w:space="0" w:color="auto"/>
            <w:left w:val="none" w:sz="0" w:space="0" w:color="auto"/>
            <w:bottom w:val="none" w:sz="0" w:space="0" w:color="auto"/>
            <w:right w:val="none" w:sz="0" w:space="0" w:color="auto"/>
          </w:divBdr>
        </w:div>
        <w:div w:id="1774132146">
          <w:marLeft w:val="0"/>
          <w:marRight w:val="0"/>
          <w:marTop w:val="0"/>
          <w:marBottom w:val="0"/>
          <w:divBdr>
            <w:top w:val="none" w:sz="0" w:space="0" w:color="auto"/>
            <w:left w:val="none" w:sz="0" w:space="0" w:color="auto"/>
            <w:bottom w:val="none" w:sz="0" w:space="0" w:color="auto"/>
            <w:right w:val="none" w:sz="0" w:space="0" w:color="auto"/>
          </w:divBdr>
        </w:div>
        <w:div w:id="1902596262">
          <w:marLeft w:val="0"/>
          <w:marRight w:val="0"/>
          <w:marTop w:val="0"/>
          <w:marBottom w:val="0"/>
          <w:divBdr>
            <w:top w:val="none" w:sz="0" w:space="0" w:color="auto"/>
            <w:left w:val="none" w:sz="0" w:space="0" w:color="auto"/>
            <w:bottom w:val="none" w:sz="0" w:space="0" w:color="auto"/>
            <w:right w:val="none" w:sz="0" w:space="0" w:color="auto"/>
          </w:divBdr>
        </w:div>
        <w:div w:id="1907916065">
          <w:marLeft w:val="0"/>
          <w:marRight w:val="0"/>
          <w:marTop w:val="0"/>
          <w:marBottom w:val="0"/>
          <w:divBdr>
            <w:top w:val="none" w:sz="0" w:space="0" w:color="auto"/>
            <w:left w:val="none" w:sz="0" w:space="0" w:color="auto"/>
            <w:bottom w:val="none" w:sz="0" w:space="0" w:color="auto"/>
            <w:right w:val="none" w:sz="0" w:space="0" w:color="auto"/>
          </w:divBdr>
        </w:div>
      </w:divsChild>
    </w:div>
    <w:div w:id="1967463871">
      <w:bodyDiv w:val="1"/>
      <w:marLeft w:val="0"/>
      <w:marRight w:val="0"/>
      <w:marTop w:val="0"/>
      <w:marBottom w:val="0"/>
      <w:divBdr>
        <w:top w:val="none" w:sz="0" w:space="0" w:color="auto"/>
        <w:left w:val="none" w:sz="0" w:space="0" w:color="auto"/>
        <w:bottom w:val="none" w:sz="0" w:space="0" w:color="auto"/>
        <w:right w:val="none" w:sz="0" w:space="0" w:color="auto"/>
      </w:divBdr>
      <w:divsChild>
        <w:div w:id="8877763">
          <w:marLeft w:val="0"/>
          <w:marRight w:val="0"/>
          <w:marTop w:val="0"/>
          <w:marBottom w:val="0"/>
          <w:divBdr>
            <w:top w:val="none" w:sz="0" w:space="0" w:color="auto"/>
            <w:left w:val="none" w:sz="0" w:space="0" w:color="auto"/>
            <w:bottom w:val="none" w:sz="0" w:space="0" w:color="auto"/>
            <w:right w:val="none" w:sz="0" w:space="0" w:color="auto"/>
          </w:divBdr>
        </w:div>
        <w:div w:id="107939774">
          <w:marLeft w:val="0"/>
          <w:marRight w:val="0"/>
          <w:marTop w:val="0"/>
          <w:marBottom w:val="0"/>
          <w:divBdr>
            <w:top w:val="none" w:sz="0" w:space="0" w:color="auto"/>
            <w:left w:val="none" w:sz="0" w:space="0" w:color="auto"/>
            <w:bottom w:val="none" w:sz="0" w:space="0" w:color="auto"/>
            <w:right w:val="none" w:sz="0" w:space="0" w:color="auto"/>
          </w:divBdr>
        </w:div>
        <w:div w:id="127750931">
          <w:marLeft w:val="0"/>
          <w:marRight w:val="0"/>
          <w:marTop w:val="0"/>
          <w:marBottom w:val="0"/>
          <w:divBdr>
            <w:top w:val="none" w:sz="0" w:space="0" w:color="auto"/>
            <w:left w:val="none" w:sz="0" w:space="0" w:color="auto"/>
            <w:bottom w:val="none" w:sz="0" w:space="0" w:color="auto"/>
            <w:right w:val="none" w:sz="0" w:space="0" w:color="auto"/>
          </w:divBdr>
        </w:div>
        <w:div w:id="155851033">
          <w:marLeft w:val="0"/>
          <w:marRight w:val="0"/>
          <w:marTop w:val="0"/>
          <w:marBottom w:val="0"/>
          <w:divBdr>
            <w:top w:val="none" w:sz="0" w:space="0" w:color="auto"/>
            <w:left w:val="none" w:sz="0" w:space="0" w:color="auto"/>
            <w:bottom w:val="none" w:sz="0" w:space="0" w:color="auto"/>
            <w:right w:val="none" w:sz="0" w:space="0" w:color="auto"/>
          </w:divBdr>
        </w:div>
        <w:div w:id="286158973">
          <w:marLeft w:val="0"/>
          <w:marRight w:val="0"/>
          <w:marTop w:val="0"/>
          <w:marBottom w:val="0"/>
          <w:divBdr>
            <w:top w:val="none" w:sz="0" w:space="0" w:color="auto"/>
            <w:left w:val="none" w:sz="0" w:space="0" w:color="auto"/>
            <w:bottom w:val="none" w:sz="0" w:space="0" w:color="auto"/>
            <w:right w:val="none" w:sz="0" w:space="0" w:color="auto"/>
          </w:divBdr>
        </w:div>
        <w:div w:id="360278860">
          <w:marLeft w:val="0"/>
          <w:marRight w:val="0"/>
          <w:marTop w:val="0"/>
          <w:marBottom w:val="0"/>
          <w:divBdr>
            <w:top w:val="none" w:sz="0" w:space="0" w:color="auto"/>
            <w:left w:val="none" w:sz="0" w:space="0" w:color="auto"/>
            <w:bottom w:val="none" w:sz="0" w:space="0" w:color="auto"/>
            <w:right w:val="none" w:sz="0" w:space="0" w:color="auto"/>
          </w:divBdr>
        </w:div>
        <w:div w:id="493767494">
          <w:marLeft w:val="0"/>
          <w:marRight w:val="0"/>
          <w:marTop w:val="0"/>
          <w:marBottom w:val="0"/>
          <w:divBdr>
            <w:top w:val="none" w:sz="0" w:space="0" w:color="auto"/>
            <w:left w:val="none" w:sz="0" w:space="0" w:color="auto"/>
            <w:bottom w:val="none" w:sz="0" w:space="0" w:color="auto"/>
            <w:right w:val="none" w:sz="0" w:space="0" w:color="auto"/>
          </w:divBdr>
        </w:div>
        <w:div w:id="609430847">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681666487">
          <w:marLeft w:val="0"/>
          <w:marRight w:val="0"/>
          <w:marTop w:val="0"/>
          <w:marBottom w:val="0"/>
          <w:divBdr>
            <w:top w:val="none" w:sz="0" w:space="0" w:color="auto"/>
            <w:left w:val="none" w:sz="0" w:space="0" w:color="auto"/>
            <w:bottom w:val="none" w:sz="0" w:space="0" w:color="auto"/>
            <w:right w:val="none" w:sz="0" w:space="0" w:color="auto"/>
          </w:divBdr>
        </w:div>
        <w:div w:id="737215419">
          <w:marLeft w:val="0"/>
          <w:marRight w:val="0"/>
          <w:marTop w:val="0"/>
          <w:marBottom w:val="0"/>
          <w:divBdr>
            <w:top w:val="none" w:sz="0" w:space="0" w:color="auto"/>
            <w:left w:val="none" w:sz="0" w:space="0" w:color="auto"/>
            <w:bottom w:val="none" w:sz="0" w:space="0" w:color="auto"/>
            <w:right w:val="none" w:sz="0" w:space="0" w:color="auto"/>
          </w:divBdr>
        </w:div>
        <w:div w:id="827281956">
          <w:marLeft w:val="0"/>
          <w:marRight w:val="0"/>
          <w:marTop w:val="0"/>
          <w:marBottom w:val="0"/>
          <w:divBdr>
            <w:top w:val="none" w:sz="0" w:space="0" w:color="auto"/>
            <w:left w:val="none" w:sz="0" w:space="0" w:color="auto"/>
            <w:bottom w:val="none" w:sz="0" w:space="0" w:color="auto"/>
            <w:right w:val="none" w:sz="0" w:space="0" w:color="auto"/>
          </w:divBdr>
        </w:div>
        <w:div w:id="874002327">
          <w:marLeft w:val="0"/>
          <w:marRight w:val="0"/>
          <w:marTop w:val="0"/>
          <w:marBottom w:val="0"/>
          <w:divBdr>
            <w:top w:val="none" w:sz="0" w:space="0" w:color="auto"/>
            <w:left w:val="none" w:sz="0" w:space="0" w:color="auto"/>
            <w:bottom w:val="none" w:sz="0" w:space="0" w:color="auto"/>
            <w:right w:val="none" w:sz="0" w:space="0" w:color="auto"/>
          </w:divBdr>
        </w:div>
        <w:div w:id="893740398">
          <w:marLeft w:val="0"/>
          <w:marRight w:val="0"/>
          <w:marTop w:val="0"/>
          <w:marBottom w:val="0"/>
          <w:divBdr>
            <w:top w:val="none" w:sz="0" w:space="0" w:color="auto"/>
            <w:left w:val="none" w:sz="0" w:space="0" w:color="auto"/>
            <w:bottom w:val="none" w:sz="0" w:space="0" w:color="auto"/>
            <w:right w:val="none" w:sz="0" w:space="0" w:color="auto"/>
          </w:divBdr>
        </w:div>
        <w:div w:id="1151679521">
          <w:marLeft w:val="0"/>
          <w:marRight w:val="0"/>
          <w:marTop w:val="0"/>
          <w:marBottom w:val="0"/>
          <w:divBdr>
            <w:top w:val="none" w:sz="0" w:space="0" w:color="auto"/>
            <w:left w:val="none" w:sz="0" w:space="0" w:color="auto"/>
            <w:bottom w:val="none" w:sz="0" w:space="0" w:color="auto"/>
            <w:right w:val="none" w:sz="0" w:space="0" w:color="auto"/>
          </w:divBdr>
        </w:div>
        <w:div w:id="1229538016">
          <w:marLeft w:val="0"/>
          <w:marRight w:val="0"/>
          <w:marTop w:val="0"/>
          <w:marBottom w:val="0"/>
          <w:divBdr>
            <w:top w:val="none" w:sz="0" w:space="0" w:color="auto"/>
            <w:left w:val="none" w:sz="0" w:space="0" w:color="auto"/>
            <w:bottom w:val="none" w:sz="0" w:space="0" w:color="auto"/>
            <w:right w:val="none" w:sz="0" w:space="0" w:color="auto"/>
          </w:divBdr>
        </w:div>
        <w:div w:id="1233201277">
          <w:marLeft w:val="0"/>
          <w:marRight w:val="0"/>
          <w:marTop w:val="0"/>
          <w:marBottom w:val="0"/>
          <w:divBdr>
            <w:top w:val="none" w:sz="0" w:space="0" w:color="auto"/>
            <w:left w:val="none" w:sz="0" w:space="0" w:color="auto"/>
            <w:bottom w:val="none" w:sz="0" w:space="0" w:color="auto"/>
            <w:right w:val="none" w:sz="0" w:space="0" w:color="auto"/>
          </w:divBdr>
        </w:div>
        <w:div w:id="1334450171">
          <w:marLeft w:val="0"/>
          <w:marRight w:val="0"/>
          <w:marTop w:val="0"/>
          <w:marBottom w:val="0"/>
          <w:divBdr>
            <w:top w:val="none" w:sz="0" w:space="0" w:color="auto"/>
            <w:left w:val="none" w:sz="0" w:space="0" w:color="auto"/>
            <w:bottom w:val="none" w:sz="0" w:space="0" w:color="auto"/>
            <w:right w:val="none" w:sz="0" w:space="0" w:color="auto"/>
          </w:divBdr>
        </w:div>
        <w:div w:id="1397896490">
          <w:marLeft w:val="0"/>
          <w:marRight w:val="0"/>
          <w:marTop w:val="0"/>
          <w:marBottom w:val="0"/>
          <w:divBdr>
            <w:top w:val="none" w:sz="0" w:space="0" w:color="auto"/>
            <w:left w:val="none" w:sz="0" w:space="0" w:color="auto"/>
            <w:bottom w:val="none" w:sz="0" w:space="0" w:color="auto"/>
            <w:right w:val="none" w:sz="0" w:space="0" w:color="auto"/>
          </w:divBdr>
        </w:div>
        <w:div w:id="1450969990">
          <w:marLeft w:val="0"/>
          <w:marRight w:val="0"/>
          <w:marTop w:val="0"/>
          <w:marBottom w:val="0"/>
          <w:divBdr>
            <w:top w:val="none" w:sz="0" w:space="0" w:color="auto"/>
            <w:left w:val="none" w:sz="0" w:space="0" w:color="auto"/>
            <w:bottom w:val="none" w:sz="0" w:space="0" w:color="auto"/>
            <w:right w:val="none" w:sz="0" w:space="0" w:color="auto"/>
          </w:divBdr>
        </w:div>
        <w:div w:id="1466775574">
          <w:marLeft w:val="0"/>
          <w:marRight w:val="0"/>
          <w:marTop w:val="0"/>
          <w:marBottom w:val="0"/>
          <w:divBdr>
            <w:top w:val="none" w:sz="0" w:space="0" w:color="auto"/>
            <w:left w:val="none" w:sz="0" w:space="0" w:color="auto"/>
            <w:bottom w:val="none" w:sz="0" w:space="0" w:color="auto"/>
            <w:right w:val="none" w:sz="0" w:space="0" w:color="auto"/>
          </w:divBdr>
        </w:div>
        <w:div w:id="1560556560">
          <w:marLeft w:val="0"/>
          <w:marRight w:val="0"/>
          <w:marTop w:val="0"/>
          <w:marBottom w:val="0"/>
          <w:divBdr>
            <w:top w:val="none" w:sz="0" w:space="0" w:color="auto"/>
            <w:left w:val="none" w:sz="0" w:space="0" w:color="auto"/>
            <w:bottom w:val="none" w:sz="0" w:space="0" w:color="auto"/>
            <w:right w:val="none" w:sz="0" w:space="0" w:color="auto"/>
          </w:divBdr>
        </w:div>
        <w:div w:id="1601909329">
          <w:marLeft w:val="0"/>
          <w:marRight w:val="0"/>
          <w:marTop w:val="0"/>
          <w:marBottom w:val="0"/>
          <w:divBdr>
            <w:top w:val="none" w:sz="0" w:space="0" w:color="auto"/>
            <w:left w:val="none" w:sz="0" w:space="0" w:color="auto"/>
            <w:bottom w:val="none" w:sz="0" w:space="0" w:color="auto"/>
            <w:right w:val="none" w:sz="0" w:space="0" w:color="auto"/>
          </w:divBdr>
        </w:div>
        <w:div w:id="1753820374">
          <w:marLeft w:val="0"/>
          <w:marRight w:val="0"/>
          <w:marTop w:val="0"/>
          <w:marBottom w:val="0"/>
          <w:divBdr>
            <w:top w:val="none" w:sz="0" w:space="0" w:color="auto"/>
            <w:left w:val="none" w:sz="0" w:space="0" w:color="auto"/>
            <w:bottom w:val="none" w:sz="0" w:space="0" w:color="auto"/>
            <w:right w:val="none" w:sz="0" w:space="0" w:color="auto"/>
          </w:divBdr>
        </w:div>
        <w:div w:id="1760983705">
          <w:marLeft w:val="0"/>
          <w:marRight w:val="0"/>
          <w:marTop w:val="0"/>
          <w:marBottom w:val="0"/>
          <w:divBdr>
            <w:top w:val="none" w:sz="0" w:space="0" w:color="auto"/>
            <w:left w:val="none" w:sz="0" w:space="0" w:color="auto"/>
            <w:bottom w:val="none" w:sz="0" w:space="0" w:color="auto"/>
            <w:right w:val="none" w:sz="0" w:space="0" w:color="auto"/>
          </w:divBdr>
        </w:div>
        <w:div w:id="1870994496">
          <w:marLeft w:val="0"/>
          <w:marRight w:val="0"/>
          <w:marTop w:val="0"/>
          <w:marBottom w:val="0"/>
          <w:divBdr>
            <w:top w:val="none" w:sz="0" w:space="0" w:color="auto"/>
            <w:left w:val="none" w:sz="0" w:space="0" w:color="auto"/>
            <w:bottom w:val="none" w:sz="0" w:space="0" w:color="auto"/>
            <w:right w:val="none" w:sz="0" w:space="0" w:color="auto"/>
          </w:divBdr>
        </w:div>
        <w:div w:id="1899197151">
          <w:marLeft w:val="0"/>
          <w:marRight w:val="0"/>
          <w:marTop w:val="0"/>
          <w:marBottom w:val="0"/>
          <w:divBdr>
            <w:top w:val="none" w:sz="0" w:space="0" w:color="auto"/>
            <w:left w:val="none" w:sz="0" w:space="0" w:color="auto"/>
            <w:bottom w:val="none" w:sz="0" w:space="0" w:color="auto"/>
            <w:right w:val="none" w:sz="0" w:space="0" w:color="auto"/>
          </w:divBdr>
        </w:div>
        <w:div w:id="1910269102">
          <w:marLeft w:val="0"/>
          <w:marRight w:val="0"/>
          <w:marTop w:val="0"/>
          <w:marBottom w:val="0"/>
          <w:divBdr>
            <w:top w:val="none" w:sz="0" w:space="0" w:color="auto"/>
            <w:left w:val="none" w:sz="0" w:space="0" w:color="auto"/>
            <w:bottom w:val="none" w:sz="0" w:space="0" w:color="auto"/>
            <w:right w:val="none" w:sz="0" w:space="0" w:color="auto"/>
          </w:divBdr>
        </w:div>
        <w:div w:id="1930770955">
          <w:marLeft w:val="0"/>
          <w:marRight w:val="0"/>
          <w:marTop w:val="0"/>
          <w:marBottom w:val="0"/>
          <w:divBdr>
            <w:top w:val="none" w:sz="0" w:space="0" w:color="auto"/>
            <w:left w:val="none" w:sz="0" w:space="0" w:color="auto"/>
            <w:bottom w:val="none" w:sz="0" w:space="0" w:color="auto"/>
            <w:right w:val="none" w:sz="0" w:space="0" w:color="auto"/>
          </w:divBdr>
        </w:div>
        <w:div w:id="2018389163">
          <w:marLeft w:val="0"/>
          <w:marRight w:val="0"/>
          <w:marTop w:val="0"/>
          <w:marBottom w:val="0"/>
          <w:divBdr>
            <w:top w:val="none" w:sz="0" w:space="0" w:color="auto"/>
            <w:left w:val="none" w:sz="0" w:space="0" w:color="auto"/>
            <w:bottom w:val="none" w:sz="0" w:space="0" w:color="auto"/>
            <w:right w:val="none" w:sz="0" w:space="0" w:color="auto"/>
          </w:divBdr>
        </w:div>
        <w:div w:id="2083017009">
          <w:marLeft w:val="0"/>
          <w:marRight w:val="0"/>
          <w:marTop w:val="0"/>
          <w:marBottom w:val="0"/>
          <w:divBdr>
            <w:top w:val="none" w:sz="0" w:space="0" w:color="auto"/>
            <w:left w:val="none" w:sz="0" w:space="0" w:color="auto"/>
            <w:bottom w:val="none" w:sz="0" w:space="0" w:color="auto"/>
            <w:right w:val="none" w:sz="0" w:space="0" w:color="auto"/>
          </w:divBdr>
        </w:div>
        <w:div w:id="2083064080">
          <w:marLeft w:val="0"/>
          <w:marRight w:val="0"/>
          <w:marTop w:val="0"/>
          <w:marBottom w:val="0"/>
          <w:divBdr>
            <w:top w:val="none" w:sz="0" w:space="0" w:color="auto"/>
            <w:left w:val="none" w:sz="0" w:space="0" w:color="auto"/>
            <w:bottom w:val="none" w:sz="0" w:space="0" w:color="auto"/>
            <w:right w:val="none" w:sz="0" w:space="0" w:color="auto"/>
          </w:divBdr>
        </w:div>
      </w:divsChild>
    </w:div>
    <w:div w:id="1983803690">
      <w:bodyDiv w:val="1"/>
      <w:marLeft w:val="0"/>
      <w:marRight w:val="0"/>
      <w:marTop w:val="0"/>
      <w:marBottom w:val="0"/>
      <w:divBdr>
        <w:top w:val="none" w:sz="0" w:space="0" w:color="auto"/>
        <w:left w:val="none" w:sz="0" w:space="0" w:color="auto"/>
        <w:bottom w:val="none" w:sz="0" w:space="0" w:color="auto"/>
        <w:right w:val="none" w:sz="0" w:space="0" w:color="auto"/>
      </w:divBdr>
      <w:divsChild>
        <w:div w:id="101346610">
          <w:marLeft w:val="0"/>
          <w:marRight w:val="0"/>
          <w:marTop w:val="0"/>
          <w:marBottom w:val="0"/>
          <w:divBdr>
            <w:top w:val="none" w:sz="0" w:space="0" w:color="auto"/>
            <w:left w:val="none" w:sz="0" w:space="0" w:color="auto"/>
            <w:bottom w:val="none" w:sz="0" w:space="0" w:color="auto"/>
            <w:right w:val="none" w:sz="0" w:space="0" w:color="auto"/>
          </w:divBdr>
        </w:div>
        <w:div w:id="211891277">
          <w:marLeft w:val="0"/>
          <w:marRight w:val="0"/>
          <w:marTop w:val="0"/>
          <w:marBottom w:val="0"/>
          <w:divBdr>
            <w:top w:val="none" w:sz="0" w:space="0" w:color="auto"/>
            <w:left w:val="none" w:sz="0" w:space="0" w:color="auto"/>
            <w:bottom w:val="none" w:sz="0" w:space="0" w:color="auto"/>
            <w:right w:val="none" w:sz="0" w:space="0" w:color="auto"/>
          </w:divBdr>
        </w:div>
        <w:div w:id="252133675">
          <w:marLeft w:val="0"/>
          <w:marRight w:val="0"/>
          <w:marTop w:val="0"/>
          <w:marBottom w:val="0"/>
          <w:divBdr>
            <w:top w:val="none" w:sz="0" w:space="0" w:color="auto"/>
            <w:left w:val="none" w:sz="0" w:space="0" w:color="auto"/>
            <w:bottom w:val="none" w:sz="0" w:space="0" w:color="auto"/>
            <w:right w:val="none" w:sz="0" w:space="0" w:color="auto"/>
          </w:divBdr>
        </w:div>
        <w:div w:id="414791928">
          <w:marLeft w:val="0"/>
          <w:marRight w:val="0"/>
          <w:marTop w:val="0"/>
          <w:marBottom w:val="0"/>
          <w:divBdr>
            <w:top w:val="none" w:sz="0" w:space="0" w:color="auto"/>
            <w:left w:val="none" w:sz="0" w:space="0" w:color="auto"/>
            <w:bottom w:val="none" w:sz="0" w:space="0" w:color="auto"/>
            <w:right w:val="none" w:sz="0" w:space="0" w:color="auto"/>
          </w:divBdr>
        </w:div>
        <w:div w:id="537863263">
          <w:marLeft w:val="0"/>
          <w:marRight w:val="0"/>
          <w:marTop w:val="0"/>
          <w:marBottom w:val="0"/>
          <w:divBdr>
            <w:top w:val="none" w:sz="0" w:space="0" w:color="auto"/>
            <w:left w:val="none" w:sz="0" w:space="0" w:color="auto"/>
            <w:bottom w:val="none" w:sz="0" w:space="0" w:color="auto"/>
            <w:right w:val="none" w:sz="0" w:space="0" w:color="auto"/>
          </w:divBdr>
        </w:div>
        <w:div w:id="777068793">
          <w:marLeft w:val="0"/>
          <w:marRight w:val="0"/>
          <w:marTop w:val="0"/>
          <w:marBottom w:val="0"/>
          <w:divBdr>
            <w:top w:val="none" w:sz="0" w:space="0" w:color="auto"/>
            <w:left w:val="none" w:sz="0" w:space="0" w:color="auto"/>
            <w:bottom w:val="none" w:sz="0" w:space="0" w:color="auto"/>
            <w:right w:val="none" w:sz="0" w:space="0" w:color="auto"/>
          </w:divBdr>
        </w:div>
        <w:div w:id="2030600068">
          <w:marLeft w:val="0"/>
          <w:marRight w:val="0"/>
          <w:marTop w:val="0"/>
          <w:marBottom w:val="0"/>
          <w:divBdr>
            <w:top w:val="none" w:sz="0" w:space="0" w:color="auto"/>
            <w:left w:val="none" w:sz="0" w:space="0" w:color="auto"/>
            <w:bottom w:val="none" w:sz="0" w:space="0" w:color="auto"/>
            <w:right w:val="none" w:sz="0" w:space="0" w:color="auto"/>
          </w:divBdr>
        </w:div>
      </w:divsChild>
    </w:div>
    <w:div w:id="2012295638">
      <w:bodyDiv w:val="1"/>
      <w:marLeft w:val="0"/>
      <w:marRight w:val="0"/>
      <w:marTop w:val="0"/>
      <w:marBottom w:val="0"/>
      <w:divBdr>
        <w:top w:val="none" w:sz="0" w:space="0" w:color="auto"/>
        <w:left w:val="none" w:sz="0" w:space="0" w:color="auto"/>
        <w:bottom w:val="none" w:sz="0" w:space="0" w:color="auto"/>
        <w:right w:val="none" w:sz="0" w:space="0" w:color="auto"/>
      </w:divBdr>
      <w:divsChild>
        <w:div w:id="51650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182898">
              <w:marLeft w:val="0"/>
              <w:marRight w:val="0"/>
              <w:marTop w:val="0"/>
              <w:marBottom w:val="0"/>
              <w:divBdr>
                <w:top w:val="none" w:sz="0" w:space="0" w:color="auto"/>
                <w:left w:val="none" w:sz="0" w:space="0" w:color="auto"/>
                <w:bottom w:val="none" w:sz="0" w:space="0" w:color="auto"/>
                <w:right w:val="none" w:sz="0" w:space="0" w:color="auto"/>
              </w:divBdr>
              <w:divsChild>
                <w:div w:id="94255435">
                  <w:marLeft w:val="0"/>
                  <w:marRight w:val="0"/>
                  <w:marTop w:val="0"/>
                  <w:marBottom w:val="0"/>
                  <w:divBdr>
                    <w:top w:val="none" w:sz="0" w:space="0" w:color="auto"/>
                    <w:left w:val="none" w:sz="0" w:space="0" w:color="auto"/>
                    <w:bottom w:val="none" w:sz="0" w:space="0" w:color="auto"/>
                    <w:right w:val="none" w:sz="0" w:space="0" w:color="auto"/>
                  </w:divBdr>
                  <w:divsChild>
                    <w:div w:id="904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6962">
      <w:bodyDiv w:val="1"/>
      <w:marLeft w:val="0"/>
      <w:marRight w:val="0"/>
      <w:marTop w:val="0"/>
      <w:marBottom w:val="0"/>
      <w:divBdr>
        <w:top w:val="none" w:sz="0" w:space="0" w:color="auto"/>
        <w:left w:val="none" w:sz="0" w:space="0" w:color="auto"/>
        <w:bottom w:val="none" w:sz="0" w:space="0" w:color="auto"/>
        <w:right w:val="none" w:sz="0" w:space="0" w:color="auto"/>
      </w:divBdr>
      <w:divsChild>
        <w:div w:id="1993094628">
          <w:marLeft w:val="0"/>
          <w:marRight w:val="0"/>
          <w:marTop w:val="0"/>
          <w:marBottom w:val="0"/>
          <w:divBdr>
            <w:top w:val="none" w:sz="0" w:space="0" w:color="auto"/>
            <w:left w:val="none" w:sz="0" w:space="0" w:color="auto"/>
            <w:bottom w:val="none" w:sz="0" w:space="0" w:color="auto"/>
            <w:right w:val="none" w:sz="0" w:space="0" w:color="auto"/>
          </w:divBdr>
          <w:divsChild>
            <w:div w:id="96680463">
              <w:marLeft w:val="0"/>
              <w:marRight w:val="0"/>
              <w:marTop w:val="0"/>
              <w:marBottom w:val="0"/>
              <w:divBdr>
                <w:top w:val="none" w:sz="0" w:space="0" w:color="auto"/>
                <w:left w:val="none" w:sz="0" w:space="0" w:color="auto"/>
                <w:bottom w:val="none" w:sz="0" w:space="0" w:color="auto"/>
                <w:right w:val="none" w:sz="0" w:space="0" w:color="auto"/>
              </w:divBdr>
              <w:divsChild>
                <w:div w:id="81830476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2115705899">
      <w:bodyDiv w:val="1"/>
      <w:marLeft w:val="0"/>
      <w:marRight w:val="0"/>
      <w:marTop w:val="0"/>
      <w:marBottom w:val="0"/>
      <w:divBdr>
        <w:top w:val="none" w:sz="0" w:space="0" w:color="auto"/>
        <w:left w:val="none" w:sz="0" w:space="0" w:color="auto"/>
        <w:bottom w:val="none" w:sz="0" w:space="0" w:color="auto"/>
        <w:right w:val="none" w:sz="0" w:space="0" w:color="auto"/>
      </w:divBdr>
    </w:div>
    <w:div w:id="2116320781">
      <w:bodyDiv w:val="1"/>
      <w:marLeft w:val="0"/>
      <w:marRight w:val="0"/>
      <w:marTop w:val="0"/>
      <w:marBottom w:val="0"/>
      <w:divBdr>
        <w:top w:val="none" w:sz="0" w:space="0" w:color="auto"/>
        <w:left w:val="none" w:sz="0" w:space="0" w:color="auto"/>
        <w:bottom w:val="none" w:sz="0" w:space="0" w:color="auto"/>
        <w:right w:val="none" w:sz="0" w:space="0" w:color="auto"/>
      </w:divBdr>
      <w:divsChild>
        <w:div w:id="177548694">
          <w:marLeft w:val="0"/>
          <w:marRight w:val="0"/>
          <w:marTop w:val="0"/>
          <w:marBottom w:val="0"/>
          <w:divBdr>
            <w:top w:val="none" w:sz="0" w:space="0" w:color="auto"/>
            <w:left w:val="none" w:sz="0" w:space="0" w:color="auto"/>
            <w:bottom w:val="none" w:sz="0" w:space="0" w:color="auto"/>
            <w:right w:val="none" w:sz="0" w:space="0" w:color="auto"/>
          </w:divBdr>
        </w:div>
        <w:div w:id="413406118">
          <w:marLeft w:val="0"/>
          <w:marRight w:val="0"/>
          <w:marTop w:val="0"/>
          <w:marBottom w:val="0"/>
          <w:divBdr>
            <w:top w:val="none" w:sz="0" w:space="0" w:color="auto"/>
            <w:left w:val="none" w:sz="0" w:space="0" w:color="auto"/>
            <w:bottom w:val="none" w:sz="0" w:space="0" w:color="auto"/>
            <w:right w:val="none" w:sz="0" w:space="0" w:color="auto"/>
          </w:divBdr>
        </w:div>
        <w:div w:id="677465497">
          <w:marLeft w:val="0"/>
          <w:marRight w:val="0"/>
          <w:marTop w:val="0"/>
          <w:marBottom w:val="0"/>
          <w:divBdr>
            <w:top w:val="none" w:sz="0" w:space="0" w:color="auto"/>
            <w:left w:val="none" w:sz="0" w:space="0" w:color="auto"/>
            <w:bottom w:val="none" w:sz="0" w:space="0" w:color="auto"/>
            <w:right w:val="none" w:sz="0" w:space="0" w:color="auto"/>
          </w:divBdr>
        </w:div>
        <w:div w:id="881402684">
          <w:marLeft w:val="0"/>
          <w:marRight w:val="0"/>
          <w:marTop w:val="0"/>
          <w:marBottom w:val="0"/>
          <w:divBdr>
            <w:top w:val="none" w:sz="0" w:space="0" w:color="auto"/>
            <w:left w:val="none" w:sz="0" w:space="0" w:color="auto"/>
            <w:bottom w:val="none" w:sz="0" w:space="0" w:color="auto"/>
            <w:right w:val="none" w:sz="0" w:space="0" w:color="auto"/>
          </w:divBdr>
        </w:div>
        <w:div w:id="1366100454">
          <w:marLeft w:val="0"/>
          <w:marRight w:val="0"/>
          <w:marTop w:val="0"/>
          <w:marBottom w:val="0"/>
          <w:divBdr>
            <w:top w:val="none" w:sz="0" w:space="0" w:color="auto"/>
            <w:left w:val="none" w:sz="0" w:space="0" w:color="auto"/>
            <w:bottom w:val="none" w:sz="0" w:space="0" w:color="auto"/>
            <w:right w:val="none" w:sz="0" w:space="0" w:color="auto"/>
          </w:divBdr>
        </w:div>
        <w:div w:id="1384908126">
          <w:marLeft w:val="0"/>
          <w:marRight w:val="0"/>
          <w:marTop w:val="0"/>
          <w:marBottom w:val="0"/>
          <w:divBdr>
            <w:top w:val="none" w:sz="0" w:space="0" w:color="auto"/>
            <w:left w:val="none" w:sz="0" w:space="0" w:color="auto"/>
            <w:bottom w:val="none" w:sz="0" w:space="0" w:color="auto"/>
            <w:right w:val="none" w:sz="0" w:space="0" w:color="auto"/>
          </w:divBdr>
        </w:div>
        <w:div w:id="1578201183">
          <w:marLeft w:val="0"/>
          <w:marRight w:val="0"/>
          <w:marTop w:val="0"/>
          <w:marBottom w:val="0"/>
          <w:divBdr>
            <w:top w:val="none" w:sz="0" w:space="0" w:color="auto"/>
            <w:left w:val="none" w:sz="0" w:space="0" w:color="auto"/>
            <w:bottom w:val="none" w:sz="0" w:space="0" w:color="auto"/>
            <w:right w:val="none" w:sz="0" w:space="0" w:color="auto"/>
          </w:divBdr>
        </w:div>
        <w:div w:id="2032995022">
          <w:marLeft w:val="0"/>
          <w:marRight w:val="0"/>
          <w:marTop w:val="0"/>
          <w:marBottom w:val="0"/>
          <w:divBdr>
            <w:top w:val="none" w:sz="0" w:space="0" w:color="auto"/>
            <w:left w:val="none" w:sz="0" w:space="0" w:color="auto"/>
            <w:bottom w:val="none" w:sz="0" w:space="0" w:color="auto"/>
            <w:right w:val="none" w:sz="0" w:space="0" w:color="auto"/>
          </w:divBdr>
        </w:div>
        <w:div w:id="2096852459">
          <w:marLeft w:val="0"/>
          <w:marRight w:val="0"/>
          <w:marTop w:val="0"/>
          <w:marBottom w:val="0"/>
          <w:divBdr>
            <w:top w:val="none" w:sz="0" w:space="0" w:color="auto"/>
            <w:left w:val="none" w:sz="0" w:space="0" w:color="auto"/>
            <w:bottom w:val="none" w:sz="0" w:space="0" w:color="auto"/>
            <w:right w:val="none" w:sz="0" w:space="0" w:color="auto"/>
          </w:divBdr>
        </w:div>
      </w:divsChild>
    </w:div>
    <w:div w:id="2144612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2web.zoom.us/j/88640128252?pwd=asNJ6OiNGFFTNzwNA5yhkvPpmt6VCT.1" TargetMode="External"/><Relationship Id="rId18" Type="http://schemas.openxmlformats.org/officeDocument/2006/relationships/hyperlink" Target="https://youtu.be/t6GV9PAbgM4?si=dZuGq8aLjfvpFiM-" TargetMode="External"/><Relationship Id="rId26" Type="http://schemas.openxmlformats.org/officeDocument/2006/relationships/hyperlink" Target="https://www.caring.com/senior-living/memory-care-facilities/" TargetMode="External"/><Relationship Id="rId39" Type="http://schemas.openxmlformats.org/officeDocument/2006/relationships/fontTable" Target="fontTable.xml"/><Relationship Id="rId21" Type="http://schemas.openxmlformats.org/officeDocument/2006/relationships/hyperlink" Target="https://www.youtube.com/channel/UC5xrMj8-8_6iyR_KxjFAwRQ/videos"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s://us02web.zoom.us/meeting/tZwrc-mprDMoH9YRklu1WcmVIop862c72xVO/ics?icsToken=DBOIHJoC7iVwo_7kCQAALAAAABAB_uGypwq2ymkMO9EqrhDMoZY3vO7cudxQ3PHNM4LxWE7vm8v6Hf2LmVyJEkPyvcQ1Vmg_NR4W6BglNTAwMDAwMQ&amp;meetingMasterEventId=3pLv0et_SMuCQYJkMknIyQ" TargetMode="External"/><Relationship Id="rId17" Type="http://schemas.openxmlformats.org/officeDocument/2006/relationships/image" Target="media/image7.png"/><Relationship Id="rId25" Type="http://schemas.openxmlformats.org/officeDocument/2006/relationships/hyperlink" Target="https://www.caring.com/senior-living/assisted-living/florida" TargetMode="External"/><Relationship Id="rId33" Type="http://schemas.openxmlformats.org/officeDocument/2006/relationships/image" Target="media/image1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Katherine.gross@thrivent.com" TargetMode="External"/><Relationship Id="rId20" Type="http://schemas.openxmlformats.org/officeDocument/2006/relationships/image" Target="media/image8.jpeg"/><Relationship Id="rId29" Type="http://schemas.openxmlformats.org/officeDocument/2006/relationships/hyperlink" Target="https://www.caring.com/caregivers/dement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3.jpeg"/><Relationship Id="rId37" Type="http://schemas.openxmlformats.org/officeDocument/2006/relationships/hyperlink" Target="http://www.sttimlutherancrystalriver.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facebook.com/St-Timothy-Evangelical-Lutheran-Church-104099901757516/?ref=page_internal" TargetMode="External"/><Relationship Id="rId28" Type="http://schemas.openxmlformats.org/officeDocument/2006/relationships/hyperlink" Target="https://www.caring.com/caregivers/alzheimers/" TargetMode="External"/><Relationship Id="rId36" Type="http://schemas.openxmlformats.org/officeDocument/2006/relationships/hyperlink" Target="mailto:crsttimothy@tampabay.rr.com" TargetMode="External"/><Relationship Id="rId10" Type="http://schemas.openxmlformats.org/officeDocument/2006/relationships/image" Target="media/image3.jpeg"/><Relationship Id="rId19" Type="http://schemas.openxmlformats.org/officeDocument/2006/relationships/hyperlink" Target="https://www.sttimlutherancrystalriver.com/"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caring.com/senior-living/memory-care-facilities/florida" TargetMode="External"/><Relationship Id="rId30" Type="http://schemas.openxmlformats.org/officeDocument/2006/relationships/image" Target="media/image11.jpeg"/><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VV%20JUNE%2006-201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701-57EA-49BE-AF08-43BEBDF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 JUNE 06-2016</Template>
  <TotalTime>149</TotalTime>
  <Pages>20</Pages>
  <Words>3403</Words>
  <Characters>17424</Characters>
  <Application>Microsoft Office Word</Application>
  <DocSecurity>0</DocSecurity>
  <Lines>696</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dc:creator>
  <cp:keywords/>
  <dc:description/>
  <cp:lastModifiedBy>St Timothy Lutheran</cp:lastModifiedBy>
  <cp:revision>19</cp:revision>
  <cp:lastPrinted>2026-01-08T18:56:00Z</cp:lastPrinted>
  <dcterms:created xsi:type="dcterms:W3CDTF">2025-12-11T15:31:00Z</dcterms:created>
  <dcterms:modified xsi:type="dcterms:W3CDTF">2026-01-08T19:18:00Z</dcterms:modified>
</cp:coreProperties>
</file>