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346758" w:rsidRDefault="00B67745" w:rsidP="00B0727A">
      <w:pPr>
        <w:pStyle w:val="NoSpacing"/>
        <w:rPr>
          <w:rFonts w:ascii="Georgia" w:hAnsi="Georgia" w:cs="Times New Roman"/>
          <w:sz w:val="36"/>
          <w:szCs w:val="36"/>
          <w:highlight w:val="yellow"/>
        </w:rPr>
      </w:pPr>
      <w:bookmarkStart w:id="0" w:name="_Hlk185423162"/>
      <w:bookmarkEnd w:id="0"/>
      <w:r w:rsidRPr="00346758">
        <w:rPr>
          <w:rFonts w:ascii="Georgia" w:hAnsi="Georgia" w:cs="Times New Roman"/>
          <w:b/>
          <w:bCs/>
          <w:i/>
          <w:iCs/>
          <w:noProof/>
          <w:sz w:val="36"/>
          <w:szCs w:val="36"/>
          <w:highlight w:val="yellow"/>
        </w:rPr>
        <w:drawing>
          <wp:anchor distT="0" distB="0" distL="114300" distR="114300" simplePos="0" relativeHeight="251667968" behindDoc="0" locked="0" layoutInCell="1" allowOverlap="1" wp14:anchorId="27C96EF7" wp14:editId="142FB5C6">
            <wp:simplePos x="0" y="0"/>
            <wp:positionH relativeFrom="column">
              <wp:posOffset>-342900</wp:posOffset>
            </wp:positionH>
            <wp:positionV relativeFrom="paragraph">
              <wp:posOffset>-389811</wp:posOffset>
            </wp:positionV>
            <wp:extent cx="3697092" cy="2390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092"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758">
        <w:rPr>
          <w:rFonts w:ascii="Georgia" w:hAnsi="Georgia" w:cs="Times New Roman"/>
          <w:noProof/>
          <w:sz w:val="36"/>
          <w:szCs w:val="36"/>
          <w:highlight w:val="yellow"/>
        </w:rPr>
        <mc:AlternateContent>
          <mc:Choice Requires="wps">
            <w:drawing>
              <wp:anchor distT="0" distB="0" distL="114300" distR="114300" simplePos="0" relativeHeight="251644927" behindDoc="1" locked="0" layoutInCell="1" allowOverlap="1" wp14:anchorId="173FB37D" wp14:editId="4798D8CA">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3E744D96" w:rsidR="009A6A64" w:rsidRDefault="0069182C" w:rsidP="00F2278F">
                            <w:pPr>
                              <w:ind w:left="7920"/>
                            </w:pPr>
                            <w:r>
                              <w:rPr>
                                <w:rFonts w:ascii="Times New Roman" w:hAnsi="Times New Roman" w:cs="Times New Roman"/>
                                <w:sz w:val="40"/>
                                <w:szCs w:val="40"/>
                              </w:rPr>
                              <w:t xml:space="preserve"> </w:t>
                            </w:r>
                            <w:r w:rsidR="000C08BD">
                              <w:rPr>
                                <w:rFonts w:ascii="Times New Roman" w:hAnsi="Times New Roman" w:cs="Times New Roman"/>
                                <w:sz w:val="40"/>
                                <w:szCs w:val="40"/>
                              </w:rPr>
                              <w:t>February</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3E744D96" w:rsidR="009A6A64" w:rsidRDefault="0069182C" w:rsidP="00F2278F">
                      <w:pPr>
                        <w:ind w:left="7920"/>
                      </w:pPr>
                      <w:r>
                        <w:rPr>
                          <w:rFonts w:ascii="Times New Roman" w:hAnsi="Times New Roman" w:cs="Times New Roman"/>
                          <w:sz w:val="40"/>
                          <w:szCs w:val="40"/>
                        </w:rPr>
                        <w:t xml:space="preserve"> </w:t>
                      </w:r>
                      <w:r w:rsidR="000C08BD">
                        <w:rPr>
                          <w:rFonts w:ascii="Times New Roman" w:hAnsi="Times New Roman" w:cs="Times New Roman"/>
                          <w:sz w:val="40"/>
                          <w:szCs w:val="40"/>
                        </w:rPr>
                        <w:t>February</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v:textbox>
              </v:rect>
            </w:pict>
          </mc:Fallback>
        </mc:AlternateContent>
      </w:r>
      <w:bookmarkStart w:id="1" w:name="_Hlk181269205"/>
      <w:bookmarkEnd w:id="1"/>
    </w:p>
    <w:p w14:paraId="02B15A18" w14:textId="2745A62C" w:rsidR="00EC5630" w:rsidRPr="00346758" w:rsidRDefault="00EC5630" w:rsidP="00B0727A">
      <w:pPr>
        <w:pStyle w:val="NoSpacing"/>
        <w:rPr>
          <w:rFonts w:ascii="Georgia" w:hAnsi="Georgia" w:cs="Times New Roman"/>
          <w:sz w:val="36"/>
          <w:szCs w:val="36"/>
          <w:highlight w:val="yellow"/>
        </w:rPr>
      </w:pPr>
    </w:p>
    <w:p w14:paraId="525A98A6" w14:textId="189A93BF" w:rsidR="00434013" w:rsidRPr="00346758" w:rsidRDefault="00906307" w:rsidP="00B0727A">
      <w:pPr>
        <w:pStyle w:val="NoSpacing"/>
        <w:rPr>
          <w:rFonts w:ascii="Georgia" w:hAnsi="Georgia"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346758">
        <w:rPr>
          <w:rFonts w:ascii="Georgia" w:hAnsi="Georgia" w:cs="Times New Roman"/>
          <w:sz w:val="36"/>
          <w:szCs w:val="36"/>
          <w:highlight w:val="yellow"/>
        </w:rPr>
        <w:t xml:space="preserve"> </w:t>
      </w:r>
    </w:p>
    <w:p w14:paraId="3A4C76AC" w14:textId="7E0AEB03" w:rsidR="00D6227C" w:rsidRPr="00346758" w:rsidRDefault="00D6227C" w:rsidP="006A25FB">
      <w:pPr>
        <w:jc w:val="center"/>
        <w:rPr>
          <w:rFonts w:ascii="Georgia" w:hAnsi="Georgia" w:cs="Times New Roman"/>
          <w:b/>
          <w:bCs/>
          <w:sz w:val="36"/>
          <w:szCs w:val="36"/>
          <w:highlight w:val="yellow"/>
        </w:rPr>
      </w:pPr>
    </w:p>
    <w:p w14:paraId="78C873A5" w14:textId="79659DD3" w:rsidR="00D6227C" w:rsidRPr="00346758" w:rsidRDefault="00D6227C" w:rsidP="006A25FB">
      <w:pPr>
        <w:jc w:val="center"/>
        <w:rPr>
          <w:rFonts w:ascii="Georgia" w:hAnsi="Georgia" w:cs="Times New Roman"/>
          <w:b/>
          <w:bCs/>
          <w:sz w:val="36"/>
          <w:szCs w:val="36"/>
          <w:highlight w:val="yellow"/>
        </w:rPr>
      </w:pPr>
    </w:p>
    <w:p w14:paraId="31FF6AEE" w14:textId="73244523" w:rsidR="00D6227C" w:rsidRPr="00346758" w:rsidRDefault="00D6227C" w:rsidP="006A25FB">
      <w:pPr>
        <w:jc w:val="center"/>
        <w:rPr>
          <w:rFonts w:ascii="Georgia" w:hAnsi="Georgia" w:cs="Times New Roman"/>
          <w:b/>
          <w:bCs/>
          <w:sz w:val="36"/>
          <w:szCs w:val="36"/>
          <w:highlight w:val="yellow"/>
        </w:rPr>
      </w:pPr>
    </w:p>
    <w:p w14:paraId="358D0E3F" w14:textId="523FA520" w:rsidR="007D341C" w:rsidRPr="00346758" w:rsidRDefault="007D341C" w:rsidP="008471BF">
      <w:pPr>
        <w:jc w:val="center"/>
        <w:rPr>
          <w:rFonts w:ascii="Georgia" w:hAnsi="Georgia" w:cs="Times New Roman"/>
          <w:b/>
          <w:bCs/>
          <w:i/>
          <w:iCs/>
          <w:sz w:val="36"/>
          <w:szCs w:val="36"/>
          <w:highlight w:val="yellow"/>
        </w:rPr>
      </w:pPr>
      <w:bookmarkStart w:id="9" w:name="_Hlk146617370"/>
    </w:p>
    <w:p w14:paraId="6968482D" w14:textId="646492D3" w:rsidR="006F3ECA" w:rsidRPr="0070389B" w:rsidRDefault="008E24F8" w:rsidP="006F3ECA">
      <w:pPr>
        <w:jc w:val="center"/>
      </w:pPr>
      <w:r w:rsidRPr="0070389B">
        <w:rPr>
          <w:rFonts w:ascii="Georgia" w:hAnsi="Georgia" w:cs="Times New Roman"/>
          <w:b/>
          <w:bCs/>
          <w:sz w:val="36"/>
          <w:szCs w:val="36"/>
        </w:rPr>
        <w:t>S.A.M.’</w:t>
      </w:r>
      <w:r w:rsidR="00DE20BB" w:rsidRPr="0070389B">
        <w:rPr>
          <w:rFonts w:ascii="Georgia" w:hAnsi="Georgia" w:cs="Times New Roman"/>
          <w:b/>
          <w:bCs/>
          <w:sz w:val="36"/>
          <w:szCs w:val="36"/>
        </w:rPr>
        <w:t>s Corner</w:t>
      </w:r>
    </w:p>
    <w:p w14:paraId="499F2D25" w14:textId="77777777" w:rsidR="007A4C3C" w:rsidRPr="007A4C3C" w:rsidRDefault="007A4C3C" w:rsidP="007A4C3C">
      <w:pPr>
        <w:spacing w:line="240" w:lineRule="auto"/>
        <w:jc w:val="center"/>
        <w:rPr>
          <w:rFonts w:ascii="Georgia" w:hAnsi="Georgia"/>
          <w:sz w:val="36"/>
          <w:szCs w:val="36"/>
        </w:rPr>
      </w:pPr>
      <w:r w:rsidRPr="007A4C3C">
        <w:rPr>
          <w:rFonts w:ascii="Georgia" w:hAnsi="Georgia"/>
          <w:sz w:val="36"/>
          <w:szCs w:val="36"/>
        </w:rPr>
        <w:t>S.A.M. BOB BONOMO</w:t>
      </w:r>
    </w:p>
    <w:p w14:paraId="7A93C89E" w14:textId="77777777" w:rsidR="007A4C3C" w:rsidRPr="007A4C3C" w:rsidRDefault="007A4C3C" w:rsidP="007A4C3C">
      <w:pPr>
        <w:spacing w:line="240" w:lineRule="auto"/>
        <w:jc w:val="center"/>
        <w:rPr>
          <w:rFonts w:ascii="Georgia" w:hAnsi="Georgia"/>
          <w:sz w:val="36"/>
          <w:szCs w:val="36"/>
        </w:rPr>
      </w:pPr>
      <w:r w:rsidRPr="007A4C3C">
        <w:rPr>
          <w:rFonts w:ascii="Georgia" w:hAnsi="Georgia"/>
          <w:sz w:val="36"/>
          <w:szCs w:val="36"/>
        </w:rPr>
        <w:t>February 2026</w:t>
      </w:r>
    </w:p>
    <w:p w14:paraId="12844FFC" w14:textId="77777777" w:rsidR="007A4C3C" w:rsidRPr="007A4C3C" w:rsidRDefault="007A4C3C" w:rsidP="007A4C3C">
      <w:pPr>
        <w:spacing w:line="240" w:lineRule="auto"/>
        <w:jc w:val="center"/>
        <w:rPr>
          <w:rFonts w:ascii="Georgia" w:hAnsi="Georgia"/>
          <w:sz w:val="36"/>
          <w:szCs w:val="36"/>
        </w:rPr>
      </w:pPr>
      <w:r w:rsidRPr="007A4C3C">
        <w:rPr>
          <w:rFonts w:ascii="Georgia" w:hAnsi="Georgia"/>
          <w:sz w:val="36"/>
          <w:szCs w:val="36"/>
        </w:rPr>
        <w:t>Greetings from Our Lord and Savior Jesus Christ.</w:t>
      </w:r>
    </w:p>
    <w:p w14:paraId="78FD3050" w14:textId="77777777" w:rsidR="007A4C3C" w:rsidRPr="007A4C3C" w:rsidRDefault="007A4C3C" w:rsidP="007A4C3C">
      <w:pPr>
        <w:spacing w:line="240" w:lineRule="auto"/>
        <w:rPr>
          <w:rFonts w:ascii="Georgia" w:hAnsi="Georgia"/>
          <w:sz w:val="36"/>
          <w:szCs w:val="36"/>
        </w:rPr>
      </w:pPr>
    </w:p>
    <w:p w14:paraId="24336EFD" w14:textId="77777777" w:rsidR="007A4C3C" w:rsidRPr="007A4C3C" w:rsidRDefault="007A4C3C" w:rsidP="007A4C3C">
      <w:pPr>
        <w:spacing w:line="240" w:lineRule="auto"/>
        <w:rPr>
          <w:rFonts w:ascii="Georgia" w:hAnsi="Georgia"/>
          <w:sz w:val="36"/>
          <w:szCs w:val="36"/>
        </w:rPr>
      </w:pPr>
      <w:r w:rsidRPr="007A4C3C">
        <w:rPr>
          <w:rFonts w:ascii="Georgia" w:hAnsi="Georgia"/>
          <w:sz w:val="36"/>
          <w:szCs w:val="36"/>
        </w:rPr>
        <w:t xml:space="preserve">Do you believe in miracles? The power of bold prayer is alive. Sometimes a miracle is right in front of us, but we do not see it. Let’s </w:t>
      </w:r>
      <w:proofErr w:type="gramStart"/>
      <w:r w:rsidRPr="007A4C3C">
        <w:rPr>
          <w:rFonts w:ascii="Georgia" w:hAnsi="Georgia"/>
          <w:sz w:val="36"/>
          <w:szCs w:val="36"/>
        </w:rPr>
        <w:t>take a look</w:t>
      </w:r>
      <w:proofErr w:type="gramEnd"/>
      <w:r w:rsidRPr="007A4C3C">
        <w:rPr>
          <w:rFonts w:ascii="Georgia" w:hAnsi="Georgia"/>
          <w:sz w:val="36"/>
          <w:szCs w:val="36"/>
        </w:rPr>
        <w:t xml:space="preserve"> at the miracles that I have seen at St. Tim’s. Unless it is wishful thinking on my part, I see a small growth in attendance for Saturday and Sunday Worship. I see dedicated members who volunteer, where the Holy Spirit guides them. I see spiritual gifts being used to do God’s work outside the walls of St. Tim’s. I see members accepting change, not easy to do, and I will always be grateful for those who came before us and brought St. Timothy’s Parish to where we are today. I hear less of “We always did this that way.” I see some folks burned out from church tasks that they may have been doing for a long time. Sometimes ill health prevents us from giving it our all. It is okay to take time off from a committee. This would be an opportunity for a member to step in and learn about the committee of their choice. </w:t>
      </w:r>
    </w:p>
    <w:p w14:paraId="7BF5CE7D" w14:textId="569D07C2" w:rsidR="007A4C3C" w:rsidRPr="007A4C3C" w:rsidRDefault="007A4C3C" w:rsidP="007A4C3C">
      <w:pPr>
        <w:spacing w:line="240" w:lineRule="auto"/>
        <w:rPr>
          <w:rFonts w:ascii="Georgia" w:hAnsi="Georgia"/>
          <w:sz w:val="36"/>
          <w:szCs w:val="36"/>
        </w:rPr>
      </w:pPr>
      <w:r w:rsidRPr="007A4C3C">
        <w:rPr>
          <w:rFonts w:ascii="Georgia" w:hAnsi="Georgia"/>
          <w:sz w:val="36"/>
          <w:szCs w:val="36"/>
        </w:rPr>
        <w:lastRenderedPageBreak/>
        <w:t xml:space="preserve">This is God’s plan for St. Tim’s. It could be </w:t>
      </w:r>
      <w:proofErr w:type="gramStart"/>
      <w:r w:rsidRPr="007A4C3C">
        <w:rPr>
          <w:rFonts w:ascii="Georgia" w:hAnsi="Georgia"/>
          <w:sz w:val="36"/>
          <w:szCs w:val="36"/>
        </w:rPr>
        <w:t>a negative</w:t>
      </w:r>
      <w:proofErr w:type="gramEnd"/>
      <w:r w:rsidRPr="007A4C3C">
        <w:rPr>
          <w:rFonts w:ascii="Georgia" w:hAnsi="Georgia"/>
          <w:sz w:val="36"/>
          <w:szCs w:val="36"/>
        </w:rPr>
        <w:t xml:space="preserve">, but it is </w:t>
      </w:r>
      <w:proofErr w:type="gramStart"/>
      <w:r w:rsidRPr="007A4C3C">
        <w:rPr>
          <w:rFonts w:ascii="Georgia" w:hAnsi="Georgia"/>
          <w:sz w:val="36"/>
          <w:szCs w:val="36"/>
        </w:rPr>
        <w:t>actually a</w:t>
      </w:r>
      <w:proofErr w:type="gramEnd"/>
      <w:r w:rsidRPr="007A4C3C">
        <w:rPr>
          <w:rFonts w:ascii="Georgia" w:hAnsi="Georgia"/>
          <w:sz w:val="36"/>
          <w:szCs w:val="36"/>
        </w:rPr>
        <w:t xml:space="preserve"> positive. As volunteers move on, I do not see back up. This is the miracle of listening to the Holy Spirit. If you are not involved, pray boldly that your spiritual gift would be used for the glory of God. When Lay Minister Frank and I went over the time and talent sheets, we were so full of joy for the number of members who volunteered their time and talent. </w:t>
      </w:r>
    </w:p>
    <w:p w14:paraId="1FFF8660" w14:textId="77777777" w:rsidR="007A4C3C" w:rsidRPr="007A4C3C" w:rsidRDefault="007A4C3C" w:rsidP="007A4C3C">
      <w:pPr>
        <w:spacing w:line="240" w:lineRule="auto"/>
        <w:rPr>
          <w:rFonts w:ascii="Georgia" w:hAnsi="Georgia"/>
          <w:sz w:val="36"/>
          <w:szCs w:val="36"/>
        </w:rPr>
      </w:pPr>
      <w:r w:rsidRPr="007A4C3C">
        <w:rPr>
          <w:rFonts w:ascii="Georgia" w:hAnsi="Georgia"/>
          <w:sz w:val="36"/>
          <w:szCs w:val="36"/>
        </w:rPr>
        <w:t>We had our Annual Congregational meeting in January. No one volunteered to be a member of the council. As a result of this, we have six active people on council, of which one cannot vote and the other is your Interim. Two members are unable to attend due to illness.</w:t>
      </w:r>
    </w:p>
    <w:p w14:paraId="28D2D92F" w14:textId="77777777" w:rsidR="007A4C3C" w:rsidRPr="007A4C3C" w:rsidRDefault="007A4C3C" w:rsidP="007A4C3C">
      <w:pPr>
        <w:spacing w:line="240" w:lineRule="auto"/>
        <w:rPr>
          <w:rFonts w:ascii="Georgia" w:hAnsi="Georgia"/>
          <w:sz w:val="36"/>
          <w:szCs w:val="36"/>
        </w:rPr>
      </w:pPr>
      <w:r w:rsidRPr="007A4C3C">
        <w:rPr>
          <w:rFonts w:ascii="Georgia" w:hAnsi="Georgia"/>
          <w:sz w:val="36"/>
          <w:szCs w:val="36"/>
        </w:rPr>
        <w:t xml:space="preserve">This is </w:t>
      </w:r>
      <w:proofErr w:type="gramStart"/>
      <w:r w:rsidRPr="007A4C3C">
        <w:rPr>
          <w:rFonts w:ascii="Georgia" w:hAnsi="Georgia"/>
          <w:sz w:val="36"/>
          <w:szCs w:val="36"/>
        </w:rPr>
        <w:t>definitely not</w:t>
      </w:r>
      <w:proofErr w:type="gramEnd"/>
      <w:r w:rsidRPr="007A4C3C">
        <w:rPr>
          <w:rFonts w:ascii="Georgia" w:hAnsi="Georgia"/>
          <w:sz w:val="36"/>
          <w:szCs w:val="36"/>
        </w:rPr>
        <w:t xml:space="preserve"> sufficient to make a difference. Please consider this position in your prayers.</w:t>
      </w:r>
    </w:p>
    <w:p w14:paraId="3BE29E6A" w14:textId="77777777" w:rsidR="007A4C3C" w:rsidRPr="007A4C3C" w:rsidRDefault="007A4C3C" w:rsidP="007A4C3C">
      <w:pPr>
        <w:spacing w:line="240" w:lineRule="auto"/>
        <w:rPr>
          <w:rFonts w:ascii="Georgia" w:hAnsi="Georgia"/>
          <w:sz w:val="36"/>
          <w:szCs w:val="36"/>
        </w:rPr>
      </w:pPr>
      <w:r w:rsidRPr="007A4C3C">
        <w:rPr>
          <w:rFonts w:ascii="Georgia" w:hAnsi="Georgia"/>
          <w:sz w:val="36"/>
          <w:szCs w:val="36"/>
        </w:rPr>
        <w:t>We are Church: We are community: We are a Family all for the Glory of God!</w:t>
      </w:r>
    </w:p>
    <w:p w14:paraId="7FE42723" w14:textId="77777777" w:rsidR="007A4C3C" w:rsidRPr="007A4C3C" w:rsidRDefault="007A4C3C" w:rsidP="007A4C3C">
      <w:pPr>
        <w:spacing w:line="240" w:lineRule="auto"/>
        <w:rPr>
          <w:rFonts w:ascii="Georgia" w:hAnsi="Georgia"/>
          <w:sz w:val="36"/>
          <w:szCs w:val="36"/>
        </w:rPr>
      </w:pPr>
    </w:p>
    <w:p w14:paraId="6EBE79B9" w14:textId="77777777" w:rsidR="007A4C3C" w:rsidRPr="007A4C3C" w:rsidRDefault="007A4C3C" w:rsidP="007A4C3C">
      <w:pPr>
        <w:spacing w:line="240" w:lineRule="auto"/>
        <w:rPr>
          <w:rFonts w:ascii="Georgia" w:hAnsi="Georgia"/>
          <w:sz w:val="36"/>
          <w:szCs w:val="36"/>
        </w:rPr>
      </w:pPr>
      <w:r w:rsidRPr="007A4C3C">
        <w:rPr>
          <w:rFonts w:ascii="Georgia" w:hAnsi="Georgia"/>
          <w:sz w:val="36"/>
          <w:szCs w:val="36"/>
        </w:rPr>
        <w:t>May the Peace that only HE can give to us be with all you always,</w:t>
      </w:r>
    </w:p>
    <w:p w14:paraId="1C50B2E8" w14:textId="77777777" w:rsidR="007A4C3C" w:rsidRPr="007A4C3C" w:rsidRDefault="007A4C3C" w:rsidP="007A4C3C">
      <w:pPr>
        <w:spacing w:line="240" w:lineRule="auto"/>
        <w:rPr>
          <w:rFonts w:ascii="Georgia" w:hAnsi="Georgia"/>
          <w:sz w:val="36"/>
          <w:szCs w:val="36"/>
        </w:rPr>
      </w:pPr>
      <w:r w:rsidRPr="007A4C3C">
        <w:rPr>
          <w:rFonts w:ascii="Georgia" w:hAnsi="Georgia"/>
          <w:sz w:val="36"/>
          <w:szCs w:val="36"/>
        </w:rPr>
        <w:t>Robert (Bob) Bonomo</w:t>
      </w:r>
    </w:p>
    <w:p w14:paraId="6739ACAC" w14:textId="3208542A" w:rsidR="007A4C3C" w:rsidRDefault="007A4C3C" w:rsidP="007A4C3C">
      <w:pPr>
        <w:spacing w:line="240" w:lineRule="auto"/>
        <w:rPr>
          <w:sz w:val="28"/>
          <w:szCs w:val="28"/>
        </w:rPr>
      </w:pPr>
      <w:r w:rsidRPr="007A4C3C">
        <w:rPr>
          <w:rFonts w:ascii="Georgia" w:hAnsi="Georgia"/>
          <w:sz w:val="36"/>
          <w:szCs w:val="36"/>
        </w:rPr>
        <w:t>S.A.M. Interim</w:t>
      </w:r>
      <w:r>
        <w:rPr>
          <w:sz w:val="28"/>
          <w:szCs w:val="28"/>
        </w:rPr>
        <w:t xml:space="preserve">    </w:t>
      </w:r>
    </w:p>
    <w:p w14:paraId="2AA22A90" w14:textId="77777777" w:rsidR="007A4C3C" w:rsidRDefault="007A4C3C" w:rsidP="007A4C3C">
      <w:pPr>
        <w:rPr>
          <w:sz w:val="28"/>
          <w:szCs w:val="28"/>
        </w:rPr>
      </w:pPr>
    </w:p>
    <w:p w14:paraId="2A479541" w14:textId="77777777" w:rsidR="007A4C3C" w:rsidRDefault="007A4C3C" w:rsidP="007A4C3C">
      <w:pPr>
        <w:jc w:val="center"/>
        <w:rPr>
          <w:sz w:val="28"/>
          <w:szCs w:val="28"/>
        </w:rPr>
      </w:pPr>
    </w:p>
    <w:p w14:paraId="1735A845" w14:textId="77777777" w:rsidR="007A4C3C" w:rsidRDefault="007A4C3C" w:rsidP="007A4C3C">
      <w:pPr>
        <w:jc w:val="center"/>
        <w:rPr>
          <w:sz w:val="28"/>
          <w:szCs w:val="28"/>
        </w:rPr>
      </w:pPr>
    </w:p>
    <w:p w14:paraId="258FDCC2" w14:textId="77777777" w:rsidR="00A25701" w:rsidRDefault="00A25701" w:rsidP="00BD796C">
      <w:pPr>
        <w:spacing w:after="0" w:line="240" w:lineRule="auto"/>
        <w:rPr>
          <w:rFonts w:ascii="Georgia" w:hAnsi="Georgia"/>
          <w:i/>
          <w:iCs/>
          <w:sz w:val="36"/>
          <w:szCs w:val="36"/>
        </w:rPr>
      </w:pPr>
    </w:p>
    <w:p w14:paraId="6760BFE7" w14:textId="77777777" w:rsidR="0067653F" w:rsidRDefault="0067653F" w:rsidP="0067653F">
      <w:r>
        <w:t xml:space="preserve">                                    </w:t>
      </w:r>
    </w:p>
    <w:p w14:paraId="2121E99B" w14:textId="77777777" w:rsidR="0067653F" w:rsidRDefault="0067653F">
      <w:r>
        <w:br w:type="page"/>
      </w:r>
    </w:p>
    <w:p w14:paraId="258A166A" w14:textId="77777777" w:rsidR="009B12D9" w:rsidRDefault="009B12D9" w:rsidP="009B12D9">
      <w:pPr>
        <w:spacing w:after="0" w:line="240" w:lineRule="auto"/>
        <w:jc w:val="center"/>
        <w:rPr>
          <w:rFonts w:ascii="Georgia" w:hAnsi="Georgia"/>
          <w:b/>
          <w:bCs/>
          <w:sz w:val="36"/>
          <w:szCs w:val="36"/>
          <w:u w:val="thick"/>
        </w:rPr>
      </w:pPr>
    </w:p>
    <w:p w14:paraId="0D8080FE" w14:textId="77777777" w:rsidR="009B12D9" w:rsidRDefault="009B12D9" w:rsidP="009B12D9">
      <w:pPr>
        <w:spacing w:after="0" w:line="240" w:lineRule="auto"/>
        <w:jc w:val="center"/>
        <w:rPr>
          <w:rFonts w:ascii="Georgia" w:hAnsi="Georgia"/>
          <w:b/>
          <w:bCs/>
          <w:sz w:val="36"/>
          <w:szCs w:val="36"/>
          <w:u w:val="thick"/>
        </w:rPr>
      </w:pPr>
    </w:p>
    <w:p w14:paraId="000E0CBE" w14:textId="3D8AB64D" w:rsidR="009B12D9" w:rsidRDefault="009B12D9" w:rsidP="009B12D9">
      <w:pPr>
        <w:spacing w:after="0" w:line="240" w:lineRule="auto"/>
        <w:jc w:val="center"/>
        <w:rPr>
          <w:rFonts w:ascii="Georgia" w:hAnsi="Georgia"/>
          <w:b/>
          <w:bCs/>
          <w:sz w:val="36"/>
          <w:szCs w:val="36"/>
          <w:u w:val="thick"/>
        </w:rPr>
      </w:pPr>
      <w:r>
        <w:rPr>
          <w:rFonts w:ascii="Georgia" w:hAnsi="Georgia"/>
          <w:b/>
          <w:bCs/>
          <w:sz w:val="36"/>
          <w:szCs w:val="36"/>
          <w:u w:val="thick"/>
        </w:rPr>
        <w:t>Message from new Council President</w:t>
      </w:r>
    </w:p>
    <w:p w14:paraId="360B7C96" w14:textId="77777777" w:rsidR="009B12D9" w:rsidRDefault="009B12D9" w:rsidP="009B12D9">
      <w:pPr>
        <w:spacing w:after="0" w:line="240" w:lineRule="auto"/>
        <w:rPr>
          <w:rFonts w:ascii="Georgia" w:hAnsi="Georgia"/>
          <w:color w:val="000000"/>
          <w:sz w:val="36"/>
          <w:szCs w:val="36"/>
        </w:rPr>
      </w:pPr>
      <w:r w:rsidRPr="00671A0F">
        <w:rPr>
          <w:rFonts w:ascii="Georgia" w:hAnsi="Georgia"/>
          <w:color w:val="000000"/>
          <w:sz w:val="36"/>
          <w:szCs w:val="36"/>
        </w:rPr>
        <w:t xml:space="preserve">The Church Council is starting a new year, and we still could use more members.  It is still time to join.  It would be nice if we had a variety of men and women which will give us new ideas and insight.  The more people we have the more constructive work we can do to meet all the needs of our congregation.  Everyone has a voice which can make our church a fellowship of meeting their needs spiritually and physically.  Please pray for discernment on the direction God wants you to go.  </w:t>
      </w:r>
    </w:p>
    <w:p w14:paraId="71B75CBC" w14:textId="77777777" w:rsidR="009B12D9" w:rsidRDefault="009B12D9" w:rsidP="009B12D9">
      <w:pPr>
        <w:spacing w:after="0" w:line="240" w:lineRule="auto"/>
        <w:rPr>
          <w:rFonts w:ascii="Georgia" w:hAnsi="Georgia"/>
          <w:color w:val="000000"/>
          <w:sz w:val="36"/>
          <w:szCs w:val="36"/>
        </w:rPr>
      </w:pPr>
    </w:p>
    <w:p w14:paraId="226D8266" w14:textId="77777777" w:rsidR="009B12D9" w:rsidRPr="00460D06" w:rsidRDefault="009B12D9" w:rsidP="009B12D9">
      <w:pPr>
        <w:spacing w:after="0" w:line="240" w:lineRule="auto"/>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 xml:space="preserve">I am listing some responsibilities for a council member if anyone </w:t>
      </w:r>
      <w:proofErr w:type="gramStart"/>
      <w:r w:rsidRPr="00460D06">
        <w:rPr>
          <w:rFonts w:ascii="Georgia" w:eastAsia="Times New Roman" w:hAnsi="Georgia" w:cs="Times New Roman"/>
          <w:color w:val="000000"/>
          <w:sz w:val="36"/>
          <w:szCs w:val="36"/>
        </w:rPr>
        <w:t>if</w:t>
      </w:r>
      <w:proofErr w:type="gramEnd"/>
      <w:r w:rsidRPr="00460D06">
        <w:rPr>
          <w:rFonts w:ascii="Georgia" w:eastAsia="Times New Roman" w:hAnsi="Georgia" w:cs="Times New Roman"/>
          <w:color w:val="000000"/>
          <w:sz w:val="36"/>
          <w:szCs w:val="36"/>
        </w:rPr>
        <w:t xml:space="preserve"> wondering what the office entails. It </w:t>
      </w:r>
      <w:proofErr w:type="gramStart"/>
      <w:r w:rsidRPr="00460D06">
        <w:rPr>
          <w:rFonts w:ascii="Georgia" w:eastAsia="Times New Roman" w:hAnsi="Georgia" w:cs="Times New Roman"/>
          <w:color w:val="000000"/>
          <w:sz w:val="36"/>
          <w:szCs w:val="36"/>
        </w:rPr>
        <w:t>not</w:t>
      </w:r>
      <w:proofErr w:type="gramEnd"/>
      <w:r w:rsidRPr="00460D06">
        <w:rPr>
          <w:rFonts w:ascii="Georgia" w:eastAsia="Times New Roman" w:hAnsi="Georgia" w:cs="Times New Roman"/>
          <w:color w:val="000000"/>
          <w:sz w:val="36"/>
          <w:szCs w:val="36"/>
        </w:rPr>
        <w:t xml:space="preserve"> hard!</w:t>
      </w:r>
    </w:p>
    <w:p w14:paraId="5E303E52" w14:textId="77777777" w:rsidR="009B12D9" w:rsidRPr="00460D06"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Attend monthly meetings - 3</w:t>
      </w:r>
      <w:r w:rsidRPr="00460D06">
        <w:rPr>
          <w:rFonts w:ascii="Georgia" w:eastAsia="Times New Roman" w:hAnsi="Georgia" w:cs="Times New Roman"/>
          <w:color w:val="000000"/>
          <w:sz w:val="36"/>
          <w:szCs w:val="36"/>
          <w:vertAlign w:val="superscript"/>
        </w:rPr>
        <w:t>rd</w:t>
      </w:r>
      <w:r w:rsidRPr="00460D06">
        <w:rPr>
          <w:rFonts w:ascii="Georgia" w:eastAsia="Times New Roman" w:hAnsi="Georgia" w:cs="Times New Roman"/>
          <w:color w:val="000000"/>
          <w:sz w:val="36"/>
          <w:szCs w:val="36"/>
        </w:rPr>
        <w:t> Sunday of the month at 11:30 for approximately 1-1/2 hours.</w:t>
      </w:r>
    </w:p>
    <w:p w14:paraId="7BD3C3A0" w14:textId="77777777" w:rsidR="009B12D9" w:rsidRPr="00460D06"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Report on one of our church committees.  You will be given a designated person to contact.</w:t>
      </w:r>
    </w:p>
    <w:p w14:paraId="0604CA4A" w14:textId="77777777" w:rsidR="009B12D9" w:rsidRPr="00460D06"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Take part in decision making and voting.</w:t>
      </w:r>
    </w:p>
    <w:p w14:paraId="00D1216C" w14:textId="77777777" w:rsidR="009B12D9" w:rsidRPr="00460D06"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 xml:space="preserve">Take part in discussion of new and old ideas </w:t>
      </w:r>
      <w:proofErr w:type="gramStart"/>
      <w:r w:rsidRPr="00460D06">
        <w:rPr>
          <w:rFonts w:ascii="Georgia" w:eastAsia="Times New Roman" w:hAnsi="Georgia" w:cs="Times New Roman"/>
          <w:color w:val="000000"/>
          <w:sz w:val="36"/>
          <w:szCs w:val="36"/>
        </w:rPr>
        <w:t>pertaining  to</w:t>
      </w:r>
      <w:proofErr w:type="gramEnd"/>
      <w:r w:rsidRPr="00460D06">
        <w:rPr>
          <w:rFonts w:ascii="Georgia" w:eastAsia="Times New Roman" w:hAnsi="Georgia" w:cs="Times New Roman"/>
          <w:color w:val="000000"/>
          <w:sz w:val="36"/>
          <w:szCs w:val="36"/>
        </w:rPr>
        <w:t xml:space="preserve"> the congregation and church</w:t>
      </w:r>
    </w:p>
    <w:p w14:paraId="71FBE9F9" w14:textId="77777777" w:rsidR="009B12D9" w:rsidRPr="00460D06"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Attend Emergency meetings if needed. </w:t>
      </w:r>
    </w:p>
    <w:p w14:paraId="436CF08F" w14:textId="77777777" w:rsidR="008E1607" w:rsidRDefault="009B12D9" w:rsidP="009B12D9">
      <w:pPr>
        <w:spacing w:before="100" w:beforeAutospacing="1" w:after="100" w:afterAutospacing="1" w:line="240" w:lineRule="auto"/>
        <w:ind w:left="720"/>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 xml:space="preserve">If you have any questions let me know.  </w:t>
      </w:r>
    </w:p>
    <w:p w14:paraId="78CD89FA" w14:textId="77777777" w:rsidR="008E1607" w:rsidRDefault="008E1607" w:rsidP="009B12D9">
      <w:pPr>
        <w:spacing w:before="100" w:beforeAutospacing="1" w:after="100" w:afterAutospacing="1" w:line="240" w:lineRule="auto"/>
        <w:ind w:left="720"/>
        <w:rPr>
          <w:rFonts w:ascii="Georgia" w:eastAsia="Times New Roman" w:hAnsi="Georgia" w:cs="Times New Roman"/>
          <w:color w:val="000000"/>
          <w:sz w:val="36"/>
          <w:szCs w:val="36"/>
        </w:rPr>
      </w:pPr>
    </w:p>
    <w:p w14:paraId="684BE912" w14:textId="62B98FA9" w:rsidR="009B12D9" w:rsidRPr="00460D06" w:rsidRDefault="009B12D9" w:rsidP="009B12D9">
      <w:pPr>
        <w:spacing w:before="100" w:beforeAutospacing="1" w:after="100" w:afterAutospacing="1" w:line="240" w:lineRule="auto"/>
        <w:ind w:left="720"/>
        <w:rPr>
          <w:rFonts w:ascii="Georgia" w:eastAsia="Times New Roman" w:hAnsi="Georgia" w:cs="Times New Roman"/>
          <w:color w:val="000000"/>
          <w:sz w:val="36"/>
          <w:szCs w:val="36"/>
        </w:rPr>
      </w:pPr>
      <w:r w:rsidRPr="00460D06">
        <w:rPr>
          <w:rFonts w:ascii="Georgia" w:eastAsia="Times New Roman" w:hAnsi="Georgia" w:cs="Times New Roman"/>
          <w:color w:val="000000"/>
          <w:sz w:val="36"/>
          <w:szCs w:val="36"/>
        </w:rPr>
        <w:t>Barbara Carson</w:t>
      </w:r>
      <w:r w:rsidR="008E1607">
        <w:rPr>
          <w:rFonts w:ascii="Georgia" w:eastAsia="Times New Roman" w:hAnsi="Georgia" w:cs="Times New Roman"/>
          <w:color w:val="000000"/>
          <w:sz w:val="36"/>
          <w:szCs w:val="36"/>
        </w:rPr>
        <w:t>, Council President</w:t>
      </w:r>
    </w:p>
    <w:p w14:paraId="4C807C69" w14:textId="77777777" w:rsidR="009B12D9" w:rsidRDefault="009B12D9">
      <w:pPr>
        <w:rPr>
          <w:rFonts w:ascii="Georgia" w:hAnsi="Georgia"/>
          <w:sz w:val="36"/>
          <w:szCs w:val="36"/>
        </w:rPr>
      </w:pPr>
      <w:r>
        <w:rPr>
          <w:rFonts w:ascii="Georgia" w:hAnsi="Georgia"/>
          <w:sz w:val="36"/>
          <w:szCs w:val="36"/>
        </w:rPr>
        <w:br w:type="page"/>
      </w:r>
    </w:p>
    <w:p w14:paraId="0437EC67" w14:textId="77777777" w:rsidR="009B12D9" w:rsidRPr="009B12D9" w:rsidRDefault="009B12D9" w:rsidP="009B12D9">
      <w:pPr>
        <w:spacing w:after="0"/>
        <w:jc w:val="center"/>
        <w:rPr>
          <w:rFonts w:ascii="Georgia" w:hAnsi="Georgia"/>
          <w:b/>
          <w:sz w:val="36"/>
          <w:szCs w:val="36"/>
        </w:rPr>
      </w:pPr>
      <w:r w:rsidRPr="009B12D9">
        <w:rPr>
          <w:rFonts w:ascii="Georgia" w:hAnsi="Georgia"/>
          <w:b/>
          <w:sz w:val="36"/>
          <w:szCs w:val="36"/>
        </w:rPr>
        <w:lastRenderedPageBreak/>
        <w:t>WELCA ANNOUNCEMENT FOR FEBRUARY VINEYARD VIEWS</w:t>
      </w:r>
    </w:p>
    <w:p w14:paraId="506973E9" w14:textId="4461B4FB" w:rsidR="009B12D9" w:rsidRPr="009B12D9" w:rsidRDefault="009B12D9" w:rsidP="009B12D9">
      <w:pPr>
        <w:jc w:val="center"/>
        <w:rPr>
          <w:rFonts w:ascii="Georgia" w:hAnsi="Georgia"/>
          <w:b/>
          <w:sz w:val="36"/>
          <w:szCs w:val="36"/>
        </w:rPr>
      </w:pPr>
      <w:r w:rsidRPr="009B12D9">
        <w:rPr>
          <w:rFonts w:ascii="Georgia" w:hAnsi="Georgia"/>
          <w:b/>
          <w:sz w:val="36"/>
          <w:szCs w:val="36"/>
        </w:rPr>
        <w:t>"Sisters in Christ, are sisters for life!"</w:t>
      </w:r>
    </w:p>
    <w:p w14:paraId="7890A1F5" w14:textId="77777777" w:rsidR="009B12D9" w:rsidRPr="00495CA3" w:rsidRDefault="009B12D9" w:rsidP="009B12D9">
      <w:pPr>
        <w:jc w:val="center"/>
        <w:rPr>
          <w:rFonts w:ascii="Georgia" w:hAnsi="Georgia"/>
          <w:b/>
          <w:sz w:val="36"/>
          <w:szCs w:val="36"/>
          <w:u w:val="single"/>
        </w:rPr>
      </w:pPr>
    </w:p>
    <w:p w14:paraId="6E54B494" w14:textId="34FCF98E" w:rsidR="009B12D9" w:rsidRPr="00495CA3" w:rsidRDefault="009B12D9" w:rsidP="009B12D9">
      <w:pPr>
        <w:rPr>
          <w:rFonts w:ascii="Georgia" w:hAnsi="Georgia"/>
          <w:sz w:val="36"/>
          <w:szCs w:val="36"/>
        </w:rPr>
      </w:pPr>
      <w:r w:rsidRPr="00495CA3">
        <w:rPr>
          <w:rFonts w:ascii="Georgia" w:hAnsi="Georgia"/>
          <w:sz w:val="36"/>
          <w:szCs w:val="36"/>
        </w:rPr>
        <w:t xml:space="preserve">Dear Sisters </w:t>
      </w:r>
      <w:r>
        <w:rPr>
          <w:rFonts w:ascii="Georgia" w:hAnsi="Georgia"/>
          <w:sz w:val="36"/>
          <w:szCs w:val="36"/>
        </w:rPr>
        <w:t>i</w:t>
      </w:r>
      <w:r w:rsidRPr="00495CA3">
        <w:rPr>
          <w:rFonts w:ascii="Georgia" w:hAnsi="Georgia"/>
          <w:sz w:val="36"/>
          <w:szCs w:val="36"/>
        </w:rPr>
        <w:t xml:space="preserve">n Christ, </w:t>
      </w:r>
    </w:p>
    <w:p w14:paraId="42A09198" w14:textId="77777777" w:rsidR="009B12D9" w:rsidRPr="00495CA3" w:rsidRDefault="009B12D9" w:rsidP="009B12D9">
      <w:pPr>
        <w:spacing w:line="240" w:lineRule="auto"/>
        <w:ind w:firstLine="720"/>
        <w:rPr>
          <w:rFonts w:ascii="Georgia" w:hAnsi="Georgia"/>
          <w:sz w:val="36"/>
          <w:szCs w:val="36"/>
        </w:rPr>
      </w:pPr>
      <w:r w:rsidRPr="00495CA3">
        <w:rPr>
          <w:rFonts w:ascii="Georgia" w:hAnsi="Georgia"/>
          <w:sz w:val="36"/>
          <w:szCs w:val="36"/>
        </w:rPr>
        <w:t xml:space="preserve">Did you know that if you are a woman, and you attend St. Timothy Lutheran, you are a member of WELCA (Women of the ELCA). We either have a membership meeting, or a luncheon each month on the third Tuesday. </w:t>
      </w:r>
    </w:p>
    <w:p w14:paraId="009AADBB" w14:textId="61DFF224" w:rsidR="009B12D9" w:rsidRPr="00495CA3" w:rsidRDefault="009B12D9" w:rsidP="009B12D9">
      <w:pPr>
        <w:spacing w:line="240" w:lineRule="auto"/>
        <w:ind w:firstLine="720"/>
        <w:rPr>
          <w:rFonts w:ascii="Georgia" w:hAnsi="Georgia"/>
          <w:sz w:val="36"/>
          <w:szCs w:val="36"/>
        </w:rPr>
      </w:pPr>
      <w:r w:rsidRPr="00495CA3">
        <w:rPr>
          <w:rFonts w:ascii="Georgia" w:hAnsi="Georgia"/>
          <w:sz w:val="36"/>
          <w:szCs w:val="36"/>
        </w:rPr>
        <w:t xml:space="preserve">On January 20, 2026, we welcomed back to St. Timothy, Citrus County Resident, author, and Chronicle writer, Nancy Kennedy. She spoke on Hope &amp; Hallelujah, two words that we </w:t>
      </w:r>
      <w:proofErr w:type="gramStart"/>
      <w:r w:rsidRPr="00495CA3">
        <w:rPr>
          <w:rFonts w:ascii="Georgia" w:hAnsi="Georgia"/>
          <w:sz w:val="36"/>
          <w:szCs w:val="36"/>
        </w:rPr>
        <w:t>definitely need</w:t>
      </w:r>
      <w:proofErr w:type="gramEnd"/>
      <w:r w:rsidRPr="00495CA3">
        <w:rPr>
          <w:rFonts w:ascii="Georgia" w:hAnsi="Georgia"/>
          <w:sz w:val="36"/>
          <w:szCs w:val="36"/>
        </w:rPr>
        <w:t xml:space="preserve"> in the world today. Everyone in attendance, w</w:t>
      </w:r>
      <w:r>
        <w:rPr>
          <w:rFonts w:ascii="Georgia" w:hAnsi="Georgia"/>
          <w:sz w:val="36"/>
          <w:szCs w:val="36"/>
        </w:rPr>
        <w:t>as</w:t>
      </w:r>
      <w:r w:rsidRPr="00495CA3">
        <w:rPr>
          <w:rFonts w:ascii="Georgia" w:hAnsi="Georgia"/>
          <w:sz w:val="36"/>
          <w:szCs w:val="36"/>
        </w:rPr>
        <w:t xml:space="preserve"> inspired by Nancy to keep hope in our lives, the hope that we have in Jesus Christ and our Father God, and that in all journeys of life we can remember to say a Hallelujah to God to thank Him and Praise Him in good times and bad.</w:t>
      </w:r>
    </w:p>
    <w:p w14:paraId="43578E82" w14:textId="16C875EB" w:rsidR="009B12D9" w:rsidRPr="00495CA3" w:rsidRDefault="009B12D9" w:rsidP="009B12D9">
      <w:pPr>
        <w:spacing w:line="240" w:lineRule="auto"/>
        <w:ind w:firstLine="720"/>
        <w:rPr>
          <w:rFonts w:ascii="Georgia" w:hAnsi="Georgia"/>
          <w:sz w:val="36"/>
          <w:szCs w:val="36"/>
        </w:rPr>
      </w:pPr>
      <w:r w:rsidRPr="00495CA3">
        <w:rPr>
          <w:rFonts w:ascii="Georgia" w:hAnsi="Georgia"/>
          <w:sz w:val="36"/>
          <w:szCs w:val="36"/>
        </w:rPr>
        <w:t xml:space="preserve">On </w:t>
      </w:r>
      <w:r w:rsidRPr="00495CA3">
        <w:rPr>
          <w:rFonts w:ascii="Georgia" w:hAnsi="Georgia"/>
          <w:b/>
          <w:sz w:val="36"/>
          <w:szCs w:val="36"/>
        </w:rPr>
        <w:t>Friday, February 1</w:t>
      </w:r>
      <w:r w:rsidRPr="00495CA3">
        <w:rPr>
          <w:rFonts w:ascii="Georgia" w:hAnsi="Georgia"/>
          <w:b/>
          <w:sz w:val="36"/>
          <w:szCs w:val="36"/>
        </w:rPr>
        <w:t>3</w:t>
      </w:r>
      <w:r w:rsidRPr="00495CA3">
        <w:rPr>
          <w:rFonts w:ascii="Georgia" w:hAnsi="Georgia"/>
          <w:b/>
          <w:sz w:val="36"/>
          <w:szCs w:val="36"/>
        </w:rPr>
        <w:t xml:space="preserve">, </w:t>
      </w:r>
      <w:proofErr w:type="gramStart"/>
      <w:r w:rsidRPr="00495CA3">
        <w:rPr>
          <w:rFonts w:ascii="Georgia" w:hAnsi="Georgia"/>
          <w:b/>
          <w:sz w:val="36"/>
          <w:szCs w:val="36"/>
        </w:rPr>
        <w:t>2026</w:t>
      </w:r>
      <w:proofErr w:type="gramEnd"/>
      <w:r w:rsidRPr="00495CA3">
        <w:rPr>
          <w:rFonts w:ascii="Georgia" w:hAnsi="Georgia"/>
          <w:b/>
          <w:sz w:val="36"/>
          <w:szCs w:val="36"/>
        </w:rPr>
        <w:t xml:space="preserve"> from 8:00am to 2:00pm</w:t>
      </w:r>
      <w:r w:rsidRPr="00495CA3">
        <w:rPr>
          <w:rFonts w:ascii="Georgia" w:hAnsi="Georgia"/>
          <w:sz w:val="36"/>
          <w:szCs w:val="36"/>
        </w:rPr>
        <w:t xml:space="preserve"> we will have our </w:t>
      </w:r>
      <w:r w:rsidRPr="00495CA3">
        <w:rPr>
          <w:rFonts w:ascii="Georgia" w:hAnsi="Georgia"/>
          <w:b/>
          <w:sz w:val="36"/>
          <w:szCs w:val="36"/>
        </w:rPr>
        <w:t>Mini Granny's Attic sale</w:t>
      </w:r>
      <w:r w:rsidRPr="00495CA3">
        <w:rPr>
          <w:rFonts w:ascii="Georgia" w:hAnsi="Georgia"/>
          <w:sz w:val="36"/>
          <w:szCs w:val="36"/>
        </w:rPr>
        <w:t>. This event is our only fundraiser for the year. The funds that WELCA &amp; MOST take in are combined, then split between the two groups. From those funds, WELCA &amp; MOST choose a local charity(</w:t>
      </w:r>
      <w:proofErr w:type="spellStart"/>
      <w:r w:rsidRPr="00495CA3">
        <w:rPr>
          <w:rFonts w:ascii="Georgia" w:hAnsi="Georgia"/>
          <w:sz w:val="36"/>
          <w:szCs w:val="36"/>
        </w:rPr>
        <w:t>ies</w:t>
      </w:r>
      <w:proofErr w:type="spellEnd"/>
      <w:r w:rsidRPr="00495CA3">
        <w:rPr>
          <w:rFonts w:ascii="Georgia" w:hAnsi="Georgia"/>
          <w:sz w:val="36"/>
          <w:szCs w:val="36"/>
        </w:rPr>
        <w:t>) to donate to. The membership votes on which charity(</w:t>
      </w:r>
      <w:proofErr w:type="spellStart"/>
      <w:r w:rsidRPr="00495CA3">
        <w:rPr>
          <w:rFonts w:ascii="Georgia" w:hAnsi="Georgia"/>
          <w:sz w:val="36"/>
          <w:szCs w:val="36"/>
        </w:rPr>
        <w:t>ies</w:t>
      </w:r>
      <w:proofErr w:type="spellEnd"/>
      <w:r w:rsidRPr="00495CA3">
        <w:rPr>
          <w:rFonts w:ascii="Georgia" w:hAnsi="Georgia"/>
          <w:sz w:val="36"/>
          <w:szCs w:val="36"/>
        </w:rPr>
        <w:t xml:space="preserve">) to donate to. </w:t>
      </w:r>
      <w:proofErr w:type="gramStart"/>
      <w:r w:rsidRPr="00495CA3">
        <w:rPr>
          <w:rFonts w:ascii="Georgia" w:hAnsi="Georgia"/>
          <w:sz w:val="36"/>
          <w:szCs w:val="36"/>
        </w:rPr>
        <w:t>So</w:t>
      </w:r>
      <w:proofErr w:type="gramEnd"/>
      <w:r w:rsidRPr="00495CA3">
        <w:rPr>
          <w:rFonts w:ascii="Georgia" w:hAnsi="Georgia"/>
          <w:sz w:val="36"/>
          <w:szCs w:val="36"/>
        </w:rPr>
        <w:t xml:space="preserve"> if you have one in mind, please let me or one of the other board members know so that we can check it out. </w:t>
      </w:r>
      <w:r w:rsidRPr="00495CA3">
        <w:rPr>
          <w:rFonts w:ascii="Georgia" w:hAnsi="Georgia"/>
          <w:b/>
          <w:sz w:val="36"/>
          <w:szCs w:val="36"/>
        </w:rPr>
        <w:t xml:space="preserve">We will begin accepting items for Granny's Attic sale </w:t>
      </w:r>
      <w:r>
        <w:rPr>
          <w:rFonts w:ascii="Georgia" w:hAnsi="Georgia"/>
          <w:b/>
          <w:sz w:val="36"/>
          <w:szCs w:val="36"/>
        </w:rPr>
        <w:t xml:space="preserve">beginning </w:t>
      </w:r>
      <w:r w:rsidRPr="00495CA3">
        <w:rPr>
          <w:rFonts w:ascii="Georgia" w:hAnsi="Georgia"/>
          <w:b/>
          <w:sz w:val="36"/>
          <w:szCs w:val="36"/>
        </w:rPr>
        <w:t>on Saturday, February 7, 2026.</w:t>
      </w:r>
      <w:r w:rsidRPr="00495CA3">
        <w:rPr>
          <w:rFonts w:ascii="Georgia" w:hAnsi="Georgia"/>
          <w:sz w:val="36"/>
          <w:szCs w:val="36"/>
        </w:rPr>
        <w:t xml:space="preserve"> There will be a space in the fellowship hall designated to place your items. We need volunteers to help with the </w:t>
      </w:r>
      <w:r w:rsidRPr="00495CA3">
        <w:rPr>
          <w:rFonts w:ascii="Georgia" w:hAnsi="Georgia"/>
          <w:b/>
          <w:sz w:val="36"/>
          <w:szCs w:val="36"/>
        </w:rPr>
        <w:t xml:space="preserve">setup beginning Tuesday, February 10, </w:t>
      </w:r>
      <w:proofErr w:type="gramStart"/>
      <w:r w:rsidRPr="00495CA3">
        <w:rPr>
          <w:rFonts w:ascii="Georgia" w:hAnsi="Georgia"/>
          <w:b/>
          <w:sz w:val="36"/>
          <w:szCs w:val="36"/>
        </w:rPr>
        <w:t>2026</w:t>
      </w:r>
      <w:proofErr w:type="gramEnd"/>
      <w:r w:rsidRPr="00495CA3">
        <w:rPr>
          <w:rFonts w:ascii="Georgia" w:hAnsi="Georgia"/>
          <w:b/>
          <w:sz w:val="36"/>
          <w:szCs w:val="36"/>
        </w:rPr>
        <w:t xml:space="preserve"> as well as the day </w:t>
      </w:r>
      <w:r w:rsidRPr="00495CA3">
        <w:rPr>
          <w:rFonts w:ascii="Georgia" w:hAnsi="Georgia"/>
          <w:b/>
          <w:sz w:val="36"/>
          <w:szCs w:val="36"/>
        </w:rPr>
        <w:lastRenderedPageBreak/>
        <w:t>of the sale.</w:t>
      </w:r>
      <w:r w:rsidRPr="00495CA3">
        <w:rPr>
          <w:rFonts w:ascii="Georgia" w:hAnsi="Georgia"/>
          <w:sz w:val="36"/>
          <w:szCs w:val="36"/>
        </w:rPr>
        <w:t xml:space="preserve"> THE VOLUNTEER SIGN UP SHEET IS ON THE WELCA BULLETIN BOARD.</w:t>
      </w:r>
      <w:r w:rsidRPr="00495CA3">
        <w:rPr>
          <w:rFonts w:ascii="Georgia" w:hAnsi="Georgia"/>
          <w:sz w:val="36"/>
          <w:szCs w:val="36"/>
        </w:rPr>
        <w:t xml:space="preserve"> </w:t>
      </w:r>
      <w:r w:rsidRPr="00495CA3">
        <w:rPr>
          <w:rFonts w:ascii="Georgia" w:hAnsi="Georgia"/>
          <w:sz w:val="36"/>
          <w:szCs w:val="36"/>
        </w:rPr>
        <w:t xml:space="preserve">When you sign up to </w:t>
      </w:r>
      <w:proofErr w:type="gramStart"/>
      <w:r w:rsidRPr="00495CA3">
        <w:rPr>
          <w:rFonts w:ascii="Georgia" w:hAnsi="Georgia"/>
          <w:sz w:val="36"/>
          <w:szCs w:val="36"/>
        </w:rPr>
        <w:t>volunteer</w:t>
      </w:r>
      <w:proofErr w:type="gramEnd"/>
      <w:r w:rsidRPr="00495CA3">
        <w:rPr>
          <w:rFonts w:ascii="Georgia" w:hAnsi="Georgia"/>
          <w:sz w:val="36"/>
          <w:szCs w:val="36"/>
        </w:rPr>
        <w:t xml:space="preserve"> please put what time you can help </w:t>
      </w:r>
      <w:proofErr w:type="gramStart"/>
      <w:r w:rsidRPr="00495CA3">
        <w:rPr>
          <w:rFonts w:ascii="Georgia" w:hAnsi="Georgia"/>
          <w:sz w:val="36"/>
          <w:szCs w:val="36"/>
        </w:rPr>
        <w:t>for</w:t>
      </w:r>
      <w:proofErr w:type="gramEnd"/>
      <w:r w:rsidRPr="00495CA3">
        <w:rPr>
          <w:rFonts w:ascii="Georgia" w:hAnsi="Georgia"/>
          <w:sz w:val="36"/>
          <w:szCs w:val="36"/>
        </w:rPr>
        <w:t xml:space="preserve"> the setup, sale day, &amp; clean up. We appreciate all of you and thank you so much for joining the fun of Granny's.</w:t>
      </w:r>
    </w:p>
    <w:p w14:paraId="356E7A77" w14:textId="23607956" w:rsidR="009B12D9" w:rsidRPr="00495CA3" w:rsidRDefault="009B12D9" w:rsidP="009B12D9">
      <w:pPr>
        <w:spacing w:line="240" w:lineRule="auto"/>
        <w:ind w:firstLine="720"/>
        <w:rPr>
          <w:rFonts w:ascii="Georgia" w:hAnsi="Georgia"/>
          <w:sz w:val="36"/>
          <w:szCs w:val="36"/>
        </w:rPr>
      </w:pPr>
      <w:r w:rsidRPr="00495CA3">
        <w:rPr>
          <w:rFonts w:ascii="Georgia" w:hAnsi="Georgia"/>
          <w:sz w:val="36"/>
          <w:szCs w:val="36"/>
        </w:rPr>
        <w:t xml:space="preserve">On </w:t>
      </w:r>
      <w:r w:rsidRPr="00495CA3">
        <w:rPr>
          <w:rFonts w:ascii="Georgia" w:hAnsi="Georgia"/>
          <w:b/>
          <w:sz w:val="36"/>
          <w:szCs w:val="36"/>
        </w:rPr>
        <w:t xml:space="preserve">Tuesday, February 17, </w:t>
      </w:r>
      <w:proofErr w:type="gramStart"/>
      <w:r w:rsidRPr="00495CA3">
        <w:rPr>
          <w:rFonts w:ascii="Georgia" w:hAnsi="Georgia"/>
          <w:b/>
          <w:sz w:val="36"/>
          <w:szCs w:val="36"/>
        </w:rPr>
        <w:t>2026</w:t>
      </w:r>
      <w:proofErr w:type="gramEnd"/>
      <w:r w:rsidRPr="00495CA3">
        <w:rPr>
          <w:rFonts w:ascii="Georgia" w:hAnsi="Georgia"/>
          <w:b/>
          <w:sz w:val="36"/>
          <w:szCs w:val="36"/>
        </w:rPr>
        <w:t xml:space="preserve"> at 1:00pm in Bradford Fellowship Hall,</w:t>
      </w:r>
      <w:r w:rsidRPr="00495CA3">
        <w:rPr>
          <w:rFonts w:ascii="Georgia" w:hAnsi="Georgia"/>
          <w:sz w:val="36"/>
          <w:szCs w:val="36"/>
        </w:rPr>
        <w:t xml:space="preserve"> we will have a regular WELCA Meeting. </w:t>
      </w:r>
    </w:p>
    <w:p w14:paraId="0AA05C81" w14:textId="314E2421" w:rsidR="009B12D9" w:rsidRPr="00495CA3" w:rsidRDefault="009B12D9" w:rsidP="009B12D9">
      <w:pPr>
        <w:spacing w:line="240" w:lineRule="auto"/>
        <w:ind w:firstLine="720"/>
        <w:rPr>
          <w:rFonts w:ascii="Georgia" w:hAnsi="Georgia"/>
          <w:sz w:val="36"/>
          <w:szCs w:val="36"/>
        </w:rPr>
      </w:pPr>
      <w:r w:rsidRPr="00495CA3">
        <w:rPr>
          <w:rFonts w:ascii="Georgia" w:hAnsi="Georgia"/>
          <w:sz w:val="36"/>
          <w:szCs w:val="36"/>
        </w:rPr>
        <w:t xml:space="preserve">On </w:t>
      </w:r>
      <w:r w:rsidRPr="00495CA3">
        <w:rPr>
          <w:rFonts w:ascii="Georgia" w:hAnsi="Georgia"/>
          <w:b/>
          <w:sz w:val="36"/>
          <w:szCs w:val="36"/>
        </w:rPr>
        <w:t>Saturday, March 7, 2026, we have the PINELANDS CONFERENCE SPRING GATHERING AT HOPE LUTHERAN CHURCH IN THE VILLAGES</w:t>
      </w:r>
      <w:r w:rsidRPr="00495CA3">
        <w:rPr>
          <w:rFonts w:ascii="Georgia" w:hAnsi="Georgia"/>
          <w:sz w:val="36"/>
          <w:szCs w:val="36"/>
        </w:rPr>
        <w:t xml:space="preserve">. The sign-up sheet is on the Welca Bulletin Board. Registration &amp; Breakfast begins at 8:00am. So, we will need to leave St. Timothy at 7:00am. We will be carpooling to this event. Come join us and meet your other sisters in Christ from the Pinelands Conference. We will let you know the cost of the event when we have our Spring Gathering Planning Meeting. In the past it has been $10.00 which gives us all breakfast &amp; lunch. There </w:t>
      </w:r>
      <w:proofErr w:type="gramStart"/>
      <w:r w:rsidRPr="00495CA3">
        <w:rPr>
          <w:rFonts w:ascii="Georgia" w:hAnsi="Georgia"/>
          <w:sz w:val="36"/>
          <w:szCs w:val="36"/>
        </w:rPr>
        <w:t>is</w:t>
      </w:r>
      <w:proofErr w:type="gramEnd"/>
      <w:r w:rsidRPr="00495CA3">
        <w:rPr>
          <w:rFonts w:ascii="Georgia" w:hAnsi="Georgia"/>
          <w:sz w:val="36"/>
          <w:szCs w:val="36"/>
        </w:rPr>
        <w:t xml:space="preserve"> a bible study and a worship service. We finish up around 2:00 </w:t>
      </w:r>
      <w:proofErr w:type="spellStart"/>
      <w:r w:rsidRPr="00495CA3">
        <w:rPr>
          <w:rFonts w:ascii="Georgia" w:hAnsi="Georgia"/>
          <w:sz w:val="36"/>
          <w:szCs w:val="36"/>
        </w:rPr>
        <w:t>p.m</w:t>
      </w:r>
      <w:proofErr w:type="spellEnd"/>
      <w:r w:rsidRPr="00495CA3">
        <w:rPr>
          <w:rFonts w:ascii="Georgia" w:hAnsi="Georgia"/>
          <w:sz w:val="36"/>
          <w:szCs w:val="36"/>
        </w:rPr>
        <w:t xml:space="preserve"> and will then head back to St. Timothy. </w:t>
      </w:r>
    </w:p>
    <w:p w14:paraId="14C4362C" w14:textId="1DCCE466" w:rsidR="009B12D9" w:rsidRPr="00495CA3" w:rsidRDefault="009B12D9" w:rsidP="009B12D9">
      <w:pPr>
        <w:spacing w:line="240" w:lineRule="auto"/>
        <w:ind w:firstLine="720"/>
        <w:rPr>
          <w:rFonts w:ascii="Georgia" w:hAnsi="Georgia"/>
          <w:sz w:val="36"/>
          <w:szCs w:val="36"/>
        </w:rPr>
      </w:pPr>
      <w:r w:rsidRPr="00495CA3">
        <w:rPr>
          <w:rFonts w:ascii="Georgia" w:hAnsi="Georgia"/>
          <w:sz w:val="36"/>
          <w:szCs w:val="36"/>
        </w:rPr>
        <w:t xml:space="preserve">On </w:t>
      </w:r>
      <w:r w:rsidRPr="00495CA3">
        <w:rPr>
          <w:rFonts w:ascii="Georgia" w:hAnsi="Georgia"/>
          <w:b/>
          <w:sz w:val="36"/>
          <w:szCs w:val="36"/>
        </w:rPr>
        <w:t>Tuesday, March 17, 2026, we will have our St. Patrick's Day Tea Party at 12:00pm in Bradford Fellowship Hall.</w:t>
      </w:r>
      <w:r w:rsidRPr="00495CA3">
        <w:rPr>
          <w:rFonts w:ascii="Georgia" w:hAnsi="Georgia"/>
          <w:sz w:val="36"/>
          <w:szCs w:val="36"/>
        </w:rPr>
        <w:t xml:space="preserve"> Look for the </w:t>
      </w:r>
      <w:proofErr w:type="spellStart"/>
      <w:proofErr w:type="gramStart"/>
      <w:r w:rsidRPr="00495CA3">
        <w:rPr>
          <w:rFonts w:ascii="Georgia" w:hAnsi="Georgia"/>
          <w:sz w:val="36"/>
          <w:szCs w:val="36"/>
        </w:rPr>
        <w:t>sign up</w:t>
      </w:r>
      <w:proofErr w:type="spellEnd"/>
      <w:proofErr w:type="gramEnd"/>
      <w:r w:rsidRPr="00495CA3">
        <w:rPr>
          <w:rFonts w:ascii="Georgia" w:hAnsi="Georgia"/>
          <w:sz w:val="36"/>
          <w:szCs w:val="36"/>
        </w:rPr>
        <w:t xml:space="preserve"> sheets on the Bulletin Board.</w:t>
      </w:r>
    </w:p>
    <w:p w14:paraId="42320569" w14:textId="2EF6571C" w:rsidR="009B12D9" w:rsidRPr="00495CA3" w:rsidRDefault="009B12D9" w:rsidP="009B12D9">
      <w:pPr>
        <w:spacing w:line="240" w:lineRule="auto"/>
        <w:ind w:firstLine="720"/>
        <w:rPr>
          <w:rFonts w:ascii="Georgia" w:hAnsi="Georgia"/>
          <w:sz w:val="36"/>
          <w:szCs w:val="36"/>
        </w:rPr>
      </w:pPr>
      <w:r w:rsidRPr="00495CA3">
        <w:rPr>
          <w:rFonts w:ascii="Georgia" w:hAnsi="Georgia"/>
          <w:sz w:val="36"/>
          <w:szCs w:val="36"/>
        </w:rPr>
        <w:t xml:space="preserve">Thank you for </w:t>
      </w:r>
      <w:proofErr w:type="gramStart"/>
      <w:r w:rsidRPr="00495CA3">
        <w:rPr>
          <w:rFonts w:ascii="Georgia" w:hAnsi="Georgia"/>
          <w:sz w:val="36"/>
          <w:szCs w:val="36"/>
        </w:rPr>
        <w:t>all of</w:t>
      </w:r>
      <w:proofErr w:type="gramEnd"/>
      <w:r w:rsidRPr="00495CA3">
        <w:rPr>
          <w:rFonts w:ascii="Georgia" w:hAnsi="Georgia"/>
          <w:sz w:val="36"/>
          <w:szCs w:val="36"/>
        </w:rPr>
        <w:t xml:space="preserve"> your love &amp; prayers during my recent illness. I will be allowed to put weight on my left foot just in time for Granny's Attic. Praise the Lord!  </w:t>
      </w:r>
    </w:p>
    <w:p w14:paraId="1406626A" w14:textId="77777777" w:rsidR="009B12D9" w:rsidRPr="00495CA3" w:rsidRDefault="009B12D9" w:rsidP="009B12D9">
      <w:pPr>
        <w:rPr>
          <w:rFonts w:ascii="Georgia" w:hAnsi="Georgia"/>
          <w:sz w:val="36"/>
          <w:szCs w:val="36"/>
        </w:rPr>
      </w:pPr>
      <w:r w:rsidRPr="00495CA3">
        <w:rPr>
          <w:rFonts w:ascii="Georgia" w:hAnsi="Georgia"/>
          <w:sz w:val="36"/>
          <w:szCs w:val="36"/>
        </w:rPr>
        <w:t>Blessings,</w:t>
      </w:r>
    </w:p>
    <w:p w14:paraId="23470228" w14:textId="1EDCCD91" w:rsidR="009B12D9" w:rsidRPr="00495CA3" w:rsidRDefault="009B12D9" w:rsidP="009B12D9">
      <w:pPr>
        <w:rPr>
          <w:rFonts w:ascii="Georgia" w:hAnsi="Georgia"/>
          <w:sz w:val="36"/>
          <w:szCs w:val="36"/>
        </w:rPr>
      </w:pPr>
      <w:r w:rsidRPr="00495CA3">
        <w:rPr>
          <w:rFonts w:ascii="Georgia" w:hAnsi="Georgia"/>
          <w:sz w:val="36"/>
          <w:szCs w:val="36"/>
        </w:rPr>
        <w:t xml:space="preserve">Mary C. Schlumberger - President       </w:t>
      </w:r>
    </w:p>
    <w:p w14:paraId="606CAE25" w14:textId="77777777" w:rsidR="009B12D9" w:rsidRDefault="009B12D9">
      <w:pPr>
        <w:rPr>
          <w:rFonts w:ascii="Georgia" w:hAnsi="Georgia"/>
          <w:sz w:val="36"/>
          <w:szCs w:val="36"/>
        </w:rPr>
      </w:pPr>
      <w:r>
        <w:rPr>
          <w:rFonts w:ascii="Georgia" w:hAnsi="Georgia"/>
          <w:sz w:val="36"/>
          <w:szCs w:val="36"/>
        </w:rPr>
        <w:br w:type="page"/>
      </w:r>
    </w:p>
    <w:p w14:paraId="412A050D" w14:textId="1798EA99" w:rsidR="0067653F" w:rsidRPr="0067653F" w:rsidRDefault="0067653F" w:rsidP="0067653F">
      <w:pPr>
        <w:jc w:val="center"/>
        <w:rPr>
          <w:rFonts w:ascii="Georgia" w:hAnsi="Georgia"/>
          <w:sz w:val="36"/>
          <w:szCs w:val="36"/>
        </w:rPr>
      </w:pPr>
      <w:r w:rsidRPr="0067653F">
        <w:rPr>
          <w:rFonts w:ascii="Georgia" w:hAnsi="Georgia"/>
          <w:sz w:val="36"/>
          <w:szCs w:val="36"/>
        </w:rPr>
        <w:lastRenderedPageBreak/>
        <w:t>THE POWER OF PRAYER AND INSPIRATION</w:t>
      </w:r>
    </w:p>
    <w:p w14:paraId="0410927A" w14:textId="2EB21629" w:rsidR="0067653F" w:rsidRPr="0067653F" w:rsidRDefault="0067653F" w:rsidP="0067653F">
      <w:pPr>
        <w:jc w:val="center"/>
        <w:rPr>
          <w:rFonts w:ascii="Georgia" w:hAnsi="Georgia"/>
          <w:sz w:val="36"/>
          <w:szCs w:val="36"/>
        </w:rPr>
      </w:pPr>
      <w:r w:rsidRPr="0067653F">
        <w:rPr>
          <w:rFonts w:ascii="Georgia" w:hAnsi="Georgia"/>
          <w:sz w:val="36"/>
          <w:szCs w:val="36"/>
        </w:rPr>
        <w:t>“WE</w:t>
      </w:r>
      <w:r>
        <w:rPr>
          <w:rFonts w:ascii="Georgia" w:hAnsi="Georgia"/>
          <w:sz w:val="36"/>
          <w:szCs w:val="36"/>
        </w:rPr>
        <w:t>E</w:t>
      </w:r>
      <w:r w:rsidRPr="0067653F">
        <w:rPr>
          <w:rFonts w:ascii="Georgia" w:hAnsi="Georgia"/>
          <w:sz w:val="36"/>
          <w:szCs w:val="36"/>
        </w:rPr>
        <w:t>BLES AND WOBBLES”</w:t>
      </w:r>
    </w:p>
    <w:p w14:paraId="0AD00221" w14:textId="59D15B9B" w:rsidR="0067653F" w:rsidRPr="0067653F" w:rsidRDefault="0067653F" w:rsidP="0067653F">
      <w:pPr>
        <w:jc w:val="center"/>
        <w:rPr>
          <w:rFonts w:ascii="Georgia" w:hAnsi="Georgia"/>
          <w:sz w:val="36"/>
          <w:szCs w:val="36"/>
        </w:rPr>
      </w:pPr>
      <w:r w:rsidRPr="0067653F">
        <w:rPr>
          <w:rFonts w:ascii="Georgia" w:hAnsi="Georgia"/>
          <w:sz w:val="36"/>
          <w:szCs w:val="36"/>
        </w:rPr>
        <w:t xml:space="preserve">By </w:t>
      </w:r>
      <w:r w:rsidR="00F31C75" w:rsidRPr="0067653F">
        <w:rPr>
          <w:rFonts w:ascii="Georgia" w:hAnsi="Georgia"/>
          <w:sz w:val="36"/>
          <w:szCs w:val="36"/>
        </w:rPr>
        <w:t>Barbara Carson</w:t>
      </w:r>
    </w:p>
    <w:p w14:paraId="68EE5B1E" w14:textId="77777777" w:rsidR="0067653F" w:rsidRPr="0067653F" w:rsidRDefault="0067653F" w:rsidP="0067653F">
      <w:pPr>
        <w:rPr>
          <w:rFonts w:ascii="Georgia" w:hAnsi="Georgia"/>
          <w:sz w:val="36"/>
          <w:szCs w:val="36"/>
        </w:rPr>
      </w:pPr>
    </w:p>
    <w:p w14:paraId="1B2A7168" w14:textId="0B54D7C6" w:rsidR="0067653F" w:rsidRPr="0067653F" w:rsidRDefault="0067653F" w:rsidP="0067653F">
      <w:pPr>
        <w:pStyle w:val="NoSpacing"/>
        <w:spacing w:after="240"/>
        <w:rPr>
          <w:rFonts w:ascii="Georgia" w:hAnsi="Georgia"/>
          <w:sz w:val="36"/>
          <w:szCs w:val="36"/>
        </w:rPr>
      </w:pPr>
      <w:r w:rsidRPr="0067653F">
        <w:rPr>
          <w:rFonts w:ascii="Georgia" w:hAnsi="Georgia"/>
          <w:sz w:val="36"/>
          <w:szCs w:val="36"/>
        </w:rPr>
        <w:t xml:space="preserve">You may remember the little </w:t>
      </w:r>
      <w:proofErr w:type="spellStart"/>
      <w:r w:rsidRPr="0067653F">
        <w:rPr>
          <w:rFonts w:ascii="Georgia" w:hAnsi="Georgia"/>
          <w:sz w:val="36"/>
          <w:szCs w:val="36"/>
        </w:rPr>
        <w:t>roly</w:t>
      </w:r>
      <w:proofErr w:type="spellEnd"/>
      <w:r w:rsidRPr="0067653F">
        <w:rPr>
          <w:rFonts w:ascii="Georgia" w:hAnsi="Georgia"/>
          <w:sz w:val="36"/>
          <w:szCs w:val="36"/>
        </w:rPr>
        <w:t>- poly Weeble toy characters all decorated to look like little people.  One thing about them was they never fell over.  Do you remember the saying “Weeble Wobble but they never fall”</w:t>
      </w:r>
      <w:r>
        <w:rPr>
          <w:rFonts w:ascii="Georgia" w:hAnsi="Georgia"/>
          <w:sz w:val="36"/>
          <w:szCs w:val="36"/>
        </w:rPr>
        <w:t>?</w:t>
      </w:r>
      <w:r w:rsidRPr="0067653F">
        <w:rPr>
          <w:rFonts w:ascii="Georgia" w:hAnsi="Georgia"/>
          <w:sz w:val="36"/>
          <w:szCs w:val="36"/>
        </w:rPr>
        <w:t xml:space="preserve">  That was because they had a strong foundation.  It’s like the faith in God.  God will never let us fall if we trust in him.   Isaiah 41:10 “Do not fear for I am with you.  I will strengthen you and help you.”   The story in Matthew 14:22-23 </w:t>
      </w:r>
      <w:proofErr w:type="gramStart"/>
      <w:r w:rsidRPr="0067653F">
        <w:rPr>
          <w:rFonts w:ascii="Georgia" w:hAnsi="Georgia"/>
          <w:sz w:val="36"/>
          <w:szCs w:val="36"/>
        </w:rPr>
        <w:t>tells</w:t>
      </w:r>
      <w:proofErr w:type="gramEnd"/>
      <w:r w:rsidRPr="0067653F">
        <w:rPr>
          <w:rFonts w:ascii="Georgia" w:hAnsi="Georgia"/>
          <w:sz w:val="36"/>
          <w:szCs w:val="36"/>
        </w:rPr>
        <w:t xml:space="preserve"> about Peter when he was in the boat and a terrible storm came up.  Peter was so afraid he would drown, but Jesus told him to go on the water and come to him.  When he finally </w:t>
      </w:r>
      <w:proofErr w:type="gramStart"/>
      <w:r w:rsidRPr="0067653F">
        <w:rPr>
          <w:rFonts w:ascii="Georgia" w:hAnsi="Georgia"/>
          <w:sz w:val="36"/>
          <w:szCs w:val="36"/>
        </w:rPr>
        <w:t>did,  he</w:t>
      </w:r>
      <w:proofErr w:type="gramEnd"/>
      <w:r w:rsidRPr="0067653F">
        <w:rPr>
          <w:rFonts w:ascii="Georgia" w:hAnsi="Georgia"/>
          <w:sz w:val="36"/>
          <w:szCs w:val="36"/>
        </w:rPr>
        <w:t xml:space="preserve"> took Jesus’s hand and was saved.    Our faith teaches us to trust and that Jesus will never abandon us.  </w:t>
      </w:r>
    </w:p>
    <w:p w14:paraId="464D5EA6" w14:textId="136C5FAF" w:rsidR="0067653F" w:rsidRPr="0067653F" w:rsidRDefault="0067653F" w:rsidP="0067653F">
      <w:pPr>
        <w:pStyle w:val="NoSpacing"/>
        <w:rPr>
          <w:rFonts w:ascii="Georgia" w:hAnsi="Georgia"/>
          <w:sz w:val="36"/>
          <w:szCs w:val="36"/>
        </w:rPr>
      </w:pPr>
      <w:r w:rsidRPr="0067653F">
        <w:rPr>
          <w:rFonts w:ascii="Georgia" w:hAnsi="Georgia"/>
          <w:sz w:val="36"/>
          <w:szCs w:val="36"/>
        </w:rPr>
        <w:t xml:space="preserve">When we are facing many trials and decisions, if our foundation is strong or if we are “wobbling”, Jesus will not let us fall.  Psalm 37:24 says “Though he may stumble, he will not fall.  For the Lord will hold him with his hand.”  </w:t>
      </w:r>
    </w:p>
    <w:p w14:paraId="2134E52B" w14:textId="77777777" w:rsidR="0067653F" w:rsidRPr="0067653F" w:rsidRDefault="0067653F" w:rsidP="0067653F">
      <w:pPr>
        <w:pStyle w:val="NoSpacing"/>
        <w:rPr>
          <w:rFonts w:ascii="Georgia" w:hAnsi="Georgia"/>
          <w:sz w:val="36"/>
          <w:szCs w:val="36"/>
        </w:rPr>
      </w:pPr>
    </w:p>
    <w:p w14:paraId="05485474" w14:textId="2A7EF6D1" w:rsidR="0067653F" w:rsidRPr="0067653F" w:rsidRDefault="0067653F" w:rsidP="0067653F">
      <w:pPr>
        <w:pStyle w:val="NoSpacing"/>
        <w:rPr>
          <w:rFonts w:ascii="Georgia" w:hAnsi="Georgia"/>
          <w:sz w:val="36"/>
          <w:szCs w:val="36"/>
        </w:rPr>
      </w:pPr>
      <w:r w:rsidRPr="0067653F">
        <w:rPr>
          <w:rFonts w:ascii="Georgia" w:hAnsi="Georgia"/>
          <w:sz w:val="36"/>
          <w:szCs w:val="36"/>
        </w:rPr>
        <w:t xml:space="preserve">  Pope Francis once said that our faith is often weak and can cause us to wobble, but our foundation is firm and we just have to call out to God and let Him take over.  He is there ready to save us.  Pope Francis also said that “calling out to the Lord is a beautiful prayer.” </w:t>
      </w:r>
    </w:p>
    <w:p w14:paraId="42DC9199" w14:textId="77777777" w:rsidR="0067653F" w:rsidRPr="0067653F" w:rsidRDefault="0067653F" w:rsidP="0067653F">
      <w:pPr>
        <w:pStyle w:val="NoSpacing"/>
        <w:rPr>
          <w:rFonts w:ascii="Georgia" w:hAnsi="Georgia"/>
          <w:sz w:val="36"/>
          <w:szCs w:val="36"/>
        </w:rPr>
      </w:pPr>
    </w:p>
    <w:p w14:paraId="22CA81E9" w14:textId="283B58E8" w:rsidR="0067653F" w:rsidRPr="0067653F" w:rsidRDefault="0067653F" w:rsidP="0067653F">
      <w:pPr>
        <w:pStyle w:val="NoSpacing"/>
        <w:rPr>
          <w:rFonts w:ascii="Georgia" w:hAnsi="Georgia"/>
          <w:sz w:val="36"/>
          <w:szCs w:val="36"/>
        </w:rPr>
      </w:pPr>
      <w:r w:rsidRPr="0067653F">
        <w:rPr>
          <w:rFonts w:ascii="Georgia" w:hAnsi="Georgia"/>
          <w:sz w:val="36"/>
          <w:szCs w:val="36"/>
        </w:rPr>
        <w:t xml:space="preserve">We all wobble in our faith at </w:t>
      </w:r>
      <w:proofErr w:type="gramStart"/>
      <w:r w:rsidRPr="0067653F">
        <w:rPr>
          <w:rFonts w:ascii="Georgia" w:hAnsi="Georgia"/>
          <w:sz w:val="36"/>
          <w:szCs w:val="36"/>
        </w:rPr>
        <w:t>times</w:t>
      </w:r>
      <w:proofErr w:type="gramEnd"/>
      <w:r w:rsidRPr="0067653F">
        <w:rPr>
          <w:rFonts w:ascii="Georgia" w:hAnsi="Georgia"/>
          <w:sz w:val="36"/>
          <w:szCs w:val="36"/>
        </w:rPr>
        <w:t xml:space="preserve"> but our Lord and Savior can steady us through these times.  Faith is the remedy God provides </w:t>
      </w:r>
      <w:r w:rsidRPr="0067653F">
        <w:rPr>
          <w:rFonts w:ascii="Georgia" w:hAnsi="Georgia"/>
          <w:sz w:val="36"/>
          <w:szCs w:val="36"/>
        </w:rPr>
        <w:lastRenderedPageBreak/>
        <w:t xml:space="preserve">through the Holy Spirit equipping us with the Grace that heals us from all despair.  </w:t>
      </w:r>
    </w:p>
    <w:p w14:paraId="4DE68DA1" w14:textId="77777777" w:rsidR="0067653F" w:rsidRPr="0067653F" w:rsidRDefault="0067653F" w:rsidP="0067653F">
      <w:pPr>
        <w:pStyle w:val="NoSpacing"/>
        <w:rPr>
          <w:rFonts w:ascii="Georgia" w:hAnsi="Georgia"/>
          <w:sz w:val="36"/>
          <w:szCs w:val="36"/>
        </w:rPr>
      </w:pPr>
    </w:p>
    <w:p w14:paraId="20D425FE" w14:textId="0E59468F" w:rsidR="0067653F" w:rsidRPr="0067653F" w:rsidRDefault="0067653F" w:rsidP="0067653F">
      <w:pPr>
        <w:pStyle w:val="NoSpacing"/>
        <w:rPr>
          <w:rFonts w:ascii="Georgia" w:hAnsi="Georgia"/>
          <w:sz w:val="36"/>
          <w:szCs w:val="36"/>
        </w:rPr>
      </w:pPr>
      <w:r w:rsidRPr="0067653F">
        <w:rPr>
          <w:rFonts w:ascii="Georgia" w:hAnsi="Georgia"/>
          <w:sz w:val="36"/>
          <w:szCs w:val="36"/>
        </w:rPr>
        <w:t xml:space="preserve">So, think of the Weebles, like us we too can’t </w:t>
      </w:r>
      <w:proofErr w:type="gramStart"/>
      <w:r w:rsidRPr="0067653F">
        <w:rPr>
          <w:rFonts w:ascii="Georgia" w:hAnsi="Georgia"/>
          <w:sz w:val="36"/>
          <w:szCs w:val="36"/>
        </w:rPr>
        <w:t>fall down</w:t>
      </w:r>
      <w:proofErr w:type="gramEnd"/>
      <w:r w:rsidRPr="0067653F">
        <w:rPr>
          <w:rFonts w:ascii="Georgia" w:hAnsi="Georgia"/>
          <w:sz w:val="36"/>
          <w:szCs w:val="36"/>
        </w:rPr>
        <w:t>.  Jesus is there!    Amen</w:t>
      </w:r>
    </w:p>
    <w:p w14:paraId="6F237EF3" w14:textId="51A94AE8" w:rsidR="00AC55CE" w:rsidRPr="001D6378" w:rsidRDefault="00AC55CE" w:rsidP="0083538B">
      <w:pPr>
        <w:rPr>
          <w:rFonts w:ascii="Georgia" w:hAnsi="Georgia"/>
          <w:sz w:val="36"/>
          <w:szCs w:val="36"/>
          <w:highlight w:val="yellow"/>
        </w:rPr>
      </w:pPr>
    </w:p>
    <w:p w14:paraId="514EBC13" w14:textId="4A84A4A8" w:rsidR="007A4C3C" w:rsidRPr="007A4C3C" w:rsidRDefault="00DC2C6A" w:rsidP="007A4C3C">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7A4C3C">
        <w:rPr>
          <w:rFonts w:ascii="Georgia" w:hAnsi="Georgia" w:cs="Times New Roman"/>
          <w:b/>
          <w:bCs/>
          <w:sz w:val="36"/>
          <w:szCs w:val="36"/>
        </w:rPr>
        <w:t xml:space="preserve">Benevolence for </w:t>
      </w:r>
      <w:bookmarkStart w:id="10" w:name="_Hlk213314412"/>
      <w:bookmarkEnd w:id="9"/>
      <w:r w:rsidR="007A4C3C" w:rsidRPr="007A4C3C">
        <w:rPr>
          <w:rFonts w:ascii="Georgia" w:hAnsi="Georgia" w:cs="Times New Roman"/>
          <w:b/>
          <w:bCs/>
          <w:sz w:val="36"/>
          <w:szCs w:val="36"/>
        </w:rPr>
        <w:t>February</w:t>
      </w:r>
      <w:r w:rsidR="007A4C3C">
        <w:rPr>
          <w:rFonts w:ascii="Georgia" w:hAnsi="Georgia" w:cs="Times New Roman"/>
          <w:b/>
          <w:bCs/>
          <w:sz w:val="36"/>
          <w:szCs w:val="36"/>
        </w:rPr>
        <w:t xml:space="preserve"> - </w:t>
      </w:r>
      <w:r w:rsidR="007A4C3C" w:rsidRPr="007A4C3C">
        <w:rPr>
          <w:rFonts w:ascii="Georgia" w:hAnsi="Georgia" w:cs="Times New Roman"/>
          <w:b/>
          <w:bCs/>
          <w:sz w:val="36"/>
          <w:szCs w:val="36"/>
        </w:rPr>
        <w:t>Together in Mission – Evangelical Outreach Projects – Synod</w:t>
      </w:r>
    </w:p>
    <w:p w14:paraId="27B78CBB" w14:textId="77777777" w:rsidR="007A4C3C" w:rsidRPr="007A4C3C" w:rsidRDefault="007A4C3C" w:rsidP="007A4C3C">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7A4C3C">
        <w:rPr>
          <w:rFonts w:ascii="Georgia" w:hAnsi="Georgia" w:cs="Times New Roman"/>
          <w:sz w:val="36"/>
          <w:szCs w:val="36"/>
        </w:rPr>
        <w:t>Florida-Bahamas Synod program to help during crisis in the synod and beyond, as well as helping with food and shelter issues.</w:t>
      </w:r>
    </w:p>
    <w:p w14:paraId="4E133F51" w14:textId="77777777" w:rsidR="00F31C75" w:rsidRDefault="00F31C75" w:rsidP="00F31C75">
      <w:pPr>
        <w:spacing w:after="0" w:line="240" w:lineRule="auto"/>
        <w:rPr>
          <w:rFonts w:ascii="Georgia" w:eastAsia="Times New Roman" w:hAnsi="Georgia" w:cs="Times New Roman"/>
          <w:color w:val="000000"/>
          <w:sz w:val="36"/>
          <w:szCs w:val="36"/>
        </w:rPr>
      </w:pPr>
    </w:p>
    <w:p w14:paraId="2D1619D7" w14:textId="77777777" w:rsidR="00F31C75" w:rsidRDefault="00F31C75" w:rsidP="00F31C75">
      <w:pPr>
        <w:spacing w:after="0" w:line="240" w:lineRule="auto"/>
        <w:rPr>
          <w:rFonts w:ascii="Georgia" w:eastAsia="Times New Roman" w:hAnsi="Georgia" w:cs="Times New Roman"/>
          <w:color w:val="000000"/>
          <w:sz w:val="36"/>
          <w:szCs w:val="36"/>
        </w:rPr>
      </w:pPr>
    </w:p>
    <w:p w14:paraId="4F27530F" w14:textId="5370E536" w:rsidR="00F31C75" w:rsidRPr="008E1607" w:rsidRDefault="00F31C75" w:rsidP="00F31C75">
      <w:pPr>
        <w:spacing w:after="0" w:line="240" w:lineRule="auto"/>
        <w:jc w:val="center"/>
        <w:rPr>
          <w:rFonts w:ascii="Georgia" w:hAnsi="Georgia"/>
          <w:b/>
          <w:sz w:val="36"/>
          <w:szCs w:val="36"/>
          <w:u w:val="single"/>
        </w:rPr>
      </w:pPr>
      <w:r w:rsidRPr="008E1607">
        <w:rPr>
          <w:rFonts w:ascii="Georgia" w:hAnsi="Georgia"/>
          <w:b/>
          <w:sz w:val="36"/>
          <w:szCs w:val="36"/>
          <w:u w:val="single"/>
        </w:rPr>
        <w:t>From the desk of Minister Robert</w:t>
      </w:r>
    </w:p>
    <w:p w14:paraId="32AA544C" w14:textId="77777777" w:rsidR="00F31C75" w:rsidRPr="008E1607" w:rsidRDefault="00F31C75" w:rsidP="00F31C75">
      <w:pPr>
        <w:spacing w:after="0" w:line="240" w:lineRule="auto"/>
        <w:ind w:firstLine="720"/>
        <w:rPr>
          <w:rFonts w:ascii="Georgia" w:hAnsi="Georgia"/>
          <w:bCs/>
          <w:sz w:val="36"/>
          <w:szCs w:val="36"/>
        </w:rPr>
      </w:pPr>
      <w:r w:rsidRPr="008E1607">
        <w:rPr>
          <w:rFonts w:ascii="Georgia" w:hAnsi="Georgia"/>
          <w:bCs/>
          <w:sz w:val="36"/>
          <w:szCs w:val="36"/>
        </w:rPr>
        <w:t xml:space="preserve">If the holy spirit has touched you </w:t>
      </w:r>
      <w:proofErr w:type="gramStart"/>
      <w:r w:rsidRPr="008E1607">
        <w:rPr>
          <w:rFonts w:ascii="Georgia" w:hAnsi="Georgia"/>
          <w:bCs/>
          <w:sz w:val="36"/>
          <w:szCs w:val="36"/>
        </w:rPr>
        <w:t>to</w:t>
      </w:r>
      <w:proofErr w:type="gramEnd"/>
      <w:r w:rsidRPr="008E1607">
        <w:rPr>
          <w:rFonts w:ascii="Georgia" w:hAnsi="Georgia"/>
          <w:bCs/>
          <w:sz w:val="36"/>
          <w:szCs w:val="36"/>
        </w:rPr>
        <w:t xml:space="preserve"> even thinking about becoming a council member, feel free to call me or come and see me.</w:t>
      </w:r>
    </w:p>
    <w:p w14:paraId="4B70A606" w14:textId="77777777" w:rsidR="00F31C75" w:rsidRPr="008E1607" w:rsidRDefault="00F31C75" w:rsidP="00F31C75">
      <w:pPr>
        <w:spacing w:after="0" w:line="240" w:lineRule="auto"/>
        <w:ind w:firstLine="720"/>
        <w:rPr>
          <w:rFonts w:ascii="Georgia" w:hAnsi="Georgia"/>
          <w:bCs/>
          <w:sz w:val="36"/>
          <w:szCs w:val="36"/>
        </w:rPr>
      </w:pPr>
      <w:r w:rsidRPr="008E1607">
        <w:rPr>
          <w:rFonts w:ascii="Georgia" w:hAnsi="Georgia"/>
          <w:bCs/>
          <w:sz w:val="36"/>
          <w:szCs w:val="36"/>
        </w:rPr>
        <w:t xml:space="preserve">Having a discussion does not </w:t>
      </w:r>
      <w:proofErr w:type="gramStart"/>
      <w:r w:rsidRPr="008E1607">
        <w:rPr>
          <w:rFonts w:ascii="Georgia" w:hAnsi="Georgia"/>
          <w:bCs/>
          <w:sz w:val="36"/>
          <w:szCs w:val="36"/>
        </w:rPr>
        <w:t>mean,</w:t>
      </w:r>
      <w:proofErr w:type="gramEnd"/>
      <w:r w:rsidRPr="008E1607">
        <w:rPr>
          <w:rFonts w:ascii="Georgia" w:hAnsi="Georgia"/>
          <w:bCs/>
          <w:sz w:val="36"/>
          <w:szCs w:val="36"/>
        </w:rPr>
        <w:t xml:space="preserve"> in any way that you must say yes.</w:t>
      </w:r>
    </w:p>
    <w:p w14:paraId="3B9E19C8" w14:textId="77777777" w:rsidR="00F31C75" w:rsidRPr="008E1607" w:rsidRDefault="00F31C75" w:rsidP="00F31C75">
      <w:pPr>
        <w:spacing w:after="0" w:line="240" w:lineRule="auto"/>
        <w:rPr>
          <w:rFonts w:ascii="Georgia" w:hAnsi="Georgia"/>
          <w:bCs/>
          <w:sz w:val="36"/>
          <w:szCs w:val="36"/>
        </w:rPr>
      </w:pPr>
    </w:p>
    <w:p w14:paraId="3B4FF32F" w14:textId="77777777" w:rsidR="00F31C75" w:rsidRPr="00AD5D5F" w:rsidRDefault="00F31C75" w:rsidP="00F31C75">
      <w:pPr>
        <w:spacing w:after="0" w:line="240" w:lineRule="auto"/>
        <w:rPr>
          <w:rFonts w:ascii="Georgia" w:hAnsi="Georgia"/>
          <w:bCs/>
          <w:sz w:val="36"/>
          <w:szCs w:val="36"/>
        </w:rPr>
      </w:pPr>
      <w:proofErr w:type="gramStart"/>
      <w:r w:rsidRPr="008E1607">
        <w:rPr>
          <w:rFonts w:ascii="Georgia" w:hAnsi="Georgia"/>
          <w:bCs/>
          <w:sz w:val="36"/>
          <w:szCs w:val="36"/>
        </w:rPr>
        <w:t>Blessings</w:t>
      </w:r>
      <w:proofErr w:type="gramEnd"/>
    </w:p>
    <w:p w14:paraId="04B43120" w14:textId="43EA230C" w:rsidR="00F31C75" w:rsidRDefault="00F31C75">
      <w:pPr>
        <w:rPr>
          <w:rFonts w:ascii="Georgia" w:eastAsia="Times New Roman" w:hAnsi="Georgia" w:cs="Times New Roman"/>
          <w:color w:val="000000"/>
          <w:sz w:val="36"/>
          <w:szCs w:val="36"/>
        </w:rPr>
      </w:pPr>
      <w:r>
        <w:rPr>
          <w:rFonts w:ascii="Georgia" w:eastAsia="Times New Roman" w:hAnsi="Georgia" w:cs="Times New Roman"/>
          <w:color w:val="000000"/>
          <w:sz w:val="36"/>
          <w:szCs w:val="36"/>
        </w:rPr>
        <w:br w:type="page"/>
      </w:r>
    </w:p>
    <w:p w14:paraId="084F6A51" w14:textId="77777777" w:rsidR="00F31C75" w:rsidRPr="00F31C75" w:rsidRDefault="00F31C75" w:rsidP="00F31C75">
      <w:pPr>
        <w:rPr>
          <w:rFonts w:ascii="Georgia" w:eastAsia="Times New Roman" w:hAnsi="Georgia" w:cs="Times New Roman"/>
          <w:color w:val="000000"/>
          <w:sz w:val="36"/>
          <w:szCs w:val="36"/>
        </w:rPr>
      </w:pPr>
    </w:p>
    <w:p w14:paraId="1138E509" w14:textId="236F3DEE" w:rsidR="001139FF" w:rsidRDefault="001139FF" w:rsidP="001139FF">
      <w:pPr>
        <w:jc w:val="center"/>
        <w:rPr>
          <w:sz w:val="32"/>
          <w:szCs w:val="32"/>
        </w:rPr>
      </w:pPr>
      <w:r>
        <w:rPr>
          <w:noProof/>
        </w:rPr>
        <w:drawing>
          <wp:inline distT="0" distB="0" distL="0" distR="0" wp14:anchorId="50EF28F4" wp14:editId="174F099D">
            <wp:extent cx="4003675" cy="2256790"/>
            <wp:effectExtent l="0" t="0" r="0" b="0"/>
            <wp:docPr id="1145998304" name="Picture 1" descr="Church Yard Sale Flyer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Yard Sale Flyer | Free download on ClipArtM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3675" cy="2256790"/>
                    </a:xfrm>
                    <a:prstGeom prst="rect">
                      <a:avLst/>
                    </a:prstGeom>
                    <a:noFill/>
                    <a:ln>
                      <a:noFill/>
                    </a:ln>
                  </pic:spPr>
                </pic:pic>
              </a:graphicData>
            </a:graphic>
          </wp:inline>
        </w:drawing>
      </w:r>
    </w:p>
    <w:p w14:paraId="66DF9906" w14:textId="5A6BB201" w:rsidR="001139FF" w:rsidRDefault="001139FF" w:rsidP="001139FF">
      <w:pPr>
        <w:jc w:val="center"/>
        <w:rPr>
          <w:b/>
          <w:bCs/>
          <w:sz w:val="36"/>
          <w:szCs w:val="36"/>
        </w:rPr>
      </w:pPr>
      <w:r w:rsidRPr="00C37E70">
        <w:rPr>
          <w:b/>
          <w:bCs/>
          <w:sz w:val="48"/>
          <w:szCs w:val="48"/>
          <w:u w:val="single"/>
        </w:rPr>
        <w:t>2026 MINI GRANNY’S ATTIC</w:t>
      </w:r>
    </w:p>
    <w:p w14:paraId="2AFE59F7" w14:textId="191FDBB2" w:rsidR="001139FF" w:rsidRPr="00CE58EA" w:rsidRDefault="001139FF" w:rsidP="001139FF">
      <w:pPr>
        <w:spacing w:after="0" w:line="240" w:lineRule="auto"/>
        <w:jc w:val="center"/>
        <w:rPr>
          <w:b/>
          <w:bCs/>
          <w:sz w:val="44"/>
          <w:szCs w:val="44"/>
        </w:rPr>
      </w:pPr>
      <w:r w:rsidRPr="00CE58EA">
        <w:rPr>
          <w:b/>
          <w:bCs/>
          <w:sz w:val="44"/>
          <w:szCs w:val="44"/>
        </w:rPr>
        <w:t>Where:  ST. TIMOTHY LUTHERAN CHURCH</w:t>
      </w:r>
    </w:p>
    <w:p w14:paraId="7ACE29F3" w14:textId="3BE33874" w:rsidR="001139FF" w:rsidRPr="00CE58EA" w:rsidRDefault="001139FF" w:rsidP="001139FF">
      <w:pPr>
        <w:spacing w:after="0" w:line="240" w:lineRule="auto"/>
        <w:jc w:val="center"/>
        <w:rPr>
          <w:b/>
          <w:bCs/>
          <w:sz w:val="44"/>
          <w:szCs w:val="44"/>
        </w:rPr>
      </w:pPr>
      <w:r w:rsidRPr="00CE58EA">
        <w:rPr>
          <w:b/>
          <w:bCs/>
          <w:sz w:val="44"/>
          <w:szCs w:val="44"/>
        </w:rPr>
        <w:t>1070 N. SUNCOAST BLVD.</w:t>
      </w:r>
    </w:p>
    <w:p w14:paraId="522C4B95" w14:textId="66078D91" w:rsidR="001139FF" w:rsidRPr="00CE58EA" w:rsidRDefault="001139FF" w:rsidP="001139FF">
      <w:pPr>
        <w:spacing w:after="0" w:line="240" w:lineRule="auto"/>
        <w:jc w:val="center"/>
        <w:rPr>
          <w:b/>
          <w:bCs/>
          <w:sz w:val="44"/>
          <w:szCs w:val="44"/>
        </w:rPr>
      </w:pPr>
      <w:r w:rsidRPr="00CE58EA">
        <w:rPr>
          <w:b/>
          <w:bCs/>
          <w:sz w:val="44"/>
          <w:szCs w:val="44"/>
        </w:rPr>
        <w:t>CRYSTAL RIVER, FL  34429</w:t>
      </w:r>
    </w:p>
    <w:p w14:paraId="085C7A29" w14:textId="5CCF4D45" w:rsidR="001139FF" w:rsidRPr="00CE58EA" w:rsidRDefault="001139FF" w:rsidP="001139FF">
      <w:pPr>
        <w:spacing w:after="0" w:line="240" w:lineRule="auto"/>
        <w:jc w:val="center"/>
        <w:rPr>
          <w:b/>
          <w:bCs/>
          <w:sz w:val="44"/>
          <w:szCs w:val="44"/>
        </w:rPr>
      </w:pPr>
      <w:r w:rsidRPr="00CE58EA">
        <w:rPr>
          <w:b/>
          <w:bCs/>
          <w:sz w:val="44"/>
          <w:szCs w:val="44"/>
        </w:rPr>
        <w:t>(352) 795-5325</w:t>
      </w:r>
    </w:p>
    <w:p w14:paraId="5EC72101" w14:textId="3815D2CD" w:rsidR="001139FF" w:rsidRPr="00CE58EA" w:rsidRDefault="001139FF" w:rsidP="001139FF">
      <w:pPr>
        <w:spacing w:after="0"/>
        <w:jc w:val="center"/>
        <w:rPr>
          <w:b/>
          <w:bCs/>
          <w:sz w:val="44"/>
          <w:szCs w:val="44"/>
        </w:rPr>
      </w:pPr>
    </w:p>
    <w:p w14:paraId="184A005A" w14:textId="5A4F2241" w:rsidR="001139FF" w:rsidRPr="00CE58EA" w:rsidRDefault="001139FF" w:rsidP="001139FF">
      <w:pPr>
        <w:spacing w:after="0"/>
        <w:jc w:val="center"/>
        <w:rPr>
          <w:b/>
          <w:bCs/>
          <w:sz w:val="44"/>
          <w:szCs w:val="44"/>
        </w:rPr>
      </w:pPr>
      <w:r w:rsidRPr="00CE58EA">
        <w:rPr>
          <w:b/>
          <w:bCs/>
          <w:sz w:val="44"/>
          <w:szCs w:val="44"/>
        </w:rPr>
        <w:t>When: FRIDAY,</w:t>
      </w:r>
      <w:r>
        <w:rPr>
          <w:b/>
          <w:bCs/>
          <w:sz w:val="44"/>
          <w:szCs w:val="44"/>
        </w:rPr>
        <w:t xml:space="preserve"> FEBRUARY 13</w:t>
      </w:r>
      <w:r w:rsidRPr="00CE58EA">
        <w:rPr>
          <w:b/>
          <w:bCs/>
          <w:sz w:val="44"/>
          <w:szCs w:val="44"/>
        </w:rPr>
        <w:t>, 2026</w:t>
      </w:r>
    </w:p>
    <w:p w14:paraId="69FC4021" w14:textId="7135A7F4" w:rsidR="001139FF" w:rsidRPr="00CE58EA" w:rsidRDefault="001139FF" w:rsidP="001139FF">
      <w:pPr>
        <w:spacing w:after="0"/>
        <w:jc w:val="center"/>
        <w:rPr>
          <w:b/>
          <w:bCs/>
          <w:sz w:val="44"/>
          <w:szCs w:val="44"/>
        </w:rPr>
      </w:pPr>
      <w:r w:rsidRPr="00CE58EA">
        <w:rPr>
          <w:b/>
          <w:bCs/>
          <w:sz w:val="44"/>
          <w:szCs w:val="44"/>
        </w:rPr>
        <w:t>8:00 am to 2:00 pm</w:t>
      </w:r>
    </w:p>
    <w:p w14:paraId="0D351E1D" w14:textId="35EA0FC2" w:rsidR="001139FF" w:rsidRDefault="001139FF" w:rsidP="001139FF">
      <w:pPr>
        <w:spacing w:after="0"/>
        <w:jc w:val="center"/>
        <w:rPr>
          <w:b/>
          <w:bCs/>
          <w:sz w:val="36"/>
          <w:szCs w:val="36"/>
        </w:rPr>
      </w:pPr>
      <w:r>
        <w:rPr>
          <w:b/>
          <w:bCs/>
          <w:sz w:val="36"/>
          <w:szCs w:val="36"/>
        </w:rPr>
        <w:t xml:space="preserve">                 </w:t>
      </w:r>
    </w:p>
    <w:p w14:paraId="49D0F622" w14:textId="38AE29AB" w:rsidR="001139FF" w:rsidRPr="004C4E02" w:rsidRDefault="001139FF" w:rsidP="001139FF">
      <w:pPr>
        <w:spacing w:after="0"/>
        <w:jc w:val="center"/>
        <w:rPr>
          <w:b/>
          <w:bCs/>
          <w:color w:val="0000CC"/>
          <w:sz w:val="40"/>
          <w:szCs w:val="40"/>
        </w:rPr>
      </w:pPr>
      <w:r w:rsidRPr="004C4E02">
        <w:rPr>
          <w:b/>
          <w:bCs/>
          <w:sz w:val="40"/>
          <w:szCs w:val="40"/>
        </w:rPr>
        <w:t>What: Delicious</w:t>
      </w:r>
      <w:r w:rsidRPr="004C4E02">
        <w:rPr>
          <w:b/>
          <w:bCs/>
          <w:color w:val="0000CC"/>
          <w:sz w:val="40"/>
          <w:szCs w:val="40"/>
        </w:rPr>
        <w:t xml:space="preserve"> homemade goodies in the Bake Shop</w:t>
      </w:r>
    </w:p>
    <w:p w14:paraId="5DEC8837" w14:textId="4B684D4E" w:rsidR="001139FF" w:rsidRPr="004C4E02" w:rsidRDefault="001139FF" w:rsidP="001139FF">
      <w:pPr>
        <w:spacing w:after="0"/>
        <w:jc w:val="center"/>
        <w:rPr>
          <w:b/>
          <w:bCs/>
          <w:color w:val="00B050"/>
          <w:sz w:val="40"/>
          <w:szCs w:val="40"/>
        </w:rPr>
      </w:pPr>
      <w:r w:rsidRPr="004C4E02">
        <w:rPr>
          <w:b/>
          <w:bCs/>
          <w:color w:val="00B050"/>
          <w:sz w:val="40"/>
          <w:szCs w:val="40"/>
        </w:rPr>
        <w:t xml:space="preserve">Ever-popular </w:t>
      </w:r>
      <w:r>
        <w:rPr>
          <w:b/>
          <w:bCs/>
          <w:color w:val="00B050"/>
          <w:sz w:val="40"/>
          <w:szCs w:val="40"/>
        </w:rPr>
        <w:t>m</w:t>
      </w:r>
      <w:r w:rsidRPr="004C4E02">
        <w:rPr>
          <w:b/>
          <w:bCs/>
          <w:color w:val="00B050"/>
          <w:sz w:val="40"/>
          <w:szCs w:val="40"/>
        </w:rPr>
        <w:t xml:space="preserve">en’s </w:t>
      </w:r>
      <w:r>
        <w:rPr>
          <w:b/>
          <w:bCs/>
          <w:color w:val="00B050"/>
          <w:sz w:val="40"/>
          <w:szCs w:val="40"/>
        </w:rPr>
        <w:t>o</w:t>
      </w:r>
      <w:r w:rsidRPr="004C4E02">
        <w:rPr>
          <w:b/>
          <w:bCs/>
          <w:color w:val="00B050"/>
          <w:sz w:val="40"/>
          <w:szCs w:val="40"/>
        </w:rPr>
        <w:t xml:space="preserve">utdoor </w:t>
      </w:r>
      <w:r>
        <w:rPr>
          <w:b/>
          <w:bCs/>
          <w:color w:val="00B050"/>
          <w:sz w:val="40"/>
          <w:szCs w:val="40"/>
        </w:rPr>
        <w:t>t</w:t>
      </w:r>
      <w:r w:rsidRPr="004C4E02">
        <w:rPr>
          <w:b/>
          <w:bCs/>
          <w:color w:val="00B050"/>
          <w:sz w:val="40"/>
          <w:szCs w:val="40"/>
        </w:rPr>
        <w:t>reasures</w:t>
      </w:r>
    </w:p>
    <w:p w14:paraId="6BB75D71" w14:textId="48097B64" w:rsidR="001139FF" w:rsidRPr="004C4E02" w:rsidRDefault="001139FF" w:rsidP="001139FF">
      <w:pPr>
        <w:spacing w:after="0"/>
        <w:jc w:val="center"/>
        <w:rPr>
          <w:noProof/>
          <w:sz w:val="40"/>
          <w:szCs w:val="40"/>
        </w:rPr>
      </w:pPr>
      <w:r w:rsidRPr="004C4E02">
        <w:rPr>
          <w:b/>
          <w:bCs/>
          <w:color w:val="990099"/>
          <w:sz w:val="40"/>
          <w:szCs w:val="40"/>
        </w:rPr>
        <w:t xml:space="preserve">Terrific </w:t>
      </w:r>
      <w:r w:rsidR="00A3199B" w:rsidRPr="004C4E02">
        <w:rPr>
          <w:b/>
          <w:bCs/>
          <w:color w:val="990099"/>
          <w:sz w:val="40"/>
          <w:szCs w:val="40"/>
        </w:rPr>
        <w:t>Buys Throughout</w:t>
      </w:r>
      <w:r w:rsidRPr="004C4E02">
        <w:rPr>
          <w:b/>
          <w:bCs/>
          <w:color w:val="990099"/>
          <w:sz w:val="40"/>
          <w:szCs w:val="40"/>
        </w:rPr>
        <w:t xml:space="preserve"> Granny’s Attic</w:t>
      </w:r>
    </w:p>
    <w:p w14:paraId="748895A2" w14:textId="27E8DA98" w:rsidR="001139FF" w:rsidRPr="004C4E02" w:rsidRDefault="001139FF" w:rsidP="001139FF">
      <w:pPr>
        <w:spacing w:after="0"/>
        <w:rPr>
          <w:noProof/>
          <w:sz w:val="40"/>
          <w:szCs w:val="40"/>
        </w:rPr>
      </w:pPr>
      <w:r w:rsidRPr="004C4E02">
        <w:rPr>
          <w:noProof/>
          <w:sz w:val="40"/>
          <w:szCs w:val="40"/>
        </w:rPr>
        <w:drawing>
          <wp:anchor distT="0" distB="0" distL="114300" distR="114300" simplePos="0" relativeHeight="251939328" behindDoc="1" locked="0" layoutInCell="1" allowOverlap="1" wp14:anchorId="45CCADFA" wp14:editId="21648965">
            <wp:simplePos x="0" y="0"/>
            <wp:positionH relativeFrom="column">
              <wp:posOffset>8620125</wp:posOffset>
            </wp:positionH>
            <wp:positionV relativeFrom="paragraph">
              <wp:posOffset>140335</wp:posOffset>
            </wp:positionV>
            <wp:extent cx="1116330" cy="1509395"/>
            <wp:effectExtent l="0" t="0" r="7620" b="0"/>
            <wp:wrapNone/>
            <wp:docPr id="4" name="Picture 3" descr="clipart grannies 10 free Cliparts | Download images on Clipgrou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grannies 10 free Cliparts | Download images on Clipground 20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33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1631C" w14:textId="28E01FF7" w:rsidR="00623D1B" w:rsidRDefault="001139FF" w:rsidP="001139FF">
      <w:pPr>
        <w:spacing w:after="0"/>
        <w:jc w:val="center"/>
        <w:rPr>
          <w:b/>
          <w:bCs/>
          <w:i/>
          <w:iCs/>
          <w:color w:val="000099"/>
          <w:sz w:val="40"/>
          <w:szCs w:val="40"/>
        </w:rPr>
      </w:pPr>
      <w:r w:rsidRPr="004C4E02">
        <w:rPr>
          <w:b/>
          <w:bCs/>
          <w:i/>
          <w:iCs/>
          <w:color w:val="000099"/>
          <w:sz w:val="40"/>
          <w:szCs w:val="40"/>
        </w:rPr>
        <w:t xml:space="preserve"> Save the date. Come join in the fun!</w:t>
      </w:r>
    </w:p>
    <w:p w14:paraId="7334658D" w14:textId="69AE4891" w:rsidR="00623D1B" w:rsidRPr="00623D1B" w:rsidRDefault="00623D1B" w:rsidP="00F31C75">
      <w:pPr>
        <w:jc w:val="center"/>
        <w:rPr>
          <w:rFonts w:ascii="Georgia" w:hAnsi="Georgia"/>
          <w:b/>
          <w:bCs/>
          <w:sz w:val="36"/>
          <w:szCs w:val="36"/>
        </w:rPr>
      </w:pPr>
      <w:r>
        <w:rPr>
          <w:b/>
          <w:bCs/>
          <w:i/>
          <w:iCs/>
          <w:color w:val="000099"/>
          <w:sz w:val="40"/>
          <w:szCs w:val="40"/>
        </w:rPr>
        <w:br w:type="page"/>
      </w:r>
      <w:r w:rsidRPr="00623D1B">
        <w:rPr>
          <w:rFonts w:ascii="Georgia" w:hAnsi="Georgia"/>
          <w:b/>
          <w:bCs/>
          <w:sz w:val="36"/>
          <w:szCs w:val="36"/>
        </w:rPr>
        <w:lastRenderedPageBreak/>
        <w:t>MINI GRANNY’S ATTIC</w:t>
      </w:r>
    </w:p>
    <w:p w14:paraId="3C28C1DE" w14:textId="77777777" w:rsidR="00623D1B" w:rsidRPr="00623D1B" w:rsidRDefault="00623D1B" w:rsidP="00623D1B">
      <w:pPr>
        <w:jc w:val="center"/>
        <w:rPr>
          <w:rFonts w:ascii="Georgia" w:hAnsi="Georgia"/>
          <w:b/>
          <w:bCs/>
          <w:sz w:val="36"/>
          <w:szCs w:val="36"/>
        </w:rPr>
      </w:pPr>
      <w:r w:rsidRPr="00623D1B">
        <w:rPr>
          <w:rFonts w:ascii="Georgia" w:hAnsi="Georgia"/>
          <w:noProof/>
          <w:sz w:val="36"/>
          <w:szCs w:val="36"/>
        </w:rPr>
        <w:drawing>
          <wp:inline distT="0" distB="0" distL="0" distR="0" wp14:anchorId="5055709C" wp14:editId="78CDF5E6">
            <wp:extent cx="2781300" cy="1554480"/>
            <wp:effectExtent l="0" t="0" r="0" b="7620"/>
            <wp:docPr id="1471284647" name="Picture 1471284647" descr="bake sale #3674857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 sale #3674857 |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419" cy="1562930"/>
                    </a:xfrm>
                    <a:prstGeom prst="rect">
                      <a:avLst/>
                    </a:prstGeom>
                    <a:noFill/>
                    <a:ln>
                      <a:noFill/>
                    </a:ln>
                  </pic:spPr>
                </pic:pic>
              </a:graphicData>
            </a:graphic>
          </wp:inline>
        </w:drawing>
      </w:r>
    </w:p>
    <w:p w14:paraId="02A22E01" w14:textId="77777777" w:rsidR="00623D1B" w:rsidRPr="00623D1B" w:rsidRDefault="00623D1B" w:rsidP="00623D1B">
      <w:pPr>
        <w:jc w:val="center"/>
        <w:rPr>
          <w:rFonts w:ascii="Georgia" w:hAnsi="Georgia" w:cs="Aharoni"/>
          <w:b/>
          <w:bCs/>
          <w:sz w:val="36"/>
          <w:szCs w:val="36"/>
        </w:rPr>
      </w:pPr>
      <w:r w:rsidRPr="00623D1B">
        <w:rPr>
          <w:rFonts w:ascii="Georgia" w:hAnsi="Georgia" w:cs="Aharoni"/>
          <w:b/>
          <w:bCs/>
          <w:sz w:val="36"/>
          <w:szCs w:val="36"/>
          <w:u w:val="thick"/>
        </w:rPr>
        <w:t>CALLING ALL BAKERS!!!</w:t>
      </w:r>
    </w:p>
    <w:p w14:paraId="22CB935D" w14:textId="77777777" w:rsidR="00623D1B" w:rsidRPr="00623D1B" w:rsidRDefault="00623D1B" w:rsidP="00623D1B">
      <w:pPr>
        <w:spacing w:after="0"/>
        <w:jc w:val="center"/>
        <w:rPr>
          <w:rFonts w:ascii="Georgia" w:hAnsi="Georgia" w:cs="Times New Roman"/>
          <w:b/>
          <w:bCs/>
          <w:sz w:val="36"/>
          <w:szCs w:val="36"/>
        </w:rPr>
      </w:pPr>
      <w:r w:rsidRPr="00623D1B">
        <w:rPr>
          <w:rFonts w:ascii="Georgia" w:hAnsi="Georgia" w:cs="Times New Roman"/>
          <w:b/>
          <w:bCs/>
          <w:sz w:val="36"/>
          <w:szCs w:val="36"/>
        </w:rPr>
        <w:t xml:space="preserve">We need cookies, cakes, cupcakes, brownies, candy, </w:t>
      </w:r>
      <w:proofErr w:type="gramStart"/>
      <w:r w:rsidRPr="00623D1B">
        <w:rPr>
          <w:rFonts w:ascii="Georgia" w:hAnsi="Georgia" w:cs="Times New Roman"/>
          <w:b/>
          <w:bCs/>
          <w:sz w:val="36"/>
          <w:szCs w:val="36"/>
        </w:rPr>
        <w:t>breads</w:t>
      </w:r>
      <w:proofErr w:type="gramEnd"/>
      <w:r w:rsidRPr="00623D1B">
        <w:rPr>
          <w:rFonts w:ascii="Georgia" w:hAnsi="Georgia" w:cs="Times New Roman"/>
          <w:b/>
          <w:bCs/>
          <w:sz w:val="36"/>
          <w:szCs w:val="36"/>
        </w:rPr>
        <w:t xml:space="preserve">, etc. for our Bake Sale on </w:t>
      </w:r>
    </w:p>
    <w:p w14:paraId="76E116B3" w14:textId="77777777" w:rsidR="00623D1B" w:rsidRPr="00623D1B" w:rsidRDefault="00623D1B" w:rsidP="00623D1B">
      <w:pPr>
        <w:spacing w:after="0"/>
        <w:jc w:val="center"/>
        <w:rPr>
          <w:rFonts w:ascii="Georgia" w:hAnsi="Georgia" w:cs="Times New Roman"/>
          <w:b/>
          <w:bCs/>
          <w:sz w:val="36"/>
          <w:szCs w:val="36"/>
        </w:rPr>
      </w:pPr>
      <w:r w:rsidRPr="00623D1B">
        <w:rPr>
          <w:rFonts w:ascii="Georgia" w:hAnsi="Georgia" w:cs="Times New Roman"/>
          <w:b/>
          <w:bCs/>
          <w:sz w:val="36"/>
          <w:szCs w:val="36"/>
        </w:rPr>
        <w:t>Friday, February 13, 2026.</w:t>
      </w:r>
    </w:p>
    <w:p w14:paraId="3430BF8C" w14:textId="77777777" w:rsidR="00623D1B" w:rsidRPr="00623D1B" w:rsidRDefault="00623D1B" w:rsidP="00623D1B">
      <w:pPr>
        <w:pStyle w:val="ListParagraph"/>
        <w:numPr>
          <w:ilvl w:val="0"/>
          <w:numId w:val="12"/>
        </w:numPr>
        <w:spacing w:after="0" w:line="278" w:lineRule="auto"/>
        <w:rPr>
          <w:rFonts w:ascii="Georgia" w:hAnsi="Georgia" w:cs="Times New Roman"/>
          <w:b/>
          <w:bCs/>
          <w:sz w:val="36"/>
          <w:szCs w:val="36"/>
        </w:rPr>
      </w:pPr>
      <w:r w:rsidRPr="00623D1B">
        <w:rPr>
          <w:rFonts w:ascii="Georgia" w:hAnsi="Georgia" w:cs="Times New Roman"/>
          <w:b/>
          <w:bCs/>
          <w:sz w:val="36"/>
          <w:szCs w:val="36"/>
        </w:rPr>
        <w:t xml:space="preserve"> You may package your goodies, or we can  </w:t>
      </w:r>
    </w:p>
    <w:p w14:paraId="4D3134B3" w14:textId="77777777" w:rsidR="00623D1B" w:rsidRPr="00623D1B" w:rsidRDefault="00623D1B" w:rsidP="00623D1B">
      <w:pPr>
        <w:pStyle w:val="ListParagraph"/>
        <w:spacing w:after="0"/>
        <w:ind w:left="1365"/>
        <w:rPr>
          <w:rFonts w:ascii="Georgia" w:hAnsi="Georgia" w:cs="Times New Roman"/>
          <w:b/>
          <w:bCs/>
          <w:sz w:val="36"/>
          <w:szCs w:val="36"/>
        </w:rPr>
      </w:pPr>
      <w:r w:rsidRPr="00623D1B">
        <w:rPr>
          <w:rFonts w:ascii="Georgia" w:hAnsi="Georgia" w:cs="Times New Roman"/>
          <w:b/>
          <w:bCs/>
          <w:sz w:val="36"/>
          <w:szCs w:val="36"/>
        </w:rPr>
        <w:t xml:space="preserve"> do that for you.</w:t>
      </w:r>
    </w:p>
    <w:p w14:paraId="73BFA4DF" w14:textId="77777777" w:rsidR="00623D1B" w:rsidRPr="00623D1B" w:rsidRDefault="00623D1B" w:rsidP="00623D1B">
      <w:pPr>
        <w:pStyle w:val="ListParagraph"/>
        <w:numPr>
          <w:ilvl w:val="0"/>
          <w:numId w:val="12"/>
        </w:numPr>
        <w:spacing w:after="0" w:line="278" w:lineRule="auto"/>
        <w:rPr>
          <w:rFonts w:ascii="Georgia" w:hAnsi="Georgia" w:cs="Times New Roman"/>
          <w:b/>
          <w:bCs/>
          <w:sz w:val="36"/>
          <w:szCs w:val="36"/>
        </w:rPr>
      </w:pPr>
      <w:r w:rsidRPr="00623D1B">
        <w:rPr>
          <w:rFonts w:ascii="Georgia" w:hAnsi="Georgia" w:cs="Times New Roman"/>
          <w:b/>
          <w:bCs/>
          <w:sz w:val="36"/>
          <w:szCs w:val="36"/>
        </w:rPr>
        <w:t xml:space="preserve"> Please mark the goodies if they are gluten</w:t>
      </w:r>
    </w:p>
    <w:p w14:paraId="1A24E3CB" w14:textId="77777777" w:rsidR="00623D1B" w:rsidRPr="00623D1B" w:rsidRDefault="00623D1B" w:rsidP="00623D1B">
      <w:pPr>
        <w:pStyle w:val="ListParagraph"/>
        <w:spacing w:after="0"/>
        <w:ind w:left="1365"/>
        <w:rPr>
          <w:rFonts w:ascii="Georgia" w:hAnsi="Georgia" w:cs="Times New Roman"/>
          <w:b/>
          <w:bCs/>
          <w:sz w:val="36"/>
          <w:szCs w:val="36"/>
        </w:rPr>
      </w:pPr>
      <w:r w:rsidRPr="00623D1B">
        <w:rPr>
          <w:rFonts w:ascii="Georgia" w:hAnsi="Georgia" w:cs="Times New Roman"/>
          <w:b/>
          <w:bCs/>
          <w:sz w:val="36"/>
          <w:szCs w:val="36"/>
        </w:rPr>
        <w:t xml:space="preserve"> free and/or sugar free. </w:t>
      </w:r>
    </w:p>
    <w:p w14:paraId="1443A210" w14:textId="77777777" w:rsidR="00623D1B" w:rsidRPr="00623D1B" w:rsidRDefault="00623D1B" w:rsidP="00623D1B">
      <w:pPr>
        <w:pStyle w:val="ListParagraph"/>
        <w:numPr>
          <w:ilvl w:val="0"/>
          <w:numId w:val="12"/>
        </w:numPr>
        <w:spacing w:after="0" w:line="278" w:lineRule="auto"/>
        <w:rPr>
          <w:rFonts w:ascii="Georgia" w:hAnsi="Georgia" w:cs="Times New Roman"/>
          <w:b/>
          <w:bCs/>
          <w:sz w:val="36"/>
          <w:szCs w:val="36"/>
        </w:rPr>
      </w:pPr>
      <w:r w:rsidRPr="00623D1B">
        <w:rPr>
          <w:rFonts w:ascii="Georgia" w:hAnsi="Georgia" w:cs="Times New Roman"/>
          <w:b/>
          <w:bCs/>
          <w:sz w:val="36"/>
          <w:szCs w:val="36"/>
        </w:rPr>
        <w:t xml:space="preserve"> Please note if there are nuts in the baked</w:t>
      </w:r>
    </w:p>
    <w:p w14:paraId="01AD05F3" w14:textId="77777777" w:rsidR="00623D1B" w:rsidRPr="00623D1B" w:rsidRDefault="00623D1B" w:rsidP="00623D1B">
      <w:pPr>
        <w:pStyle w:val="ListParagraph"/>
        <w:spacing w:after="0"/>
        <w:ind w:left="1365"/>
        <w:rPr>
          <w:rFonts w:ascii="Georgia" w:hAnsi="Georgia" w:cs="Times New Roman"/>
          <w:b/>
          <w:bCs/>
          <w:sz w:val="36"/>
          <w:szCs w:val="36"/>
        </w:rPr>
      </w:pPr>
      <w:r w:rsidRPr="00623D1B">
        <w:rPr>
          <w:rFonts w:ascii="Georgia" w:hAnsi="Georgia" w:cs="Times New Roman"/>
          <w:b/>
          <w:bCs/>
          <w:sz w:val="36"/>
          <w:szCs w:val="36"/>
        </w:rPr>
        <w:t xml:space="preserve"> goods.</w:t>
      </w:r>
    </w:p>
    <w:p w14:paraId="65C9EF5A" w14:textId="77777777" w:rsidR="00623D1B" w:rsidRPr="00623D1B" w:rsidRDefault="00623D1B" w:rsidP="00623D1B">
      <w:pPr>
        <w:pStyle w:val="ListParagraph"/>
        <w:numPr>
          <w:ilvl w:val="0"/>
          <w:numId w:val="12"/>
        </w:numPr>
        <w:spacing w:after="0" w:line="278" w:lineRule="auto"/>
        <w:rPr>
          <w:rFonts w:ascii="Georgia" w:hAnsi="Georgia" w:cs="Times New Roman"/>
          <w:b/>
          <w:bCs/>
          <w:sz w:val="36"/>
          <w:szCs w:val="36"/>
        </w:rPr>
      </w:pPr>
      <w:r w:rsidRPr="00623D1B">
        <w:rPr>
          <w:rFonts w:ascii="Georgia" w:hAnsi="Georgia" w:cs="Times New Roman"/>
          <w:b/>
          <w:bCs/>
          <w:sz w:val="36"/>
          <w:szCs w:val="36"/>
        </w:rPr>
        <w:t xml:space="preserve"> Please bring the items to the Church</w:t>
      </w:r>
    </w:p>
    <w:p w14:paraId="0EF032C2" w14:textId="77777777" w:rsidR="00623D1B" w:rsidRPr="00623D1B" w:rsidRDefault="00623D1B" w:rsidP="00623D1B">
      <w:pPr>
        <w:pStyle w:val="ListParagraph"/>
        <w:spacing w:after="0"/>
        <w:ind w:left="1365"/>
        <w:rPr>
          <w:rFonts w:ascii="Georgia" w:hAnsi="Georgia" w:cs="Times New Roman"/>
          <w:b/>
          <w:bCs/>
          <w:sz w:val="36"/>
          <w:szCs w:val="36"/>
        </w:rPr>
      </w:pPr>
      <w:r w:rsidRPr="00623D1B">
        <w:rPr>
          <w:rFonts w:ascii="Georgia" w:hAnsi="Georgia" w:cs="Times New Roman"/>
          <w:b/>
          <w:bCs/>
          <w:sz w:val="36"/>
          <w:szCs w:val="36"/>
        </w:rPr>
        <w:t xml:space="preserve"> either Thursday, February 12</w:t>
      </w:r>
      <w:r w:rsidRPr="00623D1B">
        <w:rPr>
          <w:rFonts w:ascii="Georgia" w:hAnsi="Georgia" w:cs="Times New Roman"/>
          <w:b/>
          <w:bCs/>
          <w:sz w:val="36"/>
          <w:szCs w:val="36"/>
          <w:vertAlign w:val="superscript"/>
        </w:rPr>
        <w:t>th</w:t>
      </w:r>
      <w:r w:rsidRPr="00623D1B">
        <w:rPr>
          <w:rFonts w:ascii="Georgia" w:hAnsi="Georgia" w:cs="Times New Roman"/>
          <w:b/>
          <w:bCs/>
          <w:sz w:val="36"/>
          <w:szCs w:val="36"/>
        </w:rPr>
        <w:t xml:space="preserve"> or early</w:t>
      </w:r>
    </w:p>
    <w:p w14:paraId="2FD7E58A" w14:textId="77777777" w:rsidR="00623D1B" w:rsidRPr="00623D1B" w:rsidRDefault="00623D1B" w:rsidP="00623D1B">
      <w:pPr>
        <w:pStyle w:val="ListParagraph"/>
        <w:spacing w:before="240"/>
        <w:ind w:left="1365"/>
        <w:rPr>
          <w:rFonts w:ascii="Georgia" w:hAnsi="Georgia" w:cs="Times New Roman"/>
          <w:b/>
          <w:bCs/>
          <w:sz w:val="36"/>
          <w:szCs w:val="36"/>
        </w:rPr>
      </w:pPr>
      <w:r w:rsidRPr="00623D1B">
        <w:rPr>
          <w:rFonts w:ascii="Georgia" w:hAnsi="Georgia" w:cs="Times New Roman"/>
          <w:b/>
          <w:bCs/>
          <w:sz w:val="36"/>
          <w:szCs w:val="36"/>
        </w:rPr>
        <w:t xml:space="preserve"> Friday morning, February 13</w:t>
      </w:r>
      <w:r w:rsidRPr="00623D1B">
        <w:rPr>
          <w:rFonts w:ascii="Georgia" w:hAnsi="Georgia" w:cs="Times New Roman"/>
          <w:b/>
          <w:bCs/>
          <w:sz w:val="36"/>
          <w:szCs w:val="36"/>
          <w:vertAlign w:val="superscript"/>
        </w:rPr>
        <w:t>th</w:t>
      </w:r>
      <w:r w:rsidRPr="00623D1B">
        <w:rPr>
          <w:rFonts w:ascii="Georgia" w:hAnsi="Georgia" w:cs="Times New Roman"/>
          <w:b/>
          <w:bCs/>
          <w:sz w:val="36"/>
          <w:szCs w:val="36"/>
        </w:rPr>
        <w:t>.</w:t>
      </w:r>
    </w:p>
    <w:p w14:paraId="088DA74B" w14:textId="77777777" w:rsidR="00623D1B" w:rsidRPr="00623D1B" w:rsidRDefault="00623D1B" w:rsidP="00623D1B">
      <w:pPr>
        <w:pStyle w:val="ListParagraph"/>
        <w:spacing w:after="0"/>
        <w:rPr>
          <w:rFonts w:ascii="Georgia" w:hAnsi="Georgia" w:cs="Times New Roman"/>
          <w:b/>
          <w:bCs/>
          <w:sz w:val="36"/>
          <w:szCs w:val="36"/>
        </w:rPr>
      </w:pPr>
      <w:r w:rsidRPr="00623D1B">
        <w:rPr>
          <w:rFonts w:ascii="Georgia" w:hAnsi="Georgia" w:cs="Times New Roman"/>
          <w:b/>
          <w:bCs/>
          <w:sz w:val="36"/>
          <w:szCs w:val="36"/>
        </w:rPr>
        <w:t>Thanks so much for your help and support.</w:t>
      </w:r>
    </w:p>
    <w:p w14:paraId="3D5798A6" w14:textId="77777777" w:rsidR="00623D1B" w:rsidRPr="00623D1B" w:rsidRDefault="00623D1B" w:rsidP="00623D1B">
      <w:pPr>
        <w:pStyle w:val="ListParagraph"/>
        <w:spacing w:after="0"/>
        <w:rPr>
          <w:rFonts w:ascii="Georgia" w:hAnsi="Georgia" w:cs="Times New Roman"/>
          <w:b/>
          <w:bCs/>
          <w:sz w:val="36"/>
          <w:szCs w:val="36"/>
        </w:rPr>
      </w:pPr>
    </w:p>
    <w:p w14:paraId="0A96CC1E" w14:textId="35F47DB0" w:rsidR="00623D1B" w:rsidRDefault="00623D1B" w:rsidP="00623D1B">
      <w:pPr>
        <w:pStyle w:val="ListParagraph"/>
        <w:spacing w:after="0"/>
        <w:jc w:val="center"/>
        <w:rPr>
          <w:b/>
          <w:bCs/>
          <w:i/>
          <w:iCs/>
          <w:color w:val="000099"/>
          <w:sz w:val="40"/>
          <w:szCs w:val="40"/>
        </w:rPr>
      </w:pPr>
      <w:r w:rsidRPr="00623D1B">
        <w:rPr>
          <w:rFonts w:ascii="Georgia" w:hAnsi="Georgia" w:cs="Times New Roman"/>
          <w:b/>
          <w:bCs/>
          <w:sz w:val="36"/>
          <w:szCs w:val="36"/>
        </w:rPr>
        <w:t xml:space="preserve">Questions: Call Eileen </w:t>
      </w:r>
      <w:proofErr w:type="gramStart"/>
      <w:r w:rsidRPr="00623D1B">
        <w:rPr>
          <w:rFonts w:ascii="Georgia" w:hAnsi="Georgia" w:cs="Times New Roman"/>
          <w:b/>
          <w:bCs/>
          <w:sz w:val="36"/>
          <w:szCs w:val="36"/>
        </w:rPr>
        <w:t>at</w:t>
      </w:r>
      <w:proofErr w:type="gramEnd"/>
      <w:r w:rsidRPr="00623D1B">
        <w:rPr>
          <w:rFonts w:ascii="Georgia" w:hAnsi="Georgia" w:cs="Times New Roman"/>
          <w:b/>
          <w:bCs/>
          <w:sz w:val="36"/>
          <w:szCs w:val="36"/>
        </w:rPr>
        <w:t xml:space="preserve"> 352-419-6610 or Lynn at 352-382-0435.</w:t>
      </w:r>
    </w:p>
    <w:p w14:paraId="54A0A360" w14:textId="31A88B3E" w:rsidR="00623D1B" w:rsidRDefault="00623D1B">
      <w:pPr>
        <w:rPr>
          <w:b/>
          <w:bCs/>
          <w:i/>
          <w:iCs/>
          <w:color w:val="000099"/>
          <w:sz w:val="40"/>
          <w:szCs w:val="40"/>
        </w:rPr>
      </w:pPr>
      <w:r>
        <w:rPr>
          <w:b/>
          <w:bCs/>
          <w:i/>
          <w:iCs/>
          <w:color w:val="000099"/>
          <w:sz w:val="40"/>
          <w:szCs w:val="40"/>
        </w:rPr>
        <w:br w:type="page"/>
      </w:r>
    </w:p>
    <w:p w14:paraId="258B8B1B" w14:textId="6A284916" w:rsidR="0018288F" w:rsidRDefault="00623D1B" w:rsidP="00623D1B">
      <w:pPr>
        <w:spacing w:after="0"/>
        <w:jc w:val="center"/>
        <w:rPr>
          <w:rFonts w:ascii="Georgia" w:hAnsi="Georgia"/>
          <w:b/>
          <w:bCs/>
          <w:sz w:val="36"/>
          <w:szCs w:val="36"/>
          <w:highlight w:val="yellow"/>
          <w:u w:val="single"/>
        </w:rPr>
      </w:pPr>
      <w:r w:rsidRPr="006638E6">
        <w:rPr>
          <w:rFonts w:ascii="Times New Roman" w:eastAsia="Times New Roman" w:hAnsi="Times New Roman" w:cs="Times New Roman"/>
          <w:noProof/>
          <w:sz w:val="24"/>
          <w:szCs w:val="24"/>
        </w:rPr>
        <w:lastRenderedPageBreak/>
        <w:drawing>
          <wp:anchor distT="0" distB="0" distL="114300" distR="114300" simplePos="0" relativeHeight="251947520" behindDoc="1" locked="0" layoutInCell="1" allowOverlap="1" wp14:anchorId="5594B4D5" wp14:editId="269D1573">
            <wp:simplePos x="0" y="0"/>
            <wp:positionH relativeFrom="column">
              <wp:posOffset>-216535</wp:posOffset>
            </wp:positionH>
            <wp:positionV relativeFrom="page">
              <wp:posOffset>161925</wp:posOffset>
            </wp:positionV>
            <wp:extent cx="1426845" cy="914400"/>
            <wp:effectExtent l="0" t="0" r="1905" b="0"/>
            <wp:wrapTight wrapText="bothSides">
              <wp:wrapPolygon edited="0">
                <wp:start x="0" y="0"/>
                <wp:lineTo x="0" y="21150"/>
                <wp:lineTo x="21340" y="21150"/>
                <wp:lineTo x="21340" y="0"/>
                <wp:lineTo x="0" y="0"/>
              </wp:wrapPolygon>
            </wp:wrapTight>
            <wp:docPr id="192097375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84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441F4" w14:textId="711B83F8" w:rsidR="0018288F" w:rsidRPr="007A4C3C" w:rsidRDefault="0018288F" w:rsidP="007A4C3C">
      <w:pPr>
        <w:pBdr>
          <w:top w:val="triple" w:sz="4" w:space="1" w:color="auto"/>
          <w:left w:val="triple" w:sz="4" w:space="4" w:color="auto"/>
          <w:bottom w:val="triple" w:sz="4" w:space="1" w:color="auto"/>
          <w:right w:val="triple" w:sz="4" w:space="4" w:color="auto"/>
        </w:pBdr>
        <w:spacing w:line="240" w:lineRule="auto"/>
        <w:rPr>
          <w:rFonts w:ascii="Georgia" w:eastAsia="Times New Roman" w:hAnsi="Georgia" w:cs="Times New Roman"/>
          <w:color w:val="000000"/>
          <w:sz w:val="36"/>
          <w:szCs w:val="36"/>
        </w:rPr>
      </w:pPr>
      <w:bookmarkStart w:id="11" w:name="_Hlk218766929"/>
      <w:r w:rsidRPr="007A4C3C">
        <w:rPr>
          <w:rFonts w:ascii="Georgia" w:hAnsi="Georgia"/>
          <w:color w:val="000000"/>
          <w:sz w:val="36"/>
          <w:szCs w:val="36"/>
        </w:rPr>
        <w:t>We kick</w:t>
      </w:r>
      <w:r w:rsidR="000C08BD" w:rsidRPr="007A4C3C">
        <w:rPr>
          <w:rFonts w:ascii="Georgia" w:hAnsi="Georgia"/>
          <w:color w:val="000000"/>
          <w:sz w:val="36"/>
          <w:szCs w:val="36"/>
        </w:rPr>
        <w:t>ed</w:t>
      </w:r>
      <w:r w:rsidRPr="007A4C3C">
        <w:rPr>
          <w:rFonts w:ascii="Georgia" w:hAnsi="Georgia"/>
          <w:color w:val="000000"/>
          <w:sz w:val="36"/>
          <w:szCs w:val="36"/>
        </w:rPr>
        <w:t xml:space="preserve"> off the Souper Bowl of Caring on January 17, 2026, and it will last until the Super Bowl is played on February 08, 2026.  We </w:t>
      </w:r>
      <w:proofErr w:type="gramStart"/>
      <w:r w:rsidRPr="007A4C3C">
        <w:rPr>
          <w:rFonts w:ascii="Georgia" w:hAnsi="Georgia"/>
          <w:color w:val="000000"/>
          <w:sz w:val="36"/>
          <w:szCs w:val="36"/>
        </w:rPr>
        <w:t>are collecting</w:t>
      </w:r>
      <w:proofErr w:type="gramEnd"/>
      <w:r w:rsidRPr="007A4C3C">
        <w:rPr>
          <w:rFonts w:ascii="Georgia" w:hAnsi="Georgia"/>
          <w:color w:val="000000"/>
          <w:sz w:val="36"/>
          <w:szCs w:val="36"/>
        </w:rPr>
        <w:t xml:space="preserve"> soup along with canned fruit and canned vegetables.  On February 8th, me, Randy, and whoever else wants to join us will tabulate the cans and come up with the winner.  We will compare our “score” to the actual score and see how well we predicted the winner.  All </w:t>
      </w:r>
      <w:proofErr w:type="gramStart"/>
      <w:r w:rsidRPr="007A4C3C">
        <w:rPr>
          <w:rFonts w:ascii="Georgia" w:hAnsi="Georgia"/>
          <w:color w:val="000000"/>
          <w:sz w:val="36"/>
          <w:szCs w:val="36"/>
        </w:rPr>
        <w:t>cans collected</w:t>
      </w:r>
      <w:proofErr w:type="gramEnd"/>
      <w:r w:rsidRPr="007A4C3C">
        <w:rPr>
          <w:rFonts w:ascii="Georgia" w:hAnsi="Georgia"/>
          <w:color w:val="000000"/>
          <w:sz w:val="36"/>
          <w:szCs w:val="36"/>
        </w:rPr>
        <w:t xml:space="preserve"> will then be brought to the Life Tree Church Food Pantry on Tuesday, February 10th, who is the real winner of this event.</w:t>
      </w:r>
      <w:r w:rsidRPr="007A4C3C">
        <w:rPr>
          <w:rFonts w:ascii="Georgia" w:hAnsi="Georgia"/>
          <w:color w:val="000000"/>
          <w:sz w:val="36"/>
          <w:szCs w:val="36"/>
        </w:rPr>
        <w:br/>
      </w:r>
      <w:r w:rsidRPr="007A4C3C">
        <w:rPr>
          <w:rFonts w:ascii="Georgia" w:hAnsi="Georgia"/>
          <w:color w:val="000000"/>
          <w:sz w:val="36"/>
          <w:szCs w:val="36"/>
        </w:rPr>
        <w:br/>
        <w:t>Thanks so much</w:t>
      </w:r>
      <w:r w:rsidRPr="007A4C3C">
        <w:rPr>
          <w:rFonts w:ascii="Georgia" w:hAnsi="Georgia"/>
          <w:color w:val="000000"/>
          <w:sz w:val="36"/>
          <w:szCs w:val="36"/>
        </w:rPr>
        <w:br/>
      </w:r>
      <w:proofErr w:type="gramStart"/>
      <w:r w:rsidRPr="007A4C3C">
        <w:rPr>
          <w:rFonts w:ascii="Georgia" w:hAnsi="Georgia"/>
          <w:color w:val="000000"/>
          <w:sz w:val="36"/>
          <w:szCs w:val="36"/>
        </w:rPr>
        <w:t>Barbara,  "</w:t>
      </w:r>
      <w:proofErr w:type="gramEnd"/>
      <w:r w:rsidRPr="007A4C3C">
        <w:rPr>
          <w:rFonts w:ascii="Georgia" w:hAnsi="Georgia"/>
          <w:color w:val="000000"/>
          <w:sz w:val="36"/>
          <w:szCs w:val="36"/>
        </w:rPr>
        <w:t>The Coach"</w:t>
      </w:r>
    </w:p>
    <w:bookmarkEnd w:id="11"/>
    <w:p w14:paraId="083C1240" w14:textId="77777777" w:rsidR="00F31C75" w:rsidRDefault="00F31C75" w:rsidP="00F72D27">
      <w:pPr>
        <w:spacing w:after="0"/>
        <w:jc w:val="center"/>
        <w:rPr>
          <w:rFonts w:ascii="Georgia" w:hAnsi="Georgia" w:cs="Times New Roman"/>
          <w:b/>
          <w:bCs/>
          <w:sz w:val="36"/>
          <w:szCs w:val="36"/>
          <w:u w:val="single"/>
        </w:rPr>
      </w:pPr>
    </w:p>
    <w:bookmarkEnd w:id="10"/>
    <w:p w14:paraId="5829EA8D" w14:textId="77777777" w:rsidR="009B12D9" w:rsidRPr="00C300AA" w:rsidRDefault="009B12D9" w:rsidP="009B12D9">
      <w:pPr>
        <w:spacing w:after="0"/>
        <w:jc w:val="center"/>
        <w:rPr>
          <w:rFonts w:ascii="Georgia" w:hAnsi="Georgia" w:cs="Times New Roman"/>
          <w:b/>
          <w:bCs/>
          <w:sz w:val="36"/>
          <w:szCs w:val="36"/>
          <w:u w:val="single"/>
        </w:rPr>
      </w:pPr>
      <w:r w:rsidRPr="00C300AA">
        <w:rPr>
          <w:rFonts w:ascii="Georgia" w:hAnsi="Georgia" w:cs="Times New Roman"/>
          <w:b/>
          <w:bCs/>
          <w:sz w:val="36"/>
          <w:szCs w:val="36"/>
          <w:u w:val="single"/>
        </w:rPr>
        <w:t>Please check for the following sign-up sheets</w:t>
      </w:r>
    </w:p>
    <w:p w14:paraId="5B1817F6" w14:textId="77777777" w:rsidR="009B12D9" w:rsidRDefault="009B12D9" w:rsidP="009B12D9">
      <w:pPr>
        <w:spacing w:after="0" w:line="240" w:lineRule="auto"/>
        <w:jc w:val="center"/>
        <w:rPr>
          <w:rFonts w:ascii="Georgia" w:hAnsi="Georgia" w:cs="Times New Roman"/>
          <w:sz w:val="36"/>
          <w:szCs w:val="36"/>
        </w:rPr>
      </w:pPr>
      <w:r>
        <w:rPr>
          <w:rFonts w:ascii="Georgia" w:hAnsi="Georgia" w:cs="Times New Roman"/>
          <w:sz w:val="36"/>
          <w:szCs w:val="36"/>
        </w:rPr>
        <w:t>Serving Our Lord (</w:t>
      </w:r>
      <w:r w:rsidRPr="00C300AA">
        <w:rPr>
          <w:rFonts w:ascii="Georgia" w:hAnsi="Georgia" w:cs="Times New Roman"/>
          <w:sz w:val="36"/>
          <w:szCs w:val="36"/>
        </w:rPr>
        <w:t>Worship Helpers</w:t>
      </w:r>
      <w:r>
        <w:rPr>
          <w:rFonts w:ascii="Georgia" w:hAnsi="Georgia" w:cs="Times New Roman"/>
          <w:sz w:val="36"/>
          <w:szCs w:val="36"/>
        </w:rPr>
        <w:t>)</w:t>
      </w:r>
      <w:r w:rsidRPr="00C300AA">
        <w:rPr>
          <w:rFonts w:ascii="Georgia" w:hAnsi="Georgia" w:cs="Times New Roman"/>
          <w:sz w:val="36"/>
          <w:szCs w:val="36"/>
        </w:rPr>
        <w:t xml:space="preserve"> – bulletin board</w:t>
      </w:r>
      <w:r>
        <w:rPr>
          <w:rFonts w:ascii="Georgia" w:hAnsi="Georgia" w:cs="Times New Roman"/>
          <w:sz w:val="36"/>
          <w:szCs w:val="36"/>
        </w:rPr>
        <w:t xml:space="preserve"> by music room</w:t>
      </w:r>
    </w:p>
    <w:p w14:paraId="465C120E" w14:textId="77777777" w:rsidR="009B12D9" w:rsidRDefault="009B12D9" w:rsidP="009B12D9">
      <w:pPr>
        <w:spacing w:after="0" w:line="240" w:lineRule="auto"/>
        <w:jc w:val="center"/>
        <w:rPr>
          <w:rFonts w:ascii="Georgia" w:hAnsi="Georgia" w:cs="Times New Roman"/>
          <w:sz w:val="36"/>
          <w:szCs w:val="36"/>
        </w:rPr>
      </w:pPr>
      <w:r>
        <w:rPr>
          <w:rFonts w:ascii="Georgia" w:hAnsi="Georgia" w:cs="Times New Roman"/>
          <w:sz w:val="36"/>
          <w:szCs w:val="36"/>
        </w:rPr>
        <w:t>Flower chart – bulletin board across from nursery</w:t>
      </w:r>
    </w:p>
    <w:p w14:paraId="552D8D2F" w14:textId="77777777" w:rsidR="009B12D9" w:rsidRDefault="009B12D9" w:rsidP="009B12D9">
      <w:pPr>
        <w:spacing w:after="0" w:line="240" w:lineRule="auto"/>
        <w:jc w:val="center"/>
        <w:rPr>
          <w:rFonts w:ascii="Georgia" w:hAnsi="Georgia" w:cs="Times New Roman"/>
          <w:sz w:val="36"/>
          <w:szCs w:val="36"/>
        </w:rPr>
      </w:pPr>
      <w:r>
        <w:rPr>
          <w:rFonts w:ascii="Georgia" w:hAnsi="Georgia" w:cs="Times New Roman"/>
          <w:sz w:val="36"/>
          <w:szCs w:val="36"/>
        </w:rPr>
        <w:t>Healthy Start – WELCA bulletin board</w:t>
      </w:r>
    </w:p>
    <w:p w14:paraId="4F8E25B5" w14:textId="77777777" w:rsidR="009B12D9" w:rsidRDefault="009B12D9" w:rsidP="009B12D9">
      <w:pPr>
        <w:spacing w:after="0" w:line="240" w:lineRule="auto"/>
        <w:jc w:val="center"/>
        <w:rPr>
          <w:rFonts w:ascii="Georgia" w:hAnsi="Georgia" w:cs="Times New Roman"/>
          <w:sz w:val="36"/>
          <w:szCs w:val="36"/>
        </w:rPr>
      </w:pPr>
      <w:r>
        <w:rPr>
          <w:rFonts w:ascii="Georgia" w:hAnsi="Georgia" w:cs="Times New Roman"/>
          <w:sz w:val="36"/>
          <w:szCs w:val="36"/>
        </w:rPr>
        <w:t>PB&amp;J Ministry – WELCA board</w:t>
      </w:r>
    </w:p>
    <w:p w14:paraId="1B495E3B" w14:textId="77777777" w:rsidR="009B12D9" w:rsidRDefault="009B12D9" w:rsidP="009B12D9">
      <w:pPr>
        <w:spacing w:after="0" w:line="240" w:lineRule="auto"/>
        <w:jc w:val="center"/>
        <w:rPr>
          <w:rFonts w:ascii="Georgia" w:hAnsi="Georgia" w:cs="Times New Roman"/>
          <w:sz w:val="36"/>
          <w:szCs w:val="36"/>
        </w:rPr>
      </w:pPr>
      <w:r>
        <w:rPr>
          <w:rFonts w:ascii="Georgia" w:hAnsi="Georgia" w:cs="Times New Roman"/>
          <w:sz w:val="36"/>
          <w:szCs w:val="36"/>
        </w:rPr>
        <w:t>Coffee Hour – in kitchen</w:t>
      </w:r>
    </w:p>
    <w:p w14:paraId="68B0D03A" w14:textId="77777777" w:rsidR="009B12D9" w:rsidRDefault="009B12D9" w:rsidP="009B12D9">
      <w:pPr>
        <w:spacing w:after="0" w:line="240" w:lineRule="auto"/>
        <w:jc w:val="center"/>
        <w:rPr>
          <w:rFonts w:ascii="Georgia" w:hAnsi="Georgia" w:cs="Times New Roman"/>
          <w:sz w:val="36"/>
          <w:szCs w:val="36"/>
        </w:rPr>
      </w:pPr>
      <w:r>
        <w:rPr>
          <w:rFonts w:ascii="Georgia" w:hAnsi="Georgia" w:cs="Times New Roman"/>
          <w:sz w:val="36"/>
          <w:szCs w:val="36"/>
        </w:rPr>
        <w:t>Pinelands Conference Spring Gathering (coming soon to WELCA board)</w:t>
      </w:r>
    </w:p>
    <w:p w14:paraId="62313642" w14:textId="77777777" w:rsidR="009B12D9" w:rsidRPr="00346758" w:rsidRDefault="009B12D9" w:rsidP="009B12D9">
      <w:pPr>
        <w:spacing w:after="0" w:line="240" w:lineRule="auto"/>
        <w:jc w:val="center"/>
        <w:rPr>
          <w:rFonts w:ascii="Georgia" w:hAnsi="Georgia" w:cs="Times New Roman"/>
          <w:b/>
          <w:bCs/>
          <w:sz w:val="36"/>
          <w:szCs w:val="36"/>
          <w:highlight w:val="yellow"/>
          <w:u w:val="single"/>
        </w:rPr>
      </w:pPr>
      <w:r>
        <w:rPr>
          <w:rFonts w:ascii="Georgia" w:hAnsi="Georgia" w:cs="Times New Roman"/>
          <w:sz w:val="36"/>
          <w:szCs w:val="36"/>
        </w:rPr>
        <w:t>St. Patrick’s Day/Spring Tea (coming soon to WELCA board)</w:t>
      </w:r>
    </w:p>
    <w:p w14:paraId="0CBD1EFC" w14:textId="77777777" w:rsidR="00AB4C06" w:rsidRPr="00346758" w:rsidRDefault="00AB4C06" w:rsidP="00410B97">
      <w:pPr>
        <w:spacing w:after="0"/>
        <w:jc w:val="center"/>
        <w:rPr>
          <w:rFonts w:ascii="Georgia" w:hAnsi="Georgia" w:cs="Times New Roman"/>
          <w:b/>
          <w:bCs/>
          <w:sz w:val="36"/>
          <w:szCs w:val="36"/>
          <w:highlight w:val="yellow"/>
          <w:u w:val="single"/>
        </w:rPr>
      </w:pPr>
    </w:p>
    <w:p w14:paraId="275A7BD0" w14:textId="5A79C666" w:rsidR="00F919E6" w:rsidRPr="00002D46" w:rsidRDefault="00F919E6" w:rsidP="00410B97">
      <w:pPr>
        <w:spacing w:after="0"/>
        <w:jc w:val="center"/>
        <w:rPr>
          <w:rFonts w:ascii="Georgia" w:hAnsi="Georgia" w:cs="Times New Roman"/>
          <w:b/>
          <w:bCs/>
          <w:sz w:val="36"/>
          <w:szCs w:val="36"/>
          <w:u w:val="single"/>
        </w:rPr>
      </w:pPr>
      <w:r w:rsidRPr="00002D46">
        <w:rPr>
          <w:rFonts w:ascii="Georgia" w:hAnsi="Georgia" w:cs="Times New Roman"/>
          <w:b/>
          <w:bCs/>
          <w:sz w:val="36"/>
          <w:szCs w:val="36"/>
          <w:u w:val="single"/>
        </w:rPr>
        <w:t>DEADLINES</w:t>
      </w:r>
    </w:p>
    <w:p w14:paraId="5F4573E7" w14:textId="1459F799" w:rsidR="004F3018" w:rsidRPr="00002D46" w:rsidRDefault="004F3018" w:rsidP="00B0727A">
      <w:pPr>
        <w:spacing w:after="0" w:line="240" w:lineRule="auto"/>
        <w:jc w:val="center"/>
        <w:rPr>
          <w:rFonts w:ascii="Georgia" w:hAnsi="Georgia" w:cs="Times New Roman"/>
          <w:b/>
          <w:bCs/>
          <w:sz w:val="36"/>
          <w:szCs w:val="36"/>
        </w:rPr>
      </w:pPr>
      <w:r w:rsidRPr="00002D46">
        <w:rPr>
          <w:rFonts w:ascii="Georgia" w:hAnsi="Georgia" w:cs="Times New Roman"/>
          <w:b/>
          <w:bCs/>
          <w:sz w:val="36"/>
          <w:szCs w:val="36"/>
        </w:rPr>
        <w:t>Announcements</w:t>
      </w:r>
    </w:p>
    <w:p w14:paraId="67AB8835" w14:textId="4038C48F" w:rsidR="004F3018" w:rsidRPr="00002D46" w:rsidRDefault="00F919E6" w:rsidP="00B0727A">
      <w:pPr>
        <w:spacing w:after="0" w:line="240" w:lineRule="auto"/>
        <w:jc w:val="center"/>
        <w:rPr>
          <w:rFonts w:ascii="Georgia" w:hAnsi="Georgia" w:cs="Times New Roman"/>
          <w:sz w:val="36"/>
          <w:szCs w:val="36"/>
        </w:rPr>
      </w:pPr>
      <w:r w:rsidRPr="00002D46">
        <w:rPr>
          <w:rFonts w:ascii="Georgia" w:hAnsi="Georgia" w:cs="Times New Roman"/>
          <w:sz w:val="36"/>
          <w:szCs w:val="36"/>
        </w:rPr>
        <w:t xml:space="preserve">Please be aware that if you have entries for the weekend worship announcements you need to have them in on </w:t>
      </w:r>
      <w:r w:rsidR="00A33DFB" w:rsidRPr="00002D46">
        <w:rPr>
          <w:rFonts w:ascii="Georgia" w:hAnsi="Georgia" w:cs="Times New Roman"/>
          <w:sz w:val="36"/>
          <w:szCs w:val="36"/>
        </w:rPr>
        <w:t>Tuesday</w:t>
      </w:r>
      <w:r w:rsidRPr="00002D46">
        <w:rPr>
          <w:rFonts w:ascii="Georgia" w:hAnsi="Georgia" w:cs="Times New Roman"/>
          <w:sz w:val="36"/>
          <w:szCs w:val="36"/>
        </w:rPr>
        <w:t xml:space="preserve"> prior, as we are preparing and printing them no later than </w:t>
      </w:r>
      <w:r w:rsidR="00730858" w:rsidRPr="00002D46">
        <w:rPr>
          <w:rFonts w:ascii="Georgia" w:hAnsi="Georgia" w:cs="Times New Roman"/>
          <w:sz w:val="36"/>
          <w:szCs w:val="36"/>
        </w:rPr>
        <w:t>Thursday</w:t>
      </w:r>
      <w:r w:rsidRPr="00002D46">
        <w:rPr>
          <w:rFonts w:ascii="Georgia" w:hAnsi="Georgia" w:cs="Times New Roman"/>
          <w:sz w:val="36"/>
          <w:szCs w:val="36"/>
        </w:rPr>
        <w:t>.</w:t>
      </w:r>
      <w:bookmarkStart w:id="12" w:name="_Hlk49244957"/>
      <w:r w:rsidRPr="00002D46">
        <w:rPr>
          <w:rFonts w:ascii="Georgia" w:hAnsi="Georgia" w:cs="Times New Roman"/>
          <w:sz w:val="36"/>
          <w:szCs w:val="36"/>
        </w:rPr>
        <w:t xml:space="preserve"> </w:t>
      </w:r>
    </w:p>
    <w:p w14:paraId="24B0A7A3" w14:textId="0D1416FD" w:rsidR="004F3018" w:rsidRPr="00002D46" w:rsidRDefault="004F3018" w:rsidP="00B0727A">
      <w:pPr>
        <w:spacing w:after="0" w:line="240" w:lineRule="auto"/>
        <w:jc w:val="center"/>
        <w:rPr>
          <w:rFonts w:ascii="Georgia" w:hAnsi="Georgia" w:cs="Times New Roman"/>
          <w:b/>
          <w:bCs/>
          <w:sz w:val="36"/>
          <w:szCs w:val="36"/>
        </w:rPr>
      </w:pPr>
      <w:r w:rsidRPr="00002D46">
        <w:rPr>
          <w:rFonts w:ascii="Georgia" w:hAnsi="Georgia" w:cs="Times New Roman"/>
          <w:b/>
          <w:bCs/>
          <w:sz w:val="36"/>
          <w:szCs w:val="36"/>
        </w:rPr>
        <w:lastRenderedPageBreak/>
        <w:t>Vineyard Views</w:t>
      </w:r>
    </w:p>
    <w:p w14:paraId="673BD6F5" w14:textId="177FD451" w:rsidR="008D2F18" w:rsidRPr="00002D46" w:rsidRDefault="00F919E6" w:rsidP="00B0727A">
      <w:pPr>
        <w:spacing w:after="0" w:line="240" w:lineRule="auto"/>
        <w:jc w:val="center"/>
        <w:rPr>
          <w:rFonts w:ascii="Georgia" w:hAnsi="Georgia" w:cs="Times New Roman"/>
          <w:sz w:val="36"/>
          <w:szCs w:val="36"/>
        </w:rPr>
      </w:pPr>
      <w:r w:rsidRPr="00002D46">
        <w:rPr>
          <w:rFonts w:ascii="Georgia" w:hAnsi="Georgia" w:cs="Times New Roman"/>
          <w:sz w:val="36"/>
          <w:szCs w:val="36"/>
        </w:rPr>
        <w:t xml:space="preserve">If you </w:t>
      </w:r>
      <w:r w:rsidR="00D849A2" w:rsidRPr="00002D46">
        <w:rPr>
          <w:rFonts w:ascii="Georgia" w:hAnsi="Georgia" w:cs="Times New Roman"/>
          <w:sz w:val="36"/>
          <w:szCs w:val="36"/>
        </w:rPr>
        <w:t>have submissions</w:t>
      </w:r>
      <w:r w:rsidRPr="00002D46">
        <w:rPr>
          <w:rFonts w:ascii="Georgia" w:hAnsi="Georgia" w:cs="Times New Roman"/>
          <w:sz w:val="36"/>
          <w:szCs w:val="36"/>
        </w:rPr>
        <w:t xml:space="preserve"> for the </w:t>
      </w:r>
      <w:r w:rsidR="000C08BD">
        <w:rPr>
          <w:rFonts w:ascii="Georgia" w:hAnsi="Georgia" w:cs="Times New Roman"/>
          <w:sz w:val="36"/>
          <w:szCs w:val="36"/>
        </w:rPr>
        <w:t>March</w:t>
      </w:r>
      <w:r w:rsidR="007E42B8" w:rsidRPr="00002D46">
        <w:rPr>
          <w:rFonts w:ascii="Georgia" w:hAnsi="Georgia" w:cs="Times New Roman"/>
          <w:sz w:val="36"/>
          <w:szCs w:val="36"/>
        </w:rPr>
        <w:t xml:space="preserve"> </w:t>
      </w:r>
      <w:r w:rsidRPr="00002D46">
        <w:rPr>
          <w:rFonts w:ascii="Georgia" w:hAnsi="Georgia" w:cs="Times New Roman"/>
          <w:sz w:val="36"/>
          <w:szCs w:val="36"/>
        </w:rPr>
        <w:t xml:space="preserve">Vineyard Views, please have them </w:t>
      </w:r>
      <w:r w:rsidR="003E40C9" w:rsidRPr="00002D46">
        <w:rPr>
          <w:rFonts w:ascii="Georgia" w:hAnsi="Georgia" w:cs="Times New Roman"/>
          <w:sz w:val="36"/>
          <w:szCs w:val="36"/>
        </w:rPr>
        <w:t>in</w:t>
      </w:r>
      <w:r w:rsidRPr="00002D46">
        <w:rPr>
          <w:rFonts w:ascii="Georgia" w:hAnsi="Georgia" w:cs="Times New Roman"/>
          <w:sz w:val="36"/>
          <w:szCs w:val="36"/>
        </w:rPr>
        <w:t xml:space="preserve"> the office no later than </w:t>
      </w:r>
      <w:r w:rsidR="00A0721C" w:rsidRPr="00002D46">
        <w:rPr>
          <w:rFonts w:ascii="Georgia" w:hAnsi="Georgia" w:cs="Times New Roman"/>
          <w:sz w:val="36"/>
          <w:szCs w:val="36"/>
        </w:rPr>
        <w:t>the end</w:t>
      </w:r>
      <w:r w:rsidRPr="00002D46">
        <w:rPr>
          <w:rFonts w:ascii="Georgia" w:hAnsi="Georgia" w:cs="Times New Roman"/>
          <w:sz w:val="36"/>
          <w:szCs w:val="36"/>
        </w:rPr>
        <w:t xml:space="preserve"> of day on </w:t>
      </w:r>
      <w:bookmarkEnd w:id="12"/>
      <w:r w:rsidR="00EE69B4" w:rsidRPr="00002D46">
        <w:rPr>
          <w:rFonts w:ascii="Georgia" w:hAnsi="Georgia" w:cs="Times New Roman"/>
          <w:sz w:val="36"/>
          <w:szCs w:val="36"/>
        </w:rPr>
        <w:t>Tuesday</w:t>
      </w:r>
      <w:r w:rsidR="002E7164" w:rsidRPr="00002D46">
        <w:rPr>
          <w:rFonts w:ascii="Georgia" w:hAnsi="Georgia" w:cs="Times New Roman"/>
          <w:sz w:val="36"/>
          <w:szCs w:val="36"/>
        </w:rPr>
        <w:t xml:space="preserve">, </w:t>
      </w:r>
      <w:r w:rsidR="0067653F">
        <w:rPr>
          <w:rFonts w:ascii="Georgia" w:hAnsi="Georgia" w:cs="Times New Roman"/>
          <w:sz w:val="36"/>
          <w:szCs w:val="36"/>
        </w:rPr>
        <w:t>February 24</w:t>
      </w:r>
      <w:r w:rsidR="0067653F" w:rsidRPr="0067653F">
        <w:rPr>
          <w:rFonts w:ascii="Georgia" w:hAnsi="Georgia" w:cs="Times New Roman"/>
          <w:sz w:val="36"/>
          <w:szCs w:val="36"/>
          <w:vertAlign w:val="superscript"/>
        </w:rPr>
        <w:t>th</w:t>
      </w:r>
      <w:r w:rsidR="0067653F">
        <w:rPr>
          <w:rFonts w:ascii="Georgia" w:hAnsi="Georgia" w:cs="Times New Roman"/>
          <w:sz w:val="36"/>
          <w:szCs w:val="36"/>
        </w:rPr>
        <w:t>.</w:t>
      </w:r>
    </w:p>
    <w:p w14:paraId="149DE5BD" w14:textId="77777777" w:rsidR="00F31C75" w:rsidRDefault="00F31C75" w:rsidP="00116987">
      <w:pPr>
        <w:spacing w:after="0" w:line="278" w:lineRule="auto"/>
        <w:rPr>
          <w:rFonts w:ascii="Georgia" w:hAnsi="Georgia"/>
          <w:b/>
          <w:bCs/>
          <w:sz w:val="36"/>
          <w:szCs w:val="36"/>
          <w:u w:val="single"/>
        </w:rPr>
      </w:pPr>
    </w:p>
    <w:p w14:paraId="13B64089" w14:textId="0456E50D" w:rsidR="00116987" w:rsidRPr="00234AFA"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b/>
          <w:bCs/>
          <w:sz w:val="36"/>
          <w:szCs w:val="36"/>
          <w:u w:val="single"/>
        </w:rPr>
      </w:pPr>
      <w:r w:rsidRPr="00234AFA">
        <w:rPr>
          <w:rFonts w:ascii="Georgia" w:hAnsi="Georgia"/>
          <w:b/>
          <w:bCs/>
          <w:sz w:val="36"/>
          <w:szCs w:val="36"/>
          <w:u w:val="single"/>
        </w:rPr>
        <w:t>NEW ZOOM LINK FOR ADULT SUNDAY SCHOOL – 9/18</w:t>
      </w:r>
    </w:p>
    <w:p w14:paraId="51D671A7" w14:textId="2FAA1F55" w:rsidR="00211CE7" w:rsidRPr="00234AFA"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sz w:val="36"/>
          <w:szCs w:val="36"/>
        </w:rPr>
      </w:pPr>
      <w:r w:rsidRPr="00234AFA">
        <w:rPr>
          <w:rFonts w:ascii="Georgia" w:hAnsi="Georgia"/>
          <w:sz w:val="36"/>
          <w:szCs w:val="36"/>
        </w:rPr>
        <w:t>Topic: Adult Sunday School Class</w:t>
      </w:r>
      <w:r w:rsidRPr="00234AFA">
        <w:rPr>
          <w:rFonts w:ascii="Georgia" w:hAnsi="Georgia"/>
          <w:sz w:val="36"/>
          <w:szCs w:val="36"/>
        </w:rPr>
        <w:br/>
        <w:t>Time: Sep 21, 2025 10:30 AM Eastern Time (US and Canada)</w:t>
      </w:r>
      <w:r w:rsidRPr="00234AFA">
        <w:rPr>
          <w:rFonts w:ascii="Georgia" w:hAnsi="Georgia"/>
          <w:sz w:val="36"/>
          <w:szCs w:val="36"/>
        </w:rPr>
        <w:br/>
        <w:t>           Every week on Sun, 97 occurrence(s)</w:t>
      </w:r>
      <w:r w:rsidRPr="00234AFA">
        <w:rPr>
          <w:rFonts w:ascii="Georgia" w:hAnsi="Georgia"/>
          <w:sz w:val="36"/>
          <w:szCs w:val="36"/>
        </w:rPr>
        <w:br/>
        <w:t>Please download and import the following iCalendar (.</w:t>
      </w:r>
      <w:proofErr w:type="spellStart"/>
      <w:r w:rsidRPr="00234AFA">
        <w:rPr>
          <w:rFonts w:ascii="Georgia" w:hAnsi="Georgia"/>
          <w:sz w:val="36"/>
          <w:szCs w:val="36"/>
        </w:rPr>
        <w:t>ics</w:t>
      </w:r>
      <w:proofErr w:type="spellEnd"/>
      <w:r w:rsidRPr="00234AFA">
        <w:rPr>
          <w:rFonts w:ascii="Georgia" w:hAnsi="Georgia"/>
          <w:sz w:val="36"/>
          <w:szCs w:val="36"/>
        </w:rPr>
        <w:t>) files to your calendar system.</w:t>
      </w:r>
      <w:r w:rsidRPr="00234AFA">
        <w:rPr>
          <w:rFonts w:ascii="Georgia" w:hAnsi="Georgia"/>
          <w:sz w:val="36"/>
          <w:szCs w:val="36"/>
        </w:rPr>
        <w:br/>
        <w:t>Weekly: </w:t>
      </w:r>
      <w:hyperlink r:id="rId13" w:history="1">
        <w:r w:rsidRPr="00234AFA">
          <w:rPr>
            <w:rFonts w:ascii="Georgia" w:hAnsi="Georgia"/>
            <w:sz w:val="36"/>
            <w:szCs w:val="36"/>
            <w:u w:val="single"/>
          </w:rPr>
          <w:t>https://us02web.zoom.us/meeting/tZwrc-mprDMoH9YRklu1WcmVIop862c72xVO/ics?icsToken=DBOIHJoC7iVwo_7kCQAALAAAABAB_uGypwq2ymkMO9EqrhDMoZY3vO7cudxQ3PHNM4LxWE7vm8v6Hf2LmVyJEkPyvcQ1Vmg_NR4W6BglNTAwMDAwMQ&amp;meetingMasterEventId=3pLv0et_SMuCQYJkMknIyQ</w:t>
        </w:r>
      </w:hyperlink>
      <w:r w:rsidRPr="00234AFA">
        <w:rPr>
          <w:rFonts w:ascii="Georgia" w:hAnsi="Georgia"/>
          <w:sz w:val="36"/>
          <w:szCs w:val="36"/>
        </w:rPr>
        <w:br/>
        <w:t>Join Zoom Meeting</w:t>
      </w:r>
      <w:r w:rsidRPr="00234AFA">
        <w:rPr>
          <w:rFonts w:ascii="Georgia" w:hAnsi="Georgia"/>
          <w:sz w:val="36"/>
          <w:szCs w:val="36"/>
        </w:rPr>
        <w:br/>
      </w:r>
      <w:hyperlink r:id="rId14" w:history="1">
        <w:r w:rsidRPr="00234AFA">
          <w:rPr>
            <w:rFonts w:ascii="Georgia" w:hAnsi="Georgia"/>
            <w:sz w:val="36"/>
            <w:szCs w:val="36"/>
            <w:u w:val="single"/>
          </w:rPr>
          <w:t>https://us02web.zoom.us/j/88640128252?pwd=asNJ6OiNGFFTNzwNA5yhkvPpmt6VCT.1</w:t>
        </w:r>
      </w:hyperlink>
      <w:r w:rsidRPr="00234AFA">
        <w:rPr>
          <w:rFonts w:ascii="Georgia" w:hAnsi="Georgia"/>
          <w:sz w:val="36"/>
          <w:szCs w:val="36"/>
        </w:rPr>
        <w:br/>
        <w:t>Meeting ID: 886 4012 8252</w:t>
      </w:r>
      <w:r w:rsidRPr="00234AFA">
        <w:rPr>
          <w:rFonts w:ascii="Georgia" w:hAnsi="Georgia"/>
          <w:sz w:val="36"/>
          <w:szCs w:val="36"/>
        </w:rPr>
        <w:br/>
        <w:t>Passcode: 898938</w:t>
      </w:r>
    </w:p>
    <w:p w14:paraId="2C80D1A1" w14:textId="54264895" w:rsidR="00211CE7" w:rsidRPr="001139FF" w:rsidRDefault="00211CE7">
      <w:pPr>
        <w:rPr>
          <w:rFonts w:ascii="Georgia" w:hAnsi="Georgia"/>
          <w:sz w:val="36"/>
          <w:szCs w:val="36"/>
        </w:rPr>
      </w:pPr>
    </w:p>
    <w:p w14:paraId="5BDB3D7C" w14:textId="66A5A6F4" w:rsidR="00743CCD" w:rsidRPr="001139FF" w:rsidRDefault="00212AC4" w:rsidP="00743CCD">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1139FF">
        <w:rPr>
          <w:rFonts w:ascii="Georgia" w:eastAsia="Times New Roman" w:hAnsi="Georgia" w:cs="Times New Roman"/>
          <w:b/>
          <w:bCs/>
          <w:sz w:val="36"/>
          <w:szCs w:val="36"/>
          <w:u w:val="single"/>
        </w:rPr>
        <w:t>CALLING ALL RINGERS OR POTENTIAL RINGERS!!</w:t>
      </w:r>
    </w:p>
    <w:p w14:paraId="04D2AD52" w14:textId="37027C96" w:rsidR="00743CCD" w:rsidRPr="001139FF" w:rsidRDefault="00743CCD" w:rsidP="00743CCD">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rPr>
      </w:pPr>
      <w:r w:rsidRPr="001139FF">
        <w:rPr>
          <w:rFonts w:ascii="Georgia" w:eastAsia="Times New Roman" w:hAnsi="Georgia" w:cs="Times New Roman"/>
          <w:b/>
          <w:bCs/>
          <w:sz w:val="36"/>
          <w:szCs w:val="36"/>
        </w:rPr>
        <w:t>We’d like to expand the chimes choir (and have enough ringers for when people are out of town). Contact Sally Hennessey or Barbara Johnson.</w:t>
      </w:r>
    </w:p>
    <w:p w14:paraId="6C27C4C3" w14:textId="468F6CC5" w:rsidR="008D2F18" w:rsidRPr="00346758" w:rsidRDefault="008D2F18" w:rsidP="008D2F18">
      <w:pPr>
        <w:pBdr>
          <w:top w:val="single" w:sz="4" w:space="1" w:color="auto"/>
          <w:left w:val="single" w:sz="4" w:space="4" w:color="auto"/>
          <w:bottom w:val="single" w:sz="4" w:space="1" w:color="auto"/>
          <w:right w:val="single" w:sz="4" w:space="4" w:color="auto"/>
        </w:pBdr>
        <w:rPr>
          <w:rFonts w:ascii="Georgia" w:hAnsi="Georgia"/>
          <w:sz w:val="36"/>
          <w:szCs w:val="36"/>
          <w:highlight w:val="yellow"/>
        </w:rPr>
      </w:pPr>
    </w:p>
    <w:p w14:paraId="56543E6F" w14:textId="77777777" w:rsidR="0018288F" w:rsidRDefault="0018288F" w:rsidP="0018288F">
      <w:pPr>
        <w:spacing w:after="0"/>
        <w:jc w:val="center"/>
        <w:rPr>
          <w:rFonts w:ascii="Georgia" w:eastAsia="Times New Roman" w:hAnsi="Georgia" w:cs="Times New Roman"/>
          <w:b/>
          <w:bCs/>
          <w:sz w:val="36"/>
          <w:szCs w:val="36"/>
          <w:u w:val="thick"/>
        </w:rPr>
      </w:pPr>
      <w:bookmarkStart w:id="13" w:name="_Hlk42599506"/>
      <w:bookmarkStart w:id="14" w:name="_Hlk35937061"/>
      <w:bookmarkStart w:id="15" w:name="_Hlk49244980"/>
    </w:p>
    <w:p w14:paraId="10837DCA" w14:textId="77777777" w:rsidR="0018288F" w:rsidRDefault="0018288F" w:rsidP="0018288F">
      <w:pPr>
        <w:spacing w:after="0"/>
        <w:jc w:val="center"/>
        <w:rPr>
          <w:rFonts w:ascii="Georgia" w:eastAsia="Times New Roman" w:hAnsi="Georgia" w:cs="Times New Roman"/>
          <w:b/>
          <w:bCs/>
          <w:sz w:val="36"/>
          <w:szCs w:val="36"/>
          <w:u w:val="thick"/>
        </w:rPr>
      </w:pPr>
    </w:p>
    <w:p w14:paraId="264E5B8C" w14:textId="77777777" w:rsidR="0018288F" w:rsidRDefault="0018288F" w:rsidP="0018288F">
      <w:pPr>
        <w:spacing w:after="0"/>
        <w:jc w:val="center"/>
        <w:rPr>
          <w:rFonts w:ascii="Georgia" w:eastAsia="Times New Roman" w:hAnsi="Georgia" w:cs="Times New Roman"/>
          <w:b/>
          <w:bCs/>
          <w:sz w:val="36"/>
          <w:szCs w:val="36"/>
          <w:u w:val="thick"/>
        </w:rPr>
      </w:pPr>
    </w:p>
    <w:p w14:paraId="3917C27B" w14:textId="546C0D7D" w:rsidR="002D0377" w:rsidRDefault="0018288F" w:rsidP="00F31C75">
      <w:pPr>
        <w:spacing w:after="0"/>
        <w:jc w:val="center"/>
        <w:rPr>
          <w:b/>
          <w:bCs/>
          <w:sz w:val="28"/>
          <w:szCs w:val="28"/>
          <w:u w:val="thick"/>
        </w:rPr>
      </w:pPr>
      <w:r w:rsidRPr="00346758">
        <w:rPr>
          <w:rFonts w:eastAsia="Times New Roman"/>
          <w:noProof/>
          <w:sz w:val="24"/>
          <w:szCs w:val="24"/>
          <w:highlight w:val="yellow"/>
        </w:rPr>
        <w:drawing>
          <wp:anchor distT="0" distB="0" distL="114300" distR="114300" simplePos="0" relativeHeight="251871744" behindDoc="1" locked="0" layoutInCell="1" allowOverlap="1" wp14:anchorId="69939C45" wp14:editId="27D4179A">
            <wp:simplePos x="0" y="0"/>
            <wp:positionH relativeFrom="margin">
              <wp:posOffset>2733675</wp:posOffset>
            </wp:positionH>
            <wp:positionV relativeFrom="margin">
              <wp:posOffset>-190500</wp:posOffset>
            </wp:positionV>
            <wp:extent cx="1209675" cy="1079500"/>
            <wp:effectExtent l="0" t="0" r="9525" b="6350"/>
            <wp:wrapTight wrapText="bothSides">
              <wp:wrapPolygon edited="0">
                <wp:start x="0" y="0"/>
                <wp:lineTo x="0" y="21346"/>
                <wp:lineTo x="21430" y="21346"/>
                <wp:lineTo x="21430" y="0"/>
                <wp:lineTo x="0" y="0"/>
              </wp:wrapPolygon>
            </wp:wrapTight>
            <wp:docPr id="2" name="Picture 1" descr="A green and yellow house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yellow house and tre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A46A0" w14:textId="4B593A20" w:rsidR="002D0377" w:rsidRPr="002D0377" w:rsidRDefault="002D0377" w:rsidP="002D0377">
      <w:pPr>
        <w:pStyle w:val="NormalWeb"/>
        <w:spacing w:before="0" w:beforeAutospacing="0" w:after="0" w:afterAutospacing="0" w:line="240" w:lineRule="auto"/>
        <w:jc w:val="center"/>
        <w:rPr>
          <w:rFonts w:ascii="Georgia" w:hAnsi="Georgia"/>
          <w:b/>
          <w:bCs/>
          <w:sz w:val="36"/>
          <w:szCs w:val="36"/>
          <w:u w:val="thick"/>
        </w:rPr>
      </w:pPr>
      <w:r w:rsidRPr="002D0377">
        <w:rPr>
          <w:rFonts w:ascii="Georgia" w:hAnsi="Georgia"/>
          <w:b/>
          <w:bCs/>
          <w:sz w:val="36"/>
          <w:szCs w:val="36"/>
          <w:u w:val="thick"/>
        </w:rPr>
        <w:t>INFORMATION FROM THE FINANCE COMMITTEE</w:t>
      </w:r>
    </w:p>
    <w:p w14:paraId="4D5AD2CA" w14:textId="331E423C" w:rsidR="002D0377" w:rsidRPr="002D0377" w:rsidRDefault="002D0377" w:rsidP="002D0377">
      <w:pPr>
        <w:pStyle w:val="NormalWeb"/>
        <w:spacing w:before="0" w:beforeAutospacing="0" w:after="0" w:afterAutospacing="0" w:line="240" w:lineRule="auto"/>
        <w:jc w:val="center"/>
        <w:rPr>
          <w:rFonts w:ascii="Georgia" w:hAnsi="Georgia"/>
          <w:b/>
          <w:bCs/>
          <w:sz w:val="36"/>
          <w:szCs w:val="36"/>
          <w:u w:val="thick"/>
        </w:rPr>
      </w:pPr>
      <w:r w:rsidRPr="002D0377">
        <w:rPr>
          <w:rFonts w:ascii="Georgia" w:hAnsi="Georgia"/>
          <w:b/>
          <w:bCs/>
          <w:sz w:val="36"/>
          <w:szCs w:val="36"/>
          <w:u w:val="thick"/>
        </w:rPr>
        <w:t>AND YOUR TREASURERS</w:t>
      </w:r>
    </w:p>
    <w:p w14:paraId="30557523" w14:textId="77777777" w:rsidR="002D0377" w:rsidRPr="002D0377" w:rsidRDefault="002D0377" w:rsidP="002D0377">
      <w:pPr>
        <w:pStyle w:val="NormalWeb"/>
        <w:spacing w:before="0" w:beforeAutospacing="0" w:after="240" w:afterAutospacing="0" w:line="240" w:lineRule="auto"/>
        <w:rPr>
          <w:rFonts w:ascii="Georgia" w:hAnsi="Georgia"/>
          <w:b/>
          <w:bCs/>
          <w:sz w:val="36"/>
          <w:szCs w:val="36"/>
        </w:rPr>
      </w:pPr>
      <w:r w:rsidRPr="002D0377">
        <w:rPr>
          <w:rFonts w:ascii="Georgia" w:hAnsi="Georgia"/>
          <w:b/>
          <w:bCs/>
          <w:sz w:val="36"/>
          <w:szCs w:val="36"/>
        </w:rPr>
        <w:t xml:space="preserve">     In the hope of getting ahead of our property, liability and flood insurance costs for next year, we have been trying to save toward those expenses. (Property and liability premiums are due by June 1</w:t>
      </w:r>
      <w:r w:rsidRPr="002D0377">
        <w:rPr>
          <w:rFonts w:ascii="Georgia" w:hAnsi="Georgia"/>
          <w:b/>
          <w:bCs/>
          <w:sz w:val="36"/>
          <w:szCs w:val="36"/>
          <w:vertAlign w:val="superscript"/>
        </w:rPr>
        <w:t>st</w:t>
      </w:r>
      <w:r w:rsidRPr="002D0377">
        <w:rPr>
          <w:rFonts w:ascii="Georgia" w:hAnsi="Georgia"/>
          <w:b/>
          <w:bCs/>
          <w:sz w:val="36"/>
          <w:szCs w:val="36"/>
        </w:rPr>
        <w:t xml:space="preserve"> of each year, and flood is due November 1</w:t>
      </w:r>
      <w:r w:rsidRPr="002D0377">
        <w:rPr>
          <w:rFonts w:ascii="Georgia" w:hAnsi="Georgia"/>
          <w:b/>
          <w:bCs/>
          <w:sz w:val="36"/>
          <w:szCs w:val="36"/>
          <w:vertAlign w:val="superscript"/>
        </w:rPr>
        <w:t>st</w:t>
      </w:r>
      <w:r w:rsidRPr="002D0377">
        <w:rPr>
          <w:rFonts w:ascii="Georgia" w:hAnsi="Georgia"/>
          <w:b/>
          <w:bCs/>
          <w:sz w:val="36"/>
          <w:szCs w:val="36"/>
        </w:rPr>
        <w:t>.)   We would appreciate any additional donation you could make.  Please include that amount with your regular offering and designate it as “Insurance” on the offering envelope.</w:t>
      </w:r>
    </w:p>
    <w:p w14:paraId="746DA1F3" w14:textId="63BD7A47" w:rsidR="002D0377" w:rsidRPr="002D0377" w:rsidRDefault="002D0377" w:rsidP="002D0377">
      <w:pPr>
        <w:pStyle w:val="NormalWeb"/>
        <w:spacing w:before="0" w:beforeAutospacing="0" w:after="0" w:afterAutospacing="0" w:line="240" w:lineRule="auto"/>
        <w:rPr>
          <w:rFonts w:ascii="Georgia" w:hAnsi="Georgia"/>
          <w:b/>
          <w:bCs/>
          <w:sz w:val="36"/>
          <w:szCs w:val="36"/>
        </w:rPr>
      </w:pPr>
      <w:r w:rsidRPr="002D0377">
        <w:rPr>
          <w:rFonts w:ascii="Georgia" w:hAnsi="Georgia"/>
          <w:b/>
          <w:bCs/>
          <w:sz w:val="36"/>
          <w:szCs w:val="36"/>
        </w:rPr>
        <w:t xml:space="preserve">     The lighting updates and replacements in the Sanctuary and throughout </w:t>
      </w:r>
      <w:r>
        <w:rPr>
          <w:rFonts w:ascii="Georgia" w:hAnsi="Georgia"/>
          <w:b/>
          <w:bCs/>
          <w:sz w:val="36"/>
          <w:szCs w:val="36"/>
        </w:rPr>
        <w:t>St.</w:t>
      </w:r>
      <w:r w:rsidRPr="002D0377">
        <w:rPr>
          <w:rFonts w:ascii="Georgia" w:hAnsi="Georgia"/>
          <w:b/>
          <w:bCs/>
          <w:sz w:val="36"/>
          <w:szCs w:val="36"/>
        </w:rPr>
        <w:t xml:space="preserve"> Timothy have been completed.  What a wonderful improvement it is!</w:t>
      </w:r>
      <w:r>
        <w:rPr>
          <w:rFonts w:ascii="Georgia" w:hAnsi="Georgia"/>
          <w:b/>
          <w:bCs/>
          <w:sz w:val="36"/>
          <w:szCs w:val="36"/>
        </w:rPr>
        <w:t xml:space="preserve"> </w:t>
      </w:r>
      <w:r w:rsidRPr="002D0377">
        <w:rPr>
          <w:rFonts w:ascii="Georgia" w:hAnsi="Georgia"/>
          <w:b/>
          <w:bCs/>
          <w:sz w:val="36"/>
          <w:szCs w:val="36"/>
        </w:rPr>
        <w:t>The cost of this project was $9,500.00. As of January 11, 2026, we have received $5,758.38 in designated offerings to help with this expense. If you would like to help defray the cost, please note your donation as “Lighting Expense” on your offering envelope.</w:t>
      </w:r>
    </w:p>
    <w:p w14:paraId="2CEAE8FB" w14:textId="77777777" w:rsidR="002D0377" w:rsidRPr="002D0377" w:rsidRDefault="002D0377" w:rsidP="002D0377">
      <w:pPr>
        <w:pStyle w:val="NormalWeb"/>
        <w:spacing w:before="0" w:beforeAutospacing="0" w:after="0" w:afterAutospacing="0" w:line="240" w:lineRule="auto"/>
        <w:rPr>
          <w:rFonts w:ascii="Georgia" w:hAnsi="Georgia"/>
          <w:b/>
          <w:bCs/>
          <w:sz w:val="36"/>
          <w:szCs w:val="36"/>
        </w:rPr>
      </w:pPr>
    </w:p>
    <w:p w14:paraId="4AF8A8D8" w14:textId="77777777" w:rsidR="002D0377" w:rsidRPr="002D0377" w:rsidRDefault="002D0377" w:rsidP="002D0377">
      <w:pPr>
        <w:pStyle w:val="NormalWeb"/>
        <w:spacing w:before="0" w:beforeAutospacing="0" w:after="0" w:afterAutospacing="0" w:line="240" w:lineRule="auto"/>
        <w:rPr>
          <w:rFonts w:ascii="Georgia" w:hAnsi="Georgia"/>
          <w:b/>
          <w:bCs/>
          <w:sz w:val="36"/>
          <w:szCs w:val="36"/>
        </w:rPr>
      </w:pPr>
      <w:r w:rsidRPr="002D0377">
        <w:rPr>
          <w:rFonts w:ascii="Georgia" w:hAnsi="Georgia"/>
          <w:b/>
          <w:bCs/>
          <w:sz w:val="36"/>
          <w:szCs w:val="36"/>
        </w:rPr>
        <w:t xml:space="preserve">    If you have not completed and returned your Time and Talent Sheets and Giving Card for 2026, please do so as soon as possible.  This helps us plan for the current year.</w:t>
      </w:r>
    </w:p>
    <w:p w14:paraId="40724122" w14:textId="77777777" w:rsidR="002D0377" w:rsidRPr="002D0377" w:rsidRDefault="002D0377" w:rsidP="002D0377">
      <w:pPr>
        <w:pStyle w:val="NormalWeb"/>
        <w:spacing w:before="0" w:beforeAutospacing="0" w:after="0" w:afterAutospacing="0" w:line="240" w:lineRule="auto"/>
        <w:rPr>
          <w:rFonts w:ascii="Georgia" w:hAnsi="Georgia"/>
          <w:b/>
          <w:bCs/>
          <w:sz w:val="36"/>
          <w:szCs w:val="36"/>
        </w:rPr>
      </w:pPr>
    </w:p>
    <w:p w14:paraId="7A3986F2" w14:textId="77777777" w:rsidR="002D0377" w:rsidRPr="002D0377" w:rsidRDefault="002D0377" w:rsidP="002D0377">
      <w:pPr>
        <w:pStyle w:val="NormalWeb"/>
        <w:spacing w:before="0" w:beforeAutospacing="0" w:after="0" w:afterAutospacing="0" w:line="240" w:lineRule="auto"/>
        <w:rPr>
          <w:rFonts w:ascii="Georgia" w:hAnsi="Georgia"/>
          <w:b/>
          <w:bCs/>
          <w:sz w:val="36"/>
          <w:szCs w:val="36"/>
        </w:rPr>
      </w:pPr>
      <w:r w:rsidRPr="002D0377">
        <w:rPr>
          <w:rFonts w:ascii="Georgia" w:hAnsi="Georgia"/>
          <w:b/>
          <w:bCs/>
          <w:sz w:val="36"/>
          <w:szCs w:val="36"/>
        </w:rPr>
        <w:t xml:space="preserve">     A weekly </w:t>
      </w:r>
      <w:proofErr w:type="gramStart"/>
      <w:r w:rsidRPr="002D0377">
        <w:rPr>
          <w:rFonts w:ascii="Georgia" w:hAnsi="Georgia"/>
          <w:b/>
          <w:bCs/>
          <w:sz w:val="36"/>
          <w:szCs w:val="36"/>
        </w:rPr>
        <w:t>offering</w:t>
      </w:r>
      <w:proofErr w:type="gramEnd"/>
      <w:r w:rsidRPr="002D0377">
        <w:rPr>
          <w:rFonts w:ascii="Georgia" w:hAnsi="Georgia"/>
          <w:b/>
          <w:bCs/>
          <w:sz w:val="36"/>
          <w:szCs w:val="36"/>
        </w:rPr>
        <w:t xml:space="preserve"> update is given with the email announcements. We are most grateful to all of you who support our programs through your prayers, offerings, time and talents.</w:t>
      </w:r>
    </w:p>
    <w:p w14:paraId="0BFAEAB4" w14:textId="5BC33154" w:rsidR="002D0377" w:rsidRPr="00813BDA" w:rsidRDefault="00F31C75" w:rsidP="002D0377">
      <w:pPr>
        <w:pStyle w:val="NormalWeb"/>
        <w:spacing w:before="0" w:beforeAutospacing="0" w:after="0" w:afterAutospacing="0"/>
        <w:rPr>
          <w:b/>
          <w:bCs/>
          <w:sz w:val="28"/>
          <w:szCs w:val="28"/>
          <w:u w:val="thick"/>
        </w:rPr>
      </w:pPr>
      <w:r>
        <w:rPr>
          <w:noProof/>
        </w:rPr>
        <w:lastRenderedPageBreak/>
        <w:drawing>
          <wp:anchor distT="0" distB="0" distL="114300" distR="114300" simplePos="0" relativeHeight="251951616" behindDoc="1" locked="0" layoutInCell="1" allowOverlap="1" wp14:anchorId="6A4853AE" wp14:editId="34BF89B4">
            <wp:simplePos x="0" y="0"/>
            <wp:positionH relativeFrom="column">
              <wp:posOffset>1943100</wp:posOffset>
            </wp:positionH>
            <wp:positionV relativeFrom="paragraph">
              <wp:posOffset>0</wp:posOffset>
            </wp:positionV>
            <wp:extent cx="2619375" cy="1381125"/>
            <wp:effectExtent l="0" t="0" r="9525" b="9525"/>
            <wp:wrapTight wrapText="bothSides">
              <wp:wrapPolygon edited="0">
                <wp:start x="0" y="0"/>
                <wp:lineTo x="0" y="21451"/>
                <wp:lineTo x="21521" y="21451"/>
                <wp:lineTo x="21521" y="0"/>
                <wp:lineTo x="0" y="0"/>
              </wp:wrapPolygon>
            </wp:wrapTight>
            <wp:docPr id="156345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1374" b="19905"/>
                    <a:stretch>
                      <a:fillRect/>
                    </a:stretch>
                  </pic:blipFill>
                  <pic:spPr bwMode="auto">
                    <a:xfrm>
                      <a:off x="0" y="0"/>
                      <a:ext cx="2619375" cy="1381125"/>
                    </a:xfrm>
                    <a:prstGeom prst="rect">
                      <a:avLst/>
                    </a:prstGeom>
                    <a:noFill/>
                    <a:ln>
                      <a:noFill/>
                    </a:ln>
                    <a:extLst>
                      <a:ext uri="{53640926-AAD7-44D8-BBD7-CCE9431645EC}">
                        <a14:shadowObscured xmlns:a14="http://schemas.microsoft.com/office/drawing/2010/main"/>
                      </a:ext>
                    </a:extLst>
                  </pic:spPr>
                </pic:pic>
              </a:graphicData>
            </a:graphic>
          </wp:anchor>
        </w:drawing>
      </w:r>
    </w:p>
    <w:p w14:paraId="196FE842" w14:textId="29FC24EE" w:rsidR="002D0377" w:rsidRDefault="002D0377" w:rsidP="002D0377">
      <w:pPr>
        <w:tabs>
          <w:tab w:val="left" w:pos="1905"/>
          <w:tab w:val="left" w:pos="7290"/>
        </w:tabs>
        <w:spacing w:after="0" w:line="240" w:lineRule="auto"/>
        <w:jc w:val="center"/>
        <w:rPr>
          <w:b/>
          <w:sz w:val="32"/>
          <w:szCs w:val="32"/>
          <w:u w:val="single"/>
        </w:rPr>
      </w:pPr>
      <w:bookmarkStart w:id="16" w:name="_Hlk184905878"/>
    </w:p>
    <w:p w14:paraId="6BA77DB7" w14:textId="77777777" w:rsidR="002D0377" w:rsidRDefault="002D0377" w:rsidP="002D0377">
      <w:pPr>
        <w:tabs>
          <w:tab w:val="left" w:pos="1905"/>
          <w:tab w:val="left" w:pos="7290"/>
        </w:tabs>
        <w:spacing w:after="0" w:line="240" w:lineRule="auto"/>
        <w:jc w:val="center"/>
        <w:rPr>
          <w:noProof/>
        </w:rPr>
      </w:pPr>
    </w:p>
    <w:p w14:paraId="752DF8A0" w14:textId="1328BD19" w:rsidR="002D0377" w:rsidRDefault="002D0377" w:rsidP="002D0377">
      <w:pPr>
        <w:tabs>
          <w:tab w:val="left" w:pos="1905"/>
          <w:tab w:val="left" w:pos="7290"/>
        </w:tabs>
        <w:spacing w:after="0" w:line="240" w:lineRule="auto"/>
        <w:jc w:val="center"/>
        <w:rPr>
          <w:b/>
          <w:sz w:val="32"/>
          <w:szCs w:val="32"/>
          <w:u w:val="single"/>
        </w:rPr>
      </w:pPr>
    </w:p>
    <w:p w14:paraId="6A80EB73" w14:textId="77777777" w:rsidR="00F31C75" w:rsidRDefault="00F31C75" w:rsidP="002D0377">
      <w:pPr>
        <w:tabs>
          <w:tab w:val="left" w:pos="1905"/>
          <w:tab w:val="left" w:pos="7290"/>
        </w:tabs>
        <w:spacing w:after="0" w:line="240" w:lineRule="auto"/>
        <w:jc w:val="center"/>
        <w:rPr>
          <w:rFonts w:ascii="Georgia" w:hAnsi="Georgia"/>
          <w:b/>
          <w:sz w:val="36"/>
          <w:szCs w:val="36"/>
          <w:u w:val="single"/>
        </w:rPr>
      </w:pPr>
    </w:p>
    <w:p w14:paraId="11403C89" w14:textId="77777777" w:rsidR="00F31C75" w:rsidRDefault="00F31C75" w:rsidP="002D0377">
      <w:pPr>
        <w:tabs>
          <w:tab w:val="left" w:pos="1905"/>
          <w:tab w:val="left" w:pos="7290"/>
        </w:tabs>
        <w:spacing w:after="0" w:line="240" w:lineRule="auto"/>
        <w:jc w:val="center"/>
        <w:rPr>
          <w:rFonts w:ascii="Georgia" w:hAnsi="Georgia"/>
          <w:b/>
          <w:sz w:val="36"/>
          <w:szCs w:val="36"/>
          <w:u w:val="single"/>
        </w:rPr>
      </w:pPr>
    </w:p>
    <w:p w14:paraId="7FA80B5B" w14:textId="6ED58AF1" w:rsidR="002D0377" w:rsidRPr="002D0377" w:rsidRDefault="002D0377" w:rsidP="002D0377">
      <w:pPr>
        <w:tabs>
          <w:tab w:val="left" w:pos="1905"/>
          <w:tab w:val="left" w:pos="7290"/>
        </w:tabs>
        <w:spacing w:after="0" w:line="240" w:lineRule="auto"/>
        <w:jc w:val="center"/>
        <w:rPr>
          <w:rFonts w:ascii="Georgia" w:hAnsi="Georgia"/>
          <w:b/>
          <w:sz w:val="36"/>
          <w:szCs w:val="36"/>
          <w:u w:val="single"/>
        </w:rPr>
      </w:pPr>
      <w:r w:rsidRPr="002D0377">
        <w:rPr>
          <w:rFonts w:ascii="Georgia" w:hAnsi="Georgia"/>
          <w:b/>
          <w:sz w:val="36"/>
          <w:szCs w:val="36"/>
          <w:u w:val="single"/>
        </w:rPr>
        <w:t>THRIVENT FINANCIAL NEWS FOR FEBRUARY 2026</w:t>
      </w:r>
    </w:p>
    <w:p w14:paraId="6CC89E5D" w14:textId="77777777" w:rsidR="002D0377" w:rsidRPr="002D0377" w:rsidRDefault="002D0377" w:rsidP="002D0377">
      <w:pPr>
        <w:spacing w:after="0" w:line="240" w:lineRule="auto"/>
        <w:jc w:val="center"/>
        <w:rPr>
          <w:rFonts w:ascii="Georgia" w:hAnsi="Georgia"/>
          <w:b/>
          <w:sz w:val="36"/>
          <w:szCs w:val="36"/>
        </w:rPr>
      </w:pPr>
      <w:r w:rsidRPr="002D0377">
        <w:rPr>
          <w:rFonts w:ascii="Georgia" w:hAnsi="Georgia"/>
          <w:b/>
          <w:sz w:val="36"/>
          <w:szCs w:val="36"/>
          <w:u w:val="single"/>
        </w:rPr>
        <w:t>$$$THRIVENT CHOICE DOLLARS®$$$</w:t>
      </w:r>
    </w:p>
    <w:p w14:paraId="67703CCF" w14:textId="77777777" w:rsidR="002D0377" w:rsidRPr="002D0377" w:rsidRDefault="002D0377" w:rsidP="002D0377">
      <w:pPr>
        <w:spacing w:after="0" w:line="240" w:lineRule="auto"/>
        <w:rPr>
          <w:rFonts w:ascii="Georgia" w:hAnsi="Georgia"/>
          <w:b/>
          <w:sz w:val="36"/>
          <w:szCs w:val="36"/>
        </w:rPr>
      </w:pPr>
      <w:r w:rsidRPr="002D0377">
        <w:rPr>
          <w:rFonts w:ascii="Georgia" w:hAnsi="Georgia"/>
          <w:b/>
          <w:sz w:val="36"/>
          <w:szCs w:val="36"/>
        </w:rPr>
        <w:t xml:space="preserve">     Thanks so much to our Thrivent Financial members and friends who direct their Thrivent Choice Dollars® to </w:t>
      </w:r>
    </w:p>
    <w:p w14:paraId="57D9C81C" w14:textId="77777777" w:rsidR="002D0377" w:rsidRPr="002D0377" w:rsidRDefault="002D0377" w:rsidP="002D0377">
      <w:pPr>
        <w:spacing w:after="0" w:line="240" w:lineRule="auto"/>
        <w:rPr>
          <w:rFonts w:ascii="Georgia" w:hAnsi="Georgia"/>
          <w:b/>
          <w:sz w:val="36"/>
          <w:szCs w:val="36"/>
        </w:rPr>
      </w:pPr>
      <w:r w:rsidRPr="002D0377">
        <w:rPr>
          <w:rFonts w:ascii="Georgia" w:hAnsi="Georgia"/>
          <w:b/>
          <w:sz w:val="36"/>
          <w:szCs w:val="36"/>
        </w:rPr>
        <w:t xml:space="preserve">available for activities and projects for our mission and ministry here at St. Timothy.  If you are </w:t>
      </w:r>
      <w:proofErr w:type="gramStart"/>
      <w:r w:rsidRPr="002D0377">
        <w:rPr>
          <w:rFonts w:ascii="Georgia" w:hAnsi="Georgia"/>
          <w:b/>
          <w:sz w:val="36"/>
          <w:szCs w:val="36"/>
        </w:rPr>
        <w:t>an eligible</w:t>
      </w:r>
      <w:proofErr w:type="gramEnd"/>
      <w:r w:rsidRPr="002D0377">
        <w:rPr>
          <w:rFonts w:ascii="Georgia" w:hAnsi="Georgia"/>
          <w:b/>
          <w:sz w:val="36"/>
          <w:szCs w:val="36"/>
        </w:rPr>
        <w:t xml:space="preserve"> </w:t>
      </w:r>
    </w:p>
    <w:p w14:paraId="7430B74D" w14:textId="7BF93DA6" w:rsidR="002D0377" w:rsidRPr="002D0377" w:rsidRDefault="002D0377" w:rsidP="002D0377">
      <w:pPr>
        <w:spacing w:line="240" w:lineRule="auto"/>
        <w:rPr>
          <w:rFonts w:ascii="Georgia" w:hAnsi="Georgia"/>
          <w:b/>
          <w:sz w:val="36"/>
          <w:szCs w:val="36"/>
        </w:rPr>
      </w:pPr>
      <w:r w:rsidRPr="002D0377">
        <w:rPr>
          <w:rFonts w:ascii="Georgia" w:hAnsi="Georgia"/>
          <w:b/>
          <w:sz w:val="36"/>
          <w:szCs w:val="36"/>
        </w:rPr>
        <w:t>Thrivent Financial member and have Choice Dollars® available, please call Thrivent (800-847-4836) and say “Thrivent Choice®” or go online to www.thrivent.com/thriventchoice and direct your dollars…hopefully to St. Timothy Lutheran Church in Crystal River. For this our church has received $36.00 through this program.  Many thanks to our members who recently designated their dollars:</w:t>
      </w:r>
    </w:p>
    <w:p w14:paraId="0BF4F179" w14:textId="45BFEB8B" w:rsidR="002D0377" w:rsidRPr="002D0377" w:rsidRDefault="002D0377" w:rsidP="002D0377">
      <w:pPr>
        <w:spacing w:line="240" w:lineRule="auto"/>
        <w:rPr>
          <w:rFonts w:ascii="Georgia" w:hAnsi="Georgia"/>
          <w:b/>
          <w:sz w:val="36"/>
          <w:szCs w:val="36"/>
        </w:rPr>
      </w:pPr>
      <w:r w:rsidRPr="002D0377">
        <w:rPr>
          <w:rFonts w:ascii="Georgia" w:hAnsi="Georgia"/>
          <w:b/>
          <w:sz w:val="36"/>
          <w:szCs w:val="36"/>
        </w:rPr>
        <w:tab/>
      </w:r>
      <w:r w:rsidRPr="002D0377">
        <w:rPr>
          <w:rFonts w:ascii="Georgia" w:hAnsi="Georgia"/>
          <w:b/>
          <w:sz w:val="36"/>
          <w:szCs w:val="36"/>
        </w:rPr>
        <w:tab/>
        <w:t xml:space="preserve">       Stephen Brisson</w:t>
      </w:r>
      <w:r w:rsidRPr="002D0377">
        <w:rPr>
          <w:rFonts w:ascii="Georgia" w:hAnsi="Georgia"/>
          <w:b/>
          <w:sz w:val="36"/>
          <w:szCs w:val="36"/>
        </w:rPr>
        <w:tab/>
        <w:t>DuWayne Fowler</w:t>
      </w:r>
    </w:p>
    <w:p w14:paraId="4EE06308" w14:textId="77777777" w:rsidR="002D0377" w:rsidRPr="002D0377" w:rsidRDefault="002D0377" w:rsidP="002D0377">
      <w:pPr>
        <w:spacing w:line="240" w:lineRule="auto"/>
        <w:rPr>
          <w:rFonts w:ascii="Georgia" w:hAnsi="Georgia"/>
          <w:b/>
          <w:sz w:val="36"/>
          <w:szCs w:val="36"/>
        </w:rPr>
      </w:pPr>
      <w:r w:rsidRPr="002D0377">
        <w:rPr>
          <w:rFonts w:ascii="Georgia" w:hAnsi="Georgia"/>
          <w:b/>
          <w:sz w:val="36"/>
          <w:szCs w:val="36"/>
          <w:u w:val="thick"/>
        </w:rPr>
        <w:t>PLEASE NOTE:</w:t>
      </w:r>
      <w:r w:rsidRPr="002D0377">
        <w:rPr>
          <w:rFonts w:ascii="Georgia" w:hAnsi="Georgia"/>
          <w:b/>
          <w:sz w:val="36"/>
          <w:szCs w:val="36"/>
        </w:rPr>
        <w:t xml:space="preserve"> If you have Choice Dollars remaining for 2025 that you haven’t designated, please do so before March 31, 2026.  </w:t>
      </w:r>
    </w:p>
    <w:p w14:paraId="11440CF7" w14:textId="77777777" w:rsidR="002D0377" w:rsidRPr="002D0377" w:rsidRDefault="002D0377" w:rsidP="002D0377">
      <w:pPr>
        <w:spacing w:after="0" w:line="240" w:lineRule="auto"/>
        <w:jc w:val="center"/>
        <w:rPr>
          <w:rFonts w:ascii="Georgia" w:hAnsi="Georgia"/>
          <w:b/>
          <w:iCs/>
          <w:sz w:val="36"/>
          <w:szCs w:val="36"/>
        </w:rPr>
      </w:pPr>
      <w:r w:rsidRPr="002D0377">
        <w:rPr>
          <w:rFonts w:ascii="Georgia" w:hAnsi="Georgia"/>
          <w:b/>
          <w:sz w:val="36"/>
          <w:szCs w:val="36"/>
          <w:u w:val="single"/>
        </w:rPr>
        <w:t>THRIVENT ACTION TEAMS</w:t>
      </w:r>
    </w:p>
    <w:p w14:paraId="7AB21826" w14:textId="77777777" w:rsidR="002D0377" w:rsidRPr="002D0377" w:rsidRDefault="002D0377" w:rsidP="002D0377">
      <w:pPr>
        <w:spacing w:line="240" w:lineRule="auto"/>
        <w:rPr>
          <w:rFonts w:ascii="Georgia" w:hAnsi="Georgia"/>
          <w:b/>
          <w:noProof/>
          <w:sz w:val="36"/>
          <w:szCs w:val="36"/>
        </w:rPr>
      </w:pPr>
      <w:r w:rsidRPr="002D0377">
        <w:rPr>
          <w:rFonts w:ascii="Georgia" w:hAnsi="Georgia"/>
          <w:sz w:val="36"/>
          <w:szCs w:val="36"/>
        </w:rPr>
        <w:t xml:space="preserve">     </w:t>
      </w:r>
      <w:r w:rsidRPr="002D0377">
        <w:rPr>
          <w:rFonts w:ascii="Georgia" w:hAnsi="Georgia"/>
          <w:b/>
          <w:sz w:val="36"/>
          <w:szCs w:val="36"/>
        </w:rPr>
        <w:t xml:space="preserve">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$250.00 in seed money to help get your </w:t>
      </w:r>
      <w:r w:rsidRPr="002D0377">
        <w:rPr>
          <w:rFonts w:ascii="Georgia" w:hAnsi="Georgia"/>
          <w:b/>
          <w:sz w:val="36"/>
          <w:szCs w:val="36"/>
        </w:rPr>
        <w:lastRenderedPageBreak/>
        <w:t xml:space="preserve">project started. After you finish the project, you report the results on-line to Thrivent. This program is brought to you by Thrivent Financial because they believe that being wise with money and living generously </w:t>
      </w:r>
      <w:proofErr w:type="gramStart"/>
      <w:r w:rsidRPr="002D0377">
        <w:rPr>
          <w:rFonts w:ascii="Georgia" w:hAnsi="Georgia"/>
          <w:b/>
          <w:sz w:val="36"/>
          <w:szCs w:val="36"/>
        </w:rPr>
        <w:t>go</w:t>
      </w:r>
      <w:proofErr w:type="gramEnd"/>
      <w:r w:rsidRPr="002D0377">
        <w:rPr>
          <w:rFonts w:ascii="Georgia" w:hAnsi="Georgia"/>
          <w:b/>
          <w:sz w:val="36"/>
          <w:szCs w:val="36"/>
        </w:rPr>
        <w:t xml:space="preserve"> hand in hand. All your questions and requests for this funding program will be answered by going to Thrivent.com/</w:t>
      </w:r>
      <w:proofErr w:type="gramStart"/>
      <w:r w:rsidRPr="002D0377">
        <w:rPr>
          <w:rFonts w:ascii="Georgia" w:hAnsi="Georgia"/>
          <w:b/>
          <w:sz w:val="36"/>
          <w:szCs w:val="36"/>
        </w:rPr>
        <w:t>actionteam.</w:t>
      </w:r>
      <w:r w:rsidRPr="002D0377">
        <w:rPr>
          <w:rFonts w:ascii="Georgia" w:hAnsi="Georgia"/>
          <w:b/>
          <w:i/>
          <w:noProof/>
          <w:sz w:val="36"/>
          <w:szCs w:val="36"/>
        </w:rPr>
        <w:t>*</w:t>
      </w:r>
      <w:proofErr w:type="gramEnd"/>
      <w:r w:rsidRPr="002D0377">
        <w:rPr>
          <w:rFonts w:ascii="Georgia" w:hAnsi="Georgia"/>
          <w:b/>
          <w:i/>
          <w:noProof/>
          <w:sz w:val="36"/>
          <w:szCs w:val="36"/>
        </w:rPr>
        <w:t>**</w:t>
      </w:r>
      <w:r w:rsidRPr="002D0377">
        <w:rPr>
          <w:rFonts w:ascii="Georgia" w:hAnsi="Georgia"/>
          <w:b/>
          <w:i/>
          <w:noProof/>
          <w:sz w:val="36"/>
          <w:szCs w:val="36"/>
          <w:u w:val="single"/>
        </w:rPr>
        <w:t>Please note that Thrivent Financial funds accessed for all programs and activities involving St. Timothy Lutheran Church need to be approved by a Committee and the Congregational Council.</w:t>
      </w:r>
      <w:r w:rsidRPr="002D0377">
        <w:rPr>
          <w:rFonts w:ascii="Georgia" w:hAnsi="Georgia"/>
          <w:b/>
          <w:noProof/>
          <w:sz w:val="36"/>
          <w:szCs w:val="36"/>
        </w:rPr>
        <w:t xml:space="preserve">  2026Thrivent Action Teams that have been approved: Easter Food Boxes. </w:t>
      </w:r>
    </w:p>
    <w:p w14:paraId="1D556165" w14:textId="77777777" w:rsidR="002D0377" w:rsidRPr="002D0377" w:rsidRDefault="002D0377" w:rsidP="002D0377">
      <w:pPr>
        <w:spacing w:after="0" w:line="240" w:lineRule="auto"/>
        <w:rPr>
          <w:rFonts w:ascii="Georgia" w:hAnsi="Georgia"/>
          <w:b/>
          <w:noProof/>
          <w:sz w:val="36"/>
          <w:szCs w:val="36"/>
          <w:u w:val="single"/>
        </w:rPr>
      </w:pPr>
      <w:r w:rsidRPr="002D0377">
        <w:rPr>
          <w:rFonts w:ascii="Georgia" w:hAnsi="Georgia"/>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6F860F45" w14:textId="77777777" w:rsidR="002D0377" w:rsidRPr="002D0377" w:rsidRDefault="002D0377" w:rsidP="002D0377">
      <w:pPr>
        <w:spacing w:after="0" w:line="240" w:lineRule="auto"/>
        <w:rPr>
          <w:rFonts w:ascii="Georgia" w:hAnsi="Georgia"/>
          <w:b/>
          <w:noProof/>
          <w:sz w:val="36"/>
          <w:szCs w:val="36"/>
          <w:u w:val="single"/>
        </w:rPr>
      </w:pPr>
      <w:r w:rsidRPr="002D0377">
        <w:rPr>
          <w:rFonts w:ascii="Georgia" w:hAnsi="Georgia"/>
          <w:b/>
          <w:noProof/>
          <w:sz w:val="36"/>
          <w:szCs w:val="36"/>
          <w:u w:val="single"/>
        </w:rPr>
        <w:t xml:space="preserve">                                         </w:t>
      </w:r>
      <w:r w:rsidRPr="002D0377">
        <w:rPr>
          <w:rFonts w:ascii="Georgia" w:hAnsi="Georgia"/>
          <w:b/>
          <w:noProof/>
          <w:sz w:val="36"/>
          <w:szCs w:val="36"/>
        </w:rPr>
        <w:t xml:space="preserve">                </w:t>
      </w:r>
    </w:p>
    <w:p w14:paraId="0504B106" w14:textId="77777777" w:rsidR="002D0377" w:rsidRDefault="002D0377" w:rsidP="002D0377">
      <w:pPr>
        <w:spacing w:after="0" w:line="240" w:lineRule="auto"/>
        <w:rPr>
          <w:rFonts w:ascii="Georgia" w:hAnsi="Georgia"/>
          <w:b/>
          <w:i/>
          <w:sz w:val="36"/>
          <w:szCs w:val="36"/>
          <w:lang w:val="en"/>
        </w:rPr>
      </w:pPr>
      <w:r w:rsidRPr="002D0377">
        <w:rPr>
          <w:rFonts w:ascii="Georgia" w:hAnsi="Georgia"/>
          <w:i/>
          <w:sz w:val="36"/>
          <w:szCs w:val="36"/>
          <w:lang w:val="en"/>
        </w:rPr>
        <w:t>Financial Representatives for answering questions and offering advice on Thrivent investments and</w:t>
      </w:r>
      <w:r w:rsidRPr="002D0377">
        <w:rPr>
          <w:rFonts w:ascii="Georgia" w:hAnsi="Georgia"/>
          <w:b/>
          <w:i/>
          <w:sz w:val="36"/>
          <w:szCs w:val="36"/>
          <w:lang w:val="en"/>
        </w:rPr>
        <w:t xml:space="preserve"> products are:</w:t>
      </w:r>
    </w:p>
    <w:p w14:paraId="1EB75D7C" w14:textId="77777777" w:rsidR="002D0377" w:rsidRPr="002D0377" w:rsidRDefault="002D0377" w:rsidP="002D0377">
      <w:pPr>
        <w:spacing w:after="0" w:line="240" w:lineRule="auto"/>
        <w:rPr>
          <w:rFonts w:ascii="Georgia" w:hAnsi="Georgia"/>
          <w:b/>
          <w:i/>
          <w:sz w:val="36"/>
          <w:szCs w:val="36"/>
          <w:lang w:val="en"/>
        </w:rPr>
      </w:pPr>
    </w:p>
    <w:p w14:paraId="5D79EFE9" w14:textId="457E4A89" w:rsidR="002D0377" w:rsidRDefault="002D0377" w:rsidP="002D0377">
      <w:pPr>
        <w:spacing w:after="0" w:line="240" w:lineRule="auto"/>
        <w:rPr>
          <w:rFonts w:ascii="Georgia" w:hAnsi="Georgia"/>
          <w:i/>
          <w:sz w:val="36"/>
          <w:szCs w:val="36"/>
          <w:lang w:val="en"/>
        </w:rPr>
      </w:pPr>
      <w:r w:rsidRPr="002D0377">
        <w:rPr>
          <w:rFonts w:ascii="Georgia" w:hAnsi="Georgia"/>
          <w:i/>
          <w:sz w:val="36"/>
          <w:szCs w:val="36"/>
          <w:lang w:val="en"/>
        </w:rPr>
        <w:t xml:space="preserve">Katherine Gross    </w:t>
      </w:r>
      <w:r>
        <w:rPr>
          <w:rFonts w:ascii="Georgia" w:hAnsi="Georgia"/>
          <w:i/>
          <w:sz w:val="36"/>
          <w:szCs w:val="36"/>
          <w:lang w:val="en"/>
        </w:rPr>
        <w:t xml:space="preserve">  </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sidRPr="002D0377">
        <w:rPr>
          <w:rFonts w:ascii="Georgia" w:hAnsi="Georgia"/>
          <w:i/>
          <w:sz w:val="36"/>
          <w:szCs w:val="36"/>
          <w:lang w:val="en"/>
        </w:rPr>
        <w:t xml:space="preserve">Kevin Braunschweiger </w:t>
      </w:r>
    </w:p>
    <w:p w14:paraId="2007D679" w14:textId="54941EB4" w:rsidR="002D0377" w:rsidRPr="002D0377" w:rsidRDefault="002D0377" w:rsidP="002D0377">
      <w:pPr>
        <w:spacing w:after="0" w:line="240" w:lineRule="auto"/>
        <w:rPr>
          <w:rFonts w:ascii="Georgia" w:hAnsi="Georgia"/>
          <w:i/>
          <w:sz w:val="36"/>
          <w:szCs w:val="36"/>
          <w:lang w:val="en"/>
        </w:rPr>
      </w:pPr>
      <w:r>
        <w:rPr>
          <w:rFonts w:ascii="Georgia" w:hAnsi="Georgia"/>
          <w:i/>
          <w:sz w:val="36"/>
          <w:szCs w:val="36"/>
          <w:lang w:val="en"/>
        </w:rPr>
        <w:t xml:space="preserve"> </w:t>
      </w:r>
      <w:r w:rsidRPr="002D0377">
        <w:rPr>
          <w:rFonts w:ascii="Georgia" w:hAnsi="Georgia"/>
          <w:i/>
          <w:sz w:val="36"/>
          <w:szCs w:val="36"/>
          <w:lang w:val="en"/>
        </w:rPr>
        <w:t>in Gainesville, FL</w:t>
      </w:r>
      <w:r>
        <w:rPr>
          <w:rFonts w:ascii="Georgia" w:hAnsi="Georgia"/>
          <w:i/>
          <w:sz w:val="36"/>
          <w:szCs w:val="36"/>
          <w:lang w:val="en"/>
        </w:rPr>
        <w:t xml:space="preserve">                                               </w:t>
      </w:r>
      <w:r w:rsidRPr="002D0377">
        <w:rPr>
          <w:rFonts w:ascii="Georgia" w:hAnsi="Georgia"/>
          <w:i/>
          <w:sz w:val="36"/>
          <w:szCs w:val="36"/>
          <w:lang w:val="en"/>
        </w:rPr>
        <w:t>in Ocala, FL</w:t>
      </w:r>
    </w:p>
    <w:p w14:paraId="67BBA8A3" w14:textId="77777777" w:rsidR="002D0377" w:rsidRPr="002D0377" w:rsidRDefault="002D0377" w:rsidP="002D0377">
      <w:pPr>
        <w:spacing w:after="0" w:line="240" w:lineRule="auto"/>
        <w:rPr>
          <w:rFonts w:ascii="Georgia" w:hAnsi="Georgia"/>
          <w:i/>
          <w:sz w:val="36"/>
          <w:szCs w:val="36"/>
          <w:lang w:val="en"/>
        </w:rPr>
      </w:pPr>
      <w:r w:rsidRPr="002D0377">
        <w:rPr>
          <w:rFonts w:ascii="Georgia" w:hAnsi="Georgia"/>
          <w:i/>
          <w:sz w:val="36"/>
          <w:szCs w:val="36"/>
          <w:lang w:val="en"/>
        </w:rPr>
        <w:t>352-505-8905</w:t>
      </w:r>
      <w:r w:rsidRPr="002D0377">
        <w:rPr>
          <w:rFonts w:ascii="Georgia" w:hAnsi="Georgia"/>
          <w:i/>
          <w:sz w:val="36"/>
          <w:szCs w:val="36"/>
          <w:lang w:val="en"/>
        </w:rPr>
        <w:tab/>
      </w:r>
      <w:r w:rsidRPr="002D0377">
        <w:rPr>
          <w:rFonts w:ascii="Georgia" w:hAnsi="Georgia"/>
          <w:i/>
          <w:sz w:val="36"/>
          <w:szCs w:val="36"/>
          <w:lang w:val="en"/>
        </w:rPr>
        <w:tab/>
        <w:t xml:space="preserve">                                        352-440-6784</w:t>
      </w:r>
    </w:p>
    <w:p w14:paraId="25415666" w14:textId="6FE2C9EA" w:rsidR="002D0377" w:rsidRPr="002D0377" w:rsidRDefault="002D0377" w:rsidP="002D0377">
      <w:pPr>
        <w:spacing w:after="0" w:line="360" w:lineRule="auto"/>
        <w:rPr>
          <w:rFonts w:ascii="Georgia" w:hAnsi="Georgia"/>
          <w:i/>
          <w:sz w:val="36"/>
          <w:szCs w:val="36"/>
          <w:lang w:val="en"/>
        </w:rPr>
      </w:pPr>
      <w:hyperlink r:id="rId17" w:history="1">
        <w:r w:rsidRPr="00A33629">
          <w:rPr>
            <w:rStyle w:val="Hyperlink"/>
            <w:rFonts w:ascii="Georgia" w:hAnsi="Georgia"/>
            <w:i/>
            <w:sz w:val="36"/>
            <w:szCs w:val="36"/>
            <w:lang w:val="en"/>
          </w:rPr>
          <w:t>Katherine.gross@thrivent.com</w:t>
        </w:r>
      </w:hyperlink>
      <w:r w:rsidRPr="002D0377">
        <w:rPr>
          <w:rFonts w:ascii="Georgia" w:hAnsi="Georgia"/>
          <w:i/>
          <w:sz w:val="36"/>
          <w:szCs w:val="36"/>
          <w:lang w:val="en"/>
        </w:rPr>
        <w:tab/>
      </w:r>
      <w:r w:rsidRPr="002D0377">
        <w:rPr>
          <w:rFonts w:ascii="Georgia" w:hAnsi="Georgia"/>
          <w:i/>
          <w:sz w:val="36"/>
          <w:szCs w:val="36"/>
          <w:lang w:val="en"/>
        </w:rPr>
        <w:tab/>
        <w:t xml:space="preserve">  </w:t>
      </w:r>
    </w:p>
    <w:p w14:paraId="569C5115" w14:textId="77777777" w:rsidR="002D0377" w:rsidRPr="002D0377" w:rsidRDefault="002D0377" w:rsidP="002D0377">
      <w:pPr>
        <w:spacing w:after="0" w:line="240" w:lineRule="auto"/>
        <w:jc w:val="center"/>
        <w:rPr>
          <w:rFonts w:ascii="Georgia" w:hAnsi="Georgia"/>
          <w:i/>
          <w:sz w:val="36"/>
          <w:szCs w:val="36"/>
          <w:lang w:val="en"/>
        </w:rPr>
      </w:pPr>
      <w:r w:rsidRPr="002D0377">
        <w:rPr>
          <w:rFonts w:ascii="Georgia" w:hAnsi="Georgia"/>
          <w:i/>
          <w:sz w:val="36"/>
          <w:szCs w:val="36"/>
          <w:lang w:val="en"/>
        </w:rPr>
        <w:t>Virtual Advice Team – 855-303-7402</w:t>
      </w:r>
    </w:p>
    <w:p w14:paraId="45DF7E27" w14:textId="77777777" w:rsidR="002D0377" w:rsidRDefault="002D0377" w:rsidP="002D0377">
      <w:pPr>
        <w:spacing w:after="0" w:line="240" w:lineRule="auto"/>
        <w:jc w:val="center"/>
        <w:rPr>
          <w:rFonts w:ascii="Arial Black" w:hAnsi="Arial Black"/>
          <w:i/>
          <w:sz w:val="20"/>
          <w:szCs w:val="20"/>
          <w:lang w:val="en"/>
        </w:rPr>
      </w:pPr>
    </w:p>
    <w:p w14:paraId="29F76ABF" w14:textId="77777777" w:rsidR="002D0377" w:rsidRPr="00D7413F" w:rsidRDefault="002D0377" w:rsidP="002D0377">
      <w:pPr>
        <w:spacing w:after="0" w:line="240" w:lineRule="auto"/>
        <w:jc w:val="center"/>
        <w:rPr>
          <w:rFonts w:ascii="Arial Black" w:hAnsi="Arial Black"/>
          <w:i/>
          <w:sz w:val="28"/>
          <w:szCs w:val="28"/>
          <w:lang w:val="en"/>
        </w:rPr>
      </w:pPr>
    </w:p>
    <w:p w14:paraId="405891F9" w14:textId="77777777" w:rsidR="002D0377" w:rsidRDefault="002D0377" w:rsidP="0018288F">
      <w:pPr>
        <w:spacing w:after="0"/>
        <w:jc w:val="center"/>
        <w:rPr>
          <w:rFonts w:ascii="Georgia" w:hAnsi="Georgia" w:cs="Times New Roman"/>
          <w:b/>
          <w:sz w:val="36"/>
          <w:szCs w:val="36"/>
          <w:u w:val="single"/>
        </w:rPr>
      </w:pPr>
    </w:p>
    <w:p w14:paraId="4177B579" w14:textId="77777777" w:rsidR="00F31C75" w:rsidRDefault="00F31C75" w:rsidP="002D0377">
      <w:pPr>
        <w:jc w:val="center"/>
        <w:rPr>
          <w:rFonts w:ascii="Georgia" w:hAnsi="Georgia" w:cs="Times New Roman"/>
          <w:b/>
          <w:sz w:val="36"/>
          <w:szCs w:val="36"/>
          <w:u w:val="single"/>
        </w:rPr>
      </w:pPr>
    </w:p>
    <w:p w14:paraId="65361112" w14:textId="77777777" w:rsidR="009B12D9" w:rsidRPr="00C228C7" w:rsidRDefault="009B12D9" w:rsidP="009B12D9">
      <w:pPr>
        <w:spacing w:line="240" w:lineRule="auto"/>
        <w:jc w:val="center"/>
        <w:rPr>
          <w:rFonts w:ascii="Georgia" w:hAnsi="Georgia" w:cs="Times New Roman"/>
          <w:color w:val="EE0000"/>
          <w:sz w:val="36"/>
          <w:szCs w:val="36"/>
        </w:rPr>
      </w:pPr>
      <w:bookmarkStart w:id="17" w:name="_Hlk215748353"/>
      <w:r w:rsidRPr="00C228C7">
        <w:rPr>
          <w:rFonts w:ascii="Georgia" w:hAnsi="Georgia" w:cs="Times New Roman"/>
          <w:b/>
          <w:sz w:val="36"/>
          <w:szCs w:val="36"/>
          <w:u w:val="single"/>
        </w:rPr>
        <w:lastRenderedPageBreak/>
        <w:t>Food Pantry</w:t>
      </w:r>
      <w:r w:rsidRPr="00C228C7">
        <w:rPr>
          <w:rFonts w:ascii="Georgia" w:hAnsi="Georgia" w:cs="Times New Roman"/>
          <w:sz w:val="36"/>
          <w:szCs w:val="36"/>
        </w:rPr>
        <w:t>-</w:t>
      </w:r>
      <w:r w:rsidRPr="00C228C7">
        <w:rPr>
          <w:rFonts w:ascii="Georgia" w:hAnsi="Georgia" w:cs="Times New Roman"/>
          <w:color w:val="EE0000"/>
          <w:sz w:val="36"/>
          <w:szCs w:val="36"/>
        </w:rPr>
        <w:t>updated 1/</w:t>
      </w:r>
      <w:r>
        <w:rPr>
          <w:rFonts w:ascii="Georgia" w:hAnsi="Georgia" w:cs="Times New Roman"/>
          <w:color w:val="EE0000"/>
          <w:sz w:val="36"/>
          <w:szCs w:val="36"/>
        </w:rPr>
        <w:t>28</w:t>
      </w:r>
    </w:p>
    <w:p w14:paraId="6639D46D" w14:textId="6234B72C" w:rsidR="009B12D9" w:rsidRPr="00C228C7" w:rsidRDefault="009B12D9" w:rsidP="009B12D9">
      <w:pPr>
        <w:spacing w:line="240" w:lineRule="auto"/>
        <w:rPr>
          <w:rFonts w:ascii="Georgia" w:hAnsi="Georgia" w:cs="Times New Roman"/>
          <w:sz w:val="36"/>
          <w:szCs w:val="36"/>
        </w:rPr>
      </w:pPr>
      <w:r w:rsidRPr="00C228C7">
        <w:rPr>
          <w:rFonts w:ascii="Georgia" w:hAnsi="Georgia" w:cs="Times New Roman"/>
          <w:sz w:val="36"/>
          <w:szCs w:val="36"/>
        </w:rPr>
        <w:t xml:space="preserve"> </w:t>
      </w:r>
      <w:r>
        <w:rPr>
          <w:rFonts w:ascii="Georgia" w:hAnsi="Georgia" w:cs="Times New Roman"/>
          <w:sz w:val="36"/>
          <w:szCs w:val="36"/>
        </w:rPr>
        <w:tab/>
      </w:r>
      <w:r w:rsidRPr="00C228C7">
        <w:rPr>
          <w:rFonts w:ascii="Georgia" w:hAnsi="Georgia" w:cs="Times New Roman"/>
          <w:sz w:val="36"/>
          <w:szCs w:val="36"/>
        </w:rPr>
        <w:t>The food pantry continues to operate on the 2</w:t>
      </w:r>
      <w:r w:rsidRPr="00C228C7">
        <w:rPr>
          <w:rFonts w:ascii="Georgia" w:hAnsi="Georgia" w:cs="Times New Roman"/>
          <w:sz w:val="36"/>
          <w:szCs w:val="36"/>
          <w:vertAlign w:val="superscript"/>
        </w:rPr>
        <w:t>nd</w:t>
      </w:r>
      <w:r w:rsidRPr="00C228C7">
        <w:rPr>
          <w:rFonts w:ascii="Georgia" w:hAnsi="Georgia" w:cs="Times New Roman"/>
          <w:sz w:val="36"/>
          <w:szCs w:val="36"/>
        </w:rPr>
        <w:t xml:space="preserve"> and 4</w:t>
      </w:r>
      <w:r w:rsidRPr="00C228C7">
        <w:rPr>
          <w:rFonts w:ascii="Georgia" w:hAnsi="Georgia" w:cs="Times New Roman"/>
          <w:sz w:val="36"/>
          <w:szCs w:val="36"/>
          <w:vertAlign w:val="superscript"/>
        </w:rPr>
        <w:t>th</w:t>
      </w:r>
      <w:r w:rsidRPr="00C228C7">
        <w:rPr>
          <w:rFonts w:ascii="Georgia" w:hAnsi="Georgia" w:cs="Times New Roman"/>
          <w:sz w:val="36"/>
          <w:szCs w:val="36"/>
        </w:rPr>
        <w:t xml:space="preserve"> week of every month from 9AM- noon.  We continue to inform the congregation as to the needs of the pantry via the weekly announcements.  </w:t>
      </w:r>
      <w:r w:rsidRPr="00C228C7">
        <w:rPr>
          <w:rFonts w:ascii="Georgia" w:hAnsi="Georgia" w:cs="Times New Roman"/>
          <w:b/>
          <w:bCs/>
          <w:sz w:val="36"/>
          <w:szCs w:val="36"/>
        </w:rPr>
        <w:t>The current needs are fruit, spaghetti- 16oz., peanut butter, chili which serves 2 people and laundry detergent (dollar store is fine).</w:t>
      </w:r>
      <w:r w:rsidRPr="00C228C7">
        <w:rPr>
          <w:rFonts w:ascii="Georgia" w:hAnsi="Georgia" w:cs="Times New Roman"/>
          <w:sz w:val="36"/>
          <w:szCs w:val="36"/>
        </w:rPr>
        <w:t xml:space="preserve">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w:t>
      </w:r>
      <w:proofErr w:type="gramStart"/>
      <w:r w:rsidRPr="00C228C7">
        <w:rPr>
          <w:rFonts w:ascii="Georgia" w:hAnsi="Georgia" w:cs="Times New Roman"/>
          <w:sz w:val="36"/>
          <w:szCs w:val="36"/>
        </w:rPr>
        <w:t>mailbox, #210</w:t>
      </w:r>
      <w:proofErr w:type="gramEnd"/>
      <w:r w:rsidRPr="00C228C7">
        <w:rPr>
          <w:rFonts w:ascii="Georgia" w:hAnsi="Georgia" w:cs="Times New Roman"/>
          <w:sz w:val="36"/>
          <w:szCs w:val="36"/>
        </w:rPr>
        <w:t xml:space="preserve"> and put your name on it so I know who you are.  If you would like a receipt, please let me know.  The next food pantry will be January 27, 2026.</w:t>
      </w:r>
    </w:p>
    <w:p w14:paraId="53974139" w14:textId="77777777" w:rsidR="009B12D9" w:rsidRPr="00C228C7" w:rsidRDefault="009B12D9" w:rsidP="009B12D9">
      <w:pPr>
        <w:spacing w:line="240" w:lineRule="auto"/>
        <w:ind w:firstLine="720"/>
        <w:rPr>
          <w:rFonts w:ascii="Georgia" w:hAnsi="Georgia" w:cs="Times New Roman"/>
          <w:sz w:val="36"/>
          <w:szCs w:val="36"/>
        </w:rPr>
      </w:pPr>
      <w:r w:rsidRPr="00C228C7">
        <w:rPr>
          <w:rFonts w:ascii="Georgia" w:hAnsi="Georgia" w:cs="Times New Roman"/>
          <w:sz w:val="36"/>
          <w:szCs w:val="36"/>
        </w:rPr>
        <w:t>On January 1</w:t>
      </w:r>
      <w:r>
        <w:rPr>
          <w:rFonts w:ascii="Georgia" w:hAnsi="Georgia" w:cs="Times New Roman"/>
          <w:sz w:val="36"/>
          <w:szCs w:val="36"/>
        </w:rPr>
        <w:t>7</w:t>
      </w:r>
      <w:r w:rsidRPr="00C228C7">
        <w:rPr>
          <w:rFonts w:ascii="Georgia" w:hAnsi="Georgia" w:cs="Times New Roman"/>
          <w:sz w:val="36"/>
          <w:szCs w:val="36"/>
        </w:rPr>
        <w:t>, we kick</w:t>
      </w:r>
      <w:r>
        <w:rPr>
          <w:rFonts w:ascii="Georgia" w:hAnsi="Georgia" w:cs="Times New Roman"/>
          <w:sz w:val="36"/>
          <w:szCs w:val="36"/>
        </w:rPr>
        <w:t>ed</w:t>
      </w:r>
      <w:r w:rsidRPr="00C228C7">
        <w:rPr>
          <w:rFonts w:ascii="Georgia" w:hAnsi="Georgia" w:cs="Times New Roman"/>
          <w:sz w:val="36"/>
          <w:szCs w:val="36"/>
        </w:rPr>
        <w:t xml:space="preserve"> off “Souper Bowl of Caring</w:t>
      </w:r>
      <w:proofErr w:type="gramStart"/>
      <w:r w:rsidRPr="00C228C7">
        <w:rPr>
          <w:rFonts w:ascii="Georgia" w:hAnsi="Georgia" w:cs="Times New Roman"/>
          <w:sz w:val="36"/>
          <w:szCs w:val="36"/>
        </w:rPr>
        <w:t>”</w:t>
      </w:r>
      <w:proofErr w:type="gramEnd"/>
      <w:r w:rsidRPr="00C228C7">
        <w:rPr>
          <w:rFonts w:ascii="Georgia" w:hAnsi="Georgia" w:cs="Times New Roman"/>
          <w:sz w:val="36"/>
          <w:szCs w:val="36"/>
        </w:rPr>
        <w:t xml:space="preserve"> and it will last until the Super Bowl is played on February 8, 202</w:t>
      </w:r>
      <w:r>
        <w:rPr>
          <w:rFonts w:ascii="Georgia" w:hAnsi="Georgia" w:cs="Times New Roman"/>
          <w:sz w:val="36"/>
          <w:szCs w:val="36"/>
        </w:rPr>
        <w:t>6</w:t>
      </w:r>
      <w:r w:rsidRPr="00C228C7">
        <w:rPr>
          <w:rFonts w:ascii="Georgia" w:hAnsi="Georgia" w:cs="Times New Roman"/>
          <w:sz w:val="36"/>
          <w:szCs w:val="36"/>
        </w:rPr>
        <w:t xml:space="preserve">.  We </w:t>
      </w:r>
      <w:proofErr w:type="gramStart"/>
      <w:r w:rsidRPr="00C228C7">
        <w:rPr>
          <w:rFonts w:ascii="Georgia" w:hAnsi="Georgia" w:cs="Times New Roman"/>
          <w:sz w:val="36"/>
          <w:szCs w:val="36"/>
        </w:rPr>
        <w:t>are collecting</w:t>
      </w:r>
      <w:proofErr w:type="gramEnd"/>
      <w:r w:rsidRPr="00C228C7">
        <w:rPr>
          <w:rFonts w:ascii="Georgia" w:hAnsi="Georgia" w:cs="Times New Roman"/>
          <w:sz w:val="36"/>
          <w:szCs w:val="36"/>
        </w:rPr>
        <w:t xml:space="preserve"> soup along with canned fruit and canned vegetables.  On February 8, we will tabulate the cans and come up with the winner.  We will compare our “score” to the actual score and see how well we predicted the winner.  All cans collected will then be brought to the Life Tree Church Food Pantry on Tuesday, February 10, who is the real winner of this event.</w:t>
      </w:r>
    </w:p>
    <w:p w14:paraId="6BB1BBB1" w14:textId="221D358F" w:rsidR="009B12D9" w:rsidRDefault="009B12D9" w:rsidP="009B12D9">
      <w:pPr>
        <w:shd w:val="clear" w:color="auto" w:fill="FFFFFF"/>
        <w:spacing w:line="240" w:lineRule="auto"/>
        <w:ind w:firstLine="720"/>
        <w:rPr>
          <w:rFonts w:ascii="Georgia" w:eastAsia="Times New Roman" w:hAnsi="Georgia" w:cs="Times New Roman"/>
          <w:b/>
          <w:color w:val="222222"/>
          <w:sz w:val="36"/>
          <w:szCs w:val="36"/>
        </w:rPr>
      </w:pPr>
      <w:r w:rsidRPr="00C228C7">
        <w:rPr>
          <w:rFonts w:ascii="Georgia" w:eastAsia="Times New Roman" w:hAnsi="Georgia" w:cs="Times New Roman"/>
          <w:b/>
          <w:color w:val="222222"/>
          <w:sz w:val="36"/>
          <w:szCs w:val="36"/>
        </w:rPr>
        <w:t xml:space="preserve">On January </w:t>
      </w:r>
      <w:r>
        <w:rPr>
          <w:rFonts w:ascii="Georgia" w:eastAsia="Times New Roman" w:hAnsi="Georgia" w:cs="Times New Roman"/>
          <w:b/>
          <w:color w:val="222222"/>
          <w:sz w:val="36"/>
          <w:szCs w:val="36"/>
        </w:rPr>
        <w:t>27</w:t>
      </w:r>
      <w:r w:rsidRPr="00C228C7">
        <w:rPr>
          <w:rFonts w:ascii="Georgia" w:eastAsia="Times New Roman" w:hAnsi="Georgia" w:cs="Times New Roman"/>
          <w:b/>
          <w:color w:val="222222"/>
          <w:sz w:val="36"/>
          <w:szCs w:val="36"/>
        </w:rPr>
        <w:t>, 2026, the food pantry had 6</w:t>
      </w:r>
      <w:r>
        <w:rPr>
          <w:rFonts w:ascii="Georgia" w:eastAsia="Times New Roman" w:hAnsi="Georgia" w:cs="Times New Roman"/>
          <w:b/>
          <w:color w:val="222222"/>
          <w:sz w:val="36"/>
          <w:szCs w:val="36"/>
        </w:rPr>
        <w:t>4</w:t>
      </w:r>
      <w:r w:rsidRPr="00C228C7">
        <w:rPr>
          <w:rFonts w:ascii="Georgia" w:eastAsia="Times New Roman" w:hAnsi="Georgia" w:cs="Times New Roman"/>
          <w:b/>
          <w:color w:val="222222"/>
          <w:sz w:val="36"/>
          <w:szCs w:val="36"/>
        </w:rPr>
        <w:t xml:space="preserve"> individual people come in which consisted of 13</w:t>
      </w:r>
      <w:r>
        <w:rPr>
          <w:rFonts w:ascii="Georgia" w:eastAsia="Times New Roman" w:hAnsi="Georgia" w:cs="Times New Roman"/>
          <w:b/>
          <w:color w:val="222222"/>
          <w:sz w:val="36"/>
          <w:szCs w:val="36"/>
        </w:rPr>
        <w:t>4</w:t>
      </w:r>
      <w:r w:rsidRPr="00C228C7">
        <w:rPr>
          <w:rFonts w:ascii="Georgia" w:eastAsia="Times New Roman" w:hAnsi="Georgia" w:cs="Times New Roman"/>
          <w:b/>
          <w:color w:val="222222"/>
          <w:sz w:val="36"/>
          <w:szCs w:val="36"/>
        </w:rPr>
        <w:t xml:space="preserve"> adults and 15 children for a total of 14</w:t>
      </w:r>
      <w:r>
        <w:rPr>
          <w:rFonts w:ascii="Georgia" w:eastAsia="Times New Roman" w:hAnsi="Georgia" w:cs="Times New Roman"/>
          <w:b/>
          <w:color w:val="222222"/>
          <w:sz w:val="36"/>
          <w:szCs w:val="36"/>
        </w:rPr>
        <w:t>9</w:t>
      </w:r>
      <w:r w:rsidRPr="00C228C7">
        <w:rPr>
          <w:rFonts w:ascii="Georgia" w:eastAsia="Times New Roman" w:hAnsi="Georgia" w:cs="Times New Roman"/>
          <w:b/>
          <w:color w:val="222222"/>
          <w:sz w:val="36"/>
          <w:szCs w:val="36"/>
        </w:rPr>
        <w:t xml:space="preserve"> people.  We had </w:t>
      </w:r>
      <w:r>
        <w:rPr>
          <w:rFonts w:ascii="Georgia" w:eastAsia="Times New Roman" w:hAnsi="Georgia" w:cs="Times New Roman"/>
          <w:b/>
          <w:color w:val="222222"/>
          <w:sz w:val="36"/>
          <w:szCs w:val="36"/>
        </w:rPr>
        <w:t xml:space="preserve">3 </w:t>
      </w:r>
      <w:r w:rsidRPr="00C228C7">
        <w:rPr>
          <w:rFonts w:ascii="Georgia" w:eastAsia="Times New Roman" w:hAnsi="Georgia" w:cs="Times New Roman"/>
          <w:b/>
          <w:color w:val="222222"/>
          <w:sz w:val="36"/>
          <w:szCs w:val="36"/>
        </w:rPr>
        <w:t>new famil</w:t>
      </w:r>
      <w:r>
        <w:rPr>
          <w:rFonts w:ascii="Georgia" w:eastAsia="Times New Roman" w:hAnsi="Georgia" w:cs="Times New Roman"/>
          <w:b/>
          <w:color w:val="222222"/>
          <w:sz w:val="36"/>
          <w:szCs w:val="36"/>
        </w:rPr>
        <w:t xml:space="preserve">ies </w:t>
      </w:r>
      <w:r w:rsidRPr="00C228C7">
        <w:rPr>
          <w:rFonts w:ascii="Georgia" w:eastAsia="Times New Roman" w:hAnsi="Georgia" w:cs="Times New Roman"/>
          <w:b/>
          <w:color w:val="222222"/>
          <w:sz w:val="36"/>
          <w:szCs w:val="36"/>
        </w:rPr>
        <w:t xml:space="preserve">consisting of </w:t>
      </w:r>
      <w:r>
        <w:rPr>
          <w:rFonts w:ascii="Georgia" w:eastAsia="Times New Roman" w:hAnsi="Georgia" w:cs="Times New Roman"/>
          <w:b/>
          <w:color w:val="222222"/>
          <w:sz w:val="36"/>
          <w:szCs w:val="36"/>
        </w:rPr>
        <w:t>5</w:t>
      </w:r>
      <w:r w:rsidRPr="00C228C7">
        <w:rPr>
          <w:rFonts w:ascii="Georgia" w:eastAsia="Times New Roman" w:hAnsi="Georgia" w:cs="Times New Roman"/>
          <w:b/>
          <w:color w:val="222222"/>
          <w:sz w:val="36"/>
          <w:szCs w:val="36"/>
        </w:rPr>
        <w:t xml:space="preserve"> adults and </w:t>
      </w:r>
      <w:r>
        <w:rPr>
          <w:rFonts w:ascii="Georgia" w:eastAsia="Times New Roman" w:hAnsi="Georgia" w:cs="Times New Roman"/>
          <w:b/>
          <w:color w:val="222222"/>
          <w:sz w:val="36"/>
          <w:szCs w:val="36"/>
        </w:rPr>
        <w:t>1 child</w:t>
      </w:r>
      <w:r w:rsidRPr="00C228C7">
        <w:rPr>
          <w:rFonts w:ascii="Georgia" w:eastAsia="Times New Roman" w:hAnsi="Georgia" w:cs="Times New Roman"/>
          <w:b/>
          <w:color w:val="222222"/>
          <w:sz w:val="36"/>
          <w:szCs w:val="36"/>
        </w:rPr>
        <w:t xml:space="preserve">. </w:t>
      </w:r>
    </w:p>
    <w:p w14:paraId="1E1508FB" w14:textId="1B7C5C34" w:rsidR="009B12D9" w:rsidRPr="00C228C7" w:rsidRDefault="009B12D9" w:rsidP="009B12D9">
      <w:pPr>
        <w:shd w:val="clear" w:color="auto" w:fill="FFFFFF"/>
        <w:spacing w:line="240" w:lineRule="auto"/>
        <w:rPr>
          <w:rFonts w:ascii="Georgia" w:eastAsia="Times New Roman" w:hAnsi="Georgia" w:cs="Times New Roman"/>
          <w:bCs/>
          <w:color w:val="222222"/>
          <w:sz w:val="36"/>
          <w:szCs w:val="36"/>
        </w:rPr>
      </w:pPr>
      <w:r>
        <w:rPr>
          <w:rFonts w:ascii="Georgia" w:eastAsia="Times New Roman" w:hAnsi="Georgia" w:cs="Times New Roman"/>
          <w:b/>
          <w:color w:val="222222"/>
          <w:sz w:val="36"/>
          <w:szCs w:val="36"/>
        </w:rPr>
        <w:t>The next food pantry is February 10</w:t>
      </w:r>
      <w:r w:rsidRPr="004200FC">
        <w:rPr>
          <w:rFonts w:ascii="Georgia" w:eastAsia="Times New Roman" w:hAnsi="Georgia" w:cs="Times New Roman"/>
          <w:b/>
          <w:color w:val="222222"/>
          <w:sz w:val="36"/>
          <w:szCs w:val="36"/>
          <w:vertAlign w:val="superscript"/>
        </w:rPr>
        <w:t>th</w:t>
      </w:r>
      <w:r>
        <w:rPr>
          <w:rFonts w:ascii="Georgia" w:eastAsia="Times New Roman" w:hAnsi="Georgia" w:cs="Times New Roman"/>
          <w:b/>
          <w:color w:val="222222"/>
          <w:sz w:val="36"/>
          <w:szCs w:val="36"/>
        </w:rPr>
        <w:t xml:space="preserve"> </w:t>
      </w:r>
    </w:p>
    <w:p w14:paraId="110EE4B3" w14:textId="65A073E1" w:rsidR="009B12D9" w:rsidRPr="00C228C7" w:rsidRDefault="009B12D9" w:rsidP="009B12D9">
      <w:pPr>
        <w:shd w:val="clear" w:color="auto" w:fill="FFFFFF"/>
        <w:spacing w:after="0" w:line="240" w:lineRule="auto"/>
        <w:rPr>
          <w:rFonts w:ascii="Georgia" w:hAnsi="Georgia" w:cs="Times New Roman"/>
          <w:sz w:val="36"/>
          <w:szCs w:val="36"/>
        </w:rPr>
      </w:pPr>
      <w:r w:rsidRPr="00C228C7">
        <w:rPr>
          <w:rFonts w:ascii="Georgia" w:hAnsi="Georgia" w:cs="Times New Roman"/>
          <w:sz w:val="36"/>
          <w:szCs w:val="36"/>
        </w:rPr>
        <w:t>Respectfully submitted,</w:t>
      </w:r>
      <w:r>
        <w:rPr>
          <w:rFonts w:ascii="Georgia" w:hAnsi="Georgia" w:cs="Times New Roman"/>
          <w:sz w:val="36"/>
          <w:szCs w:val="36"/>
        </w:rPr>
        <w:tab/>
      </w:r>
      <w:r w:rsidRPr="00C228C7">
        <w:rPr>
          <w:rFonts w:ascii="Georgia" w:hAnsi="Georgia" w:cs="Times New Roman"/>
          <w:sz w:val="36"/>
          <w:szCs w:val="36"/>
        </w:rPr>
        <w:t>Barbara Johnson</w:t>
      </w:r>
    </w:p>
    <w:p w14:paraId="2F306C7B" w14:textId="77777777" w:rsidR="009B12D9" w:rsidRDefault="009B12D9">
      <w:pPr>
        <w:rPr>
          <w:rFonts w:ascii="Times New Roman" w:hAnsi="Times New Roman"/>
          <w:b/>
          <w:sz w:val="36"/>
          <w:szCs w:val="36"/>
          <w:u w:val="single"/>
        </w:rPr>
      </w:pPr>
      <w:r>
        <w:rPr>
          <w:rFonts w:ascii="Times New Roman" w:hAnsi="Times New Roman"/>
          <w:b/>
          <w:sz w:val="36"/>
          <w:szCs w:val="36"/>
          <w:u w:val="single"/>
        </w:rPr>
        <w:br w:type="page"/>
      </w:r>
    </w:p>
    <w:p w14:paraId="04E02570" w14:textId="790E2864" w:rsidR="006437A1" w:rsidRPr="001139FF" w:rsidRDefault="006437A1" w:rsidP="006437A1">
      <w:pPr>
        <w:spacing w:after="0"/>
        <w:jc w:val="center"/>
        <w:rPr>
          <w:rFonts w:ascii="Times New Roman" w:hAnsi="Times New Roman"/>
          <w:b/>
          <w:sz w:val="36"/>
          <w:szCs w:val="36"/>
          <w:u w:val="single"/>
        </w:rPr>
      </w:pPr>
      <w:r w:rsidRPr="001139FF">
        <w:rPr>
          <w:rFonts w:ascii="Times New Roman" w:hAnsi="Times New Roman"/>
          <w:b/>
          <w:sz w:val="36"/>
          <w:szCs w:val="36"/>
          <w:u w:val="single"/>
        </w:rPr>
        <w:lastRenderedPageBreak/>
        <w:t xml:space="preserve">Healthy Start – </w:t>
      </w:r>
      <w:r w:rsidRPr="00BD796C">
        <w:rPr>
          <w:rFonts w:ascii="Times New Roman" w:hAnsi="Times New Roman"/>
          <w:b/>
          <w:color w:val="EE0000"/>
          <w:sz w:val="36"/>
          <w:szCs w:val="36"/>
          <w:u w:val="single"/>
        </w:rPr>
        <w:t xml:space="preserve">updated </w:t>
      </w:r>
      <w:r w:rsidR="00BD796C" w:rsidRPr="00BD796C">
        <w:rPr>
          <w:rFonts w:ascii="Times New Roman" w:hAnsi="Times New Roman"/>
          <w:b/>
          <w:color w:val="EE0000"/>
          <w:sz w:val="36"/>
          <w:szCs w:val="36"/>
          <w:u w:val="single"/>
        </w:rPr>
        <w:t>1/8</w:t>
      </w:r>
    </w:p>
    <w:p w14:paraId="6B20F470" w14:textId="55191F2D" w:rsidR="00F72D27" w:rsidRDefault="00BD796C" w:rsidP="006437A1">
      <w:pPr>
        <w:jc w:val="center"/>
        <w:rPr>
          <w:rFonts w:ascii="Times New Roman" w:hAnsi="Times New Roman"/>
          <w:bCs/>
          <w:sz w:val="36"/>
          <w:szCs w:val="36"/>
        </w:rPr>
      </w:pPr>
      <w:r>
        <w:rPr>
          <w:rFonts w:ascii="Times New Roman" w:hAnsi="Times New Roman"/>
          <w:bCs/>
          <w:sz w:val="36"/>
          <w:szCs w:val="36"/>
        </w:rPr>
        <w:t>Nothing is needed for February. Please help us stock up for March.</w:t>
      </w:r>
    </w:p>
    <w:p w14:paraId="59F0D47E" w14:textId="19458959" w:rsidR="00BD796C" w:rsidRDefault="00BD796C" w:rsidP="00BD796C">
      <w:pPr>
        <w:spacing w:after="0" w:line="240" w:lineRule="auto"/>
        <w:rPr>
          <w:rFonts w:ascii="Times New Roman" w:hAnsi="Times New Roman"/>
          <w:bCs/>
          <w:sz w:val="36"/>
          <w:szCs w:val="36"/>
        </w:rPr>
      </w:pPr>
      <w:r>
        <w:rPr>
          <w:rFonts w:ascii="Times New Roman" w:hAnsi="Times New Roman"/>
          <w:bCs/>
          <w:sz w:val="36"/>
          <w:szCs w:val="36"/>
        </w:rPr>
        <w:t xml:space="preserve">Baby bibs, baby blankets, baby lotion, baby oil, baby shampoo, baby wipes, booties or socks, diaper cream, gentle soap (like ivory), toy or teething ring, wash </w:t>
      </w:r>
      <w:proofErr w:type="gramStart"/>
      <w:r>
        <w:rPr>
          <w:rFonts w:ascii="Times New Roman" w:hAnsi="Times New Roman"/>
          <w:bCs/>
          <w:sz w:val="36"/>
          <w:szCs w:val="36"/>
        </w:rPr>
        <w:t>cloths</w:t>
      </w:r>
      <w:proofErr w:type="gramEnd"/>
      <w:r>
        <w:rPr>
          <w:rFonts w:ascii="Times New Roman" w:hAnsi="Times New Roman"/>
          <w:bCs/>
          <w:sz w:val="36"/>
          <w:szCs w:val="36"/>
        </w:rPr>
        <w:t>, and Vaseline.</w:t>
      </w:r>
    </w:p>
    <w:p w14:paraId="614308C1" w14:textId="77777777" w:rsidR="00BD796C" w:rsidRPr="001139FF" w:rsidRDefault="00BD796C" w:rsidP="00BD796C">
      <w:pPr>
        <w:spacing w:after="0" w:line="240" w:lineRule="auto"/>
        <w:rPr>
          <w:rFonts w:ascii="Georgia" w:hAnsi="Georgia"/>
          <w:sz w:val="36"/>
          <w:szCs w:val="36"/>
        </w:rPr>
      </w:pPr>
    </w:p>
    <w:p w14:paraId="1B58AB3D" w14:textId="1588A1EC" w:rsidR="00DB2E78" w:rsidRDefault="00F72D27" w:rsidP="00DB2E78">
      <w:pPr>
        <w:ind w:left="-5" w:right="4"/>
        <w:rPr>
          <w:rFonts w:ascii="Georgia" w:hAnsi="Georgia"/>
          <w:sz w:val="36"/>
          <w:szCs w:val="36"/>
        </w:rPr>
      </w:pPr>
      <w:r w:rsidRPr="001139FF">
        <w:rPr>
          <w:rFonts w:ascii="Georgia" w:hAnsi="Georgia"/>
          <w:sz w:val="36"/>
          <w:szCs w:val="36"/>
        </w:rPr>
        <w:t>Carolyn Fialkowski</w:t>
      </w:r>
    </w:p>
    <w:p w14:paraId="34246DB6" w14:textId="77777777" w:rsidR="00B22A89" w:rsidRPr="001139FF" w:rsidRDefault="00B22A89" w:rsidP="00DB2E78">
      <w:pPr>
        <w:ind w:left="-5" w:right="4"/>
        <w:rPr>
          <w:rFonts w:ascii="Georgia" w:eastAsia="Times New Roman" w:hAnsi="Georgia" w:cs="Times New Roman"/>
          <w:b/>
          <w:bCs/>
          <w:sz w:val="36"/>
          <w:szCs w:val="36"/>
          <w:u w:val="single"/>
        </w:rPr>
      </w:pPr>
    </w:p>
    <w:bookmarkEnd w:id="17"/>
    <w:p w14:paraId="4642C2E7" w14:textId="77777777" w:rsidR="006437A1" w:rsidRPr="00346758" w:rsidRDefault="006437A1" w:rsidP="00DB2E78">
      <w:pPr>
        <w:spacing w:after="0" w:line="240" w:lineRule="auto"/>
        <w:jc w:val="center"/>
        <w:rPr>
          <w:rFonts w:ascii="Georgia" w:eastAsia="Times New Roman" w:hAnsi="Georgia" w:cs="Times New Roman"/>
          <w:b/>
          <w:bCs/>
          <w:sz w:val="36"/>
          <w:szCs w:val="36"/>
          <w:highlight w:val="yellow"/>
          <w:u w:val="single"/>
        </w:rPr>
      </w:pPr>
    </w:p>
    <w:p w14:paraId="59605238" w14:textId="77777777" w:rsidR="00C300AA" w:rsidRPr="00C77B1A" w:rsidRDefault="00C300AA" w:rsidP="00C300AA">
      <w:pPr>
        <w:spacing w:after="0" w:line="240" w:lineRule="auto"/>
        <w:jc w:val="center"/>
        <w:rPr>
          <w:rFonts w:ascii="Georgia" w:hAnsi="Georgia"/>
          <w:color w:val="000000"/>
          <w:sz w:val="36"/>
          <w:szCs w:val="36"/>
        </w:rPr>
      </w:pPr>
      <w:r>
        <w:rPr>
          <w:rFonts w:ascii="Georgia" w:hAnsi="Georgia"/>
          <w:b/>
          <w:bCs/>
          <w:sz w:val="36"/>
          <w:szCs w:val="36"/>
          <w:u w:val="thick"/>
        </w:rPr>
        <w:t xml:space="preserve">PB&amp;J MINISTRY UPDATE </w:t>
      </w:r>
      <w:r w:rsidRPr="00C77B1A">
        <w:rPr>
          <w:rFonts w:ascii="Georgia" w:hAnsi="Georgia"/>
          <w:b/>
          <w:bCs/>
          <w:color w:val="EE0000"/>
          <w:sz w:val="36"/>
          <w:szCs w:val="36"/>
          <w:u w:val="thick"/>
        </w:rPr>
        <w:t>– 12/30</w:t>
      </w:r>
      <w:r w:rsidRPr="00C77B1A">
        <w:rPr>
          <w:rFonts w:ascii="Georgia" w:hAnsi="Georgia"/>
          <w:color w:val="000000"/>
          <w:sz w:val="36"/>
          <w:szCs w:val="36"/>
        </w:rPr>
        <w:br/>
        <w:t> </w:t>
      </w:r>
      <w:r>
        <w:rPr>
          <w:rFonts w:ascii="Georgia" w:hAnsi="Georgia"/>
          <w:color w:val="000000"/>
          <w:sz w:val="36"/>
          <w:szCs w:val="36"/>
        </w:rPr>
        <w:t xml:space="preserve">  There is a sign-up sheet on the board next to the kitchen. We will be packing on the first Monday of the month at 10am. </w:t>
      </w:r>
      <w:r w:rsidRPr="00C77B1A">
        <w:rPr>
          <w:rFonts w:ascii="Georgia" w:hAnsi="Georgia"/>
          <w:color w:val="000000"/>
          <w:sz w:val="36"/>
          <w:szCs w:val="36"/>
        </w:rPr>
        <w:t>We need about 6 people so we are done by 11.  Please let me know if you can help.   Barbara Carson</w:t>
      </w:r>
    </w:p>
    <w:p w14:paraId="05597A3D" w14:textId="77777777" w:rsidR="00DA3ABF" w:rsidRPr="00002D46" w:rsidRDefault="00DA3ABF" w:rsidP="00E12373">
      <w:pPr>
        <w:jc w:val="center"/>
        <w:rPr>
          <w:rFonts w:ascii="Georgia" w:hAnsi="Georgia"/>
          <w:bCs/>
          <w:sz w:val="36"/>
          <w:szCs w:val="36"/>
        </w:rPr>
      </w:pPr>
    </w:p>
    <w:bookmarkEnd w:id="16"/>
    <w:p w14:paraId="0C5DAD98" w14:textId="77777777" w:rsidR="002C1C52" w:rsidRPr="00002D46" w:rsidRDefault="002C1C52" w:rsidP="002C1C52">
      <w:pPr>
        <w:pBdr>
          <w:top w:val="single" w:sz="4" w:space="1" w:color="auto"/>
          <w:left w:val="single" w:sz="4" w:space="4" w:color="auto"/>
          <w:bottom w:val="single" w:sz="4" w:space="1" w:color="auto"/>
          <w:right w:val="single" w:sz="4" w:space="4" w:color="auto"/>
        </w:pBdr>
        <w:spacing w:line="240" w:lineRule="auto"/>
        <w:jc w:val="center"/>
        <w:rPr>
          <w:rFonts w:ascii="Georgia" w:hAnsi="Georgia" w:cs="Times New Roman"/>
          <w:sz w:val="36"/>
          <w:szCs w:val="36"/>
        </w:rPr>
      </w:pPr>
      <w:r w:rsidRPr="00002D46">
        <w:rPr>
          <w:rFonts w:ascii="Georgia" w:hAnsi="Georgia" w:cs="Times New Roman"/>
          <w:noProof/>
          <w:sz w:val="36"/>
          <w:szCs w:val="36"/>
        </w:rPr>
        <w:drawing>
          <wp:anchor distT="0" distB="0" distL="114300" distR="114300" simplePos="0" relativeHeight="251855360" behindDoc="1" locked="1" layoutInCell="1" allowOverlap="1" wp14:anchorId="2DC875B0" wp14:editId="4532FF8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D46">
        <w:rPr>
          <w:rFonts w:ascii="Georgia" w:hAnsi="Georgia" w:cs="Times New Roman"/>
          <w:b/>
          <w:sz w:val="36"/>
          <w:szCs w:val="36"/>
          <w:u w:val="single"/>
        </w:rPr>
        <w:t>MESSAGE FROM REGINA</w:t>
      </w:r>
    </w:p>
    <w:p w14:paraId="00D95CC4" w14:textId="7CC789FD" w:rsidR="002C1C52" w:rsidRPr="00002D46"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002D46">
        <w:rPr>
          <w:rFonts w:ascii="Georgia" w:hAnsi="Georgia" w:cs="Times New Roman"/>
          <w:b/>
          <w:sz w:val="36"/>
          <w:szCs w:val="36"/>
        </w:rPr>
        <w:t xml:space="preserve">Please, if you are at a church function, think about snapping a few photos for everyone to enjoy. Thank </w:t>
      </w:r>
      <w:r w:rsidR="00B76ADF" w:rsidRPr="00002D46">
        <w:rPr>
          <w:rFonts w:ascii="Georgia" w:hAnsi="Georgia" w:cs="Times New Roman"/>
          <w:b/>
          <w:sz w:val="36"/>
          <w:szCs w:val="36"/>
        </w:rPr>
        <w:t>you</w:t>
      </w:r>
      <w:r w:rsidRPr="00002D46">
        <w:rPr>
          <w:rFonts w:ascii="Georgia" w:hAnsi="Georgia" w:cs="Times New Roman"/>
          <w:b/>
          <w:sz w:val="36"/>
          <w:szCs w:val="36"/>
        </w:rPr>
        <w:t xml:space="preserve"> in advance.</w:t>
      </w:r>
    </w:p>
    <w:p w14:paraId="0FD438EE" w14:textId="77777777" w:rsidR="004F79D3" w:rsidRPr="00002D46" w:rsidRDefault="004F79D3" w:rsidP="00BE2FB6">
      <w:pPr>
        <w:spacing w:after="0" w:line="240" w:lineRule="auto"/>
        <w:rPr>
          <w:rFonts w:ascii="Georgia" w:hAnsi="Georgia" w:cs="Times New Roman"/>
          <w:b/>
          <w:bCs/>
          <w:i/>
          <w:sz w:val="36"/>
          <w:szCs w:val="36"/>
          <w:lang w:val="en"/>
        </w:rPr>
      </w:pPr>
    </w:p>
    <w:p w14:paraId="35015D48" w14:textId="6BD158F9" w:rsidR="002C1C52" w:rsidRPr="00002D46" w:rsidRDefault="002C1C52" w:rsidP="003F3EDD">
      <w:pPr>
        <w:spacing w:after="0"/>
        <w:jc w:val="center"/>
        <w:rPr>
          <w:rFonts w:ascii="Georgia" w:hAnsi="Georgia" w:cs="Times New Roman"/>
          <w:b/>
          <w:sz w:val="36"/>
          <w:szCs w:val="36"/>
          <w:u w:val="single"/>
        </w:rPr>
      </w:pPr>
      <w:r w:rsidRPr="00002D46">
        <w:rPr>
          <w:rFonts w:ascii="Georgia" w:hAnsi="Georgia" w:cs="Times New Roman"/>
          <w:b/>
          <w:sz w:val="36"/>
          <w:szCs w:val="36"/>
          <w:u w:val="single"/>
        </w:rPr>
        <w:t>SERVING HANDS</w:t>
      </w:r>
    </w:p>
    <w:p w14:paraId="10645027" w14:textId="77777777" w:rsidR="002C1C52" w:rsidRPr="00002D46" w:rsidRDefault="002C1C52" w:rsidP="002C1C52">
      <w:pPr>
        <w:spacing w:after="0" w:line="240" w:lineRule="auto"/>
        <w:jc w:val="center"/>
        <w:rPr>
          <w:rFonts w:ascii="Georgia" w:hAnsi="Georgia" w:cs="Times New Roman"/>
          <w:bCs/>
          <w:sz w:val="36"/>
          <w:szCs w:val="36"/>
        </w:rPr>
      </w:pPr>
      <w:r w:rsidRPr="00002D46">
        <w:rPr>
          <w:rFonts w:ascii="Georgia" w:hAnsi="Georgia"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002D46">
        <w:rPr>
          <w:rFonts w:ascii="Georgia" w:hAnsi="Georgia" w:cs="Times New Roman"/>
          <w:bCs/>
          <w:sz w:val="36"/>
          <w:szCs w:val="36"/>
        </w:rPr>
        <w:t>at</w:t>
      </w:r>
      <w:proofErr w:type="gramEnd"/>
      <w:r w:rsidRPr="00002D46">
        <w:rPr>
          <w:rFonts w:ascii="Georgia" w:hAnsi="Georgia" w:cs="Times New Roman"/>
          <w:bCs/>
          <w:sz w:val="36"/>
          <w:szCs w:val="36"/>
        </w:rPr>
        <w:t xml:space="preserve"> 814-392-4281, or Jean Fowler at 586-322-8337 if you need help. </w:t>
      </w:r>
    </w:p>
    <w:p w14:paraId="792941F4" w14:textId="12DFA63F" w:rsidR="00A40FE9" w:rsidRPr="00002D46" w:rsidRDefault="002C1C52" w:rsidP="0018288F">
      <w:pPr>
        <w:spacing w:after="0" w:line="240" w:lineRule="auto"/>
        <w:jc w:val="center"/>
        <w:rPr>
          <w:rFonts w:ascii="Georgia" w:hAnsi="Georgia" w:cs="Times New Roman"/>
          <w:b/>
          <w:bCs/>
          <w:sz w:val="36"/>
          <w:szCs w:val="36"/>
          <w:u w:val="single"/>
        </w:rPr>
      </w:pPr>
      <w:r w:rsidRPr="00002D46">
        <w:rPr>
          <w:rFonts w:ascii="Georgia" w:hAnsi="Georgia" w:cs="Times New Roman"/>
          <w:bCs/>
          <w:sz w:val="36"/>
          <w:szCs w:val="36"/>
        </w:rPr>
        <w:lastRenderedPageBreak/>
        <w:t>Please don’t hesitate to call. We want to serve you! Also, if you are willing to help with any of these services, there is a sign-up chart on the kiosk in the entrance way of the church or call one of these ladies.</w:t>
      </w:r>
    </w:p>
    <w:p w14:paraId="1DDA76B9" w14:textId="77777777" w:rsidR="00743CCD" w:rsidRPr="00002D46" w:rsidRDefault="00743CCD" w:rsidP="007D341C">
      <w:pPr>
        <w:spacing w:after="0"/>
        <w:jc w:val="center"/>
        <w:rPr>
          <w:rFonts w:ascii="Georgia" w:hAnsi="Georgia" w:cs="Times New Roman"/>
          <w:b/>
          <w:bCs/>
          <w:sz w:val="36"/>
          <w:szCs w:val="36"/>
          <w:u w:val="single"/>
        </w:rPr>
      </w:pPr>
    </w:p>
    <w:p w14:paraId="0E66115C" w14:textId="61095EE9" w:rsidR="004F79D3" w:rsidRPr="00002D46" w:rsidRDefault="004F79D3" w:rsidP="007D341C">
      <w:pPr>
        <w:spacing w:after="0"/>
        <w:jc w:val="center"/>
        <w:rPr>
          <w:rFonts w:ascii="Georgia" w:hAnsi="Georgia" w:cs="Times New Roman"/>
          <w:sz w:val="36"/>
          <w:szCs w:val="36"/>
        </w:rPr>
      </w:pPr>
      <w:r w:rsidRPr="00002D46">
        <w:rPr>
          <w:rFonts w:ascii="Georgia" w:hAnsi="Georgia" w:cs="Times New Roman"/>
          <w:b/>
          <w:bCs/>
          <w:sz w:val="36"/>
          <w:szCs w:val="36"/>
          <w:u w:val="single"/>
        </w:rPr>
        <w:t xml:space="preserve">AED /Medical </w:t>
      </w:r>
      <w:proofErr w:type="gramStart"/>
      <w:r w:rsidRPr="00002D46">
        <w:rPr>
          <w:rFonts w:ascii="Georgia" w:hAnsi="Georgia" w:cs="Times New Roman"/>
          <w:b/>
          <w:bCs/>
          <w:sz w:val="36"/>
          <w:szCs w:val="36"/>
          <w:u w:val="single"/>
        </w:rPr>
        <w:t>response :</w:t>
      </w:r>
      <w:proofErr w:type="gramEnd"/>
    </w:p>
    <w:p w14:paraId="7CB4B86E" w14:textId="77777777" w:rsidR="004F79D3" w:rsidRPr="00002D46" w:rsidRDefault="004F79D3" w:rsidP="004F79D3">
      <w:pPr>
        <w:spacing w:line="240" w:lineRule="auto"/>
        <w:jc w:val="center"/>
        <w:rPr>
          <w:rFonts w:ascii="Georgia" w:hAnsi="Georgia" w:cs="Times New Roman"/>
          <w:sz w:val="36"/>
          <w:szCs w:val="36"/>
        </w:rPr>
      </w:pPr>
      <w:r w:rsidRPr="00002D46">
        <w:rPr>
          <w:rFonts w:ascii="Georgia" w:hAnsi="Georgia" w:cs="Times New Roman"/>
          <w:sz w:val="36"/>
          <w:szCs w:val="36"/>
        </w:rPr>
        <w:t xml:space="preserve">We have a poster that is behind the kiosk across from our AED in the narthex.   An emergency incident can happen at any time, and it is good to be prepared.  The poster explains a “hands only </w:t>
      </w:r>
      <w:proofErr w:type="gramStart"/>
      <w:r w:rsidRPr="00002D46">
        <w:rPr>
          <w:rFonts w:ascii="Georgia" w:hAnsi="Georgia" w:cs="Times New Roman"/>
          <w:sz w:val="36"/>
          <w:szCs w:val="36"/>
        </w:rPr>
        <w:t>“ CPR</w:t>
      </w:r>
      <w:proofErr w:type="gramEnd"/>
      <w:r w:rsidRPr="00002D46">
        <w:rPr>
          <w:rFonts w:ascii="Georgia" w:hAnsi="Georgia" w:cs="Times New Roman"/>
          <w:sz w:val="36"/>
          <w:szCs w:val="36"/>
        </w:rPr>
        <w:t xml:space="preserve"> protocol as the first line of an emergency of that kind and is very easy for anyone.  Please take a </w:t>
      </w:r>
      <w:proofErr w:type="gramStart"/>
      <w:r w:rsidRPr="00002D46">
        <w:rPr>
          <w:rFonts w:ascii="Georgia" w:hAnsi="Georgia" w:cs="Times New Roman"/>
          <w:sz w:val="36"/>
          <w:szCs w:val="36"/>
        </w:rPr>
        <w:t>look  and</w:t>
      </w:r>
      <w:proofErr w:type="gramEnd"/>
      <w:r w:rsidRPr="00002D46">
        <w:rPr>
          <w:rFonts w:ascii="Georgia" w:hAnsi="Georgia" w:cs="Times New Roman"/>
          <w:sz w:val="36"/>
          <w:szCs w:val="36"/>
        </w:rPr>
        <w:t xml:space="preserve">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002D46" w:rsidRDefault="004F79D3" w:rsidP="004F79D3">
      <w:pPr>
        <w:spacing w:line="240" w:lineRule="auto"/>
        <w:jc w:val="center"/>
        <w:rPr>
          <w:rFonts w:ascii="Georgia" w:hAnsi="Georgia" w:cs="Times New Roman"/>
          <w:b/>
          <w:bCs/>
          <w:sz w:val="36"/>
          <w:szCs w:val="36"/>
        </w:rPr>
      </w:pPr>
      <w:r w:rsidRPr="00002D46">
        <w:rPr>
          <w:rFonts w:ascii="Georgia" w:hAnsi="Georgia" w:cs="Times New Roman"/>
          <w:b/>
          <w:bCs/>
          <w:sz w:val="36"/>
          <w:szCs w:val="36"/>
        </w:rPr>
        <w:t>Instructional video on how to use the Philips AED.</w:t>
      </w:r>
    </w:p>
    <w:p w14:paraId="01ED2ED6" w14:textId="63B3BFC9" w:rsidR="00527E85" w:rsidRPr="00002D46" w:rsidRDefault="004F79D3" w:rsidP="0030613F">
      <w:pPr>
        <w:spacing w:line="240" w:lineRule="auto"/>
        <w:jc w:val="center"/>
        <w:rPr>
          <w:rFonts w:ascii="Georgia" w:hAnsi="Georgia" w:cs="Times New Roman"/>
          <w:b/>
          <w:bCs/>
          <w:sz w:val="36"/>
          <w:szCs w:val="36"/>
          <w:u w:val="single"/>
        </w:rPr>
      </w:pPr>
      <w:hyperlink r:id="rId19" w:history="1">
        <w:r w:rsidRPr="00002D46">
          <w:rPr>
            <w:rStyle w:val="Hyperlink"/>
            <w:rFonts w:ascii="Georgia" w:hAnsi="Georgia" w:cs="Times New Roman"/>
            <w:color w:val="auto"/>
            <w:sz w:val="36"/>
            <w:szCs w:val="36"/>
          </w:rPr>
          <w:t>https://youtu.be/t6GV9PAbgM4?si=dZuGq8aLjfvpFiM-</w:t>
        </w:r>
      </w:hyperlink>
      <w:bookmarkEnd w:id="13"/>
      <w:bookmarkEnd w:id="14"/>
      <w:bookmarkEnd w:id="15"/>
    </w:p>
    <w:p w14:paraId="11B44EC7" w14:textId="77777777" w:rsidR="00527E85" w:rsidRPr="00002D46" w:rsidRDefault="00527E85" w:rsidP="0030613F">
      <w:pPr>
        <w:spacing w:line="240" w:lineRule="auto"/>
        <w:jc w:val="center"/>
        <w:rPr>
          <w:rFonts w:ascii="Georgia" w:hAnsi="Georgia" w:cs="Times New Roman"/>
          <w:b/>
          <w:bCs/>
          <w:sz w:val="36"/>
          <w:szCs w:val="36"/>
          <w:u w:val="single"/>
        </w:rPr>
      </w:pPr>
    </w:p>
    <w:p w14:paraId="46AA2B52" w14:textId="4D3EE009" w:rsidR="00A40FE9" w:rsidRPr="00002D46" w:rsidRDefault="0030613F" w:rsidP="00527E85">
      <w:pPr>
        <w:spacing w:line="240" w:lineRule="auto"/>
        <w:jc w:val="center"/>
        <w:rPr>
          <w:rFonts w:ascii="Georgia" w:hAnsi="Georgia" w:cs="Times New Roman"/>
          <w:sz w:val="36"/>
          <w:szCs w:val="36"/>
        </w:rPr>
      </w:pPr>
      <w:r w:rsidRPr="00002D46">
        <w:rPr>
          <w:rFonts w:ascii="Georgia" w:hAnsi="Georgia" w:cs="Times New Roman"/>
          <w:b/>
          <w:bCs/>
          <w:sz w:val="36"/>
          <w:szCs w:val="36"/>
          <w:u w:val="single"/>
        </w:rPr>
        <w:t>ST TIMOTHY’S WEBSITE</w:t>
      </w:r>
    </w:p>
    <w:p w14:paraId="159FFFD0" w14:textId="68EC273D" w:rsidR="0030613F" w:rsidRPr="00002D46" w:rsidRDefault="0030613F" w:rsidP="0030613F">
      <w:pPr>
        <w:spacing w:after="0" w:line="240" w:lineRule="auto"/>
        <w:jc w:val="center"/>
        <w:rPr>
          <w:rStyle w:val="Hyperlink"/>
          <w:rFonts w:ascii="Georgia" w:hAnsi="Georgia" w:cs="Times New Roman"/>
          <w:color w:val="auto"/>
          <w:sz w:val="36"/>
          <w:szCs w:val="36"/>
        </w:rPr>
      </w:pPr>
      <w:r w:rsidRPr="00002D46">
        <w:rPr>
          <w:rFonts w:ascii="Georgia" w:hAnsi="Georgia" w:cs="Times New Roman"/>
          <w:sz w:val="36"/>
          <w:szCs w:val="36"/>
        </w:rPr>
        <w:t xml:space="preserve"> Here is the St. Timothy website address: </w:t>
      </w:r>
      <w:hyperlink r:id="rId20" w:history="1">
        <w:r w:rsidRPr="00002D46">
          <w:rPr>
            <w:rStyle w:val="Hyperlink"/>
            <w:rFonts w:ascii="Georgia" w:hAnsi="Georgia" w:cs="Times New Roman"/>
            <w:color w:val="auto"/>
            <w:sz w:val="36"/>
            <w:szCs w:val="36"/>
          </w:rPr>
          <w:t>https://www.sttimlutherancrystalriver.com/</w:t>
        </w:r>
      </w:hyperlink>
    </w:p>
    <w:p w14:paraId="36258A95" w14:textId="77777777" w:rsidR="0030613F" w:rsidRPr="00002D46" w:rsidRDefault="0030613F" w:rsidP="0030613F">
      <w:pPr>
        <w:spacing w:after="0" w:line="240" w:lineRule="auto"/>
        <w:jc w:val="center"/>
        <w:rPr>
          <w:rFonts w:ascii="Georgia" w:hAnsi="Georgia" w:cs="Times New Roman"/>
          <w:sz w:val="36"/>
          <w:szCs w:val="36"/>
        </w:rPr>
      </w:pPr>
    </w:p>
    <w:p w14:paraId="59423C8F" w14:textId="77777777" w:rsidR="0030613F" w:rsidRPr="00002D46" w:rsidRDefault="0030613F" w:rsidP="0030613F">
      <w:pPr>
        <w:spacing w:after="0" w:line="240" w:lineRule="auto"/>
        <w:jc w:val="center"/>
        <w:rPr>
          <w:rStyle w:val="Hyperlink"/>
          <w:rFonts w:ascii="Georgia" w:hAnsi="Georgia" w:cs="Times New Roman"/>
          <w:color w:val="auto"/>
          <w:sz w:val="36"/>
          <w:szCs w:val="36"/>
          <w:u w:val="none"/>
        </w:rPr>
      </w:pPr>
      <w:r w:rsidRPr="00002D46">
        <w:rPr>
          <w:rFonts w:ascii="Georgia" w:hAnsi="Georgia" w:cs="Times New Roman"/>
          <w:sz w:val="36"/>
          <w:szCs w:val="36"/>
        </w:rPr>
        <w:t>There are links for the weekend’s services on the homepage. Please note that the links will change every week, since this is a YouTube file address; every service has its own link.</w:t>
      </w:r>
      <w:r w:rsidRPr="00002D46">
        <w:rPr>
          <w:rFonts w:ascii="Georgia" w:hAnsi="Georgia"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002D46">
        <w:rPr>
          <w:rFonts w:ascii="Georgia" w:hAnsi="Georgia" w:cs="Times New Roman"/>
          <w:sz w:val="36"/>
          <w:szCs w:val="36"/>
        </w:rPr>
        <w:t xml:space="preserve">Please contact us if you would like a CD of any of the services to listen to. </w:t>
      </w:r>
      <w:r w:rsidRPr="00002D46">
        <w:rPr>
          <w:rStyle w:val="Hyperlink"/>
          <w:rFonts w:ascii="Georgia" w:hAnsi="Georgia" w:cs="Times New Roman"/>
          <w:color w:val="auto"/>
          <w:sz w:val="36"/>
          <w:szCs w:val="36"/>
          <w:u w:val="none"/>
        </w:rPr>
        <w:t xml:space="preserve">Be sure to check out our </w:t>
      </w:r>
      <w:r w:rsidRPr="00002D46">
        <w:rPr>
          <w:rStyle w:val="Hyperlink"/>
          <w:rFonts w:ascii="Georgia" w:hAnsi="Georgia" w:cs="Times New Roman"/>
          <w:color w:val="auto"/>
          <w:sz w:val="36"/>
          <w:szCs w:val="36"/>
          <w:u w:val="none"/>
        </w:rPr>
        <w:lastRenderedPageBreak/>
        <w:t>children’s artwork at the bottom of the home page. We hope to add more as they send it to us.</w:t>
      </w:r>
    </w:p>
    <w:p w14:paraId="2327F1D5" w14:textId="77777777" w:rsidR="002A5A4C" w:rsidRPr="00002D46" w:rsidRDefault="002A5A4C" w:rsidP="0030613F">
      <w:pPr>
        <w:spacing w:after="0" w:line="240" w:lineRule="auto"/>
        <w:jc w:val="center"/>
        <w:rPr>
          <w:rStyle w:val="Hyperlink"/>
          <w:rFonts w:ascii="Georgia" w:hAnsi="Georgia" w:cs="Times New Roman"/>
          <w:color w:val="auto"/>
          <w:sz w:val="36"/>
          <w:szCs w:val="36"/>
          <w:u w:val="none"/>
        </w:rPr>
      </w:pPr>
    </w:p>
    <w:p w14:paraId="162566EE" w14:textId="122A1C6B" w:rsidR="0030613F" w:rsidRPr="00002D46" w:rsidRDefault="0030613F" w:rsidP="0030613F">
      <w:pPr>
        <w:spacing w:after="0" w:line="240" w:lineRule="auto"/>
        <w:jc w:val="center"/>
        <w:rPr>
          <w:rFonts w:ascii="Georgia" w:eastAsia="Times New Roman" w:hAnsi="Georgia" w:cs="Times New Roman"/>
          <w:sz w:val="36"/>
          <w:szCs w:val="36"/>
        </w:rPr>
      </w:pPr>
      <w:r w:rsidRPr="00002D46">
        <w:rPr>
          <w:rFonts w:ascii="Georgia" w:eastAsia="Times New Roman" w:hAnsi="Georgia" w:cs="Times New Roman"/>
          <w:sz w:val="36"/>
          <w:szCs w:val="36"/>
        </w:rPr>
        <w:t xml:space="preserve">Here is a link to </w:t>
      </w:r>
      <w:r w:rsidR="0006263F" w:rsidRPr="00002D46">
        <w:rPr>
          <w:rFonts w:ascii="Georgia" w:eastAsia="Times New Roman" w:hAnsi="Georgia" w:cs="Times New Roman"/>
          <w:sz w:val="36"/>
          <w:szCs w:val="36"/>
        </w:rPr>
        <w:t>St Timothy</w:t>
      </w:r>
      <w:r w:rsidRPr="00002D46">
        <w:rPr>
          <w:rFonts w:ascii="Georgia" w:eastAsia="Times New Roman" w:hAnsi="Georgia" w:cs="Times New Roman"/>
          <w:sz w:val="36"/>
          <w:szCs w:val="36"/>
        </w:rPr>
        <w:t>'s YouTube:</w:t>
      </w:r>
      <w:r w:rsidRPr="00002D46">
        <w:rPr>
          <w:rFonts w:ascii="Georgia" w:hAnsi="Georgia" w:cs="Times New Roman"/>
          <w:noProof/>
          <w:sz w:val="36"/>
          <w:szCs w:val="36"/>
        </w:rPr>
        <w:t xml:space="preserve"> </w:t>
      </w:r>
    </w:p>
    <w:p w14:paraId="33EA7B99" w14:textId="77777777" w:rsidR="0030613F" w:rsidRPr="00002D46" w:rsidRDefault="0030613F" w:rsidP="0030613F">
      <w:pPr>
        <w:spacing w:after="0" w:line="240" w:lineRule="auto"/>
        <w:jc w:val="center"/>
        <w:rPr>
          <w:rFonts w:ascii="Georgia" w:eastAsia="Times New Roman" w:hAnsi="Georgia" w:cs="Times New Roman"/>
          <w:sz w:val="36"/>
          <w:szCs w:val="36"/>
        </w:rPr>
      </w:pPr>
    </w:p>
    <w:p w14:paraId="7E85F1F5" w14:textId="1B3278C8" w:rsidR="00060773" w:rsidRPr="00002D46" w:rsidRDefault="0030613F" w:rsidP="00903161">
      <w:pPr>
        <w:spacing w:after="0" w:line="240" w:lineRule="auto"/>
        <w:jc w:val="center"/>
        <w:rPr>
          <w:rFonts w:ascii="Georgia" w:hAnsi="Georgia" w:cs="Times New Roman"/>
          <w:sz w:val="36"/>
          <w:szCs w:val="36"/>
        </w:rPr>
      </w:pPr>
      <w:r w:rsidRPr="00002D46">
        <w:rPr>
          <w:rFonts w:ascii="Georgia" w:hAnsi="Georgia" w:cs="Times New Roman"/>
          <w:noProof/>
          <w:sz w:val="36"/>
          <w:szCs w:val="36"/>
        </w:rPr>
        <w:drawing>
          <wp:anchor distT="0" distB="0" distL="114300" distR="114300" simplePos="0" relativeHeight="251735552" behindDoc="1" locked="1" layoutInCell="1" allowOverlap="1" wp14:anchorId="5A42AAF6" wp14:editId="055D2953">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r w:rsidRPr="00002D46">
          <w:rPr>
            <w:rFonts w:ascii="Georgia" w:eastAsia="Times New Roman" w:hAnsi="Georgia" w:cs="Times New Roman"/>
            <w:sz w:val="36"/>
            <w:szCs w:val="36"/>
            <w:u w:val="single"/>
          </w:rPr>
          <w:t>https://www.youtube.com/channel/UC5xrMj8-8_6iyR_KxjFAwRQ/videos</w:t>
        </w:r>
      </w:hyperlink>
    </w:p>
    <w:p w14:paraId="5BB4A415" w14:textId="77777777" w:rsidR="00DA3ABF" w:rsidRPr="00002D46" w:rsidRDefault="00DA3ABF" w:rsidP="008665C9">
      <w:pPr>
        <w:jc w:val="center"/>
        <w:rPr>
          <w:rFonts w:ascii="Georgia" w:hAnsi="Georgia" w:cs="Times New Roman"/>
          <w:b/>
          <w:bCs/>
          <w:sz w:val="36"/>
          <w:szCs w:val="36"/>
          <w:u w:val="single"/>
        </w:rPr>
      </w:pPr>
    </w:p>
    <w:p w14:paraId="43372D0A" w14:textId="77777777" w:rsidR="00743CCD" w:rsidRPr="00002D46" w:rsidRDefault="00743CCD" w:rsidP="008665C9">
      <w:pPr>
        <w:jc w:val="center"/>
        <w:rPr>
          <w:rFonts w:ascii="Georgia" w:hAnsi="Georgia" w:cs="Times New Roman"/>
          <w:b/>
          <w:bCs/>
          <w:sz w:val="36"/>
          <w:szCs w:val="36"/>
          <w:u w:val="single"/>
        </w:rPr>
      </w:pPr>
    </w:p>
    <w:p w14:paraId="009E7131" w14:textId="139B2DC2" w:rsidR="00CF410E" w:rsidRPr="00002D46" w:rsidRDefault="0030613F" w:rsidP="008665C9">
      <w:pPr>
        <w:jc w:val="center"/>
        <w:rPr>
          <w:rFonts w:ascii="Georgia" w:hAnsi="Georgia" w:cs="Times New Roman"/>
          <w:b/>
          <w:bCs/>
          <w:sz w:val="36"/>
          <w:szCs w:val="36"/>
          <w:u w:val="single"/>
        </w:rPr>
      </w:pPr>
      <w:r w:rsidRPr="00002D46">
        <w:rPr>
          <w:rFonts w:ascii="Georgia" w:hAnsi="Georgia" w:cs="Times New Roman"/>
          <w:b/>
          <w:bCs/>
          <w:sz w:val="36"/>
          <w:szCs w:val="36"/>
          <w:u w:val="single"/>
        </w:rPr>
        <w:t>Facebook</w:t>
      </w:r>
    </w:p>
    <w:p w14:paraId="7D42C1A3" w14:textId="30532425" w:rsidR="0030613F" w:rsidRPr="00002D46" w:rsidRDefault="0030613F" w:rsidP="00CF410E">
      <w:pPr>
        <w:spacing w:line="240" w:lineRule="auto"/>
        <w:jc w:val="center"/>
        <w:rPr>
          <w:rFonts w:ascii="Georgia" w:hAnsi="Georgia" w:cs="Times New Roman"/>
          <w:sz w:val="36"/>
          <w:szCs w:val="36"/>
        </w:rPr>
      </w:pPr>
      <w:r w:rsidRPr="00002D46">
        <w:rPr>
          <w:rFonts w:ascii="Georgia" w:hAnsi="Georgia" w:cs="Times New Roman"/>
          <w:sz w:val="36"/>
          <w:szCs w:val="36"/>
        </w:rPr>
        <w:t xml:space="preserve">See our Facebook page for information about upcoming events and </w:t>
      </w:r>
      <w:proofErr w:type="gramStart"/>
      <w:r w:rsidRPr="00002D46">
        <w:rPr>
          <w:rFonts w:ascii="Georgia" w:hAnsi="Georgia" w:cs="Times New Roman"/>
          <w:sz w:val="36"/>
          <w:szCs w:val="36"/>
        </w:rPr>
        <w:t>Please</w:t>
      </w:r>
      <w:proofErr w:type="gramEnd"/>
      <w:r w:rsidRPr="00002D46">
        <w:rPr>
          <w:rFonts w:ascii="Georgia" w:hAnsi="Georgia" w:cs="Times New Roman"/>
          <w:sz w:val="36"/>
          <w:szCs w:val="36"/>
        </w:rPr>
        <w:t xml:space="preserve"> feel free to message us with suggestions about content. -</w:t>
      </w:r>
      <w:r w:rsidRPr="00002D46">
        <w:rPr>
          <w:rFonts w:ascii="Georgia" w:hAnsi="Georgia" w:cs="Times New Roman"/>
          <w:sz w:val="36"/>
          <w:szCs w:val="36"/>
        </w:rPr>
        <w:tab/>
        <w:t>Regina</w:t>
      </w:r>
    </w:p>
    <w:p w14:paraId="050B72F8" w14:textId="77777777" w:rsidR="0030613F" w:rsidRPr="00002D46" w:rsidRDefault="0030613F" w:rsidP="0030613F">
      <w:pPr>
        <w:spacing w:after="0" w:line="240" w:lineRule="auto"/>
        <w:rPr>
          <w:rFonts w:ascii="Georgia" w:hAnsi="Georgia" w:cs="Times New Roman"/>
          <w:sz w:val="36"/>
          <w:szCs w:val="36"/>
        </w:rPr>
      </w:pPr>
    </w:p>
    <w:p w14:paraId="2346452D" w14:textId="77777777" w:rsidR="0030613F" w:rsidRPr="00002D46" w:rsidRDefault="0030613F" w:rsidP="0030613F">
      <w:pPr>
        <w:pStyle w:val="ListParagraph"/>
        <w:spacing w:after="0" w:line="240" w:lineRule="auto"/>
        <w:jc w:val="center"/>
        <w:rPr>
          <w:rFonts w:ascii="Georgia" w:hAnsi="Georgia" w:cs="Times New Roman"/>
          <w:sz w:val="36"/>
          <w:szCs w:val="36"/>
        </w:rPr>
      </w:pPr>
      <w:r w:rsidRPr="00002D46">
        <w:rPr>
          <w:rFonts w:ascii="Georgia" w:hAnsi="Georgia" w:cs="Times New Roman"/>
          <w:noProof/>
          <w:sz w:val="36"/>
          <w:szCs w:val="36"/>
        </w:rPr>
        <w:drawing>
          <wp:anchor distT="0" distB="0" distL="114300" distR="114300" simplePos="0" relativeHeight="251736576" behindDoc="1" locked="1" layoutInCell="1" allowOverlap="1" wp14:anchorId="4C6F122A" wp14:editId="62071810">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002D46" w:rsidRDefault="0030613F" w:rsidP="0030613F">
      <w:pPr>
        <w:pStyle w:val="ListParagraph"/>
        <w:spacing w:after="0" w:line="240" w:lineRule="auto"/>
        <w:jc w:val="center"/>
        <w:rPr>
          <w:rFonts w:ascii="Georgia" w:hAnsi="Georgia" w:cs="Times New Roman"/>
          <w:sz w:val="36"/>
          <w:szCs w:val="36"/>
          <w:u w:val="single"/>
        </w:rPr>
      </w:pPr>
      <w:hyperlink r:id="rId24" w:history="1">
        <w:r w:rsidRPr="00002D46">
          <w:rPr>
            <w:rFonts w:ascii="Georgia" w:hAnsi="Georgia" w:cs="Times New Roman"/>
            <w:sz w:val="36"/>
            <w:szCs w:val="36"/>
            <w:u w:val="single"/>
          </w:rPr>
          <w:t>St. Timothy Evangelical Lutheran Church | Facebook</w:t>
        </w:r>
      </w:hyperlink>
    </w:p>
    <w:p w14:paraId="00A95132" w14:textId="77777777" w:rsidR="0030613F" w:rsidRPr="00002D46" w:rsidRDefault="0030613F" w:rsidP="0030613F">
      <w:pPr>
        <w:pStyle w:val="ListParagraph"/>
        <w:spacing w:after="0" w:line="240" w:lineRule="auto"/>
        <w:jc w:val="center"/>
        <w:rPr>
          <w:rFonts w:ascii="Georgia" w:hAnsi="Georgia" w:cs="Times New Roman"/>
          <w:sz w:val="36"/>
          <w:szCs w:val="36"/>
          <w:u w:val="single"/>
        </w:rPr>
      </w:pPr>
    </w:p>
    <w:p w14:paraId="61FA4C01" w14:textId="77777777" w:rsidR="0030613F" w:rsidRPr="00002D46" w:rsidRDefault="0030613F" w:rsidP="0030613F">
      <w:pPr>
        <w:pStyle w:val="ListParagraph"/>
        <w:spacing w:after="0" w:line="240" w:lineRule="auto"/>
        <w:jc w:val="center"/>
        <w:rPr>
          <w:rFonts w:ascii="Georgia" w:hAnsi="Georgia" w:cs="Times New Roman"/>
          <w:sz w:val="36"/>
          <w:szCs w:val="36"/>
          <w:u w:val="single"/>
        </w:rPr>
      </w:pPr>
    </w:p>
    <w:p w14:paraId="1779E18D" w14:textId="29FB15CA" w:rsidR="00C7393D" w:rsidRPr="00002D46"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u w:val="single"/>
        </w:rPr>
      </w:pPr>
      <w:r w:rsidRPr="00002D46">
        <w:rPr>
          <w:rFonts w:ascii="Georgia" w:hAnsi="Georgia" w:cs="Times New Roman"/>
          <w:b/>
          <w:noProof/>
          <w:sz w:val="36"/>
          <w:szCs w:val="36"/>
          <w:u w:val="single"/>
        </w:rPr>
        <w:drawing>
          <wp:anchor distT="0" distB="0" distL="114300" distR="114300" simplePos="0" relativeHeight="251648512" behindDoc="1" locked="1" layoutInCell="1" allowOverlap="1" wp14:anchorId="41BBDB21" wp14:editId="6FBE70BD">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5"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002D46">
        <w:rPr>
          <w:rFonts w:ascii="Georgia" w:hAnsi="Georgia" w:cs="Times New Roman"/>
          <w:b/>
          <w:sz w:val="36"/>
          <w:szCs w:val="36"/>
          <w:u w:val="single"/>
        </w:rPr>
        <w:t>The Sunshine Card</w:t>
      </w:r>
      <w:r w:rsidR="002C66B1" w:rsidRPr="00002D46">
        <w:rPr>
          <w:rFonts w:ascii="Georgia" w:hAnsi="Georgia" w:cs="Times New Roman"/>
          <w:b/>
          <w:sz w:val="36"/>
          <w:szCs w:val="36"/>
          <w:u w:val="single"/>
        </w:rPr>
        <w:t xml:space="preserve"> M</w:t>
      </w:r>
      <w:r w:rsidR="004B66FC" w:rsidRPr="00002D46">
        <w:rPr>
          <w:rFonts w:ascii="Georgia" w:hAnsi="Georgia" w:cs="Times New Roman"/>
          <w:b/>
          <w:sz w:val="36"/>
          <w:szCs w:val="36"/>
          <w:u w:val="single"/>
        </w:rPr>
        <w:t>akers</w:t>
      </w:r>
    </w:p>
    <w:p w14:paraId="6AB80A75" w14:textId="2FD998CA" w:rsidR="00524C89" w:rsidRPr="00002D46"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002D46">
        <w:rPr>
          <w:rFonts w:ascii="Georgia" w:hAnsi="Georgia" w:cs="Times New Roman"/>
          <w:bCs/>
          <w:sz w:val="36"/>
          <w:szCs w:val="36"/>
        </w:rPr>
        <w:t xml:space="preserve">The Card Makers </w:t>
      </w:r>
      <w:proofErr w:type="gramStart"/>
      <w:r w:rsidR="00262CB3" w:rsidRPr="00002D46">
        <w:rPr>
          <w:rFonts w:ascii="Georgia" w:hAnsi="Georgia" w:cs="Times New Roman"/>
          <w:bCs/>
          <w:sz w:val="36"/>
          <w:szCs w:val="36"/>
        </w:rPr>
        <w:t>meet</w:t>
      </w:r>
      <w:proofErr w:type="gramEnd"/>
      <w:r w:rsidR="00262CB3" w:rsidRPr="00002D46">
        <w:rPr>
          <w:rFonts w:ascii="Georgia" w:hAnsi="Georgia" w:cs="Times New Roman"/>
          <w:bCs/>
          <w:sz w:val="36"/>
          <w:szCs w:val="36"/>
        </w:rPr>
        <w:t xml:space="preserve"> the first Wednesday of the month</w:t>
      </w:r>
      <w:r w:rsidR="00524C89" w:rsidRPr="00002D46">
        <w:rPr>
          <w:rFonts w:ascii="Georgia" w:hAnsi="Georgia" w:cs="Times New Roman"/>
          <w:bCs/>
          <w:sz w:val="36"/>
          <w:szCs w:val="36"/>
        </w:rPr>
        <w:t xml:space="preserve"> at </w:t>
      </w:r>
      <w:r w:rsidR="00476EF7" w:rsidRPr="00002D46">
        <w:rPr>
          <w:rFonts w:ascii="Georgia" w:hAnsi="Georgia" w:cs="Times New Roman"/>
          <w:bCs/>
          <w:sz w:val="36"/>
          <w:szCs w:val="36"/>
        </w:rPr>
        <w:t>1pm</w:t>
      </w:r>
      <w:r w:rsidR="00262CB3" w:rsidRPr="00002D46">
        <w:rPr>
          <w:rFonts w:ascii="Georgia" w:hAnsi="Georgia" w:cs="Times New Roman"/>
          <w:bCs/>
          <w:sz w:val="36"/>
          <w:szCs w:val="36"/>
        </w:rPr>
        <w:t>, in the Fellowship Hall</w:t>
      </w:r>
      <w:r w:rsidR="00524C89" w:rsidRPr="00002D46">
        <w:rPr>
          <w:rFonts w:ascii="Georgia" w:hAnsi="Georgia" w:cs="Times New Roman"/>
          <w:bCs/>
          <w:sz w:val="36"/>
          <w:szCs w:val="36"/>
        </w:rPr>
        <w:t>.</w:t>
      </w:r>
    </w:p>
    <w:p w14:paraId="61E52D73" w14:textId="5542F07D" w:rsidR="004F2625" w:rsidRPr="00002D46"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002D46">
        <w:rPr>
          <w:rFonts w:ascii="Georgia" w:hAnsi="Georgia" w:cs="Times New Roman"/>
          <w:bCs/>
          <w:sz w:val="36"/>
          <w:szCs w:val="36"/>
        </w:rPr>
        <w:tab/>
      </w:r>
      <w:r w:rsidR="009E478F" w:rsidRPr="00002D46">
        <w:rPr>
          <w:rFonts w:ascii="Georgia" w:hAnsi="Georgia" w:cs="Times New Roman"/>
          <w:bCs/>
          <w:sz w:val="36"/>
          <w:szCs w:val="36"/>
        </w:rPr>
        <w:t>-Kathy</w:t>
      </w:r>
      <w:r w:rsidR="00B65480" w:rsidRPr="00002D46">
        <w:rPr>
          <w:rFonts w:ascii="Georgia" w:hAnsi="Georgia" w:cs="Times New Roman"/>
          <w:bCs/>
          <w:sz w:val="36"/>
          <w:szCs w:val="36"/>
        </w:rPr>
        <w:t xml:space="preserve"> G</w:t>
      </w:r>
    </w:p>
    <w:p w14:paraId="47778C66" w14:textId="77777777" w:rsidR="00AB4C06" w:rsidRPr="00346758" w:rsidRDefault="00AB4C06" w:rsidP="00B0727A">
      <w:pPr>
        <w:spacing w:after="0" w:line="240" w:lineRule="auto"/>
        <w:jc w:val="center"/>
        <w:rPr>
          <w:rFonts w:ascii="Georgia" w:eastAsia="Times New Roman" w:hAnsi="Georgia" w:cs="Times New Roman"/>
          <w:b/>
          <w:bCs/>
          <w:sz w:val="36"/>
          <w:szCs w:val="36"/>
          <w:highlight w:val="yellow"/>
          <w:u w:val="single"/>
        </w:rPr>
      </w:pPr>
    </w:p>
    <w:p w14:paraId="7655D5B8" w14:textId="77777777" w:rsidR="00AB4C06" w:rsidRPr="00346758" w:rsidRDefault="00AB4C06" w:rsidP="00B0727A">
      <w:pPr>
        <w:spacing w:after="0" w:line="240" w:lineRule="auto"/>
        <w:jc w:val="center"/>
        <w:rPr>
          <w:rFonts w:ascii="Georgia" w:eastAsia="Times New Roman" w:hAnsi="Georgia" w:cs="Times New Roman"/>
          <w:b/>
          <w:bCs/>
          <w:sz w:val="36"/>
          <w:szCs w:val="36"/>
          <w:highlight w:val="yellow"/>
          <w:u w:val="single"/>
        </w:rPr>
      </w:pPr>
    </w:p>
    <w:p w14:paraId="7DEDF3B0" w14:textId="77777777" w:rsidR="00A25701" w:rsidRDefault="00A25701">
      <w:pPr>
        <w:rPr>
          <w:rFonts w:ascii="Georgia" w:eastAsia="Times New Roman" w:hAnsi="Georgia" w:cs="Times New Roman"/>
          <w:b/>
          <w:bCs/>
          <w:sz w:val="36"/>
          <w:szCs w:val="36"/>
          <w:u w:val="single"/>
        </w:rPr>
      </w:pPr>
      <w:r>
        <w:rPr>
          <w:rFonts w:ascii="Georgia" w:eastAsia="Times New Roman" w:hAnsi="Georgia" w:cs="Times New Roman"/>
          <w:b/>
          <w:bCs/>
          <w:sz w:val="36"/>
          <w:szCs w:val="36"/>
          <w:u w:val="single"/>
        </w:rPr>
        <w:br w:type="page"/>
      </w:r>
    </w:p>
    <w:p w14:paraId="303DE929" w14:textId="3F0D57CC" w:rsidR="005F673E" w:rsidRPr="00002D46" w:rsidRDefault="005F673E" w:rsidP="00B0727A">
      <w:pPr>
        <w:spacing w:after="0" w:line="240" w:lineRule="auto"/>
        <w:jc w:val="center"/>
        <w:rPr>
          <w:rFonts w:ascii="Georgia" w:hAnsi="Georgia" w:cs="Times New Roman"/>
          <w:bCs/>
          <w:sz w:val="36"/>
          <w:szCs w:val="36"/>
        </w:rPr>
      </w:pPr>
      <w:r w:rsidRPr="00002D46">
        <w:rPr>
          <w:rFonts w:ascii="Georgia" w:eastAsia="Times New Roman" w:hAnsi="Georgia" w:cs="Times New Roman"/>
          <w:b/>
          <w:bCs/>
          <w:sz w:val="36"/>
          <w:szCs w:val="36"/>
          <w:u w:val="single"/>
        </w:rPr>
        <w:lastRenderedPageBreak/>
        <w:t>Senior Care Resources</w:t>
      </w:r>
    </w:p>
    <w:p w14:paraId="52269C3D" w14:textId="478DE885" w:rsidR="005F673E" w:rsidRPr="00002D46" w:rsidRDefault="005F673E" w:rsidP="00B0727A">
      <w:pPr>
        <w:spacing w:after="0" w:line="240" w:lineRule="auto"/>
        <w:jc w:val="center"/>
        <w:rPr>
          <w:rFonts w:ascii="Georgia" w:eastAsia="Times New Roman" w:hAnsi="Georgia" w:cs="Times New Roman"/>
          <w:sz w:val="36"/>
          <w:szCs w:val="36"/>
        </w:rPr>
      </w:pPr>
      <w:hyperlink r:id="rId26" w:history="1">
        <w:r w:rsidRPr="00002D46">
          <w:rPr>
            <w:rStyle w:val="Hyperlink"/>
            <w:rFonts w:ascii="Georgia" w:eastAsia="Times New Roman" w:hAnsi="Georgia" w:cs="Times New Roman"/>
            <w:color w:val="auto"/>
            <w:sz w:val="36"/>
            <w:szCs w:val="36"/>
          </w:rPr>
          <w:t>Caring.com</w:t>
        </w:r>
      </w:hyperlink>
      <w:r w:rsidRPr="00002D46">
        <w:rPr>
          <w:rFonts w:ascii="Georgia" w:eastAsia="Times New Roman" w:hAnsi="Georgia"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002D46"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7" w:history="1">
        <w:r w:rsidRPr="00002D46">
          <w:rPr>
            <w:rStyle w:val="Hyperlink"/>
            <w:rFonts w:ascii="Georgia" w:eastAsia="Times New Roman" w:hAnsi="Georgia" w:cs="Times New Roman"/>
            <w:color w:val="auto"/>
            <w:sz w:val="36"/>
            <w:szCs w:val="36"/>
          </w:rPr>
          <w:t>https://www.caring.com/senior-living/memory-care-facilities/</w:t>
        </w:r>
      </w:hyperlink>
    </w:p>
    <w:p w14:paraId="1ECF8A6B" w14:textId="08587FDD" w:rsidR="005F673E" w:rsidRPr="00002D46"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8" w:history="1">
        <w:r w:rsidRPr="00002D46">
          <w:rPr>
            <w:rStyle w:val="Hyperlink"/>
            <w:rFonts w:ascii="Georgia" w:eastAsia="Times New Roman" w:hAnsi="Georgia" w:cs="Times New Roman"/>
            <w:color w:val="auto"/>
            <w:sz w:val="36"/>
            <w:szCs w:val="36"/>
          </w:rPr>
          <w:t>https://www.caring.com/senior-living/memory-care-facilities/florida</w:t>
        </w:r>
      </w:hyperlink>
    </w:p>
    <w:p w14:paraId="1AFDF9FF" w14:textId="21A110BC" w:rsidR="005F673E" w:rsidRPr="00002D46"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9" w:history="1">
        <w:r w:rsidRPr="00002D46">
          <w:rPr>
            <w:rStyle w:val="Hyperlink"/>
            <w:rFonts w:ascii="Georgia" w:eastAsia="Times New Roman" w:hAnsi="Georgia" w:cs="Times New Roman"/>
            <w:color w:val="auto"/>
            <w:sz w:val="36"/>
            <w:szCs w:val="36"/>
          </w:rPr>
          <w:t>https://www.caring.com/caregivers/alzheimers/</w:t>
        </w:r>
      </w:hyperlink>
    </w:p>
    <w:p w14:paraId="794A5CC0" w14:textId="7EF08393" w:rsidR="00C65C08" w:rsidRPr="00002D46" w:rsidRDefault="005F673E" w:rsidP="00B67745">
      <w:pPr>
        <w:pStyle w:val="ListParagraph"/>
        <w:spacing w:before="100" w:beforeAutospacing="1" w:after="100" w:afterAutospacing="1" w:line="240" w:lineRule="auto"/>
        <w:ind w:left="1080"/>
        <w:jc w:val="center"/>
        <w:rPr>
          <w:rFonts w:ascii="Georgia" w:hAnsi="Georgia" w:cs="Times New Roman"/>
          <w:b/>
          <w:sz w:val="36"/>
          <w:szCs w:val="36"/>
          <w:u w:val="single"/>
        </w:rPr>
      </w:pPr>
      <w:hyperlink r:id="rId30" w:history="1">
        <w:r w:rsidRPr="00002D46">
          <w:rPr>
            <w:rStyle w:val="Hyperlink"/>
            <w:rFonts w:ascii="Georgia" w:eastAsia="Times New Roman" w:hAnsi="Georgia" w:cs="Times New Roman"/>
            <w:color w:val="auto"/>
            <w:sz w:val="36"/>
            <w:szCs w:val="36"/>
          </w:rPr>
          <w:t>https://www.caring.com/caregivers/dementia/</w:t>
        </w:r>
      </w:hyperlink>
    </w:p>
    <w:p w14:paraId="59045197" w14:textId="77777777" w:rsidR="00A40FE9" w:rsidRPr="00346758" w:rsidRDefault="00A40FE9" w:rsidP="00B67745">
      <w:pPr>
        <w:spacing w:after="0" w:line="240" w:lineRule="auto"/>
        <w:jc w:val="center"/>
        <w:rPr>
          <w:rFonts w:ascii="Georgia" w:hAnsi="Georgia" w:cs="Times New Roman"/>
          <w:b/>
          <w:sz w:val="36"/>
          <w:szCs w:val="36"/>
          <w:highlight w:val="yellow"/>
          <w:u w:val="single"/>
        </w:rPr>
      </w:pPr>
    </w:p>
    <w:p w14:paraId="3F6B5CEC" w14:textId="77777777" w:rsidR="00A40FE9" w:rsidRPr="00346758" w:rsidRDefault="00A40FE9" w:rsidP="00B67745">
      <w:pPr>
        <w:spacing w:after="0" w:line="240" w:lineRule="auto"/>
        <w:jc w:val="center"/>
        <w:rPr>
          <w:rFonts w:ascii="Georgia" w:hAnsi="Georgia" w:cs="Times New Roman"/>
          <w:b/>
          <w:sz w:val="36"/>
          <w:szCs w:val="36"/>
          <w:highlight w:val="yellow"/>
          <w:u w:val="single"/>
        </w:rPr>
      </w:pPr>
    </w:p>
    <w:p w14:paraId="49FF7E1C" w14:textId="65BCE14D" w:rsidR="00201A11" w:rsidRPr="00002D46" w:rsidRDefault="00F919E6" w:rsidP="00B67745">
      <w:pPr>
        <w:spacing w:after="0" w:line="240" w:lineRule="auto"/>
        <w:jc w:val="center"/>
        <w:rPr>
          <w:rFonts w:ascii="Georgia" w:hAnsi="Georgia" w:cs="Times New Roman"/>
          <w:b/>
          <w:sz w:val="36"/>
          <w:szCs w:val="36"/>
          <w:u w:val="single"/>
        </w:rPr>
      </w:pPr>
      <w:r w:rsidRPr="00002D46">
        <w:rPr>
          <w:rFonts w:ascii="Georgia" w:hAnsi="Georgia" w:cs="Times New Roman"/>
          <w:b/>
          <w:sz w:val="36"/>
          <w:szCs w:val="36"/>
          <w:u w:val="single"/>
        </w:rPr>
        <w:t>WE HAVE SEVERAL HANDBOOKS ON DEMENTIA IN THE CHURCH LIBRARY, IF ANYONE WOULD LIKE INFORMATION</w:t>
      </w:r>
    </w:p>
    <w:p w14:paraId="2DB3AAF9" w14:textId="77777777" w:rsidR="00201A11" w:rsidRPr="00346758" w:rsidRDefault="00201A11" w:rsidP="00B67745">
      <w:pPr>
        <w:spacing w:after="0" w:line="240" w:lineRule="auto"/>
        <w:jc w:val="center"/>
        <w:rPr>
          <w:rFonts w:ascii="Georgia" w:hAnsi="Georgia" w:cs="Times New Roman"/>
          <w:b/>
          <w:sz w:val="36"/>
          <w:szCs w:val="36"/>
          <w:highlight w:val="yellow"/>
          <w:u w:val="single"/>
        </w:rPr>
      </w:pPr>
    </w:p>
    <w:p w14:paraId="16084621" w14:textId="77777777" w:rsidR="00D41198" w:rsidRPr="00346758" w:rsidRDefault="00D41198" w:rsidP="00B67745">
      <w:pPr>
        <w:spacing w:after="0" w:line="240" w:lineRule="auto"/>
        <w:jc w:val="center"/>
        <w:rPr>
          <w:rFonts w:ascii="Georgia" w:hAnsi="Georgia" w:cs="Times New Roman"/>
          <w:b/>
          <w:sz w:val="36"/>
          <w:szCs w:val="36"/>
          <w:highlight w:val="yellow"/>
          <w:u w:val="single"/>
        </w:rPr>
      </w:pPr>
    </w:p>
    <w:p w14:paraId="33ADD153" w14:textId="4B574B75" w:rsidR="00D41198" w:rsidRPr="00002D46" w:rsidRDefault="00D41198" w:rsidP="00D4119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rPr>
      </w:pPr>
      <w:r w:rsidRPr="00002D46">
        <w:rPr>
          <w:rFonts w:ascii="Georgia" w:hAnsi="Georgia" w:cs="Times New Roman"/>
          <w:b/>
          <w:sz w:val="36"/>
          <w:szCs w:val="36"/>
        </w:rPr>
        <w:t xml:space="preserve">We have the </w:t>
      </w:r>
      <w:r w:rsidR="00002D46" w:rsidRPr="00002D46">
        <w:rPr>
          <w:rFonts w:ascii="Georgia" w:hAnsi="Georgia" w:cs="Times New Roman"/>
          <w:b/>
          <w:sz w:val="36"/>
          <w:szCs w:val="36"/>
        </w:rPr>
        <w:t>January, February, and March 2026</w:t>
      </w:r>
      <w:r w:rsidRPr="00002D46">
        <w:rPr>
          <w:rFonts w:ascii="Georgia" w:hAnsi="Georgia" w:cs="Times New Roman"/>
          <w:b/>
          <w:sz w:val="36"/>
          <w:szCs w:val="36"/>
        </w:rPr>
        <w:t xml:space="preserve"> Christ in Our Home booklets. There are some on the table by </w:t>
      </w:r>
      <w:proofErr w:type="gramStart"/>
      <w:r w:rsidRPr="00002D46">
        <w:rPr>
          <w:rFonts w:ascii="Georgia" w:hAnsi="Georgia" w:cs="Times New Roman"/>
          <w:b/>
          <w:sz w:val="36"/>
          <w:szCs w:val="36"/>
        </w:rPr>
        <w:t>the mailboxes</w:t>
      </w:r>
      <w:proofErr w:type="gramEnd"/>
      <w:r w:rsidRPr="00002D46">
        <w:rPr>
          <w:rFonts w:ascii="Georgia" w:hAnsi="Georgia" w:cs="Times New Roman"/>
          <w:b/>
          <w:sz w:val="36"/>
          <w:szCs w:val="36"/>
        </w:rPr>
        <w:t xml:space="preserve"> or you may request one to be put in your box.</w:t>
      </w:r>
    </w:p>
    <w:p w14:paraId="5869C389" w14:textId="77777777" w:rsidR="00BB68A0" w:rsidRPr="00346758" w:rsidRDefault="00BB68A0" w:rsidP="00B703DE">
      <w:pPr>
        <w:jc w:val="center"/>
        <w:rPr>
          <w:rFonts w:ascii="Georgia" w:hAnsi="Georgia"/>
          <w:b/>
          <w:bCs/>
          <w:sz w:val="36"/>
          <w:szCs w:val="36"/>
          <w:highlight w:val="yellow"/>
          <w:u w:val="single"/>
          <w:lang w:bidi="he-IL"/>
        </w:rPr>
      </w:pPr>
      <w:bookmarkStart w:id="18" w:name="_Hlk200622718"/>
    </w:p>
    <w:p w14:paraId="672A61F0" w14:textId="1A1C356C" w:rsidR="0083538B" w:rsidRPr="00346758" w:rsidRDefault="0083538B">
      <w:pPr>
        <w:rPr>
          <w:rFonts w:ascii="Times New Roman" w:hAnsi="Times New Roman"/>
          <w:b/>
          <w:bCs/>
          <w:sz w:val="36"/>
          <w:szCs w:val="36"/>
          <w:highlight w:val="yellow"/>
          <w:u w:val="single"/>
          <w:lang w:bidi="he-IL"/>
        </w:rPr>
      </w:pPr>
    </w:p>
    <w:bookmarkEnd w:id="18"/>
    <w:p w14:paraId="703581F2" w14:textId="77777777" w:rsidR="006D2389" w:rsidRPr="00346758" w:rsidRDefault="006D2389" w:rsidP="00D41198">
      <w:pPr>
        <w:pStyle w:val="NoSpacing"/>
        <w:jc w:val="center"/>
        <w:rPr>
          <w:rStyle w:val="Hyperlink"/>
          <w:rFonts w:ascii="Georgia" w:hAnsi="Georgia" w:cs="Times New Roman"/>
          <w:color w:val="auto"/>
          <w:sz w:val="36"/>
          <w:szCs w:val="36"/>
          <w:highlight w:val="yellow"/>
          <w:u w:val="none"/>
        </w:rPr>
      </w:pPr>
    </w:p>
    <w:p w14:paraId="7D4005E4" w14:textId="77777777" w:rsidR="002A13D2" w:rsidRPr="00346758" w:rsidRDefault="002A13D2">
      <w:pPr>
        <w:rPr>
          <w:rStyle w:val="Hyperlink"/>
          <w:rFonts w:ascii="Georgia" w:hAnsi="Georgia" w:cs="Times New Roman"/>
          <w:color w:val="auto"/>
          <w:sz w:val="36"/>
          <w:szCs w:val="36"/>
          <w:highlight w:val="yellow"/>
          <w:u w:val="none"/>
        </w:rPr>
      </w:pPr>
      <w:r w:rsidRPr="00346758">
        <w:rPr>
          <w:rStyle w:val="Hyperlink"/>
          <w:rFonts w:ascii="Georgia" w:hAnsi="Georgia" w:cs="Times New Roman"/>
          <w:color w:val="auto"/>
          <w:sz w:val="36"/>
          <w:szCs w:val="36"/>
          <w:highlight w:val="yellow"/>
          <w:u w:val="none"/>
        </w:rPr>
        <w:br w:type="page"/>
      </w:r>
    </w:p>
    <w:p w14:paraId="39BC525D" w14:textId="62C92A05" w:rsidR="002A13D2" w:rsidRPr="00346758" w:rsidRDefault="002A13D2" w:rsidP="002A13D2">
      <w:pPr>
        <w:pStyle w:val="NoSpacing"/>
        <w:pBdr>
          <w:top w:val="triple" w:sz="4" w:space="1" w:color="auto"/>
          <w:left w:val="triple" w:sz="4" w:space="4" w:color="auto"/>
          <w:bottom w:val="triple" w:sz="4" w:space="1" w:color="auto"/>
          <w:right w:val="triple" w:sz="4" w:space="4" w:color="auto"/>
        </w:pBdr>
        <w:jc w:val="center"/>
        <w:rPr>
          <w:rFonts w:ascii="Georgia" w:eastAsia="Times New Roman" w:hAnsi="Georgia" w:cs="Times New Roman"/>
          <w:b/>
          <w:bCs/>
          <w:sz w:val="36"/>
          <w:szCs w:val="36"/>
          <w:highlight w:val="yellow"/>
        </w:rPr>
      </w:pPr>
    </w:p>
    <w:p w14:paraId="707BF95A" w14:textId="385E157A" w:rsidR="00D41198" w:rsidRPr="00002D46" w:rsidRDefault="002A13D2" w:rsidP="002A13D2">
      <w:pPr>
        <w:pStyle w:val="NoSpacing"/>
        <w:pBdr>
          <w:top w:val="triple" w:sz="4" w:space="1" w:color="auto"/>
          <w:left w:val="triple" w:sz="4" w:space="4" w:color="auto"/>
          <w:bottom w:val="triple" w:sz="4" w:space="1" w:color="auto"/>
          <w:right w:val="triple" w:sz="4" w:space="4" w:color="auto"/>
        </w:pBdr>
        <w:jc w:val="center"/>
        <w:rPr>
          <w:rFonts w:ascii="Georgia" w:eastAsia="Times New Roman" w:hAnsi="Georgia" w:cs="Times New Roman"/>
          <w:b/>
          <w:bCs/>
          <w:sz w:val="36"/>
          <w:szCs w:val="36"/>
        </w:rPr>
      </w:pPr>
      <w:r w:rsidRPr="00002D46">
        <w:rPr>
          <w:rFonts w:ascii="Georgia" w:eastAsia="Times New Roman" w:hAnsi="Georgia" w:cs="Times New Roman"/>
          <w:b/>
          <w:bCs/>
          <w:sz w:val="36"/>
          <w:szCs w:val="36"/>
        </w:rPr>
        <w:t>HERE AND THERE WITH THE FOLKS OF ST TIMOTHY</w:t>
      </w:r>
    </w:p>
    <w:p w14:paraId="7A8C223D" w14:textId="304FAED0" w:rsidR="002A13D2" w:rsidRPr="00346758" w:rsidRDefault="002A13D2" w:rsidP="002A13D2">
      <w:pPr>
        <w:pStyle w:val="NoSpacing"/>
        <w:pBdr>
          <w:top w:val="triple" w:sz="4" w:space="1" w:color="auto"/>
          <w:left w:val="triple" w:sz="4" w:space="4" w:color="auto"/>
          <w:bottom w:val="triple" w:sz="4" w:space="1" w:color="auto"/>
          <w:right w:val="triple" w:sz="4" w:space="4" w:color="auto"/>
        </w:pBdr>
        <w:jc w:val="center"/>
        <w:rPr>
          <w:rFonts w:ascii="Georgia" w:eastAsia="Times New Roman" w:hAnsi="Georgia" w:cs="Times New Roman"/>
          <w:b/>
          <w:bCs/>
          <w:sz w:val="36"/>
          <w:szCs w:val="36"/>
          <w:highlight w:val="yellow"/>
        </w:rPr>
      </w:pPr>
    </w:p>
    <w:p w14:paraId="64AD9C65" w14:textId="5A475412" w:rsidR="0070389B" w:rsidRDefault="0070389B" w:rsidP="0070389B">
      <w:pPr>
        <w:rPr>
          <w:rFonts w:ascii="Georgia" w:hAnsi="Georgia"/>
          <w:noProof/>
          <w:sz w:val="36"/>
          <w:szCs w:val="36"/>
          <w:highlight w:val="yellow"/>
        </w:rPr>
      </w:pPr>
    </w:p>
    <w:p w14:paraId="6DA06C55" w14:textId="765AB724" w:rsidR="0070389B" w:rsidRPr="0070389B" w:rsidRDefault="0070389B" w:rsidP="0070389B">
      <w:pPr>
        <w:jc w:val="center"/>
        <w:rPr>
          <w:rFonts w:ascii="Georgia" w:hAnsi="Georgia"/>
          <w:noProof/>
          <w:sz w:val="36"/>
          <w:szCs w:val="36"/>
        </w:rPr>
      </w:pPr>
      <w:r w:rsidRPr="0070389B">
        <w:rPr>
          <w:rFonts w:ascii="Georgia" w:hAnsi="Georgia"/>
          <w:noProof/>
          <w:sz w:val="36"/>
          <w:szCs w:val="36"/>
        </w:rPr>
        <w:t>Coffee Fellowship</w:t>
      </w:r>
    </w:p>
    <w:p w14:paraId="32CAA04C" w14:textId="0BA2A190" w:rsidR="0070389B" w:rsidRDefault="0070389B">
      <w:pPr>
        <w:rPr>
          <w:rFonts w:ascii="Georgia" w:hAnsi="Georgia"/>
          <w:noProof/>
          <w:sz w:val="36"/>
          <w:szCs w:val="36"/>
          <w:highlight w:val="yellow"/>
        </w:rPr>
      </w:pPr>
      <w:r>
        <w:rPr>
          <w:rFonts w:ascii="Georgia" w:hAnsi="Georgia"/>
          <w:noProof/>
          <w:sz w:val="36"/>
          <w:szCs w:val="36"/>
        </w:rPr>
        <w:drawing>
          <wp:anchor distT="0" distB="0" distL="114300" distR="114300" simplePos="0" relativeHeight="251949568" behindDoc="1" locked="0" layoutInCell="1" allowOverlap="1" wp14:anchorId="006001CA" wp14:editId="5320423C">
            <wp:simplePos x="0" y="0"/>
            <wp:positionH relativeFrom="column">
              <wp:posOffset>1990725</wp:posOffset>
            </wp:positionH>
            <wp:positionV relativeFrom="page">
              <wp:posOffset>4800600</wp:posOffset>
            </wp:positionV>
            <wp:extent cx="2921000" cy="1642745"/>
            <wp:effectExtent l="133350" t="114300" r="127000" b="167005"/>
            <wp:wrapTight wrapText="bothSides">
              <wp:wrapPolygon edited="0">
                <wp:start x="-845" y="-1503"/>
                <wp:lineTo x="-986" y="21542"/>
                <wp:lineTo x="-563" y="23545"/>
                <wp:lineTo x="21976" y="23545"/>
                <wp:lineTo x="21976" y="23044"/>
                <wp:lineTo x="22398" y="19287"/>
                <wp:lineTo x="22257" y="-1503"/>
                <wp:lineTo x="-845" y="-1503"/>
              </wp:wrapPolygon>
            </wp:wrapTight>
            <wp:docPr id="195639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9283" name="Picture 1956392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1000" cy="164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48544" behindDoc="1" locked="0" layoutInCell="1" allowOverlap="1" wp14:anchorId="11E72BC4" wp14:editId="07BF5B5A">
            <wp:simplePos x="0" y="0"/>
            <wp:positionH relativeFrom="column">
              <wp:posOffset>1986915</wp:posOffset>
            </wp:positionH>
            <wp:positionV relativeFrom="page">
              <wp:posOffset>2886075</wp:posOffset>
            </wp:positionV>
            <wp:extent cx="2861310" cy="1609725"/>
            <wp:effectExtent l="133350" t="114300" r="129540" b="161925"/>
            <wp:wrapTight wrapText="bothSides">
              <wp:wrapPolygon edited="0">
                <wp:start x="-863" y="-1534"/>
                <wp:lineTo x="-1007" y="21472"/>
                <wp:lineTo x="-575" y="23517"/>
                <wp:lineTo x="22003" y="23517"/>
                <wp:lineTo x="22434" y="19683"/>
                <wp:lineTo x="22290" y="-1534"/>
                <wp:lineTo x="-863" y="-1534"/>
              </wp:wrapPolygon>
            </wp:wrapTight>
            <wp:docPr id="24573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338" name="Picture 245733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131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highlight w:val="yellow"/>
        </w:rPr>
        <w:br w:type="page"/>
      </w:r>
    </w:p>
    <w:p w14:paraId="1991F964" w14:textId="77F30E46" w:rsidR="0070389B" w:rsidRPr="0070389B" w:rsidRDefault="0070389B" w:rsidP="0070389B">
      <w:pPr>
        <w:rPr>
          <w:rFonts w:ascii="Georgia" w:hAnsi="Georgia"/>
          <w:noProof/>
          <w:sz w:val="36"/>
          <w:szCs w:val="36"/>
          <w:highlight w:val="yellow"/>
        </w:rPr>
      </w:pPr>
      <w:r>
        <w:rPr>
          <w:noProof/>
        </w:rPr>
        <w:lastRenderedPageBreak/>
        <w:drawing>
          <wp:anchor distT="0" distB="0" distL="114300" distR="114300" simplePos="0" relativeHeight="251950592" behindDoc="1" locked="0" layoutInCell="1" allowOverlap="1" wp14:anchorId="05DB04AD" wp14:editId="092C68DB">
            <wp:simplePos x="0" y="0"/>
            <wp:positionH relativeFrom="column">
              <wp:posOffset>2705100</wp:posOffset>
            </wp:positionH>
            <wp:positionV relativeFrom="page">
              <wp:posOffset>323850</wp:posOffset>
            </wp:positionV>
            <wp:extent cx="1847850" cy="1277620"/>
            <wp:effectExtent l="0" t="0" r="0" b="0"/>
            <wp:wrapTight wrapText="bothSides">
              <wp:wrapPolygon edited="0">
                <wp:start x="0" y="0"/>
                <wp:lineTo x="0" y="21256"/>
                <wp:lineTo x="21377" y="21256"/>
                <wp:lineTo x="21377" y="0"/>
                <wp:lineTo x="0" y="0"/>
              </wp:wrapPolygon>
            </wp:wrapTight>
            <wp:docPr id="1" name="Picture 1" descr="Februar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y Clip Art Fre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833" b="15000"/>
                    <a:stretch>
                      <a:fillRect/>
                    </a:stretch>
                  </pic:blipFill>
                  <pic:spPr bwMode="auto">
                    <a:xfrm>
                      <a:off x="0" y="0"/>
                      <a:ext cx="1847850" cy="127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56A98" w14:textId="725EEEA9" w:rsidR="002D0377" w:rsidRPr="0070389B" w:rsidRDefault="002D0377" w:rsidP="0070389B">
      <w:pPr>
        <w:rPr>
          <w:highlight w:val="yellow"/>
        </w:rPr>
      </w:pPr>
    </w:p>
    <w:p w14:paraId="154BE9B2" w14:textId="2B27AECD" w:rsidR="0070389B" w:rsidRPr="0070389B" w:rsidRDefault="0070389B" w:rsidP="0070389B">
      <w:pPr>
        <w:rPr>
          <w:highlight w:val="yellow"/>
        </w:rPr>
      </w:pPr>
    </w:p>
    <w:p w14:paraId="65975B15" w14:textId="77777777" w:rsidR="0070389B" w:rsidRDefault="0070389B">
      <w:pPr>
        <w:rPr>
          <w:noProof/>
        </w:rPr>
      </w:pPr>
    </w:p>
    <w:p w14:paraId="04C55F2B" w14:textId="169547E0" w:rsidR="00846E74" w:rsidRDefault="00846E74">
      <w:pPr>
        <w:rPr>
          <w:noProof/>
          <w:highlight w:val="yellow"/>
        </w:rPr>
      </w:pPr>
    </w:p>
    <w:p w14:paraId="1B250C29" w14:textId="52928134" w:rsidR="00846E74" w:rsidRDefault="000A7C25" w:rsidP="000A7C25">
      <w:pPr>
        <w:spacing w:after="0" w:line="240" w:lineRule="auto"/>
        <w:ind w:left="2880" w:firstLine="720"/>
        <w:rPr>
          <w:rFonts w:ascii="Georgia" w:hAnsi="Georgia" w:cs="Times New Roman"/>
          <w:noProof/>
          <w:sz w:val="36"/>
          <w:szCs w:val="36"/>
        </w:rPr>
      </w:pPr>
      <w:r>
        <w:rPr>
          <w:rFonts w:ascii="Georgia" w:hAnsi="Georgia" w:cs="Times New Roman"/>
          <w:noProof/>
          <w:sz w:val="36"/>
          <w:szCs w:val="36"/>
        </w:rPr>
        <w:t>Bob Miller</w:t>
      </w:r>
      <w:r>
        <w:rPr>
          <w:rFonts w:ascii="Georgia" w:hAnsi="Georgia" w:cs="Times New Roman"/>
          <w:noProof/>
          <w:sz w:val="36"/>
          <w:szCs w:val="36"/>
        </w:rPr>
        <w:tab/>
      </w:r>
      <w:r>
        <w:rPr>
          <w:rFonts w:ascii="Georgia" w:hAnsi="Georgia" w:cs="Times New Roman"/>
          <w:noProof/>
          <w:sz w:val="36"/>
          <w:szCs w:val="36"/>
        </w:rPr>
        <w:tab/>
        <w:t>2/3</w:t>
      </w:r>
    </w:p>
    <w:p w14:paraId="40C02389" w14:textId="62AB07FC" w:rsidR="000A7C25" w:rsidRDefault="000A7C25" w:rsidP="000A7C25">
      <w:pPr>
        <w:spacing w:after="0" w:line="240" w:lineRule="auto"/>
        <w:ind w:left="2880" w:firstLine="720"/>
        <w:rPr>
          <w:rFonts w:ascii="Georgia" w:hAnsi="Georgia" w:cs="Times New Roman"/>
          <w:noProof/>
          <w:sz w:val="36"/>
          <w:szCs w:val="36"/>
        </w:rPr>
      </w:pPr>
      <w:r>
        <w:rPr>
          <w:rFonts w:ascii="Georgia" w:hAnsi="Georgia" w:cs="Times New Roman"/>
          <w:noProof/>
          <w:sz w:val="36"/>
          <w:szCs w:val="36"/>
        </w:rPr>
        <w:t>Greg White</w:t>
      </w:r>
      <w:r>
        <w:rPr>
          <w:rFonts w:ascii="Georgia" w:hAnsi="Georgia" w:cs="Times New Roman"/>
          <w:noProof/>
          <w:sz w:val="36"/>
          <w:szCs w:val="36"/>
        </w:rPr>
        <w:tab/>
      </w:r>
      <w:r>
        <w:rPr>
          <w:rFonts w:ascii="Georgia" w:hAnsi="Georgia" w:cs="Times New Roman"/>
          <w:noProof/>
          <w:sz w:val="36"/>
          <w:szCs w:val="36"/>
        </w:rPr>
        <w:tab/>
        <w:t>2/14</w:t>
      </w:r>
    </w:p>
    <w:p w14:paraId="7A7BB35E" w14:textId="36258E6A" w:rsidR="000A7C25" w:rsidRDefault="000A7C25" w:rsidP="007D4773">
      <w:pPr>
        <w:spacing w:after="0" w:line="240" w:lineRule="auto"/>
        <w:ind w:left="2880" w:firstLine="720"/>
        <w:rPr>
          <w:rFonts w:ascii="Georgia" w:hAnsi="Georgia" w:cs="Times New Roman"/>
          <w:noProof/>
          <w:sz w:val="36"/>
          <w:szCs w:val="36"/>
        </w:rPr>
      </w:pPr>
      <w:r>
        <w:rPr>
          <w:rFonts w:ascii="Georgia" w:hAnsi="Georgia" w:cs="Times New Roman"/>
          <w:noProof/>
          <w:sz w:val="36"/>
          <w:szCs w:val="36"/>
        </w:rPr>
        <w:t>Zell Boggus</w:t>
      </w:r>
      <w:r>
        <w:rPr>
          <w:rFonts w:ascii="Georgia" w:hAnsi="Georgia" w:cs="Times New Roman"/>
          <w:noProof/>
          <w:sz w:val="36"/>
          <w:szCs w:val="36"/>
        </w:rPr>
        <w:tab/>
      </w:r>
      <w:r>
        <w:rPr>
          <w:rFonts w:ascii="Georgia" w:hAnsi="Georgia" w:cs="Times New Roman"/>
          <w:noProof/>
          <w:sz w:val="36"/>
          <w:szCs w:val="36"/>
        </w:rPr>
        <w:tab/>
        <w:t>2/17</w:t>
      </w:r>
    </w:p>
    <w:p w14:paraId="652A1001" w14:textId="7C7C6888" w:rsidR="000A7C25" w:rsidRDefault="000A7C25" w:rsidP="007D4773">
      <w:pPr>
        <w:spacing w:after="0" w:line="240" w:lineRule="auto"/>
        <w:ind w:left="2880" w:firstLine="720"/>
        <w:rPr>
          <w:rFonts w:ascii="Georgia" w:hAnsi="Georgia" w:cs="Times New Roman"/>
          <w:noProof/>
          <w:sz w:val="36"/>
          <w:szCs w:val="36"/>
        </w:rPr>
      </w:pPr>
      <w:r>
        <w:rPr>
          <w:rFonts w:ascii="Georgia" w:hAnsi="Georgia" w:cs="Times New Roman"/>
          <w:noProof/>
          <w:sz w:val="36"/>
          <w:szCs w:val="36"/>
        </w:rPr>
        <w:t>Teresa York</w:t>
      </w:r>
      <w:r>
        <w:rPr>
          <w:rFonts w:ascii="Georgia" w:hAnsi="Georgia" w:cs="Times New Roman"/>
          <w:noProof/>
          <w:sz w:val="36"/>
          <w:szCs w:val="36"/>
        </w:rPr>
        <w:tab/>
      </w:r>
      <w:r>
        <w:rPr>
          <w:rFonts w:ascii="Georgia" w:hAnsi="Georgia" w:cs="Times New Roman"/>
          <w:noProof/>
          <w:sz w:val="36"/>
          <w:szCs w:val="36"/>
        </w:rPr>
        <w:tab/>
        <w:t>2/21</w:t>
      </w:r>
    </w:p>
    <w:p w14:paraId="167F8C9D" w14:textId="55AD7DDC" w:rsidR="000A7C25" w:rsidRDefault="000A7C25" w:rsidP="007D4773">
      <w:pPr>
        <w:spacing w:after="0" w:line="240" w:lineRule="auto"/>
        <w:ind w:left="2880" w:firstLine="720"/>
        <w:rPr>
          <w:rFonts w:ascii="Georgia" w:hAnsi="Georgia" w:cs="Times New Roman"/>
          <w:noProof/>
          <w:sz w:val="36"/>
          <w:szCs w:val="36"/>
        </w:rPr>
      </w:pPr>
      <w:r>
        <w:rPr>
          <w:rFonts w:ascii="Georgia" w:hAnsi="Georgia" w:cs="Times New Roman"/>
          <w:noProof/>
          <w:sz w:val="36"/>
          <w:szCs w:val="36"/>
        </w:rPr>
        <w:t>Judi Schutrum</w:t>
      </w:r>
      <w:r>
        <w:rPr>
          <w:rFonts w:ascii="Georgia" w:hAnsi="Georgia" w:cs="Times New Roman"/>
          <w:noProof/>
          <w:sz w:val="36"/>
          <w:szCs w:val="36"/>
        </w:rPr>
        <w:tab/>
        <w:t>2/25</w:t>
      </w:r>
    </w:p>
    <w:p w14:paraId="5AA855AD" w14:textId="3C6949D3" w:rsidR="00846E74" w:rsidRDefault="00846E74" w:rsidP="00E75FAE">
      <w:pPr>
        <w:spacing w:after="0" w:line="240" w:lineRule="auto"/>
        <w:ind w:left="2160" w:firstLine="720"/>
        <w:rPr>
          <w:rFonts w:ascii="Georgia" w:hAnsi="Georgia" w:cs="Times New Roman"/>
          <w:noProof/>
          <w:sz w:val="36"/>
          <w:szCs w:val="36"/>
        </w:rPr>
      </w:pPr>
    </w:p>
    <w:p w14:paraId="18EBE3DB" w14:textId="77777777" w:rsidR="00846E74" w:rsidRDefault="00846E74" w:rsidP="00E75FAE">
      <w:pPr>
        <w:spacing w:after="0" w:line="240" w:lineRule="auto"/>
        <w:ind w:left="2160" w:firstLine="720"/>
        <w:rPr>
          <w:rFonts w:ascii="Georgia" w:hAnsi="Georgia" w:cs="Times New Roman"/>
          <w:noProof/>
          <w:sz w:val="36"/>
          <w:szCs w:val="36"/>
        </w:rPr>
      </w:pPr>
    </w:p>
    <w:p w14:paraId="512776AF" w14:textId="77777777" w:rsidR="00846E74" w:rsidRDefault="00846E74" w:rsidP="00E75FAE">
      <w:pPr>
        <w:spacing w:after="0" w:line="240" w:lineRule="auto"/>
        <w:ind w:left="2160" w:firstLine="720"/>
        <w:rPr>
          <w:rFonts w:ascii="Georgia" w:hAnsi="Georgia" w:cs="Times New Roman"/>
          <w:noProof/>
          <w:sz w:val="36"/>
          <w:szCs w:val="36"/>
        </w:rPr>
      </w:pPr>
    </w:p>
    <w:p w14:paraId="27ECD02F" w14:textId="77777777" w:rsidR="00846E74" w:rsidRDefault="00846E74" w:rsidP="00E75FAE">
      <w:pPr>
        <w:spacing w:after="0" w:line="240" w:lineRule="auto"/>
        <w:ind w:left="2160" w:firstLine="720"/>
        <w:rPr>
          <w:rFonts w:ascii="Georgia" w:hAnsi="Georgia" w:cs="Times New Roman"/>
          <w:noProof/>
          <w:sz w:val="36"/>
          <w:szCs w:val="36"/>
        </w:rPr>
      </w:pPr>
    </w:p>
    <w:p w14:paraId="409C2AE4" w14:textId="77777777" w:rsidR="00846E74" w:rsidRDefault="00846E74" w:rsidP="00E75FAE">
      <w:pPr>
        <w:spacing w:after="0" w:line="240" w:lineRule="auto"/>
        <w:ind w:left="2160" w:firstLine="720"/>
        <w:rPr>
          <w:rFonts w:ascii="Georgia" w:hAnsi="Georgia" w:cs="Times New Roman"/>
          <w:noProof/>
          <w:sz w:val="36"/>
          <w:szCs w:val="36"/>
        </w:rPr>
      </w:pPr>
    </w:p>
    <w:p w14:paraId="3A8890D8" w14:textId="35ADDE78" w:rsidR="00653433" w:rsidRPr="00932FC0" w:rsidRDefault="00CA128A" w:rsidP="00DF4F2B">
      <w:pPr>
        <w:spacing w:line="240" w:lineRule="auto"/>
        <w:ind w:left="2880" w:firstLine="720"/>
        <w:rPr>
          <w:rFonts w:ascii="Georgia" w:hAnsi="Georgia" w:cs="Dreaming Outloud Pro"/>
          <w:noProof/>
          <w:sz w:val="36"/>
          <w:szCs w:val="36"/>
        </w:rPr>
      </w:pPr>
      <w:r w:rsidRPr="00932FC0">
        <w:rPr>
          <w:rFonts w:ascii="Georgia" w:hAnsi="Georgia" w:cs="Dreaming Outloud Pro"/>
          <w:b/>
          <w:bCs/>
          <w:noProof/>
          <w:sz w:val="36"/>
          <w:szCs w:val="36"/>
        </w:rPr>
        <w:t xml:space="preserve">    </w:t>
      </w:r>
    </w:p>
    <w:p w14:paraId="3FDF17F4" w14:textId="4889DC99" w:rsidR="00664FB9" w:rsidRPr="00932FC0" w:rsidRDefault="00664FB9" w:rsidP="00DF4F2B">
      <w:pPr>
        <w:spacing w:line="240" w:lineRule="auto"/>
        <w:ind w:left="2880" w:firstLine="720"/>
        <w:rPr>
          <w:rFonts w:ascii="Georgia" w:hAnsi="Georgia" w:cs="Dreaming Outloud Pro"/>
          <w:b/>
          <w:bCs/>
          <w:noProof/>
          <w:sz w:val="36"/>
          <w:szCs w:val="36"/>
        </w:rPr>
      </w:pPr>
    </w:p>
    <w:p w14:paraId="0AD77AC7" w14:textId="5536A46F" w:rsidR="00653433" w:rsidRPr="00932FC0" w:rsidRDefault="00653433" w:rsidP="00664FB9">
      <w:pPr>
        <w:spacing w:after="0" w:line="240" w:lineRule="auto"/>
        <w:ind w:left="2880" w:firstLine="720"/>
        <w:rPr>
          <w:rFonts w:ascii="Georgia" w:hAnsi="Georgia" w:cs="Dreaming Outloud Pro"/>
          <w:noProof/>
          <w:sz w:val="36"/>
          <w:szCs w:val="36"/>
        </w:rPr>
      </w:pPr>
    </w:p>
    <w:p w14:paraId="11460C37" w14:textId="77527B24" w:rsidR="00834108" w:rsidRPr="00AA477A" w:rsidRDefault="00A111B7" w:rsidP="00373CF3">
      <w:pPr>
        <w:spacing w:line="240" w:lineRule="auto"/>
        <w:ind w:left="2880" w:firstLine="720"/>
        <w:rPr>
          <w:rFonts w:ascii="Baguet Script" w:hAnsi="Baguet Script" w:cs="Dreaming Outloud Pro"/>
          <w:b/>
          <w:bCs/>
          <w:noProof/>
          <w:sz w:val="36"/>
          <w:szCs w:val="36"/>
        </w:rPr>
      </w:pPr>
      <w:r w:rsidRPr="00932FC0">
        <w:rPr>
          <w:rFonts w:ascii="Baguet Script" w:hAnsi="Baguet Script" w:cs="Dreaming Outloud Pro"/>
          <w:b/>
          <w:bCs/>
          <w:noProof/>
          <w:sz w:val="36"/>
          <w:szCs w:val="36"/>
        </w:rPr>
        <w:t xml:space="preserve">  </w:t>
      </w:r>
      <w:r w:rsidR="003F3EDD" w:rsidRPr="00AA477A">
        <w:rPr>
          <w:rFonts w:ascii="Baguet Script" w:hAnsi="Baguet Script" w:cs="Dreaming Outloud Pro"/>
          <w:b/>
          <w:bCs/>
          <w:noProof/>
          <w:sz w:val="36"/>
          <w:szCs w:val="36"/>
        </w:rPr>
        <w:t xml:space="preserve">Birthday </w:t>
      </w:r>
      <w:r w:rsidR="000E6622" w:rsidRPr="00AA477A">
        <w:rPr>
          <w:rFonts w:ascii="Baguet Script" w:hAnsi="Baguet Script" w:cs="Dreaming Outloud Pro"/>
          <w:b/>
          <w:bCs/>
          <w:noProof/>
          <w:sz w:val="36"/>
          <w:szCs w:val="36"/>
        </w:rPr>
        <w:t xml:space="preserve">  </w:t>
      </w:r>
      <w:r w:rsidR="003F3EDD" w:rsidRPr="00AA477A">
        <w:rPr>
          <w:rFonts w:ascii="Baguet Script" w:hAnsi="Baguet Script" w:cs="Dreaming Outloud Pro"/>
          <w:b/>
          <w:bCs/>
          <w:noProof/>
          <w:sz w:val="36"/>
          <w:szCs w:val="36"/>
        </w:rPr>
        <w:t>Blessings!</w:t>
      </w:r>
      <w:r w:rsidR="00834108" w:rsidRPr="00AA477A">
        <w:rPr>
          <w:rFonts w:ascii="Baguet Script" w:hAnsi="Baguet Script" w:cs="Dreaming Outloud Pro"/>
          <w:b/>
          <w:bCs/>
          <w:noProof/>
          <w:sz w:val="36"/>
          <w:szCs w:val="36"/>
        </w:rPr>
        <w:br w:type="page"/>
      </w:r>
    </w:p>
    <w:tbl>
      <w:tblPr>
        <w:tblStyle w:val="TableGrid"/>
        <w:tblpPr w:leftFromText="180" w:rightFromText="180" w:tblpY="1800"/>
        <w:tblW w:w="0" w:type="auto"/>
        <w:tblLook w:val="04A0" w:firstRow="1" w:lastRow="0" w:firstColumn="1" w:lastColumn="0" w:noHBand="0" w:noVBand="1"/>
      </w:tblPr>
      <w:tblGrid>
        <w:gridCol w:w="1456"/>
        <w:gridCol w:w="1479"/>
        <w:gridCol w:w="1491"/>
        <w:gridCol w:w="1804"/>
        <w:gridCol w:w="1581"/>
        <w:gridCol w:w="1432"/>
        <w:gridCol w:w="1547"/>
      </w:tblGrid>
      <w:tr w:rsidR="007D4773" w:rsidRPr="00653FA2" w14:paraId="1E836948" w14:textId="77777777" w:rsidTr="00653FA2">
        <w:tc>
          <w:tcPr>
            <w:tcW w:w="1456" w:type="dxa"/>
          </w:tcPr>
          <w:p w14:paraId="6C62085E" w14:textId="18D5F65A" w:rsidR="007D4773" w:rsidRPr="00653FA2" w:rsidRDefault="007D4773" w:rsidP="00653FA2">
            <w:pPr>
              <w:rPr>
                <w:rFonts w:ascii="Georgia" w:hAnsi="Georgia" w:cs="Dreaming Outloud Pro"/>
                <w:b/>
                <w:bCs/>
                <w:noProof/>
                <w:sz w:val="22"/>
                <w:szCs w:val="22"/>
              </w:rPr>
            </w:pPr>
            <w:r w:rsidRPr="00653FA2">
              <w:rPr>
                <w:rFonts w:ascii="Georgia" w:hAnsi="Georgia" w:cs="Dreaming Outloud Pro"/>
                <w:b/>
                <w:bCs/>
                <w:noProof/>
                <w:sz w:val="22"/>
                <w:szCs w:val="22"/>
              </w:rPr>
              <w:lastRenderedPageBreak/>
              <w:t>SUNDAY</w:t>
            </w:r>
          </w:p>
        </w:tc>
        <w:tc>
          <w:tcPr>
            <w:tcW w:w="1479" w:type="dxa"/>
          </w:tcPr>
          <w:p w14:paraId="07E7F284" w14:textId="0AE27A2E" w:rsidR="007D4773" w:rsidRPr="00653FA2" w:rsidRDefault="007D4773" w:rsidP="00653FA2">
            <w:pPr>
              <w:rPr>
                <w:rFonts w:ascii="Georgia" w:hAnsi="Georgia" w:cs="Dreaming Outloud Pro"/>
                <w:b/>
                <w:bCs/>
                <w:noProof/>
                <w:sz w:val="22"/>
                <w:szCs w:val="22"/>
              </w:rPr>
            </w:pPr>
            <w:r w:rsidRPr="00653FA2">
              <w:rPr>
                <w:rFonts w:ascii="Georgia" w:hAnsi="Georgia" w:cs="Dreaming Outloud Pro"/>
                <w:b/>
                <w:bCs/>
                <w:noProof/>
                <w:sz w:val="22"/>
                <w:szCs w:val="22"/>
              </w:rPr>
              <w:t>MONDAY</w:t>
            </w:r>
          </w:p>
        </w:tc>
        <w:tc>
          <w:tcPr>
            <w:tcW w:w="1491" w:type="dxa"/>
          </w:tcPr>
          <w:p w14:paraId="684F68E0" w14:textId="000E1C49" w:rsidR="007D4773" w:rsidRPr="00653FA2" w:rsidRDefault="007D4773" w:rsidP="00653FA2">
            <w:pPr>
              <w:rPr>
                <w:rFonts w:ascii="Georgia" w:hAnsi="Georgia" w:cs="Dreaming Outloud Pro"/>
                <w:b/>
                <w:bCs/>
                <w:noProof/>
                <w:sz w:val="22"/>
                <w:szCs w:val="22"/>
              </w:rPr>
            </w:pPr>
            <w:r w:rsidRPr="00653FA2">
              <w:rPr>
                <w:rFonts w:ascii="Georgia" w:hAnsi="Georgia" w:cs="Dreaming Outloud Pro"/>
                <w:b/>
                <w:bCs/>
                <w:noProof/>
                <w:sz w:val="22"/>
                <w:szCs w:val="22"/>
              </w:rPr>
              <w:t>TUESDAY</w:t>
            </w:r>
          </w:p>
        </w:tc>
        <w:tc>
          <w:tcPr>
            <w:tcW w:w="1804" w:type="dxa"/>
          </w:tcPr>
          <w:p w14:paraId="497738AF" w14:textId="6A0FE52B" w:rsidR="007D4773" w:rsidRPr="00653FA2" w:rsidRDefault="007D4773" w:rsidP="00653FA2">
            <w:pPr>
              <w:rPr>
                <w:rFonts w:ascii="Georgia" w:hAnsi="Georgia" w:cs="Dreaming Outloud Pro"/>
                <w:b/>
                <w:bCs/>
                <w:noProof/>
                <w:sz w:val="22"/>
                <w:szCs w:val="22"/>
              </w:rPr>
            </w:pPr>
            <w:r w:rsidRPr="00653FA2">
              <w:rPr>
                <w:rFonts w:ascii="Georgia" w:hAnsi="Georgia" w:cs="Dreaming Outloud Pro"/>
                <w:b/>
                <w:bCs/>
                <w:noProof/>
                <w:sz w:val="22"/>
                <w:szCs w:val="22"/>
              </w:rPr>
              <w:t>WEDNESDAY</w:t>
            </w:r>
          </w:p>
        </w:tc>
        <w:tc>
          <w:tcPr>
            <w:tcW w:w="1581" w:type="dxa"/>
          </w:tcPr>
          <w:p w14:paraId="7DC66D35" w14:textId="2545BCC1" w:rsidR="007D4773" w:rsidRPr="00653FA2" w:rsidRDefault="007D4773" w:rsidP="00653FA2">
            <w:pPr>
              <w:rPr>
                <w:rFonts w:ascii="Georgia" w:hAnsi="Georgia" w:cs="Dreaming Outloud Pro"/>
                <w:b/>
                <w:bCs/>
                <w:noProof/>
                <w:sz w:val="22"/>
                <w:szCs w:val="22"/>
              </w:rPr>
            </w:pPr>
            <w:r w:rsidRPr="00653FA2">
              <w:rPr>
                <w:rFonts w:ascii="Georgia" w:hAnsi="Georgia" w:cs="Dreaming Outloud Pro"/>
                <w:b/>
                <w:bCs/>
                <w:noProof/>
                <w:sz w:val="22"/>
                <w:szCs w:val="22"/>
              </w:rPr>
              <w:t>THURSDAY</w:t>
            </w:r>
          </w:p>
        </w:tc>
        <w:tc>
          <w:tcPr>
            <w:tcW w:w="1432" w:type="dxa"/>
          </w:tcPr>
          <w:p w14:paraId="40589013" w14:textId="1F1ADB24" w:rsidR="007D4773" w:rsidRPr="00653FA2" w:rsidRDefault="007D4773" w:rsidP="00653FA2">
            <w:pPr>
              <w:rPr>
                <w:rFonts w:ascii="Georgia" w:hAnsi="Georgia" w:cs="Dreaming Outloud Pro"/>
                <w:b/>
                <w:bCs/>
                <w:noProof/>
                <w:sz w:val="22"/>
                <w:szCs w:val="22"/>
              </w:rPr>
            </w:pPr>
            <w:r w:rsidRPr="00653FA2">
              <w:rPr>
                <w:rFonts w:ascii="Georgia" w:hAnsi="Georgia" w:cs="Dreaming Outloud Pro"/>
                <w:b/>
                <w:bCs/>
                <w:noProof/>
                <w:sz w:val="22"/>
                <w:szCs w:val="22"/>
              </w:rPr>
              <w:t>FRIDAY</w:t>
            </w:r>
          </w:p>
        </w:tc>
        <w:tc>
          <w:tcPr>
            <w:tcW w:w="1547" w:type="dxa"/>
          </w:tcPr>
          <w:p w14:paraId="209C12A1" w14:textId="56C13399" w:rsidR="007D4773" w:rsidRPr="00653FA2" w:rsidRDefault="007D4773" w:rsidP="00653FA2">
            <w:pPr>
              <w:rPr>
                <w:rFonts w:ascii="Georgia" w:hAnsi="Georgia" w:cs="Dreaming Outloud Pro"/>
                <w:b/>
                <w:bCs/>
                <w:noProof/>
                <w:sz w:val="22"/>
                <w:szCs w:val="22"/>
              </w:rPr>
            </w:pPr>
            <w:r w:rsidRPr="00653FA2">
              <w:rPr>
                <w:rFonts w:ascii="Georgia" w:hAnsi="Georgia" w:cs="Dreaming Outloud Pro"/>
                <w:b/>
                <w:bCs/>
                <w:noProof/>
                <w:sz w:val="22"/>
                <w:szCs w:val="22"/>
              </w:rPr>
              <w:t>SATURDAY</w:t>
            </w:r>
          </w:p>
        </w:tc>
      </w:tr>
      <w:tr w:rsidR="007D4773" w:rsidRPr="00653FA2" w14:paraId="269F50A1" w14:textId="77777777" w:rsidTr="00653FA2">
        <w:tc>
          <w:tcPr>
            <w:tcW w:w="1456" w:type="dxa"/>
          </w:tcPr>
          <w:p w14:paraId="6599FD49"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w:t>
            </w:r>
          </w:p>
          <w:p w14:paraId="68671198"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9am Worship</w:t>
            </w:r>
          </w:p>
          <w:p w14:paraId="6F934675"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10:15-10:45 D-UP Communion</w:t>
            </w:r>
          </w:p>
          <w:p w14:paraId="767B6ABB" w14:textId="6DF291AE" w:rsidR="007D4773" w:rsidRPr="00653FA2" w:rsidRDefault="007D4773" w:rsidP="00653FA2">
            <w:pPr>
              <w:rPr>
                <w:rFonts w:ascii="Georgia" w:hAnsi="Georgia" w:cs="Dreaming Outloud Pro"/>
                <w:b/>
                <w:bCs/>
                <w:noProof/>
                <w:sz w:val="18"/>
                <w:szCs w:val="18"/>
              </w:rPr>
            </w:pPr>
            <w:r w:rsidRPr="00653FA2">
              <w:rPr>
                <w:rFonts w:ascii="Georgia" w:hAnsi="Georgia" w:cs="Dreaming Outloud Pro"/>
                <w:noProof/>
                <w:sz w:val="16"/>
                <w:szCs w:val="16"/>
              </w:rPr>
              <w:t>10:30 Adult SS, Coffee Fellowship</w:t>
            </w:r>
          </w:p>
        </w:tc>
        <w:tc>
          <w:tcPr>
            <w:tcW w:w="1479" w:type="dxa"/>
          </w:tcPr>
          <w:p w14:paraId="511BB9E6"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w:t>
            </w:r>
          </w:p>
          <w:p w14:paraId="57B5B4CE" w14:textId="77777777" w:rsidR="007D4773" w:rsidRPr="00653FA2" w:rsidRDefault="007D4773" w:rsidP="00653FA2">
            <w:pPr>
              <w:rPr>
                <w:rFonts w:ascii="Georgia" w:hAnsi="Georgia" w:cs="Dreaming Outloud Pro"/>
                <w:noProof/>
                <w:sz w:val="18"/>
                <w:szCs w:val="18"/>
              </w:rPr>
            </w:pPr>
            <w:r w:rsidRPr="00653FA2">
              <w:rPr>
                <w:rFonts w:ascii="Georgia" w:hAnsi="Georgia" w:cs="Dreaming Outloud Pro"/>
                <w:noProof/>
                <w:sz w:val="18"/>
                <w:szCs w:val="18"/>
              </w:rPr>
              <w:t>10am PB&amp;J</w:t>
            </w:r>
          </w:p>
          <w:p w14:paraId="77BA8FDA" w14:textId="7359FF75" w:rsidR="007D4773" w:rsidRPr="00653FA2" w:rsidRDefault="007D4773" w:rsidP="00653FA2">
            <w:pPr>
              <w:rPr>
                <w:rFonts w:ascii="Georgia" w:hAnsi="Georgia" w:cs="Dreaming Outloud Pro"/>
                <w:b/>
                <w:bCs/>
                <w:noProof/>
                <w:sz w:val="18"/>
                <w:szCs w:val="18"/>
              </w:rPr>
            </w:pPr>
            <w:r w:rsidRPr="00653FA2">
              <w:rPr>
                <w:rFonts w:ascii="Georgia" w:hAnsi="Georgia" w:cs="Dreaming Outloud Pro"/>
                <w:noProof/>
                <w:sz w:val="18"/>
                <w:szCs w:val="18"/>
              </w:rPr>
              <w:t>11am Healthy Start</w:t>
            </w:r>
          </w:p>
        </w:tc>
        <w:tc>
          <w:tcPr>
            <w:tcW w:w="1491" w:type="dxa"/>
          </w:tcPr>
          <w:p w14:paraId="4B2D8B37" w14:textId="13A22AA0"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3</w:t>
            </w:r>
          </w:p>
        </w:tc>
        <w:tc>
          <w:tcPr>
            <w:tcW w:w="1804" w:type="dxa"/>
          </w:tcPr>
          <w:p w14:paraId="422A8730"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4</w:t>
            </w:r>
          </w:p>
          <w:p w14:paraId="1E747D68" w14:textId="790C4859"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11am Citrus Blessings</w:t>
            </w:r>
          </w:p>
          <w:p w14:paraId="1F272203" w14:textId="3B509BC4" w:rsidR="007D4773" w:rsidRPr="00653FA2" w:rsidRDefault="007D4773" w:rsidP="00653FA2">
            <w:pPr>
              <w:rPr>
                <w:rFonts w:ascii="Georgia" w:hAnsi="Georgia" w:cs="Dreaming Outloud Pro"/>
                <w:noProof/>
                <w:sz w:val="18"/>
                <w:szCs w:val="18"/>
              </w:rPr>
            </w:pPr>
            <w:r w:rsidRPr="00653FA2">
              <w:rPr>
                <w:rFonts w:ascii="Georgia" w:hAnsi="Georgia" w:cs="Dreaming Outloud Pro"/>
                <w:noProof/>
                <w:sz w:val="18"/>
                <w:szCs w:val="18"/>
              </w:rPr>
              <w:t>1pm Card Makers</w:t>
            </w:r>
          </w:p>
          <w:p w14:paraId="2D42A1E9" w14:textId="197FF779" w:rsidR="00653FA2" w:rsidRPr="00653FA2" w:rsidRDefault="00653FA2" w:rsidP="00653FA2">
            <w:pPr>
              <w:rPr>
                <w:rFonts w:ascii="Georgia" w:hAnsi="Georgia" w:cs="Dreaming Outloud Pro"/>
                <w:noProof/>
                <w:sz w:val="18"/>
                <w:szCs w:val="18"/>
              </w:rPr>
            </w:pPr>
          </w:p>
        </w:tc>
        <w:tc>
          <w:tcPr>
            <w:tcW w:w="1581" w:type="dxa"/>
          </w:tcPr>
          <w:p w14:paraId="54FB935E"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5</w:t>
            </w:r>
          </w:p>
          <w:p w14:paraId="2AF3F766" w14:textId="77777777" w:rsidR="007D4773" w:rsidRPr="00653FA2" w:rsidRDefault="007D4773" w:rsidP="00653FA2">
            <w:pPr>
              <w:rPr>
                <w:rFonts w:ascii="Georgia" w:hAnsi="Georgia" w:cs="Dreaming Outloud Pro"/>
                <w:noProof/>
                <w:sz w:val="18"/>
                <w:szCs w:val="18"/>
              </w:rPr>
            </w:pPr>
            <w:r w:rsidRPr="00653FA2">
              <w:rPr>
                <w:rFonts w:ascii="Georgia" w:hAnsi="Georgia" w:cs="Dreaming Outloud Pro"/>
                <w:noProof/>
                <w:sz w:val="18"/>
                <w:szCs w:val="18"/>
              </w:rPr>
              <w:t>11-12 Bible Study for Beginners</w:t>
            </w:r>
          </w:p>
          <w:p w14:paraId="1D9CC823" w14:textId="77777777" w:rsidR="007D4773" w:rsidRPr="00653FA2" w:rsidRDefault="007D4773" w:rsidP="00653FA2">
            <w:pPr>
              <w:rPr>
                <w:rFonts w:ascii="Georgia" w:hAnsi="Georgia" w:cs="Dreaming Outloud Pro"/>
                <w:noProof/>
                <w:sz w:val="18"/>
                <w:szCs w:val="18"/>
              </w:rPr>
            </w:pPr>
            <w:r w:rsidRPr="00653FA2">
              <w:rPr>
                <w:rFonts w:ascii="Georgia" w:hAnsi="Georgia" w:cs="Dreaming Outloud Pro"/>
                <w:noProof/>
                <w:sz w:val="18"/>
                <w:szCs w:val="18"/>
              </w:rPr>
              <w:t>11am Miniatures</w:t>
            </w:r>
          </w:p>
          <w:p w14:paraId="704A34D1" w14:textId="0CBD0009" w:rsidR="007D4773" w:rsidRPr="00653FA2" w:rsidRDefault="007D4773" w:rsidP="00653FA2">
            <w:pPr>
              <w:rPr>
                <w:rFonts w:ascii="Georgia" w:hAnsi="Georgia" w:cs="Dreaming Outloud Pro"/>
                <w:noProof/>
                <w:sz w:val="18"/>
                <w:szCs w:val="18"/>
              </w:rPr>
            </w:pPr>
            <w:r w:rsidRPr="00653FA2">
              <w:rPr>
                <w:rFonts w:ascii="Georgia" w:hAnsi="Georgia" w:cs="Dreaming Outloud Pro"/>
                <w:noProof/>
                <w:sz w:val="18"/>
                <w:szCs w:val="18"/>
              </w:rPr>
              <w:t>4:30 Choir</w:t>
            </w:r>
          </w:p>
        </w:tc>
        <w:tc>
          <w:tcPr>
            <w:tcW w:w="1432" w:type="dxa"/>
          </w:tcPr>
          <w:p w14:paraId="69D93993" w14:textId="418B9ECD"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6</w:t>
            </w:r>
          </w:p>
        </w:tc>
        <w:tc>
          <w:tcPr>
            <w:tcW w:w="1547" w:type="dxa"/>
          </w:tcPr>
          <w:p w14:paraId="0E6DED31"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7</w:t>
            </w:r>
          </w:p>
          <w:p w14:paraId="4D829BC9" w14:textId="22D771A1" w:rsidR="007D4773" w:rsidRPr="00653FA2" w:rsidRDefault="007D4773" w:rsidP="00653FA2">
            <w:pPr>
              <w:rPr>
                <w:rFonts w:ascii="Georgia" w:hAnsi="Georgia" w:cs="Dreaming Outloud Pro"/>
                <w:noProof/>
                <w:sz w:val="18"/>
                <w:szCs w:val="18"/>
              </w:rPr>
            </w:pPr>
            <w:r w:rsidRPr="00653FA2">
              <w:rPr>
                <w:rFonts w:ascii="Georgia" w:hAnsi="Georgia" w:cs="Dreaming Outloud Pro"/>
                <w:noProof/>
                <w:sz w:val="18"/>
                <w:szCs w:val="18"/>
              </w:rPr>
              <w:t>4pm Worship</w:t>
            </w:r>
          </w:p>
        </w:tc>
      </w:tr>
      <w:tr w:rsidR="007D4773" w:rsidRPr="00653FA2" w14:paraId="5DD2D44A" w14:textId="77777777" w:rsidTr="00653FA2">
        <w:tc>
          <w:tcPr>
            <w:tcW w:w="1456" w:type="dxa"/>
          </w:tcPr>
          <w:p w14:paraId="02DBB4DF"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8</w:t>
            </w:r>
          </w:p>
          <w:p w14:paraId="41B6899B"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9am Worship</w:t>
            </w:r>
          </w:p>
          <w:p w14:paraId="12C9DACD"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10:15-10:45 D-UP Communion</w:t>
            </w:r>
          </w:p>
          <w:p w14:paraId="65273131" w14:textId="64DBACA2" w:rsidR="007D4773" w:rsidRPr="00653FA2" w:rsidRDefault="007D4773" w:rsidP="00653FA2">
            <w:pPr>
              <w:rPr>
                <w:rFonts w:ascii="Georgia" w:hAnsi="Georgia" w:cs="Dreaming Outloud Pro"/>
                <w:b/>
                <w:bCs/>
                <w:noProof/>
                <w:sz w:val="18"/>
                <w:szCs w:val="18"/>
              </w:rPr>
            </w:pPr>
            <w:r w:rsidRPr="00653FA2">
              <w:rPr>
                <w:rFonts w:ascii="Georgia" w:hAnsi="Georgia" w:cs="Dreaming Outloud Pro"/>
                <w:noProof/>
                <w:sz w:val="16"/>
                <w:szCs w:val="16"/>
              </w:rPr>
              <w:t>10:30 Adult SS, Coffee Fellowship</w:t>
            </w:r>
          </w:p>
        </w:tc>
        <w:tc>
          <w:tcPr>
            <w:tcW w:w="1479" w:type="dxa"/>
          </w:tcPr>
          <w:p w14:paraId="2B3C2A14"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9</w:t>
            </w:r>
          </w:p>
          <w:p w14:paraId="2B9714F8" w14:textId="03444A72" w:rsidR="007D4773"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10:30 Ruth Circle @ Barb C’s house</w:t>
            </w:r>
          </w:p>
        </w:tc>
        <w:tc>
          <w:tcPr>
            <w:tcW w:w="1491" w:type="dxa"/>
          </w:tcPr>
          <w:p w14:paraId="1412E5EF"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10</w:t>
            </w:r>
          </w:p>
          <w:p w14:paraId="5E0C44B6" w14:textId="36681250"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9-12 Food Pantry</w:t>
            </w:r>
          </w:p>
        </w:tc>
        <w:tc>
          <w:tcPr>
            <w:tcW w:w="1804" w:type="dxa"/>
          </w:tcPr>
          <w:p w14:paraId="603F1D33" w14:textId="77777777" w:rsidR="007D4773"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11</w:t>
            </w:r>
          </w:p>
          <w:p w14:paraId="17B4D30F" w14:textId="30EF393F" w:rsidR="00BC57B3" w:rsidRPr="00BC57B3" w:rsidRDefault="00BC57B3" w:rsidP="00653FA2">
            <w:pPr>
              <w:rPr>
                <w:rFonts w:ascii="Georgia" w:hAnsi="Georgia" w:cs="Dreaming Outloud Pro"/>
                <w:noProof/>
                <w:sz w:val="18"/>
                <w:szCs w:val="18"/>
              </w:rPr>
            </w:pPr>
            <w:r w:rsidRPr="00BC57B3">
              <w:rPr>
                <w:rFonts w:ascii="Georgia" w:hAnsi="Georgia" w:cs="Dreaming Outloud Pro"/>
                <w:noProof/>
                <w:sz w:val="18"/>
                <w:szCs w:val="18"/>
              </w:rPr>
              <w:t>1pm Worship &amp; Music</w:t>
            </w:r>
          </w:p>
        </w:tc>
        <w:tc>
          <w:tcPr>
            <w:tcW w:w="1581" w:type="dxa"/>
          </w:tcPr>
          <w:p w14:paraId="2DC907A1"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12</w:t>
            </w:r>
          </w:p>
          <w:p w14:paraId="143668B5" w14:textId="77777777"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11-12 Bible Study for Beginners</w:t>
            </w:r>
          </w:p>
          <w:p w14:paraId="065BAA98" w14:textId="77777777"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11am Miniatures</w:t>
            </w:r>
          </w:p>
          <w:p w14:paraId="0F11B13B" w14:textId="05AC3D99" w:rsidR="00653FA2" w:rsidRPr="00653FA2" w:rsidRDefault="00653FA2" w:rsidP="00653FA2">
            <w:pPr>
              <w:rPr>
                <w:rFonts w:ascii="Georgia" w:hAnsi="Georgia" w:cs="Dreaming Outloud Pro"/>
                <w:b/>
                <w:bCs/>
                <w:noProof/>
                <w:sz w:val="18"/>
                <w:szCs w:val="18"/>
              </w:rPr>
            </w:pPr>
            <w:r w:rsidRPr="00653FA2">
              <w:rPr>
                <w:rFonts w:ascii="Georgia" w:hAnsi="Georgia" w:cs="Dreaming Outloud Pro"/>
                <w:noProof/>
                <w:sz w:val="18"/>
                <w:szCs w:val="18"/>
              </w:rPr>
              <w:t>4:30 Choir</w:t>
            </w:r>
          </w:p>
        </w:tc>
        <w:tc>
          <w:tcPr>
            <w:tcW w:w="1432" w:type="dxa"/>
          </w:tcPr>
          <w:p w14:paraId="34C8E28D" w14:textId="7D80C0CD"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13</w:t>
            </w:r>
          </w:p>
        </w:tc>
        <w:tc>
          <w:tcPr>
            <w:tcW w:w="1547" w:type="dxa"/>
          </w:tcPr>
          <w:p w14:paraId="19A804F4" w14:textId="50B924CD"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14</w:t>
            </w:r>
          </w:p>
        </w:tc>
      </w:tr>
      <w:tr w:rsidR="007D4773" w:rsidRPr="00653FA2" w14:paraId="3AC53871" w14:textId="77777777" w:rsidTr="00653FA2">
        <w:tc>
          <w:tcPr>
            <w:tcW w:w="1456" w:type="dxa"/>
          </w:tcPr>
          <w:p w14:paraId="2F160A3D"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15</w:t>
            </w:r>
          </w:p>
          <w:p w14:paraId="7B939116"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9am Worship</w:t>
            </w:r>
          </w:p>
          <w:p w14:paraId="6731EB68"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10:15-10:45 D-UP Communion</w:t>
            </w:r>
          </w:p>
          <w:p w14:paraId="6D87E672"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10:30 Adult SS, Coffee Fellowship</w:t>
            </w:r>
          </w:p>
          <w:p w14:paraId="1B893A10" w14:textId="6CC27F20" w:rsidR="007D4773" w:rsidRPr="00653FA2" w:rsidRDefault="007D4773" w:rsidP="00653FA2">
            <w:pPr>
              <w:rPr>
                <w:rFonts w:ascii="Georgia" w:hAnsi="Georgia" w:cs="Dreaming Outloud Pro"/>
                <w:b/>
                <w:bCs/>
                <w:noProof/>
                <w:sz w:val="18"/>
                <w:szCs w:val="18"/>
              </w:rPr>
            </w:pPr>
            <w:r w:rsidRPr="00653FA2">
              <w:rPr>
                <w:rFonts w:ascii="Georgia" w:hAnsi="Georgia" w:cs="Dreaming Outloud Pro"/>
                <w:noProof/>
                <w:sz w:val="16"/>
                <w:szCs w:val="16"/>
              </w:rPr>
              <w:t>Council</w:t>
            </w:r>
          </w:p>
        </w:tc>
        <w:tc>
          <w:tcPr>
            <w:tcW w:w="1479" w:type="dxa"/>
          </w:tcPr>
          <w:p w14:paraId="7A85430A" w14:textId="7BE0D44A"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16</w:t>
            </w:r>
          </w:p>
        </w:tc>
        <w:tc>
          <w:tcPr>
            <w:tcW w:w="1491" w:type="dxa"/>
          </w:tcPr>
          <w:p w14:paraId="14652C3C"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17</w:t>
            </w:r>
          </w:p>
          <w:p w14:paraId="0ED937DB" w14:textId="77777777" w:rsid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1pm WELCA</w:t>
            </w:r>
          </w:p>
          <w:p w14:paraId="4E624993" w14:textId="77777777" w:rsidR="00653FA2" w:rsidRDefault="00653FA2" w:rsidP="00653FA2">
            <w:pPr>
              <w:rPr>
                <w:rFonts w:ascii="Georgia" w:hAnsi="Georgia" w:cs="Dreaming Outloud Pro"/>
                <w:noProof/>
                <w:sz w:val="18"/>
                <w:szCs w:val="18"/>
              </w:rPr>
            </w:pPr>
          </w:p>
          <w:p w14:paraId="37CA9817" w14:textId="11451A34" w:rsidR="00653FA2" w:rsidRDefault="00653FA2" w:rsidP="00653FA2">
            <w:pPr>
              <w:rPr>
                <w:rFonts w:ascii="Georgia" w:hAnsi="Georgia" w:cs="Dreaming Outloud Pro"/>
                <w:noProof/>
                <w:sz w:val="18"/>
                <w:szCs w:val="18"/>
              </w:rPr>
            </w:pPr>
            <w:r>
              <w:rPr>
                <w:rFonts w:ascii="Georgia" w:hAnsi="Georgia" w:cs="Dreaming Outloud Pro"/>
                <w:noProof/>
                <w:sz w:val="18"/>
                <w:szCs w:val="18"/>
              </w:rPr>
              <w:t>Shrove Tuesday</w:t>
            </w:r>
          </w:p>
          <w:p w14:paraId="6569BE8E" w14:textId="7B164C8D" w:rsidR="00653FA2" w:rsidRPr="00653FA2" w:rsidRDefault="00653FA2" w:rsidP="00653FA2">
            <w:pPr>
              <w:rPr>
                <w:rFonts w:ascii="Georgia" w:hAnsi="Georgia" w:cs="Dreaming Outloud Pro"/>
                <w:noProof/>
                <w:sz w:val="18"/>
                <w:szCs w:val="18"/>
              </w:rPr>
            </w:pPr>
          </w:p>
        </w:tc>
        <w:tc>
          <w:tcPr>
            <w:tcW w:w="1804" w:type="dxa"/>
          </w:tcPr>
          <w:p w14:paraId="40BCFBA9" w14:textId="77777777" w:rsidR="00653FA2"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18</w:t>
            </w:r>
            <w:r w:rsidR="00653FA2" w:rsidRPr="00653FA2">
              <w:rPr>
                <w:rFonts w:ascii="Georgia" w:hAnsi="Georgia" w:cs="Dreaming Outloud Pro"/>
                <w:b/>
                <w:bCs/>
                <w:noProof/>
                <w:sz w:val="18"/>
                <w:szCs w:val="18"/>
              </w:rPr>
              <w:t xml:space="preserve"> </w:t>
            </w:r>
          </w:p>
          <w:p w14:paraId="2BE93BE9" w14:textId="77777777" w:rsidR="007D4773" w:rsidRDefault="00653FA2" w:rsidP="00653FA2">
            <w:pPr>
              <w:rPr>
                <w:rFonts w:ascii="Georgia" w:hAnsi="Georgia" w:cs="Dreaming Outloud Pro"/>
                <w:b/>
                <w:bCs/>
                <w:noProof/>
                <w:sz w:val="18"/>
                <w:szCs w:val="18"/>
              </w:rPr>
            </w:pPr>
            <w:r w:rsidRPr="00653FA2">
              <w:rPr>
                <w:rFonts w:ascii="Georgia" w:hAnsi="Georgia" w:cs="Dreaming Outloud Pro"/>
                <w:b/>
                <w:bCs/>
                <w:noProof/>
                <w:sz w:val="18"/>
                <w:szCs w:val="18"/>
              </w:rPr>
              <w:t>Ash Wednesday</w:t>
            </w:r>
          </w:p>
          <w:p w14:paraId="516B5123" w14:textId="77777777" w:rsidR="00BC57B3" w:rsidRDefault="00BC57B3" w:rsidP="00653FA2">
            <w:pPr>
              <w:rPr>
                <w:rFonts w:ascii="Georgia" w:hAnsi="Georgia" w:cs="Dreaming Outloud Pro"/>
                <w:b/>
                <w:bCs/>
                <w:noProof/>
                <w:sz w:val="18"/>
                <w:szCs w:val="18"/>
              </w:rPr>
            </w:pPr>
          </w:p>
          <w:p w14:paraId="24C04B64" w14:textId="64740186" w:rsidR="00653FA2" w:rsidRPr="00653FA2" w:rsidRDefault="00653FA2" w:rsidP="00653FA2">
            <w:pPr>
              <w:rPr>
                <w:rFonts w:ascii="Georgia" w:hAnsi="Georgia" w:cs="Dreaming Outloud Pro"/>
                <w:b/>
                <w:bCs/>
                <w:noProof/>
                <w:sz w:val="18"/>
                <w:szCs w:val="18"/>
              </w:rPr>
            </w:pPr>
            <w:r>
              <w:rPr>
                <w:rFonts w:ascii="Georgia" w:hAnsi="Georgia" w:cs="Dreaming Outloud Pro"/>
                <w:b/>
                <w:bCs/>
                <w:noProof/>
                <w:sz w:val="18"/>
                <w:szCs w:val="18"/>
              </w:rPr>
              <w:t>Lent begins</w:t>
            </w:r>
          </w:p>
        </w:tc>
        <w:tc>
          <w:tcPr>
            <w:tcW w:w="1581" w:type="dxa"/>
          </w:tcPr>
          <w:p w14:paraId="60FA9551"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19</w:t>
            </w:r>
          </w:p>
          <w:p w14:paraId="083F3D83" w14:textId="77777777"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11-12 Bible Study for Beginners</w:t>
            </w:r>
          </w:p>
          <w:p w14:paraId="7D279271" w14:textId="77777777"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11am Miniatures</w:t>
            </w:r>
          </w:p>
          <w:p w14:paraId="00191433" w14:textId="722A00AB" w:rsidR="00653FA2" w:rsidRPr="00653FA2" w:rsidRDefault="00653FA2" w:rsidP="00653FA2">
            <w:pPr>
              <w:rPr>
                <w:rFonts w:ascii="Georgia" w:hAnsi="Georgia" w:cs="Dreaming Outloud Pro"/>
                <w:b/>
                <w:bCs/>
                <w:noProof/>
                <w:sz w:val="18"/>
                <w:szCs w:val="18"/>
              </w:rPr>
            </w:pPr>
            <w:r w:rsidRPr="00653FA2">
              <w:rPr>
                <w:rFonts w:ascii="Georgia" w:hAnsi="Georgia" w:cs="Dreaming Outloud Pro"/>
                <w:noProof/>
                <w:sz w:val="18"/>
                <w:szCs w:val="18"/>
              </w:rPr>
              <w:t>4:30 Choir</w:t>
            </w:r>
          </w:p>
        </w:tc>
        <w:tc>
          <w:tcPr>
            <w:tcW w:w="1432" w:type="dxa"/>
          </w:tcPr>
          <w:p w14:paraId="7F9C5221" w14:textId="77777777" w:rsidR="007D4773"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20</w:t>
            </w:r>
          </w:p>
          <w:p w14:paraId="60DA2BFF" w14:textId="77777777" w:rsidR="00BC57B3" w:rsidRDefault="00BC57B3" w:rsidP="00653FA2">
            <w:pPr>
              <w:rPr>
                <w:rFonts w:ascii="Georgia" w:hAnsi="Georgia" w:cs="Dreaming Outloud Pro"/>
                <w:b/>
                <w:bCs/>
                <w:noProof/>
                <w:sz w:val="18"/>
                <w:szCs w:val="18"/>
              </w:rPr>
            </w:pPr>
          </w:p>
          <w:p w14:paraId="5D2885F9" w14:textId="7D2D67C2" w:rsidR="00BC57B3" w:rsidRPr="00BC57B3" w:rsidRDefault="00BC57B3" w:rsidP="00653FA2">
            <w:pPr>
              <w:rPr>
                <w:rFonts w:ascii="Georgia" w:hAnsi="Georgia" w:cs="Dreaming Outloud Pro"/>
                <w:noProof/>
                <w:sz w:val="18"/>
                <w:szCs w:val="18"/>
              </w:rPr>
            </w:pPr>
            <w:r w:rsidRPr="00BC57B3">
              <w:rPr>
                <w:rFonts w:ascii="Georgia" w:hAnsi="Georgia" w:cs="Dreaming Outloud Pro"/>
                <w:noProof/>
                <w:sz w:val="18"/>
                <w:szCs w:val="18"/>
              </w:rPr>
              <w:t>1pm Royal Dalton Memory Care</w:t>
            </w:r>
          </w:p>
        </w:tc>
        <w:tc>
          <w:tcPr>
            <w:tcW w:w="1547" w:type="dxa"/>
          </w:tcPr>
          <w:p w14:paraId="76A88A0E" w14:textId="4D195ED5"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21</w:t>
            </w:r>
          </w:p>
        </w:tc>
      </w:tr>
      <w:tr w:rsidR="007D4773" w:rsidRPr="00653FA2" w14:paraId="36F9735D" w14:textId="77777777" w:rsidTr="00653FA2">
        <w:tc>
          <w:tcPr>
            <w:tcW w:w="1456" w:type="dxa"/>
          </w:tcPr>
          <w:p w14:paraId="3078EE29"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22</w:t>
            </w:r>
          </w:p>
          <w:p w14:paraId="2A556E4B"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9am Worship</w:t>
            </w:r>
          </w:p>
          <w:p w14:paraId="2A74ED18" w14:textId="77777777" w:rsidR="007D4773" w:rsidRPr="00653FA2" w:rsidRDefault="007D4773" w:rsidP="00653FA2">
            <w:pPr>
              <w:rPr>
                <w:rFonts w:ascii="Georgia" w:hAnsi="Georgia" w:cs="Dreaming Outloud Pro"/>
                <w:noProof/>
                <w:sz w:val="16"/>
                <w:szCs w:val="16"/>
              </w:rPr>
            </w:pPr>
            <w:r w:rsidRPr="00653FA2">
              <w:rPr>
                <w:rFonts w:ascii="Georgia" w:hAnsi="Georgia" w:cs="Dreaming Outloud Pro"/>
                <w:noProof/>
                <w:sz w:val="16"/>
                <w:szCs w:val="16"/>
              </w:rPr>
              <w:t>10:15-10:45 D-UP Communion</w:t>
            </w:r>
          </w:p>
          <w:p w14:paraId="634A6CB3" w14:textId="62B86DE2" w:rsidR="007D4773" w:rsidRPr="00653FA2" w:rsidRDefault="007D4773" w:rsidP="00653FA2">
            <w:pPr>
              <w:rPr>
                <w:rFonts w:ascii="Georgia" w:hAnsi="Georgia" w:cs="Dreaming Outloud Pro"/>
                <w:b/>
                <w:bCs/>
                <w:noProof/>
                <w:sz w:val="18"/>
                <w:szCs w:val="18"/>
              </w:rPr>
            </w:pPr>
            <w:r w:rsidRPr="00653FA2">
              <w:rPr>
                <w:rFonts w:ascii="Georgia" w:hAnsi="Georgia" w:cs="Dreaming Outloud Pro"/>
                <w:noProof/>
                <w:sz w:val="16"/>
                <w:szCs w:val="16"/>
              </w:rPr>
              <w:t>10:30 Adult SS, Coffee Fellowship</w:t>
            </w:r>
          </w:p>
        </w:tc>
        <w:tc>
          <w:tcPr>
            <w:tcW w:w="1479" w:type="dxa"/>
          </w:tcPr>
          <w:p w14:paraId="3938EF63" w14:textId="2248C76D"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23</w:t>
            </w:r>
          </w:p>
        </w:tc>
        <w:tc>
          <w:tcPr>
            <w:tcW w:w="1491" w:type="dxa"/>
          </w:tcPr>
          <w:p w14:paraId="5722AE60"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24</w:t>
            </w:r>
          </w:p>
          <w:p w14:paraId="58447311" w14:textId="68887569" w:rsidR="00653FA2" w:rsidRPr="00653FA2" w:rsidRDefault="00653FA2" w:rsidP="00653FA2">
            <w:pPr>
              <w:rPr>
                <w:rFonts w:ascii="Georgia" w:hAnsi="Georgia" w:cs="Dreaming Outloud Pro"/>
                <w:b/>
                <w:bCs/>
                <w:noProof/>
                <w:sz w:val="18"/>
                <w:szCs w:val="18"/>
              </w:rPr>
            </w:pPr>
            <w:r w:rsidRPr="00653FA2">
              <w:rPr>
                <w:rFonts w:ascii="Georgia" w:hAnsi="Georgia" w:cs="Dreaming Outloud Pro"/>
                <w:noProof/>
                <w:sz w:val="18"/>
                <w:szCs w:val="18"/>
              </w:rPr>
              <w:t>9-12 Food Pantry</w:t>
            </w:r>
          </w:p>
        </w:tc>
        <w:tc>
          <w:tcPr>
            <w:tcW w:w="1804" w:type="dxa"/>
          </w:tcPr>
          <w:p w14:paraId="3EBF10E8" w14:textId="77777777" w:rsidR="007D4773"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25</w:t>
            </w:r>
          </w:p>
          <w:p w14:paraId="54FF45AA" w14:textId="08AD3468" w:rsidR="00653FA2" w:rsidRPr="00BC57B3" w:rsidRDefault="00653FA2" w:rsidP="00653FA2">
            <w:pPr>
              <w:rPr>
                <w:rFonts w:ascii="Georgia" w:hAnsi="Georgia" w:cs="Dreaming Outloud Pro"/>
                <w:noProof/>
                <w:sz w:val="18"/>
                <w:szCs w:val="18"/>
              </w:rPr>
            </w:pPr>
            <w:r w:rsidRPr="00BC57B3">
              <w:rPr>
                <w:rFonts w:ascii="Georgia" w:hAnsi="Georgia" w:cs="Dreaming Outloud Pro"/>
                <w:noProof/>
                <w:sz w:val="18"/>
                <w:szCs w:val="18"/>
              </w:rPr>
              <w:t xml:space="preserve">Lenten </w:t>
            </w:r>
            <w:r w:rsidR="00BC57B3" w:rsidRPr="00BC57B3">
              <w:rPr>
                <w:rFonts w:ascii="Georgia" w:hAnsi="Georgia" w:cs="Dreaming Outloud Pro"/>
                <w:noProof/>
                <w:sz w:val="18"/>
                <w:szCs w:val="18"/>
              </w:rPr>
              <w:t xml:space="preserve">Studies followed by </w:t>
            </w:r>
            <w:r w:rsidRPr="00BC57B3">
              <w:rPr>
                <w:rFonts w:ascii="Georgia" w:hAnsi="Georgia" w:cs="Dreaming Outloud Pro"/>
                <w:noProof/>
                <w:sz w:val="18"/>
                <w:szCs w:val="18"/>
              </w:rPr>
              <w:t>Soup Supper</w:t>
            </w:r>
          </w:p>
        </w:tc>
        <w:tc>
          <w:tcPr>
            <w:tcW w:w="1581" w:type="dxa"/>
          </w:tcPr>
          <w:p w14:paraId="578DF0E6" w14:textId="77777777"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26</w:t>
            </w:r>
          </w:p>
          <w:p w14:paraId="7B5F9998" w14:textId="77777777"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11-12 Bible Study for Beginners</w:t>
            </w:r>
          </w:p>
          <w:p w14:paraId="1D944798" w14:textId="77777777" w:rsidR="00653FA2" w:rsidRPr="00653FA2" w:rsidRDefault="00653FA2" w:rsidP="00653FA2">
            <w:pPr>
              <w:rPr>
                <w:rFonts w:ascii="Georgia" w:hAnsi="Georgia" w:cs="Dreaming Outloud Pro"/>
                <w:noProof/>
                <w:sz w:val="18"/>
                <w:szCs w:val="18"/>
              </w:rPr>
            </w:pPr>
            <w:r w:rsidRPr="00653FA2">
              <w:rPr>
                <w:rFonts w:ascii="Georgia" w:hAnsi="Georgia" w:cs="Dreaming Outloud Pro"/>
                <w:noProof/>
                <w:sz w:val="18"/>
                <w:szCs w:val="18"/>
              </w:rPr>
              <w:t>11am Miniatures</w:t>
            </w:r>
          </w:p>
          <w:p w14:paraId="60207993" w14:textId="5C8B50EF" w:rsidR="00653FA2" w:rsidRPr="00653FA2" w:rsidRDefault="00653FA2" w:rsidP="00653FA2">
            <w:pPr>
              <w:rPr>
                <w:rFonts w:ascii="Georgia" w:hAnsi="Georgia" w:cs="Dreaming Outloud Pro"/>
                <w:b/>
                <w:bCs/>
                <w:noProof/>
                <w:sz w:val="18"/>
                <w:szCs w:val="18"/>
              </w:rPr>
            </w:pPr>
            <w:r w:rsidRPr="00653FA2">
              <w:rPr>
                <w:rFonts w:ascii="Georgia" w:hAnsi="Georgia" w:cs="Dreaming Outloud Pro"/>
                <w:noProof/>
                <w:sz w:val="18"/>
                <w:szCs w:val="18"/>
              </w:rPr>
              <w:t>4:30 Choir</w:t>
            </w:r>
          </w:p>
        </w:tc>
        <w:tc>
          <w:tcPr>
            <w:tcW w:w="1432" w:type="dxa"/>
          </w:tcPr>
          <w:p w14:paraId="58E4EF0B" w14:textId="01B02B0F"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27</w:t>
            </w:r>
          </w:p>
        </w:tc>
        <w:tc>
          <w:tcPr>
            <w:tcW w:w="1547" w:type="dxa"/>
          </w:tcPr>
          <w:p w14:paraId="61B34F63" w14:textId="1E9E0E28" w:rsidR="007D4773" w:rsidRPr="00653FA2" w:rsidRDefault="007D4773" w:rsidP="00653FA2">
            <w:pPr>
              <w:rPr>
                <w:rFonts w:ascii="Georgia" w:hAnsi="Georgia" w:cs="Dreaming Outloud Pro"/>
                <w:b/>
                <w:bCs/>
                <w:noProof/>
                <w:sz w:val="18"/>
                <w:szCs w:val="18"/>
              </w:rPr>
            </w:pPr>
            <w:r w:rsidRPr="00653FA2">
              <w:rPr>
                <w:rFonts w:ascii="Georgia" w:hAnsi="Georgia" w:cs="Dreaming Outloud Pro"/>
                <w:b/>
                <w:bCs/>
                <w:noProof/>
                <w:sz w:val="18"/>
                <w:szCs w:val="18"/>
              </w:rPr>
              <w:t>28</w:t>
            </w:r>
          </w:p>
        </w:tc>
      </w:tr>
    </w:tbl>
    <w:p w14:paraId="33164C9B" w14:textId="161D1200" w:rsidR="00653FA2" w:rsidRPr="00653FA2" w:rsidRDefault="00653FA2" w:rsidP="00653FA2">
      <w:pPr>
        <w:jc w:val="center"/>
      </w:pPr>
      <w:r w:rsidRPr="00653FA2">
        <w:rPr>
          <w:rFonts w:ascii="Baguet Script" w:hAnsi="Baguet Script" w:cs="Dreaming Outloud Pro"/>
          <w:b/>
          <w:bCs/>
          <w:noProof/>
          <w:sz w:val="36"/>
          <w:szCs w:val="36"/>
        </w:rPr>
        <w:t>February 2026</w:t>
      </w:r>
    </w:p>
    <w:p w14:paraId="03E3E46F" w14:textId="79859E76" w:rsidR="00653FA2" w:rsidRPr="00653FA2" w:rsidRDefault="00653FA2" w:rsidP="00653FA2">
      <w:pPr>
        <w:rPr>
          <w:highlight w:val="yellow"/>
        </w:rPr>
      </w:pPr>
    </w:p>
    <w:p w14:paraId="5B561943" w14:textId="58BF1DFF" w:rsidR="00376C7F" w:rsidRPr="00653FA2" w:rsidRDefault="00376C7F" w:rsidP="00653FA2">
      <w:pPr>
        <w:rPr>
          <w:highlight w:val="yellow"/>
        </w:rPr>
      </w:pPr>
    </w:p>
    <w:p w14:paraId="02F0D5FA" w14:textId="387C2D77" w:rsidR="00376C7F" w:rsidRDefault="00376C7F">
      <w:pPr>
        <w:rPr>
          <w:rFonts w:ascii="Baguet Script" w:hAnsi="Baguet Script" w:cs="Dreaming Outloud Pro"/>
          <w:b/>
          <w:bCs/>
          <w:noProof/>
          <w:sz w:val="36"/>
          <w:szCs w:val="36"/>
          <w:highlight w:val="yellow"/>
        </w:rPr>
      </w:pPr>
      <w:r>
        <w:rPr>
          <w:noProof/>
        </w:rPr>
        <w:lastRenderedPageBreak/>
        <w:drawing>
          <wp:anchor distT="0" distB="0" distL="114300" distR="114300" simplePos="0" relativeHeight="251945472" behindDoc="1" locked="0" layoutInCell="1" allowOverlap="1" wp14:anchorId="0EE91077" wp14:editId="24F669A2">
            <wp:simplePos x="0" y="0"/>
            <wp:positionH relativeFrom="column">
              <wp:posOffset>190500</wp:posOffset>
            </wp:positionH>
            <wp:positionV relativeFrom="page">
              <wp:posOffset>523240</wp:posOffset>
            </wp:positionV>
            <wp:extent cx="6483985" cy="8391525"/>
            <wp:effectExtent l="0" t="0" r="0" b="9525"/>
            <wp:wrapTight wrapText="bothSides">
              <wp:wrapPolygon edited="0">
                <wp:start x="0" y="0"/>
                <wp:lineTo x="0" y="21575"/>
                <wp:lineTo x="21513" y="21575"/>
                <wp:lineTo x="21513" y="0"/>
                <wp:lineTo x="0" y="0"/>
              </wp:wrapPolygon>
            </wp:wrapTight>
            <wp:docPr id="141214259" name="Picture 141214259" descr="Jesus' Baptism Word Search Activity - Children's Bibl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Baptism Word Search Activity - Children's Bible Activitie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3985" cy="839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guet Script" w:hAnsi="Baguet Script" w:cs="Dreaming Outloud Pro"/>
          <w:b/>
          <w:bCs/>
          <w:noProof/>
          <w:sz w:val="36"/>
          <w:szCs w:val="36"/>
          <w:highlight w:val="yellow"/>
        </w:rPr>
        <w:br w:type="page"/>
      </w:r>
    </w:p>
    <w:p w14:paraId="395873A8" w14:textId="366B17C5" w:rsidR="00A111B7" w:rsidRPr="00846E74" w:rsidRDefault="00AD0241" w:rsidP="00376C7F">
      <w:pPr>
        <w:pBdr>
          <w:top w:val="single" w:sz="4" w:space="1" w:color="auto"/>
          <w:left w:val="single" w:sz="4" w:space="4" w:color="auto"/>
          <w:bottom w:val="single" w:sz="4" w:space="1" w:color="auto"/>
          <w:right w:val="single" w:sz="4" w:space="4" w:color="auto"/>
        </w:pBdr>
        <w:spacing w:after="0"/>
        <w:rPr>
          <w:rFonts w:ascii="Georgia" w:hAnsi="Georgia" w:cs="Times New Roman"/>
          <w:b/>
          <w:bCs/>
          <w:sz w:val="36"/>
          <w:szCs w:val="36"/>
        </w:rPr>
      </w:pPr>
      <w:r w:rsidRPr="00846E74">
        <w:rPr>
          <w:rFonts w:ascii="Georgia" w:hAnsi="Georgia" w:cs="Times New Roman"/>
          <w:b/>
          <w:bCs/>
          <w:sz w:val="36"/>
          <w:szCs w:val="36"/>
        </w:rPr>
        <w:lastRenderedPageBreak/>
        <w:t xml:space="preserve">St. Timothy </w:t>
      </w:r>
      <w:r w:rsidR="00834108" w:rsidRPr="00846E74">
        <w:rPr>
          <w:rFonts w:ascii="Georgia" w:hAnsi="Georgia" w:cs="Times New Roman"/>
          <w:b/>
          <w:bCs/>
          <w:sz w:val="36"/>
          <w:szCs w:val="36"/>
        </w:rPr>
        <w:t>Lutheran Church</w:t>
      </w:r>
    </w:p>
    <w:p w14:paraId="6629D588" w14:textId="0CA2FD9F" w:rsidR="00C55B71" w:rsidRPr="00846E74" w:rsidRDefault="00903161"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846E74">
        <w:rPr>
          <w:rFonts w:ascii="Georgia" w:hAnsi="Georgia" w:cs="Times New Roman"/>
          <w:b/>
          <w:bCs/>
          <w:sz w:val="36"/>
          <w:szCs w:val="36"/>
        </w:rPr>
        <w:t>S.A.M.</w:t>
      </w:r>
      <w:r w:rsidR="00C55B71" w:rsidRPr="00846E74">
        <w:rPr>
          <w:rFonts w:ascii="Georgia" w:hAnsi="Georgia" w:cs="Times New Roman"/>
          <w:b/>
          <w:bCs/>
          <w:sz w:val="36"/>
          <w:szCs w:val="36"/>
        </w:rPr>
        <w:t xml:space="preserve"> </w:t>
      </w:r>
      <w:r w:rsidR="00846E74" w:rsidRPr="00846E74">
        <w:rPr>
          <w:rFonts w:ascii="Georgia" w:hAnsi="Georgia" w:cs="Times New Roman"/>
          <w:b/>
          <w:bCs/>
          <w:sz w:val="36"/>
          <w:szCs w:val="36"/>
        </w:rPr>
        <w:t>Robert “</w:t>
      </w:r>
      <w:r w:rsidR="00C55B71" w:rsidRPr="00846E74">
        <w:rPr>
          <w:rFonts w:ascii="Georgia" w:hAnsi="Georgia" w:cs="Times New Roman"/>
          <w:b/>
          <w:bCs/>
          <w:sz w:val="36"/>
          <w:szCs w:val="36"/>
        </w:rPr>
        <w:t>Bob</w:t>
      </w:r>
      <w:r w:rsidR="00846E74" w:rsidRPr="00846E74">
        <w:rPr>
          <w:rFonts w:ascii="Georgia" w:hAnsi="Georgia" w:cs="Times New Roman"/>
          <w:b/>
          <w:bCs/>
          <w:sz w:val="36"/>
          <w:szCs w:val="36"/>
        </w:rPr>
        <w:t>”</w:t>
      </w:r>
      <w:r w:rsidR="00C55B71" w:rsidRPr="00846E74">
        <w:rPr>
          <w:rFonts w:ascii="Georgia" w:hAnsi="Georgia" w:cs="Times New Roman"/>
          <w:b/>
          <w:bCs/>
          <w:sz w:val="36"/>
          <w:szCs w:val="36"/>
        </w:rPr>
        <w:t xml:space="preserve"> Bonomo</w:t>
      </w:r>
    </w:p>
    <w:p w14:paraId="7FF5BFC3" w14:textId="5F9805F8"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sz w:val="36"/>
          <w:szCs w:val="36"/>
        </w:rPr>
        <w:t xml:space="preserve">1070 N. Suncoast Blvd.                                           </w:t>
      </w:r>
    </w:p>
    <w:p w14:paraId="11CAA842"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846E74">
        <w:rPr>
          <w:rFonts w:ascii="Georgia" w:hAnsi="Georgia" w:cs="Times New Roman"/>
          <w:bCs/>
          <w:sz w:val="36"/>
          <w:szCs w:val="36"/>
        </w:rPr>
        <w:t>Crystal River, FL 34429</w:t>
      </w:r>
      <w:r w:rsidRPr="00846E74">
        <w:rPr>
          <w:rFonts w:ascii="Georgia" w:hAnsi="Georgia" w:cs="Times New Roman"/>
          <w:bCs/>
          <w:sz w:val="36"/>
          <w:szCs w:val="36"/>
        </w:rPr>
        <w:tab/>
      </w:r>
      <w:r w:rsidRPr="00846E74">
        <w:rPr>
          <w:rFonts w:ascii="Georgia" w:hAnsi="Georgia" w:cs="Times New Roman"/>
          <w:bCs/>
          <w:sz w:val="36"/>
          <w:szCs w:val="36"/>
        </w:rPr>
        <w:tab/>
      </w:r>
      <w:r w:rsidRPr="00846E74">
        <w:rPr>
          <w:rFonts w:ascii="Georgia" w:hAnsi="Georgia" w:cs="Times New Roman"/>
          <w:bCs/>
          <w:sz w:val="36"/>
          <w:szCs w:val="36"/>
        </w:rPr>
        <w:tab/>
      </w:r>
      <w:r w:rsidRPr="00846E74">
        <w:rPr>
          <w:rFonts w:ascii="Georgia" w:hAnsi="Georgia" w:cs="Times New Roman"/>
          <w:bCs/>
          <w:sz w:val="36"/>
          <w:szCs w:val="36"/>
        </w:rPr>
        <w:tab/>
      </w:r>
    </w:p>
    <w:p w14:paraId="26A5AEBD"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Phone:</w:t>
      </w:r>
      <w:r w:rsidRPr="00846E74">
        <w:rPr>
          <w:rFonts w:ascii="Georgia" w:hAnsi="Georgia" w:cs="Times New Roman"/>
          <w:sz w:val="36"/>
          <w:szCs w:val="36"/>
        </w:rPr>
        <w:t xml:space="preserve"> 352-795-5325</w:t>
      </w:r>
      <w:r w:rsidRPr="00846E74">
        <w:rPr>
          <w:rFonts w:ascii="Georgia" w:hAnsi="Georgia" w:cs="Times New Roman"/>
          <w:sz w:val="36"/>
          <w:szCs w:val="36"/>
        </w:rPr>
        <w:tab/>
      </w:r>
    </w:p>
    <w:p w14:paraId="103FC4A7"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sz w:val="36"/>
          <w:szCs w:val="36"/>
        </w:rPr>
        <w:tab/>
        <w:t xml:space="preserve">           </w:t>
      </w:r>
    </w:p>
    <w:p w14:paraId="7967E23A" w14:textId="05D4C38F"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bCs/>
          <w:sz w:val="36"/>
          <w:szCs w:val="36"/>
        </w:rPr>
        <w:t>Church email:</w:t>
      </w:r>
      <w:r w:rsidRPr="00846E74">
        <w:rPr>
          <w:rFonts w:ascii="Georgia" w:hAnsi="Georgia" w:cs="Times New Roman"/>
          <w:sz w:val="36"/>
          <w:szCs w:val="36"/>
        </w:rPr>
        <w:t xml:space="preserve"> </w:t>
      </w:r>
      <w:hyperlink r:id="rId35" w:history="1">
        <w:r w:rsidRPr="00846E74">
          <w:rPr>
            <w:rStyle w:val="Hyperlink"/>
            <w:rFonts w:ascii="Georgia" w:hAnsi="Georgia" w:cs="Times New Roman"/>
            <w:color w:val="auto"/>
            <w:sz w:val="36"/>
            <w:szCs w:val="36"/>
          </w:rPr>
          <w:t>crsttimothy@tampabay.rr.com</w:t>
        </w:r>
      </w:hyperlink>
      <w:r w:rsidRPr="00846E74">
        <w:rPr>
          <w:rFonts w:ascii="Georgia" w:hAnsi="Georgia" w:cs="Times New Roman"/>
          <w:sz w:val="36"/>
          <w:szCs w:val="36"/>
        </w:rPr>
        <w:t xml:space="preserve">                                                                                          </w:t>
      </w:r>
      <w:r w:rsidRPr="00846E74">
        <w:rPr>
          <w:rFonts w:ascii="Georgia" w:hAnsi="Georgia" w:cs="Times New Roman"/>
          <w:b/>
          <w:sz w:val="36"/>
          <w:szCs w:val="36"/>
        </w:rPr>
        <w:t xml:space="preserve"> </w:t>
      </w:r>
    </w:p>
    <w:p w14:paraId="215EC7AE"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Website:</w:t>
      </w:r>
      <w:r w:rsidRPr="00846E74">
        <w:rPr>
          <w:rFonts w:ascii="Georgia" w:hAnsi="Georgia" w:cs="Times New Roman"/>
          <w:sz w:val="36"/>
          <w:szCs w:val="36"/>
        </w:rPr>
        <w:t xml:space="preserve"> </w:t>
      </w:r>
      <w:hyperlink r:id="rId36" w:history="1">
        <w:r w:rsidRPr="00846E74">
          <w:rPr>
            <w:rStyle w:val="Hyperlink"/>
            <w:rFonts w:ascii="Georgia" w:hAnsi="Georgia" w:cs="Times New Roman"/>
            <w:color w:val="auto"/>
            <w:sz w:val="36"/>
            <w:szCs w:val="36"/>
          </w:rPr>
          <w:t>www.sttimlutherancrystalriver.com</w:t>
        </w:r>
      </w:hyperlink>
      <w:r w:rsidRPr="00846E74">
        <w:rPr>
          <w:rFonts w:ascii="Georgia" w:hAnsi="Georgia" w:cs="Times New Roman"/>
          <w:b/>
          <w:sz w:val="36"/>
          <w:szCs w:val="36"/>
        </w:rPr>
        <w:t xml:space="preserve">                              </w:t>
      </w:r>
    </w:p>
    <w:p w14:paraId="4C1F1462"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line="240" w:lineRule="auto"/>
        <w:rPr>
          <w:rFonts w:ascii="Georgia" w:hAnsi="Georgia" w:cs="Times New Roman"/>
          <w:b/>
          <w:sz w:val="36"/>
          <w:szCs w:val="36"/>
        </w:rPr>
      </w:pPr>
      <w:r w:rsidRPr="00846E74">
        <w:rPr>
          <w:rFonts w:ascii="Georgia" w:hAnsi="Georgia" w:cs="Times New Roman"/>
          <w:b/>
          <w:sz w:val="36"/>
          <w:szCs w:val="36"/>
        </w:rPr>
        <w:t xml:space="preserve">                                                                        </w:t>
      </w:r>
    </w:p>
    <w:p w14:paraId="5F5DD9F4" w14:textId="48FA0868" w:rsidR="00C31062" w:rsidRPr="00846E74" w:rsidRDefault="00846E74"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Lay Minister:</w:t>
      </w:r>
      <w:r w:rsidRPr="00846E74">
        <w:rPr>
          <w:rFonts w:ascii="Georgia" w:hAnsi="Georgia" w:cs="Times New Roman"/>
          <w:sz w:val="36"/>
          <w:szCs w:val="36"/>
        </w:rPr>
        <w:t xml:space="preserve"> Frank</w:t>
      </w:r>
      <w:r w:rsidR="00C31062" w:rsidRPr="00846E74">
        <w:rPr>
          <w:rFonts w:ascii="Georgia" w:hAnsi="Georgia" w:cs="Times New Roman"/>
          <w:sz w:val="36"/>
          <w:szCs w:val="36"/>
        </w:rPr>
        <w:t xml:space="preserve"> Hofstetter</w:t>
      </w:r>
    </w:p>
    <w:p w14:paraId="10E8E52A" w14:textId="31E50C7F" w:rsidR="00A71CD1"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846E74">
        <w:rPr>
          <w:rFonts w:ascii="Georgia" w:hAnsi="Georgia" w:cs="Times New Roman"/>
          <w:b/>
          <w:sz w:val="36"/>
          <w:szCs w:val="36"/>
        </w:rPr>
        <w:t xml:space="preserve">Director of Music: </w:t>
      </w:r>
      <w:r w:rsidR="0069182C" w:rsidRPr="00846E74">
        <w:rPr>
          <w:rFonts w:ascii="Georgia" w:hAnsi="Georgia" w:cs="Times New Roman"/>
          <w:bCs/>
          <w:sz w:val="36"/>
          <w:szCs w:val="36"/>
        </w:rPr>
        <w:t>Sally Hennessey</w:t>
      </w:r>
    </w:p>
    <w:p w14:paraId="68E893A2" w14:textId="069372CD" w:rsidR="0069182C" w:rsidRPr="00846E74" w:rsidRDefault="0069182C"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846E74">
        <w:rPr>
          <w:rFonts w:ascii="Georgia" w:hAnsi="Georgia" w:cs="Times New Roman"/>
          <w:b/>
          <w:sz w:val="36"/>
          <w:szCs w:val="36"/>
        </w:rPr>
        <w:t xml:space="preserve">Saturday Pianist: </w:t>
      </w:r>
      <w:r w:rsidRPr="00846E74">
        <w:rPr>
          <w:rFonts w:ascii="Georgia" w:hAnsi="Georgia" w:cs="Times New Roman"/>
          <w:bCs/>
          <w:sz w:val="36"/>
          <w:szCs w:val="36"/>
        </w:rPr>
        <w:t xml:space="preserve">Bill </w:t>
      </w:r>
      <w:r w:rsidR="0037041D" w:rsidRPr="00846E74">
        <w:rPr>
          <w:rFonts w:ascii="Georgia" w:hAnsi="Georgia" w:cs="Times New Roman"/>
          <w:bCs/>
          <w:sz w:val="36"/>
          <w:szCs w:val="36"/>
        </w:rPr>
        <w:t>Robinson</w:t>
      </w:r>
    </w:p>
    <w:p w14:paraId="63655B56" w14:textId="79FA42FD"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846E74">
        <w:rPr>
          <w:rFonts w:ascii="Georgia" w:hAnsi="Georgia" w:cs="Times New Roman"/>
          <w:b/>
          <w:sz w:val="36"/>
          <w:szCs w:val="36"/>
        </w:rPr>
        <w:t xml:space="preserve">Church Secretary: </w:t>
      </w:r>
      <w:r w:rsidRPr="00846E74">
        <w:rPr>
          <w:rFonts w:ascii="Georgia" w:hAnsi="Georgia" w:cs="Times New Roman"/>
          <w:bCs/>
          <w:sz w:val="36"/>
          <w:szCs w:val="36"/>
        </w:rPr>
        <w:t>Regina Mendicino</w:t>
      </w:r>
    </w:p>
    <w:p w14:paraId="426DD8AB"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Sexton:</w:t>
      </w:r>
      <w:r w:rsidRPr="00846E74">
        <w:rPr>
          <w:rFonts w:ascii="Georgia" w:hAnsi="Georgia" w:cs="Times New Roman"/>
          <w:sz w:val="36"/>
          <w:szCs w:val="36"/>
        </w:rPr>
        <w:t xml:space="preserve">  William “Bill” Dexter</w:t>
      </w:r>
    </w:p>
    <w:p w14:paraId="0B1DFD94"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iCs/>
          <w:sz w:val="36"/>
          <w:szCs w:val="36"/>
        </w:rPr>
      </w:pPr>
    </w:p>
    <w:p w14:paraId="1895C7FF" w14:textId="7CA5CC43"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u w:val="single"/>
        </w:rPr>
        <w:t>202</w:t>
      </w:r>
      <w:r w:rsidR="00444194" w:rsidRPr="00846E74">
        <w:rPr>
          <w:rFonts w:ascii="Georgia" w:hAnsi="Georgia" w:cs="Times New Roman"/>
          <w:b/>
          <w:sz w:val="36"/>
          <w:szCs w:val="36"/>
          <w:u w:val="single"/>
        </w:rPr>
        <w:t xml:space="preserve">5 </w:t>
      </w:r>
      <w:r w:rsidRPr="00846E74">
        <w:rPr>
          <w:rFonts w:ascii="Georgia" w:hAnsi="Georgia" w:cs="Times New Roman"/>
          <w:b/>
          <w:sz w:val="36"/>
          <w:szCs w:val="36"/>
          <w:u w:val="single"/>
        </w:rPr>
        <w:t>Congregational Council</w:t>
      </w:r>
      <w:r w:rsidRPr="00846E74">
        <w:rPr>
          <w:rFonts w:ascii="Georgia" w:hAnsi="Georgia" w:cs="Times New Roman"/>
          <w:b/>
          <w:sz w:val="36"/>
          <w:szCs w:val="36"/>
        </w:rPr>
        <w:t xml:space="preserve"> </w:t>
      </w:r>
      <w:r w:rsidRPr="00846E74">
        <w:rPr>
          <w:rFonts w:ascii="Georgia" w:hAnsi="Georgia" w:cs="Times New Roman"/>
          <w:sz w:val="36"/>
          <w:szCs w:val="36"/>
        </w:rPr>
        <w:t xml:space="preserve">                                </w:t>
      </w:r>
    </w:p>
    <w:p w14:paraId="45264213" w14:textId="692EB08C"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President:</w:t>
      </w:r>
      <w:r w:rsidRPr="00846E74">
        <w:rPr>
          <w:rFonts w:ascii="Georgia" w:hAnsi="Georgia" w:cs="Times New Roman"/>
          <w:sz w:val="36"/>
          <w:szCs w:val="36"/>
        </w:rPr>
        <w:t xml:space="preserve">  </w:t>
      </w:r>
      <w:r w:rsidR="00AA477A">
        <w:rPr>
          <w:rFonts w:ascii="Georgia" w:hAnsi="Georgia" w:cs="Times New Roman"/>
          <w:sz w:val="36"/>
          <w:szCs w:val="36"/>
        </w:rPr>
        <w:t>Barbara Carson</w:t>
      </w:r>
      <w:r w:rsidRPr="00846E74">
        <w:rPr>
          <w:rFonts w:ascii="Georgia" w:hAnsi="Georgia" w:cs="Times New Roman"/>
          <w:sz w:val="36"/>
          <w:szCs w:val="36"/>
        </w:rPr>
        <w:t xml:space="preserve">                       </w:t>
      </w:r>
      <w:r w:rsidRPr="00846E74">
        <w:rPr>
          <w:rFonts w:ascii="Georgia" w:hAnsi="Georgia" w:cs="Times New Roman"/>
          <w:sz w:val="36"/>
          <w:szCs w:val="36"/>
        </w:rPr>
        <w:tab/>
      </w:r>
    </w:p>
    <w:p w14:paraId="67C1B4D5" w14:textId="603B5FD6"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 xml:space="preserve">Vice-President: </w:t>
      </w:r>
      <w:r w:rsidR="005A641F" w:rsidRPr="00846E74">
        <w:rPr>
          <w:rFonts w:ascii="Georgia" w:hAnsi="Georgia" w:cs="Times New Roman"/>
          <w:bCs/>
          <w:sz w:val="36"/>
          <w:szCs w:val="36"/>
        </w:rPr>
        <w:t>Barbara Johnson</w:t>
      </w:r>
      <w:r w:rsidRPr="00846E74">
        <w:rPr>
          <w:rFonts w:ascii="Georgia" w:hAnsi="Georgia" w:cs="Times New Roman"/>
          <w:bCs/>
          <w:sz w:val="36"/>
          <w:szCs w:val="36"/>
        </w:rPr>
        <w:tab/>
      </w:r>
      <w:r w:rsidRPr="00846E74">
        <w:rPr>
          <w:rFonts w:ascii="Georgia" w:hAnsi="Georgia" w:cs="Times New Roman"/>
          <w:sz w:val="36"/>
          <w:szCs w:val="36"/>
        </w:rPr>
        <w:tab/>
      </w:r>
      <w:r w:rsidRPr="00846E74">
        <w:rPr>
          <w:rFonts w:ascii="Georgia" w:hAnsi="Georgia" w:cs="Times New Roman"/>
          <w:sz w:val="36"/>
          <w:szCs w:val="36"/>
        </w:rPr>
        <w:tab/>
      </w:r>
      <w:r w:rsidRPr="00846E74">
        <w:rPr>
          <w:rFonts w:ascii="Georgia" w:hAnsi="Georgia" w:cs="Times New Roman"/>
          <w:sz w:val="36"/>
          <w:szCs w:val="36"/>
        </w:rPr>
        <w:tab/>
      </w:r>
      <w:r w:rsidRPr="00846E74">
        <w:rPr>
          <w:rFonts w:ascii="Georgia" w:hAnsi="Georgia" w:cs="Times New Roman"/>
          <w:sz w:val="36"/>
          <w:szCs w:val="36"/>
        </w:rPr>
        <w:tab/>
      </w:r>
      <w:r w:rsidRPr="00846E74">
        <w:rPr>
          <w:rFonts w:ascii="Georgia" w:hAnsi="Georgia" w:cs="Times New Roman"/>
          <w:sz w:val="36"/>
          <w:szCs w:val="36"/>
        </w:rPr>
        <w:tab/>
      </w:r>
    </w:p>
    <w:p w14:paraId="0D4338BB" w14:textId="6D83F830"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 xml:space="preserve">Secretary: </w:t>
      </w:r>
      <w:r w:rsidR="00AA477A">
        <w:rPr>
          <w:rFonts w:ascii="Georgia" w:hAnsi="Georgia" w:cs="Times New Roman"/>
          <w:bCs/>
          <w:sz w:val="36"/>
          <w:szCs w:val="36"/>
        </w:rPr>
        <w:t>Carolyn Fialkowski</w:t>
      </w:r>
      <w:r w:rsidRPr="00846E74">
        <w:rPr>
          <w:rFonts w:ascii="Georgia" w:hAnsi="Georgia" w:cs="Times New Roman"/>
          <w:b/>
          <w:sz w:val="36"/>
          <w:szCs w:val="36"/>
        </w:rPr>
        <w:t xml:space="preserve">  </w:t>
      </w:r>
      <w:r w:rsidRPr="00846E74">
        <w:rPr>
          <w:rFonts w:ascii="Georgia" w:hAnsi="Georgia" w:cs="Times New Roman"/>
          <w:b/>
          <w:sz w:val="36"/>
          <w:szCs w:val="36"/>
        </w:rPr>
        <w:tab/>
      </w:r>
      <w:r w:rsidRPr="00846E74">
        <w:rPr>
          <w:rFonts w:ascii="Georgia" w:hAnsi="Georgia" w:cs="Times New Roman"/>
          <w:b/>
          <w:sz w:val="36"/>
          <w:szCs w:val="36"/>
        </w:rPr>
        <w:tab/>
        <w:t xml:space="preserve">        </w:t>
      </w:r>
      <w:r w:rsidRPr="00846E74">
        <w:rPr>
          <w:rFonts w:ascii="Georgia" w:hAnsi="Georgia" w:cs="Times New Roman"/>
          <w:sz w:val="36"/>
          <w:szCs w:val="36"/>
        </w:rPr>
        <w:t xml:space="preserve">                                                                </w:t>
      </w:r>
    </w:p>
    <w:p w14:paraId="66E4203E"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846E74">
        <w:rPr>
          <w:rFonts w:ascii="Georgia" w:hAnsi="Georgia" w:cs="Times New Roman"/>
          <w:b/>
          <w:sz w:val="36"/>
          <w:szCs w:val="36"/>
        </w:rPr>
        <w:t xml:space="preserve">Treasurers: </w:t>
      </w:r>
      <w:r w:rsidRPr="00846E74">
        <w:rPr>
          <w:rFonts w:ascii="Georgia" w:hAnsi="Georgia" w:cs="Times New Roman"/>
          <w:bCs/>
          <w:sz w:val="36"/>
          <w:szCs w:val="36"/>
        </w:rPr>
        <w:t>Lynn Dively &amp; Cheryl VanHorn</w:t>
      </w:r>
      <w:r w:rsidRPr="00846E74">
        <w:rPr>
          <w:rFonts w:ascii="Georgia" w:hAnsi="Georgia" w:cs="Times New Roman"/>
          <w:bCs/>
          <w:sz w:val="36"/>
          <w:szCs w:val="36"/>
        </w:rPr>
        <w:tab/>
      </w:r>
      <w:r w:rsidRPr="00846E74">
        <w:rPr>
          <w:rFonts w:ascii="Georgia" w:hAnsi="Georgia" w:cs="Times New Roman"/>
          <w:b/>
          <w:sz w:val="36"/>
          <w:szCs w:val="36"/>
        </w:rPr>
        <w:tab/>
      </w:r>
      <w:r w:rsidRPr="00846E74">
        <w:rPr>
          <w:rFonts w:ascii="Georgia" w:hAnsi="Georgia" w:cs="Times New Roman"/>
          <w:b/>
          <w:sz w:val="36"/>
          <w:szCs w:val="36"/>
        </w:rPr>
        <w:tab/>
      </w:r>
      <w:r w:rsidRPr="00846E74">
        <w:rPr>
          <w:rFonts w:ascii="Georgia" w:hAnsi="Georgia" w:cs="Times New Roman"/>
          <w:b/>
          <w:sz w:val="36"/>
          <w:szCs w:val="36"/>
        </w:rPr>
        <w:tab/>
      </w:r>
      <w:r w:rsidRPr="00846E74">
        <w:rPr>
          <w:rFonts w:ascii="Georgia" w:hAnsi="Georgia" w:cs="Times New Roman"/>
          <w:b/>
          <w:i/>
          <w:sz w:val="36"/>
          <w:szCs w:val="36"/>
        </w:rPr>
        <w:t xml:space="preserve"> </w:t>
      </w:r>
    </w:p>
    <w:p w14:paraId="58B5E135" w14:textId="0032DFF9"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ind w:left="5040" w:hanging="5040"/>
        <w:rPr>
          <w:rFonts w:ascii="Georgia" w:hAnsi="Georgia" w:cs="Times New Roman"/>
          <w:b/>
          <w:i/>
          <w:sz w:val="36"/>
          <w:szCs w:val="36"/>
        </w:rPr>
      </w:pPr>
      <w:r w:rsidRPr="00846E74">
        <w:rPr>
          <w:rFonts w:ascii="Georgia" w:hAnsi="Georgia" w:cs="Times New Roman"/>
          <w:b/>
          <w:sz w:val="36"/>
          <w:szCs w:val="36"/>
        </w:rPr>
        <w:t xml:space="preserve">Financial Secretary: </w:t>
      </w:r>
      <w:r w:rsidRPr="00846E74">
        <w:rPr>
          <w:rFonts w:ascii="Georgia" w:hAnsi="Georgia" w:cs="Times New Roman"/>
          <w:bCs/>
          <w:sz w:val="36"/>
          <w:szCs w:val="36"/>
        </w:rPr>
        <w:t>Randy Holden &amp; Dick Kleinsmith</w:t>
      </w:r>
      <w:r w:rsidRPr="00846E74">
        <w:rPr>
          <w:rFonts w:ascii="Georgia" w:hAnsi="Georgia" w:cs="Times New Roman"/>
          <w:b/>
          <w:i/>
          <w:sz w:val="36"/>
          <w:szCs w:val="36"/>
        </w:rPr>
        <w:tab/>
      </w:r>
      <w:r w:rsidRPr="00846E74">
        <w:rPr>
          <w:rFonts w:ascii="Georgia" w:hAnsi="Georgia" w:cs="Times New Roman"/>
          <w:b/>
          <w:i/>
          <w:sz w:val="36"/>
          <w:szCs w:val="36"/>
        </w:rPr>
        <w:tab/>
      </w:r>
      <w:r w:rsidRPr="00846E74">
        <w:rPr>
          <w:rFonts w:ascii="Georgia" w:hAnsi="Georgia" w:cs="Times New Roman"/>
          <w:b/>
          <w:i/>
          <w:sz w:val="36"/>
          <w:szCs w:val="36"/>
        </w:rPr>
        <w:tab/>
      </w:r>
    </w:p>
    <w:p w14:paraId="548DA3AA" w14:textId="78979E98"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846E74">
        <w:rPr>
          <w:rFonts w:ascii="Georgia" w:hAnsi="Georgia" w:cs="Times New Roman"/>
          <w:b/>
          <w:sz w:val="36"/>
          <w:szCs w:val="36"/>
        </w:rPr>
        <w:t xml:space="preserve">Council Members: </w:t>
      </w:r>
      <w:r w:rsidRPr="00846E74">
        <w:rPr>
          <w:rFonts w:ascii="Georgia" w:hAnsi="Georgia" w:cs="Times New Roman"/>
          <w:bCs/>
          <w:sz w:val="36"/>
          <w:szCs w:val="36"/>
        </w:rPr>
        <w:t>Andrea Mitchell, Fola Long</w:t>
      </w:r>
      <w:r w:rsidR="005A641F" w:rsidRPr="00846E74">
        <w:rPr>
          <w:rFonts w:ascii="Georgia" w:hAnsi="Georgia" w:cs="Times New Roman"/>
          <w:bCs/>
          <w:sz w:val="36"/>
          <w:szCs w:val="36"/>
        </w:rPr>
        <w:t>, and Marsha Gibson</w:t>
      </w:r>
    </w:p>
    <w:p w14:paraId="58CCA2CC"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p>
    <w:p w14:paraId="3D8E577B"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u w:val="single"/>
        </w:rPr>
      </w:pPr>
      <w:r w:rsidRPr="00846E74">
        <w:rPr>
          <w:rFonts w:ascii="Georgia" w:hAnsi="Georgia" w:cs="Times New Roman"/>
          <w:b/>
          <w:sz w:val="36"/>
          <w:szCs w:val="36"/>
          <w:u w:val="single"/>
        </w:rPr>
        <w:t>Weekly Worship</w:t>
      </w:r>
    </w:p>
    <w:p w14:paraId="18BEEEB1"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Saturdays 4pm</w:t>
      </w:r>
    </w:p>
    <w:p w14:paraId="6FD7AA14"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proofErr w:type="gramStart"/>
      <w:r w:rsidRPr="00846E74">
        <w:rPr>
          <w:rFonts w:ascii="Georgia" w:hAnsi="Georgia" w:cs="Times New Roman"/>
          <w:bCs/>
          <w:sz w:val="36"/>
          <w:szCs w:val="36"/>
        </w:rPr>
        <w:t>Sundays</w:t>
      </w:r>
      <w:proofErr w:type="gramEnd"/>
      <w:r w:rsidRPr="00846E74">
        <w:rPr>
          <w:rFonts w:ascii="Georgia" w:hAnsi="Georgia" w:cs="Times New Roman"/>
          <w:bCs/>
          <w:sz w:val="36"/>
          <w:szCs w:val="36"/>
        </w:rPr>
        <w:t xml:space="preserve"> 9am</w:t>
      </w:r>
    </w:p>
    <w:p w14:paraId="3FA4C0CB"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Communion available at both services</w:t>
      </w:r>
    </w:p>
    <w:p w14:paraId="2E850B95"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Children’s Sunday School - 9am</w:t>
      </w:r>
    </w:p>
    <w:p w14:paraId="411A12D1"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Adult Sunday School - 10:30am</w:t>
      </w:r>
    </w:p>
    <w:p w14:paraId="2050C4E7" w14:textId="12768B30"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 xml:space="preserve">Drive-Up Communion </w:t>
      </w:r>
      <w:r w:rsidR="007D1617" w:rsidRPr="00846E74">
        <w:rPr>
          <w:rFonts w:ascii="Georgia" w:hAnsi="Georgia" w:cs="Times New Roman"/>
          <w:bCs/>
          <w:sz w:val="36"/>
          <w:szCs w:val="36"/>
        </w:rPr>
        <w:t>–</w:t>
      </w:r>
      <w:r w:rsidRPr="00846E74">
        <w:rPr>
          <w:rFonts w:ascii="Georgia" w:hAnsi="Georgia" w:cs="Times New Roman"/>
          <w:bCs/>
          <w:sz w:val="36"/>
          <w:szCs w:val="36"/>
        </w:rPr>
        <w:t xml:space="preserve"> </w:t>
      </w:r>
      <w:r w:rsidR="007D1617" w:rsidRPr="00846E74">
        <w:rPr>
          <w:rFonts w:ascii="Georgia" w:hAnsi="Georgia" w:cs="Times New Roman"/>
          <w:bCs/>
          <w:sz w:val="36"/>
          <w:szCs w:val="36"/>
        </w:rPr>
        <w:t>10:15-10:45</w:t>
      </w:r>
    </w:p>
    <w:p w14:paraId="0C6B34FE" w14:textId="14805732" w:rsidR="00C31062" w:rsidRPr="00DE1BE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Saturday and Sunday Services - links ONLINE</w:t>
      </w:r>
    </w:p>
    <w:sectPr w:rsidR="00C31062" w:rsidRPr="00DE1BEF" w:rsidSect="00156744">
      <w:footerReference w:type="default" r:id="rId37"/>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9B6B8" w14:textId="77777777" w:rsidR="007A1696" w:rsidRDefault="007A1696" w:rsidP="00B032F6">
      <w:r>
        <w:separator/>
      </w:r>
    </w:p>
  </w:endnote>
  <w:endnote w:type="continuationSeparator" w:id="0">
    <w:p w14:paraId="0D50F43C" w14:textId="77777777" w:rsidR="007A1696" w:rsidRDefault="007A1696"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Dreaming Outloud Pro">
    <w:charset w:val="00"/>
    <w:family w:val="script"/>
    <w:pitch w:val="variable"/>
    <w:sig w:usb0="800000EF" w:usb1="0000000A" w:usb2="00000008"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76921"/>
      <w:docPartObj>
        <w:docPartGallery w:val="Page Numbers (Bottom of Page)"/>
        <w:docPartUnique/>
      </w:docPartObj>
    </w:sdtPr>
    <w:sdtEndPr>
      <w:rPr>
        <w:noProof/>
      </w:rPr>
    </w:sdtEndPr>
    <w:sdtContent>
      <w:p w14:paraId="5BA66A9D" w14:textId="3D88DABF" w:rsidR="006B01CF" w:rsidRDefault="006B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634EC4" w14:textId="77777777" w:rsidR="006B01CF" w:rsidRDefault="006B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35593" w14:textId="77777777" w:rsidR="007A1696" w:rsidRDefault="007A1696" w:rsidP="00B032F6">
      <w:r>
        <w:separator/>
      </w:r>
    </w:p>
  </w:footnote>
  <w:footnote w:type="continuationSeparator" w:id="0">
    <w:p w14:paraId="4F972947" w14:textId="77777777" w:rsidR="007A1696" w:rsidRDefault="007A1696"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7D37"/>
    <w:multiLevelType w:val="multilevel"/>
    <w:tmpl w:val="15F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46F7A"/>
    <w:multiLevelType w:val="multilevel"/>
    <w:tmpl w:val="BE7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83B61"/>
    <w:multiLevelType w:val="hybridMultilevel"/>
    <w:tmpl w:val="0FC8E942"/>
    <w:lvl w:ilvl="0" w:tplc="034E2D88">
      <w:start w:val="1"/>
      <w:numFmt w:val="decimal"/>
      <w:lvlText w:val="%1."/>
      <w:lvlJc w:val="left"/>
      <w:pPr>
        <w:ind w:left="1365" w:hanging="72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 w15:restartNumberingAfterBreak="0">
    <w:nsid w:val="155B7AF1"/>
    <w:multiLevelType w:val="multilevel"/>
    <w:tmpl w:val="8F9C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B61E1"/>
    <w:multiLevelType w:val="hybridMultilevel"/>
    <w:tmpl w:val="F57C2EE0"/>
    <w:lvl w:ilvl="0" w:tplc="2C447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D769B"/>
    <w:multiLevelType w:val="multilevel"/>
    <w:tmpl w:val="E0FA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6B0746"/>
    <w:multiLevelType w:val="hybridMultilevel"/>
    <w:tmpl w:val="4530D26A"/>
    <w:lvl w:ilvl="0" w:tplc="BDCE2FE2">
      <w:start w:val="19"/>
      <w:numFmt w:val="bullet"/>
      <w:lvlText w:val="-"/>
      <w:lvlJc w:val="left"/>
      <w:pPr>
        <w:ind w:left="450" w:hanging="360"/>
      </w:pPr>
      <w:rPr>
        <w:rFonts w:ascii="Georgia" w:eastAsiaTheme="minorEastAsia"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F3FCA"/>
    <w:multiLevelType w:val="hybridMultilevel"/>
    <w:tmpl w:val="9514C02A"/>
    <w:lvl w:ilvl="0" w:tplc="5F20EDE2">
      <w:numFmt w:val="bullet"/>
      <w:lvlText w:val="-"/>
      <w:lvlJc w:val="left"/>
      <w:pPr>
        <w:ind w:left="4680" w:hanging="360"/>
      </w:pPr>
      <w:rPr>
        <w:rFonts w:ascii="Georgia" w:eastAsiaTheme="minorEastAsia" w:hAnsi="Georgia"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0"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FE66AB"/>
    <w:multiLevelType w:val="multilevel"/>
    <w:tmpl w:val="DB0A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47195">
    <w:abstractNumId w:val="5"/>
  </w:num>
  <w:num w:numId="2" w16cid:durableId="548302763">
    <w:abstractNumId w:val="10"/>
  </w:num>
  <w:num w:numId="3" w16cid:durableId="1721321286">
    <w:abstractNumId w:val="4"/>
  </w:num>
  <w:num w:numId="4" w16cid:durableId="18772358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302803">
    <w:abstractNumId w:val="0"/>
  </w:num>
  <w:num w:numId="6" w16cid:durableId="1843163047">
    <w:abstractNumId w:val="9"/>
  </w:num>
  <w:num w:numId="7" w16cid:durableId="1663001548">
    <w:abstractNumId w:val="3"/>
  </w:num>
  <w:num w:numId="8" w16cid:durableId="2071342556">
    <w:abstractNumId w:val="11"/>
  </w:num>
  <w:num w:numId="9" w16cid:durableId="219708688">
    <w:abstractNumId w:val="1"/>
  </w:num>
  <w:num w:numId="10" w16cid:durableId="9066313">
    <w:abstractNumId w:val="7"/>
  </w:num>
  <w:num w:numId="11" w16cid:durableId="1598563724">
    <w:abstractNumId w:val="8"/>
  </w:num>
  <w:num w:numId="12" w16cid:durableId="1527989318">
    <w:abstractNumId w:val="2"/>
  </w:num>
  <w:num w:numId="13" w16cid:durableId="30390069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D46"/>
    <w:rsid w:val="00002FE1"/>
    <w:rsid w:val="00003219"/>
    <w:rsid w:val="000038B6"/>
    <w:rsid w:val="00003EEB"/>
    <w:rsid w:val="00003F04"/>
    <w:rsid w:val="00004149"/>
    <w:rsid w:val="0000417D"/>
    <w:rsid w:val="00005448"/>
    <w:rsid w:val="00005DE2"/>
    <w:rsid w:val="00005E44"/>
    <w:rsid w:val="00005F7D"/>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3B04"/>
    <w:rsid w:val="00014993"/>
    <w:rsid w:val="00014CBB"/>
    <w:rsid w:val="00015043"/>
    <w:rsid w:val="00016045"/>
    <w:rsid w:val="00016681"/>
    <w:rsid w:val="00016C5D"/>
    <w:rsid w:val="00016C90"/>
    <w:rsid w:val="0001727D"/>
    <w:rsid w:val="00017387"/>
    <w:rsid w:val="000178C2"/>
    <w:rsid w:val="0001796F"/>
    <w:rsid w:val="00017BB2"/>
    <w:rsid w:val="00020007"/>
    <w:rsid w:val="0002012F"/>
    <w:rsid w:val="0002031A"/>
    <w:rsid w:val="00020A4B"/>
    <w:rsid w:val="00020B6D"/>
    <w:rsid w:val="00020C5A"/>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60B"/>
    <w:rsid w:val="000309AB"/>
    <w:rsid w:val="00030D30"/>
    <w:rsid w:val="00030D5A"/>
    <w:rsid w:val="00030EC0"/>
    <w:rsid w:val="0003119C"/>
    <w:rsid w:val="000312CD"/>
    <w:rsid w:val="00031623"/>
    <w:rsid w:val="0003164F"/>
    <w:rsid w:val="000319C9"/>
    <w:rsid w:val="000328B6"/>
    <w:rsid w:val="00032A21"/>
    <w:rsid w:val="00032D0B"/>
    <w:rsid w:val="00032E90"/>
    <w:rsid w:val="00033605"/>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9A2"/>
    <w:rsid w:val="00037ACA"/>
    <w:rsid w:val="00037F9B"/>
    <w:rsid w:val="00040072"/>
    <w:rsid w:val="000401DE"/>
    <w:rsid w:val="0004029B"/>
    <w:rsid w:val="00040335"/>
    <w:rsid w:val="00040D60"/>
    <w:rsid w:val="00041576"/>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6C67"/>
    <w:rsid w:val="00047058"/>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2E0"/>
    <w:rsid w:val="0005385B"/>
    <w:rsid w:val="000539AE"/>
    <w:rsid w:val="00053A15"/>
    <w:rsid w:val="00053E89"/>
    <w:rsid w:val="000544FA"/>
    <w:rsid w:val="00054720"/>
    <w:rsid w:val="000547E3"/>
    <w:rsid w:val="00054898"/>
    <w:rsid w:val="00054D5C"/>
    <w:rsid w:val="00054E98"/>
    <w:rsid w:val="00055337"/>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8DF"/>
    <w:rsid w:val="00061F54"/>
    <w:rsid w:val="00061F98"/>
    <w:rsid w:val="00062537"/>
    <w:rsid w:val="0006263F"/>
    <w:rsid w:val="00062985"/>
    <w:rsid w:val="0006311A"/>
    <w:rsid w:val="000632A0"/>
    <w:rsid w:val="00063776"/>
    <w:rsid w:val="00063E60"/>
    <w:rsid w:val="000646DB"/>
    <w:rsid w:val="00064E58"/>
    <w:rsid w:val="00065B76"/>
    <w:rsid w:val="000660AE"/>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05"/>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715"/>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9B"/>
    <w:rsid w:val="000A64B9"/>
    <w:rsid w:val="000A6615"/>
    <w:rsid w:val="000A67B4"/>
    <w:rsid w:val="000A6BF0"/>
    <w:rsid w:val="000A729E"/>
    <w:rsid w:val="000A7AAC"/>
    <w:rsid w:val="000A7AB5"/>
    <w:rsid w:val="000A7C25"/>
    <w:rsid w:val="000A7D81"/>
    <w:rsid w:val="000B0542"/>
    <w:rsid w:val="000B09DD"/>
    <w:rsid w:val="000B0A28"/>
    <w:rsid w:val="000B0A53"/>
    <w:rsid w:val="000B0DE2"/>
    <w:rsid w:val="000B17A2"/>
    <w:rsid w:val="000B1A03"/>
    <w:rsid w:val="000B1EEA"/>
    <w:rsid w:val="000B1FE0"/>
    <w:rsid w:val="000B2188"/>
    <w:rsid w:val="000B22E2"/>
    <w:rsid w:val="000B3701"/>
    <w:rsid w:val="000B4205"/>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8BD"/>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6985"/>
    <w:rsid w:val="000D6BFD"/>
    <w:rsid w:val="000D7187"/>
    <w:rsid w:val="000D744A"/>
    <w:rsid w:val="000D769F"/>
    <w:rsid w:val="000D78D1"/>
    <w:rsid w:val="000D7B92"/>
    <w:rsid w:val="000E0276"/>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73E"/>
    <w:rsid w:val="000E37A2"/>
    <w:rsid w:val="000E39DF"/>
    <w:rsid w:val="000E3F09"/>
    <w:rsid w:val="000E3F25"/>
    <w:rsid w:val="000E4CA1"/>
    <w:rsid w:val="000E51D3"/>
    <w:rsid w:val="000E5869"/>
    <w:rsid w:val="000E5FFB"/>
    <w:rsid w:val="000E6622"/>
    <w:rsid w:val="000E6A53"/>
    <w:rsid w:val="000E7104"/>
    <w:rsid w:val="000E731F"/>
    <w:rsid w:val="000E7372"/>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59D"/>
    <w:rsid w:val="000F6956"/>
    <w:rsid w:val="000F6B6B"/>
    <w:rsid w:val="000F6F69"/>
    <w:rsid w:val="000F70EE"/>
    <w:rsid w:val="000F75F5"/>
    <w:rsid w:val="000F7900"/>
    <w:rsid w:val="000F7B19"/>
    <w:rsid w:val="000F7D64"/>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5190"/>
    <w:rsid w:val="00105321"/>
    <w:rsid w:val="001055EF"/>
    <w:rsid w:val="0010596C"/>
    <w:rsid w:val="001059BC"/>
    <w:rsid w:val="00105A71"/>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9FF"/>
    <w:rsid w:val="00113A8A"/>
    <w:rsid w:val="0011409C"/>
    <w:rsid w:val="00114219"/>
    <w:rsid w:val="0011425F"/>
    <w:rsid w:val="00114295"/>
    <w:rsid w:val="00114591"/>
    <w:rsid w:val="0011500C"/>
    <w:rsid w:val="00115159"/>
    <w:rsid w:val="00115198"/>
    <w:rsid w:val="001155E6"/>
    <w:rsid w:val="001158A1"/>
    <w:rsid w:val="00115E39"/>
    <w:rsid w:val="00116987"/>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9BE"/>
    <w:rsid w:val="00123D2C"/>
    <w:rsid w:val="00123F6A"/>
    <w:rsid w:val="00124147"/>
    <w:rsid w:val="00124B7A"/>
    <w:rsid w:val="00124C3F"/>
    <w:rsid w:val="00125879"/>
    <w:rsid w:val="00125890"/>
    <w:rsid w:val="00125A0B"/>
    <w:rsid w:val="00125EA7"/>
    <w:rsid w:val="00126067"/>
    <w:rsid w:val="0012616C"/>
    <w:rsid w:val="00126C1F"/>
    <w:rsid w:val="00126C22"/>
    <w:rsid w:val="00127821"/>
    <w:rsid w:val="00127911"/>
    <w:rsid w:val="00127C1D"/>
    <w:rsid w:val="00127D11"/>
    <w:rsid w:val="00130849"/>
    <w:rsid w:val="00130A7C"/>
    <w:rsid w:val="00130AAD"/>
    <w:rsid w:val="00130F45"/>
    <w:rsid w:val="00131847"/>
    <w:rsid w:val="00131B9C"/>
    <w:rsid w:val="00132161"/>
    <w:rsid w:val="00132A88"/>
    <w:rsid w:val="0013331D"/>
    <w:rsid w:val="00133A3C"/>
    <w:rsid w:val="00133F37"/>
    <w:rsid w:val="001342F9"/>
    <w:rsid w:val="0013450F"/>
    <w:rsid w:val="00134841"/>
    <w:rsid w:val="00134956"/>
    <w:rsid w:val="00134C11"/>
    <w:rsid w:val="0013545E"/>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531"/>
    <w:rsid w:val="00145A9D"/>
    <w:rsid w:val="001460C1"/>
    <w:rsid w:val="001462D8"/>
    <w:rsid w:val="0014630B"/>
    <w:rsid w:val="001467DA"/>
    <w:rsid w:val="00146C24"/>
    <w:rsid w:val="001471E5"/>
    <w:rsid w:val="0014758A"/>
    <w:rsid w:val="00147737"/>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D86"/>
    <w:rsid w:val="00152340"/>
    <w:rsid w:val="00152628"/>
    <w:rsid w:val="00152A98"/>
    <w:rsid w:val="00152FD1"/>
    <w:rsid w:val="0015379D"/>
    <w:rsid w:val="00153B4E"/>
    <w:rsid w:val="00153B5F"/>
    <w:rsid w:val="00153C4F"/>
    <w:rsid w:val="001541DB"/>
    <w:rsid w:val="00154EA1"/>
    <w:rsid w:val="00155071"/>
    <w:rsid w:val="001555A6"/>
    <w:rsid w:val="00155898"/>
    <w:rsid w:val="00155DE5"/>
    <w:rsid w:val="00155E33"/>
    <w:rsid w:val="00156744"/>
    <w:rsid w:val="001604D4"/>
    <w:rsid w:val="00160AF3"/>
    <w:rsid w:val="00160C58"/>
    <w:rsid w:val="00161460"/>
    <w:rsid w:val="00161B66"/>
    <w:rsid w:val="00161E79"/>
    <w:rsid w:val="00161E8D"/>
    <w:rsid w:val="001623D2"/>
    <w:rsid w:val="001623F5"/>
    <w:rsid w:val="00162E74"/>
    <w:rsid w:val="001633CF"/>
    <w:rsid w:val="001635D5"/>
    <w:rsid w:val="00163F48"/>
    <w:rsid w:val="00163FD5"/>
    <w:rsid w:val="001641C3"/>
    <w:rsid w:val="0016467B"/>
    <w:rsid w:val="001647B2"/>
    <w:rsid w:val="001648B0"/>
    <w:rsid w:val="00164925"/>
    <w:rsid w:val="00164C07"/>
    <w:rsid w:val="0016554F"/>
    <w:rsid w:val="00165C34"/>
    <w:rsid w:val="001660D2"/>
    <w:rsid w:val="00166181"/>
    <w:rsid w:val="001672CE"/>
    <w:rsid w:val="001676D8"/>
    <w:rsid w:val="0016795A"/>
    <w:rsid w:val="00167C0A"/>
    <w:rsid w:val="00167EF2"/>
    <w:rsid w:val="001700D6"/>
    <w:rsid w:val="00170482"/>
    <w:rsid w:val="0017052C"/>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009"/>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88F"/>
    <w:rsid w:val="00182912"/>
    <w:rsid w:val="00182EE5"/>
    <w:rsid w:val="001830EC"/>
    <w:rsid w:val="001834F9"/>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972"/>
    <w:rsid w:val="00191E72"/>
    <w:rsid w:val="00191FF0"/>
    <w:rsid w:val="0019299E"/>
    <w:rsid w:val="00192AF4"/>
    <w:rsid w:val="00192CCE"/>
    <w:rsid w:val="00193415"/>
    <w:rsid w:val="00193878"/>
    <w:rsid w:val="00193D4D"/>
    <w:rsid w:val="00193F46"/>
    <w:rsid w:val="001940C5"/>
    <w:rsid w:val="00194569"/>
    <w:rsid w:val="001948B8"/>
    <w:rsid w:val="00195051"/>
    <w:rsid w:val="001961B1"/>
    <w:rsid w:val="001964B3"/>
    <w:rsid w:val="00196D0D"/>
    <w:rsid w:val="00196E12"/>
    <w:rsid w:val="00196E2B"/>
    <w:rsid w:val="00196F0B"/>
    <w:rsid w:val="00197151"/>
    <w:rsid w:val="001972C6"/>
    <w:rsid w:val="00197421"/>
    <w:rsid w:val="00197841"/>
    <w:rsid w:val="001978C8"/>
    <w:rsid w:val="00197DA5"/>
    <w:rsid w:val="001A0280"/>
    <w:rsid w:val="001A0A46"/>
    <w:rsid w:val="001A0B25"/>
    <w:rsid w:val="001A0FC8"/>
    <w:rsid w:val="001A108C"/>
    <w:rsid w:val="001A131E"/>
    <w:rsid w:val="001A14EA"/>
    <w:rsid w:val="001A15EA"/>
    <w:rsid w:val="001A174C"/>
    <w:rsid w:val="001A2003"/>
    <w:rsid w:val="001A2192"/>
    <w:rsid w:val="001A27C3"/>
    <w:rsid w:val="001A2F0F"/>
    <w:rsid w:val="001A3767"/>
    <w:rsid w:val="001A37B1"/>
    <w:rsid w:val="001A3BD6"/>
    <w:rsid w:val="001A3F61"/>
    <w:rsid w:val="001A439B"/>
    <w:rsid w:val="001A4637"/>
    <w:rsid w:val="001A4A3C"/>
    <w:rsid w:val="001A503F"/>
    <w:rsid w:val="001A53F5"/>
    <w:rsid w:val="001A5CF3"/>
    <w:rsid w:val="001A5D6E"/>
    <w:rsid w:val="001A5E81"/>
    <w:rsid w:val="001A5FCC"/>
    <w:rsid w:val="001A60CE"/>
    <w:rsid w:val="001A6210"/>
    <w:rsid w:val="001A711B"/>
    <w:rsid w:val="001A7AB3"/>
    <w:rsid w:val="001A7BF6"/>
    <w:rsid w:val="001A7E27"/>
    <w:rsid w:val="001A7E33"/>
    <w:rsid w:val="001B0197"/>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C02"/>
    <w:rsid w:val="001B3F97"/>
    <w:rsid w:val="001B41E1"/>
    <w:rsid w:val="001B435C"/>
    <w:rsid w:val="001B46BF"/>
    <w:rsid w:val="001B4A5D"/>
    <w:rsid w:val="001B53B4"/>
    <w:rsid w:val="001B556F"/>
    <w:rsid w:val="001B584E"/>
    <w:rsid w:val="001B5CF5"/>
    <w:rsid w:val="001B61FD"/>
    <w:rsid w:val="001B638A"/>
    <w:rsid w:val="001B698C"/>
    <w:rsid w:val="001B724A"/>
    <w:rsid w:val="001B7A25"/>
    <w:rsid w:val="001C03C7"/>
    <w:rsid w:val="001C03CA"/>
    <w:rsid w:val="001C08C8"/>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3BE"/>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1FC"/>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378"/>
    <w:rsid w:val="001D6BF1"/>
    <w:rsid w:val="001D747C"/>
    <w:rsid w:val="001D777A"/>
    <w:rsid w:val="001D7BD0"/>
    <w:rsid w:val="001D7EBE"/>
    <w:rsid w:val="001E00CD"/>
    <w:rsid w:val="001E02E7"/>
    <w:rsid w:val="001E055D"/>
    <w:rsid w:val="001E0DC4"/>
    <w:rsid w:val="001E0FE2"/>
    <w:rsid w:val="001E1373"/>
    <w:rsid w:val="001E1999"/>
    <w:rsid w:val="001E1D96"/>
    <w:rsid w:val="001E1E55"/>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2740"/>
    <w:rsid w:val="001F380F"/>
    <w:rsid w:val="001F3925"/>
    <w:rsid w:val="001F3CCA"/>
    <w:rsid w:val="001F3D07"/>
    <w:rsid w:val="001F3FA6"/>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69C"/>
    <w:rsid w:val="00201A11"/>
    <w:rsid w:val="00201FB0"/>
    <w:rsid w:val="002021FA"/>
    <w:rsid w:val="00202397"/>
    <w:rsid w:val="002026A3"/>
    <w:rsid w:val="00202773"/>
    <w:rsid w:val="00202A8C"/>
    <w:rsid w:val="0020340B"/>
    <w:rsid w:val="002034A7"/>
    <w:rsid w:val="002034BA"/>
    <w:rsid w:val="00203BDA"/>
    <w:rsid w:val="00204136"/>
    <w:rsid w:val="002042ED"/>
    <w:rsid w:val="002048A4"/>
    <w:rsid w:val="00204AC8"/>
    <w:rsid w:val="00204BAB"/>
    <w:rsid w:val="002051F9"/>
    <w:rsid w:val="002056B7"/>
    <w:rsid w:val="00205819"/>
    <w:rsid w:val="00205AB7"/>
    <w:rsid w:val="00205B33"/>
    <w:rsid w:val="00205CD8"/>
    <w:rsid w:val="002062FD"/>
    <w:rsid w:val="00206B25"/>
    <w:rsid w:val="00207296"/>
    <w:rsid w:val="002074B8"/>
    <w:rsid w:val="00207502"/>
    <w:rsid w:val="00207DA1"/>
    <w:rsid w:val="00210034"/>
    <w:rsid w:val="002100C6"/>
    <w:rsid w:val="00210A88"/>
    <w:rsid w:val="00210CC6"/>
    <w:rsid w:val="002111A2"/>
    <w:rsid w:val="00211A0A"/>
    <w:rsid w:val="00211CE7"/>
    <w:rsid w:val="00211FA8"/>
    <w:rsid w:val="0021216F"/>
    <w:rsid w:val="0021222A"/>
    <w:rsid w:val="00212392"/>
    <w:rsid w:val="002124BD"/>
    <w:rsid w:val="00212532"/>
    <w:rsid w:val="00212652"/>
    <w:rsid w:val="0021266C"/>
    <w:rsid w:val="002127A3"/>
    <w:rsid w:val="002128B6"/>
    <w:rsid w:val="002129C7"/>
    <w:rsid w:val="00212AC4"/>
    <w:rsid w:val="00212C42"/>
    <w:rsid w:val="0021313D"/>
    <w:rsid w:val="0021325C"/>
    <w:rsid w:val="00213576"/>
    <w:rsid w:val="002135C7"/>
    <w:rsid w:val="00213A4A"/>
    <w:rsid w:val="00213B3E"/>
    <w:rsid w:val="00213D89"/>
    <w:rsid w:val="00214D32"/>
    <w:rsid w:val="00214E4B"/>
    <w:rsid w:val="00214F9F"/>
    <w:rsid w:val="002150D1"/>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41"/>
    <w:rsid w:val="00225390"/>
    <w:rsid w:val="002256AE"/>
    <w:rsid w:val="0022578C"/>
    <w:rsid w:val="00225856"/>
    <w:rsid w:val="002258F8"/>
    <w:rsid w:val="00225F5E"/>
    <w:rsid w:val="00225F7C"/>
    <w:rsid w:val="00225FFF"/>
    <w:rsid w:val="002262B9"/>
    <w:rsid w:val="00226839"/>
    <w:rsid w:val="00226A03"/>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934"/>
    <w:rsid w:val="00233AB8"/>
    <w:rsid w:val="00233B6D"/>
    <w:rsid w:val="00233FD2"/>
    <w:rsid w:val="002343EB"/>
    <w:rsid w:val="002344AE"/>
    <w:rsid w:val="002346B9"/>
    <w:rsid w:val="00234AE6"/>
    <w:rsid w:val="00234AFA"/>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283"/>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09"/>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829"/>
    <w:rsid w:val="00275CD8"/>
    <w:rsid w:val="00275D99"/>
    <w:rsid w:val="00275E55"/>
    <w:rsid w:val="00275EC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52"/>
    <w:rsid w:val="00286073"/>
    <w:rsid w:val="0028698F"/>
    <w:rsid w:val="00286CAF"/>
    <w:rsid w:val="00286DCE"/>
    <w:rsid w:val="00286EB5"/>
    <w:rsid w:val="002871A8"/>
    <w:rsid w:val="00287412"/>
    <w:rsid w:val="0028798C"/>
    <w:rsid w:val="00287E1B"/>
    <w:rsid w:val="00287ECA"/>
    <w:rsid w:val="00287FB1"/>
    <w:rsid w:val="00290F01"/>
    <w:rsid w:val="00290F80"/>
    <w:rsid w:val="00291151"/>
    <w:rsid w:val="002918EB"/>
    <w:rsid w:val="00291C43"/>
    <w:rsid w:val="00292372"/>
    <w:rsid w:val="00292E68"/>
    <w:rsid w:val="00292F1A"/>
    <w:rsid w:val="0029319E"/>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42D"/>
    <w:rsid w:val="00297993"/>
    <w:rsid w:val="00297A59"/>
    <w:rsid w:val="002A0033"/>
    <w:rsid w:val="002A006A"/>
    <w:rsid w:val="002A00DE"/>
    <w:rsid w:val="002A04FB"/>
    <w:rsid w:val="002A0A45"/>
    <w:rsid w:val="002A0A58"/>
    <w:rsid w:val="002A1166"/>
    <w:rsid w:val="002A13D2"/>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A4C"/>
    <w:rsid w:val="002A5E0C"/>
    <w:rsid w:val="002A61E3"/>
    <w:rsid w:val="002A66D5"/>
    <w:rsid w:val="002A6B62"/>
    <w:rsid w:val="002A7130"/>
    <w:rsid w:val="002A7564"/>
    <w:rsid w:val="002A7958"/>
    <w:rsid w:val="002A7B37"/>
    <w:rsid w:val="002A7B6D"/>
    <w:rsid w:val="002B0218"/>
    <w:rsid w:val="002B052C"/>
    <w:rsid w:val="002B075E"/>
    <w:rsid w:val="002B0AF5"/>
    <w:rsid w:val="002B0B0B"/>
    <w:rsid w:val="002B0F1D"/>
    <w:rsid w:val="002B120A"/>
    <w:rsid w:val="002B1DA9"/>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2B5"/>
    <w:rsid w:val="002C2484"/>
    <w:rsid w:val="002C28BB"/>
    <w:rsid w:val="002C29B0"/>
    <w:rsid w:val="002C2C17"/>
    <w:rsid w:val="002C2F1F"/>
    <w:rsid w:val="002C2F3B"/>
    <w:rsid w:val="002C32B8"/>
    <w:rsid w:val="002C35A6"/>
    <w:rsid w:val="002C38C1"/>
    <w:rsid w:val="002C421B"/>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32D"/>
    <w:rsid w:val="002D0377"/>
    <w:rsid w:val="002D0787"/>
    <w:rsid w:val="002D0F00"/>
    <w:rsid w:val="002D1100"/>
    <w:rsid w:val="002D25C5"/>
    <w:rsid w:val="002D29AC"/>
    <w:rsid w:val="002D35C5"/>
    <w:rsid w:val="002D4773"/>
    <w:rsid w:val="002D4A5E"/>
    <w:rsid w:val="002D51BC"/>
    <w:rsid w:val="002D51E2"/>
    <w:rsid w:val="002D546C"/>
    <w:rsid w:val="002D548A"/>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7CC"/>
    <w:rsid w:val="002E2DC4"/>
    <w:rsid w:val="002E2E19"/>
    <w:rsid w:val="002E32F7"/>
    <w:rsid w:val="002E33C4"/>
    <w:rsid w:val="002E37CD"/>
    <w:rsid w:val="002E4375"/>
    <w:rsid w:val="002E445E"/>
    <w:rsid w:val="002E4707"/>
    <w:rsid w:val="002E4B48"/>
    <w:rsid w:val="002E51FD"/>
    <w:rsid w:val="002E5294"/>
    <w:rsid w:val="002E547F"/>
    <w:rsid w:val="002E5D99"/>
    <w:rsid w:val="002E5EB9"/>
    <w:rsid w:val="002E69A6"/>
    <w:rsid w:val="002E6ABE"/>
    <w:rsid w:val="002E7164"/>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2AD"/>
    <w:rsid w:val="0030536C"/>
    <w:rsid w:val="00305622"/>
    <w:rsid w:val="00305B0E"/>
    <w:rsid w:val="00305D8F"/>
    <w:rsid w:val="00305E1E"/>
    <w:rsid w:val="0030613F"/>
    <w:rsid w:val="00306447"/>
    <w:rsid w:val="00306D62"/>
    <w:rsid w:val="00306D6E"/>
    <w:rsid w:val="00307C89"/>
    <w:rsid w:val="00307CC0"/>
    <w:rsid w:val="00307EC6"/>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3EA8"/>
    <w:rsid w:val="00324420"/>
    <w:rsid w:val="0032445B"/>
    <w:rsid w:val="00324545"/>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935"/>
    <w:rsid w:val="00334C15"/>
    <w:rsid w:val="003350DC"/>
    <w:rsid w:val="003351AE"/>
    <w:rsid w:val="0033535A"/>
    <w:rsid w:val="003361CF"/>
    <w:rsid w:val="003366FF"/>
    <w:rsid w:val="00336C6D"/>
    <w:rsid w:val="0033729F"/>
    <w:rsid w:val="0033796A"/>
    <w:rsid w:val="0033797E"/>
    <w:rsid w:val="00340145"/>
    <w:rsid w:val="00340408"/>
    <w:rsid w:val="0034058F"/>
    <w:rsid w:val="003405FA"/>
    <w:rsid w:val="00340687"/>
    <w:rsid w:val="003408C2"/>
    <w:rsid w:val="00340FB7"/>
    <w:rsid w:val="00341048"/>
    <w:rsid w:val="003413B6"/>
    <w:rsid w:val="00341878"/>
    <w:rsid w:val="00341FA5"/>
    <w:rsid w:val="003420A2"/>
    <w:rsid w:val="003426D6"/>
    <w:rsid w:val="00343260"/>
    <w:rsid w:val="00343421"/>
    <w:rsid w:val="00343829"/>
    <w:rsid w:val="00343A9E"/>
    <w:rsid w:val="00343C2A"/>
    <w:rsid w:val="003440DD"/>
    <w:rsid w:val="00344608"/>
    <w:rsid w:val="003453DD"/>
    <w:rsid w:val="00345423"/>
    <w:rsid w:val="003454EF"/>
    <w:rsid w:val="00345857"/>
    <w:rsid w:val="00345C4A"/>
    <w:rsid w:val="00345D34"/>
    <w:rsid w:val="00345F40"/>
    <w:rsid w:val="0034605C"/>
    <w:rsid w:val="00346758"/>
    <w:rsid w:val="00346BF7"/>
    <w:rsid w:val="00346D9C"/>
    <w:rsid w:val="00347204"/>
    <w:rsid w:val="00347B0C"/>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68D"/>
    <w:rsid w:val="00356711"/>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1D"/>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3CF3"/>
    <w:rsid w:val="00373E42"/>
    <w:rsid w:val="00373FD3"/>
    <w:rsid w:val="003740CF"/>
    <w:rsid w:val="00374A0B"/>
    <w:rsid w:val="00374F2E"/>
    <w:rsid w:val="00375439"/>
    <w:rsid w:val="00375493"/>
    <w:rsid w:val="0037558A"/>
    <w:rsid w:val="0037584F"/>
    <w:rsid w:val="00375E29"/>
    <w:rsid w:val="00375F49"/>
    <w:rsid w:val="00376C7F"/>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733"/>
    <w:rsid w:val="0039290E"/>
    <w:rsid w:val="00392BCF"/>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569"/>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E8D"/>
    <w:rsid w:val="003C643A"/>
    <w:rsid w:val="003C65B0"/>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2DF"/>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62"/>
    <w:rsid w:val="003E2084"/>
    <w:rsid w:val="003E2314"/>
    <w:rsid w:val="003E2604"/>
    <w:rsid w:val="003E282B"/>
    <w:rsid w:val="003E2889"/>
    <w:rsid w:val="003E2AAC"/>
    <w:rsid w:val="003E2DDA"/>
    <w:rsid w:val="003E2E9F"/>
    <w:rsid w:val="003E2FE9"/>
    <w:rsid w:val="003E3735"/>
    <w:rsid w:val="003E386A"/>
    <w:rsid w:val="003E3980"/>
    <w:rsid w:val="003E3ADF"/>
    <w:rsid w:val="003E40C9"/>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53A"/>
    <w:rsid w:val="003F66A8"/>
    <w:rsid w:val="003F6977"/>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1771"/>
    <w:rsid w:val="004218D5"/>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4FF3"/>
    <w:rsid w:val="00425308"/>
    <w:rsid w:val="00425617"/>
    <w:rsid w:val="0042595B"/>
    <w:rsid w:val="00425AF6"/>
    <w:rsid w:val="00426120"/>
    <w:rsid w:val="004262A9"/>
    <w:rsid w:val="00426A26"/>
    <w:rsid w:val="00426DF0"/>
    <w:rsid w:val="00426F3A"/>
    <w:rsid w:val="004274D1"/>
    <w:rsid w:val="004276A9"/>
    <w:rsid w:val="0043009D"/>
    <w:rsid w:val="004301B1"/>
    <w:rsid w:val="0043057D"/>
    <w:rsid w:val="00430A22"/>
    <w:rsid w:val="00430B7F"/>
    <w:rsid w:val="004314AA"/>
    <w:rsid w:val="00431BE9"/>
    <w:rsid w:val="00431C2D"/>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61F"/>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194"/>
    <w:rsid w:val="004444E0"/>
    <w:rsid w:val="00444A2B"/>
    <w:rsid w:val="00444A51"/>
    <w:rsid w:val="00445109"/>
    <w:rsid w:val="00445718"/>
    <w:rsid w:val="00445D22"/>
    <w:rsid w:val="00445F43"/>
    <w:rsid w:val="00446036"/>
    <w:rsid w:val="0044687B"/>
    <w:rsid w:val="00446885"/>
    <w:rsid w:val="00446944"/>
    <w:rsid w:val="00446AEB"/>
    <w:rsid w:val="00446C2E"/>
    <w:rsid w:val="00446E4B"/>
    <w:rsid w:val="00446FBF"/>
    <w:rsid w:val="00447087"/>
    <w:rsid w:val="00447099"/>
    <w:rsid w:val="004473EE"/>
    <w:rsid w:val="004474BB"/>
    <w:rsid w:val="004500A0"/>
    <w:rsid w:val="00450376"/>
    <w:rsid w:val="0045123D"/>
    <w:rsid w:val="00451C89"/>
    <w:rsid w:val="00451FB2"/>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614"/>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369"/>
    <w:rsid w:val="00461B32"/>
    <w:rsid w:val="00461C05"/>
    <w:rsid w:val="00462318"/>
    <w:rsid w:val="00462715"/>
    <w:rsid w:val="00462E24"/>
    <w:rsid w:val="004639B3"/>
    <w:rsid w:val="00463C93"/>
    <w:rsid w:val="00463CB0"/>
    <w:rsid w:val="00463FE4"/>
    <w:rsid w:val="0046403E"/>
    <w:rsid w:val="00464231"/>
    <w:rsid w:val="0046428B"/>
    <w:rsid w:val="0046451E"/>
    <w:rsid w:val="004649C0"/>
    <w:rsid w:val="004649C4"/>
    <w:rsid w:val="004650E0"/>
    <w:rsid w:val="0046594C"/>
    <w:rsid w:val="004659EF"/>
    <w:rsid w:val="00465D87"/>
    <w:rsid w:val="00465E93"/>
    <w:rsid w:val="004663E0"/>
    <w:rsid w:val="00466D20"/>
    <w:rsid w:val="0046756F"/>
    <w:rsid w:val="00470161"/>
    <w:rsid w:val="00470204"/>
    <w:rsid w:val="004703DE"/>
    <w:rsid w:val="00470947"/>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EF7"/>
    <w:rsid w:val="00476F22"/>
    <w:rsid w:val="004770FE"/>
    <w:rsid w:val="00477499"/>
    <w:rsid w:val="00477720"/>
    <w:rsid w:val="00477BCD"/>
    <w:rsid w:val="00480036"/>
    <w:rsid w:val="0048034E"/>
    <w:rsid w:val="00480FB3"/>
    <w:rsid w:val="00481260"/>
    <w:rsid w:val="0048148C"/>
    <w:rsid w:val="0048187B"/>
    <w:rsid w:val="00481D84"/>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6B9F"/>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0FF8"/>
    <w:rsid w:val="004B20EA"/>
    <w:rsid w:val="004B2972"/>
    <w:rsid w:val="004B29D0"/>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0DAE"/>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993"/>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A91"/>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19"/>
    <w:rsid w:val="004F2A25"/>
    <w:rsid w:val="004F2AE3"/>
    <w:rsid w:val="004F2D29"/>
    <w:rsid w:val="004F2EAA"/>
    <w:rsid w:val="004F2F4D"/>
    <w:rsid w:val="004F3018"/>
    <w:rsid w:val="004F3365"/>
    <w:rsid w:val="004F33BE"/>
    <w:rsid w:val="004F3427"/>
    <w:rsid w:val="004F3658"/>
    <w:rsid w:val="004F36A2"/>
    <w:rsid w:val="004F3ADE"/>
    <w:rsid w:val="004F439A"/>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84B"/>
    <w:rsid w:val="005069DA"/>
    <w:rsid w:val="00506D49"/>
    <w:rsid w:val="00506F12"/>
    <w:rsid w:val="0050725F"/>
    <w:rsid w:val="005075CB"/>
    <w:rsid w:val="005078EB"/>
    <w:rsid w:val="00507A9B"/>
    <w:rsid w:val="00507DE5"/>
    <w:rsid w:val="00507F46"/>
    <w:rsid w:val="005102E3"/>
    <w:rsid w:val="005105FE"/>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B5D"/>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27E85"/>
    <w:rsid w:val="00530381"/>
    <w:rsid w:val="00530388"/>
    <w:rsid w:val="005303DC"/>
    <w:rsid w:val="00530533"/>
    <w:rsid w:val="005305A9"/>
    <w:rsid w:val="00530A0D"/>
    <w:rsid w:val="00530A62"/>
    <w:rsid w:val="00530D33"/>
    <w:rsid w:val="00531276"/>
    <w:rsid w:val="0053142B"/>
    <w:rsid w:val="00531C5E"/>
    <w:rsid w:val="00531D55"/>
    <w:rsid w:val="00531F5B"/>
    <w:rsid w:val="00532051"/>
    <w:rsid w:val="0053255A"/>
    <w:rsid w:val="00532663"/>
    <w:rsid w:val="005328AC"/>
    <w:rsid w:val="00532C7D"/>
    <w:rsid w:val="00532DE8"/>
    <w:rsid w:val="00533114"/>
    <w:rsid w:val="00533638"/>
    <w:rsid w:val="005336A8"/>
    <w:rsid w:val="005336EE"/>
    <w:rsid w:val="00533808"/>
    <w:rsid w:val="00534394"/>
    <w:rsid w:val="00534496"/>
    <w:rsid w:val="005346D5"/>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656"/>
    <w:rsid w:val="005438D3"/>
    <w:rsid w:val="00543DCB"/>
    <w:rsid w:val="00543F9B"/>
    <w:rsid w:val="00544475"/>
    <w:rsid w:val="0054478D"/>
    <w:rsid w:val="005447FD"/>
    <w:rsid w:val="005448A8"/>
    <w:rsid w:val="005452F8"/>
    <w:rsid w:val="00545307"/>
    <w:rsid w:val="00545378"/>
    <w:rsid w:val="00545685"/>
    <w:rsid w:val="00545875"/>
    <w:rsid w:val="005458A0"/>
    <w:rsid w:val="00545AF5"/>
    <w:rsid w:val="00545C8F"/>
    <w:rsid w:val="00545D24"/>
    <w:rsid w:val="00545FDD"/>
    <w:rsid w:val="00546415"/>
    <w:rsid w:val="00546560"/>
    <w:rsid w:val="00546A79"/>
    <w:rsid w:val="00546DCE"/>
    <w:rsid w:val="00546E20"/>
    <w:rsid w:val="00547752"/>
    <w:rsid w:val="00547A7C"/>
    <w:rsid w:val="00547AF4"/>
    <w:rsid w:val="00547B98"/>
    <w:rsid w:val="00547DC7"/>
    <w:rsid w:val="00547F6F"/>
    <w:rsid w:val="0055003D"/>
    <w:rsid w:val="00550243"/>
    <w:rsid w:val="0055044E"/>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5A5"/>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0FD5"/>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52B"/>
    <w:rsid w:val="005669F3"/>
    <w:rsid w:val="00566A16"/>
    <w:rsid w:val="00566AB7"/>
    <w:rsid w:val="00566B6B"/>
    <w:rsid w:val="005672E3"/>
    <w:rsid w:val="00567459"/>
    <w:rsid w:val="005675B0"/>
    <w:rsid w:val="0056771B"/>
    <w:rsid w:val="005677CD"/>
    <w:rsid w:val="00567C7F"/>
    <w:rsid w:val="00567F30"/>
    <w:rsid w:val="0057035D"/>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4F8B"/>
    <w:rsid w:val="005754A6"/>
    <w:rsid w:val="00575DC1"/>
    <w:rsid w:val="00576242"/>
    <w:rsid w:val="00576571"/>
    <w:rsid w:val="00576845"/>
    <w:rsid w:val="0057706E"/>
    <w:rsid w:val="005772FB"/>
    <w:rsid w:val="00577A4C"/>
    <w:rsid w:val="00577CE7"/>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7CD"/>
    <w:rsid w:val="0058791E"/>
    <w:rsid w:val="00587E07"/>
    <w:rsid w:val="00587E7F"/>
    <w:rsid w:val="00590467"/>
    <w:rsid w:val="0059063C"/>
    <w:rsid w:val="00590883"/>
    <w:rsid w:val="00590894"/>
    <w:rsid w:val="005908CE"/>
    <w:rsid w:val="00590E5A"/>
    <w:rsid w:val="005910FD"/>
    <w:rsid w:val="005917D3"/>
    <w:rsid w:val="00592164"/>
    <w:rsid w:val="005928AF"/>
    <w:rsid w:val="00592FE5"/>
    <w:rsid w:val="005936CB"/>
    <w:rsid w:val="005938E7"/>
    <w:rsid w:val="00593912"/>
    <w:rsid w:val="00593A9A"/>
    <w:rsid w:val="00593D6E"/>
    <w:rsid w:val="005942EC"/>
    <w:rsid w:val="0059448A"/>
    <w:rsid w:val="0059460C"/>
    <w:rsid w:val="00594D20"/>
    <w:rsid w:val="005952A4"/>
    <w:rsid w:val="00595451"/>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077"/>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1D58"/>
    <w:rsid w:val="005B25D8"/>
    <w:rsid w:val="005B2809"/>
    <w:rsid w:val="005B2823"/>
    <w:rsid w:val="005B29C4"/>
    <w:rsid w:val="005B2B0B"/>
    <w:rsid w:val="005B2CA3"/>
    <w:rsid w:val="005B34C2"/>
    <w:rsid w:val="005B3F48"/>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C64"/>
    <w:rsid w:val="005B6EBA"/>
    <w:rsid w:val="005B6F9D"/>
    <w:rsid w:val="005B7179"/>
    <w:rsid w:val="005B72F7"/>
    <w:rsid w:val="005B766B"/>
    <w:rsid w:val="005B7B5A"/>
    <w:rsid w:val="005B7F3D"/>
    <w:rsid w:val="005C0625"/>
    <w:rsid w:val="005C0745"/>
    <w:rsid w:val="005C0948"/>
    <w:rsid w:val="005C09E2"/>
    <w:rsid w:val="005C0F7B"/>
    <w:rsid w:val="005C106C"/>
    <w:rsid w:val="005C137A"/>
    <w:rsid w:val="005C176E"/>
    <w:rsid w:val="005C1A74"/>
    <w:rsid w:val="005C1DE7"/>
    <w:rsid w:val="005C22CA"/>
    <w:rsid w:val="005C2377"/>
    <w:rsid w:val="005C2544"/>
    <w:rsid w:val="005C25EE"/>
    <w:rsid w:val="005C27D2"/>
    <w:rsid w:val="005C2D9E"/>
    <w:rsid w:val="005C2EF7"/>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1D3"/>
    <w:rsid w:val="005D258D"/>
    <w:rsid w:val="005D267A"/>
    <w:rsid w:val="005D289E"/>
    <w:rsid w:val="005D28EC"/>
    <w:rsid w:val="005D2BD2"/>
    <w:rsid w:val="005D2D5A"/>
    <w:rsid w:val="005D2F9C"/>
    <w:rsid w:val="005D3032"/>
    <w:rsid w:val="005D334D"/>
    <w:rsid w:val="005D378C"/>
    <w:rsid w:val="005D37B5"/>
    <w:rsid w:val="005D3F54"/>
    <w:rsid w:val="005D40F3"/>
    <w:rsid w:val="005D4325"/>
    <w:rsid w:val="005D4983"/>
    <w:rsid w:val="005D4DA8"/>
    <w:rsid w:val="005D4F6A"/>
    <w:rsid w:val="005D5640"/>
    <w:rsid w:val="005D5786"/>
    <w:rsid w:val="005D58B7"/>
    <w:rsid w:val="005D5AD0"/>
    <w:rsid w:val="005D5E81"/>
    <w:rsid w:val="005D601E"/>
    <w:rsid w:val="005D64CF"/>
    <w:rsid w:val="005D68D3"/>
    <w:rsid w:val="005D6AC1"/>
    <w:rsid w:val="005D72EC"/>
    <w:rsid w:val="005D7B12"/>
    <w:rsid w:val="005D7EDA"/>
    <w:rsid w:val="005D7F69"/>
    <w:rsid w:val="005E013F"/>
    <w:rsid w:val="005E01DB"/>
    <w:rsid w:val="005E02F6"/>
    <w:rsid w:val="005E033D"/>
    <w:rsid w:val="005E0520"/>
    <w:rsid w:val="005E06B3"/>
    <w:rsid w:val="005E0A18"/>
    <w:rsid w:val="005E1160"/>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1A67"/>
    <w:rsid w:val="005F20B9"/>
    <w:rsid w:val="005F2382"/>
    <w:rsid w:val="005F25F4"/>
    <w:rsid w:val="005F27C4"/>
    <w:rsid w:val="005F2B87"/>
    <w:rsid w:val="005F34F2"/>
    <w:rsid w:val="005F34F7"/>
    <w:rsid w:val="005F3810"/>
    <w:rsid w:val="005F3848"/>
    <w:rsid w:val="005F4488"/>
    <w:rsid w:val="005F45EE"/>
    <w:rsid w:val="005F4B92"/>
    <w:rsid w:val="005F5621"/>
    <w:rsid w:val="005F58B8"/>
    <w:rsid w:val="005F58D7"/>
    <w:rsid w:val="005F5D57"/>
    <w:rsid w:val="005F5E93"/>
    <w:rsid w:val="005F5F91"/>
    <w:rsid w:val="005F673E"/>
    <w:rsid w:val="005F678F"/>
    <w:rsid w:val="005F6902"/>
    <w:rsid w:val="005F6FCD"/>
    <w:rsid w:val="005F72E7"/>
    <w:rsid w:val="005F73A7"/>
    <w:rsid w:val="005F757F"/>
    <w:rsid w:val="005F7692"/>
    <w:rsid w:val="005F77B3"/>
    <w:rsid w:val="005F7BD6"/>
    <w:rsid w:val="005F7FE8"/>
    <w:rsid w:val="006000CC"/>
    <w:rsid w:val="006005A4"/>
    <w:rsid w:val="0060093C"/>
    <w:rsid w:val="00600A34"/>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8A5"/>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243"/>
    <w:rsid w:val="0061558C"/>
    <w:rsid w:val="006156C8"/>
    <w:rsid w:val="006158B2"/>
    <w:rsid w:val="00615A9E"/>
    <w:rsid w:val="00615E51"/>
    <w:rsid w:val="00616287"/>
    <w:rsid w:val="0061636D"/>
    <w:rsid w:val="00616548"/>
    <w:rsid w:val="0061660C"/>
    <w:rsid w:val="00616945"/>
    <w:rsid w:val="006174E7"/>
    <w:rsid w:val="006178B7"/>
    <w:rsid w:val="00617E52"/>
    <w:rsid w:val="00621607"/>
    <w:rsid w:val="00621844"/>
    <w:rsid w:val="00621CC0"/>
    <w:rsid w:val="00621F21"/>
    <w:rsid w:val="00622433"/>
    <w:rsid w:val="006224EF"/>
    <w:rsid w:val="00622658"/>
    <w:rsid w:val="006229A3"/>
    <w:rsid w:val="006232E2"/>
    <w:rsid w:val="006233C4"/>
    <w:rsid w:val="006236D2"/>
    <w:rsid w:val="0062376E"/>
    <w:rsid w:val="00623CBF"/>
    <w:rsid w:val="00623D1B"/>
    <w:rsid w:val="00624216"/>
    <w:rsid w:val="0062421E"/>
    <w:rsid w:val="006242F6"/>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11A5"/>
    <w:rsid w:val="00631355"/>
    <w:rsid w:val="00631D27"/>
    <w:rsid w:val="00631DCE"/>
    <w:rsid w:val="00632286"/>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5FC0"/>
    <w:rsid w:val="0063602A"/>
    <w:rsid w:val="0063606E"/>
    <w:rsid w:val="0063622E"/>
    <w:rsid w:val="006363B8"/>
    <w:rsid w:val="00636874"/>
    <w:rsid w:val="006369AA"/>
    <w:rsid w:val="00637245"/>
    <w:rsid w:val="006372B8"/>
    <w:rsid w:val="00637367"/>
    <w:rsid w:val="0063757D"/>
    <w:rsid w:val="00640086"/>
    <w:rsid w:val="006403F4"/>
    <w:rsid w:val="00640AD9"/>
    <w:rsid w:val="00640DD4"/>
    <w:rsid w:val="006410A7"/>
    <w:rsid w:val="006414B3"/>
    <w:rsid w:val="00641657"/>
    <w:rsid w:val="0064189D"/>
    <w:rsid w:val="00641DCF"/>
    <w:rsid w:val="006437A1"/>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7BF"/>
    <w:rsid w:val="006518CA"/>
    <w:rsid w:val="00651E79"/>
    <w:rsid w:val="00651FB5"/>
    <w:rsid w:val="00652A0E"/>
    <w:rsid w:val="00653253"/>
    <w:rsid w:val="00653433"/>
    <w:rsid w:val="006535DC"/>
    <w:rsid w:val="0065368C"/>
    <w:rsid w:val="006537BB"/>
    <w:rsid w:val="00653AF1"/>
    <w:rsid w:val="00653B4C"/>
    <w:rsid w:val="00653CC3"/>
    <w:rsid w:val="00653CCA"/>
    <w:rsid w:val="00653FA2"/>
    <w:rsid w:val="00654109"/>
    <w:rsid w:val="00654784"/>
    <w:rsid w:val="006548EB"/>
    <w:rsid w:val="00654D00"/>
    <w:rsid w:val="00655019"/>
    <w:rsid w:val="006552A9"/>
    <w:rsid w:val="006558B5"/>
    <w:rsid w:val="006569E3"/>
    <w:rsid w:val="00656BFD"/>
    <w:rsid w:val="00656F1D"/>
    <w:rsid w:val="006570D7"/>
    <w:rsid w:val="00657220"/>
    <w:rsid w:val="0065733D"/>
    <w:rsid w:val="006574A1"/>
    <w:rsid w:val="0065771B"/>
    <w:rsid w:val="00657AC7"/>
    <w:rsid w:val="00657AD8"/>
    <w:rsid w:val="00657E87"/>
    <w:rsid w:val="00660203"/>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6DFB"/>
    <w:rsid w:val="006670B5"/>
    <w:rsid w:val="00667246"/>
    <w:rsid w:val="00667473"/>
    <w:rsid w:val="0066752B"/>
    <w:rsid w:val="00667575"/>
    <w:rsid w:val="00667AF4"/>
    <w:rsid w:val="00667B78"/>
    <w:rsid w:val="00667E50"/>
    <w:rsid w:val="0067035E"/>
    <w:rsid w:val="00670471"/>
    <w:rsid w:val="006707E0"/>
    <w:rsid w:val="0067088F"/>
    <w:rsid w:val="0067095D"/>
    <w:rsid w:val="00670F76"/>
    <w:rsid w:val="0067127A"/>
    <w:rsid w:val="00671582"/>
    <w:rsid w:val="00671A65"/>
    <w:rsid w:val="00671D16"/>
    <w:rsid w:val="00671EDB"/>
    <w:rsid w:val="0067208E"/>
    <w:rsid w:val="0067223B"/>
    <w:rsid w:val="006726B3"/>
    <w:rsid w:val="00672BC8"/>
    <w:rsid w:val="006730D2"/>
    <w:rsid w:val="00673417"/>
    <w:rsid w:val="0067343F"/>
    <w:rsid w:val="00673494"/>
    <w:rsid w:val="006736D0"/>
    <w:rsid w:val="00673717"/>
    <w:rsid w:val="006739DB"/>
    <w:rsid w:val="00673A2F"/>
    <w:rsid w:val="00674CC5"/>
    <w:rsid w:val="00675029"/>
    <w:rsid w:val="00675FF9"/>
    <w:rsid w:val="00676102"/>
    <w:rsid w:val="006762C1"/>
    <w:rsid w:val="0067653F"/>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1CB"/>
    <w:rsid w:val="0068345E"/>
    <w:rsid w:val="00683EAF"/>
    <w:rsid w:val="00683F51"/>
    <w:rsid w:val="00684237"/>
    <w:rsid w:val="00684454"/>
    <w:rsid w:val="006849A4"/>
    <w:rsid w:val="00684D8F"/>
    <w:rsid w:val="00684E47"/>
    <w:rsid w:val="00685645"/>
    <w:rsid w:val="00685CA9"/>
    <w:rsid w:val="00686019"/>
    <w:rsid w:val="00686062"/>
    <w:rsid w:val="006862B6"/>
    <w:rsid w:val="006873B5"/>
    <w:rsid w:val="00687408"/>
    <w:rsid w:val="00687575"/>
    <w:rsid w:val="00687836"/>
    <w:rsid w:val="0068792B"/>
    <w:rsid w:val="00687934"/>
    <w:rsid w:val="00687A64"/>
    <w:rsid w:val="00687CAC"/>
    <w:rsid w:val="00687DA3"/>
    <w:rsid w:val="00690050"/>
    <w:rsid w:val="006902B2"/>
    <w:rsid w:val="00690CDB"/>
    <w:rsid w:val="006911E3"/>
    <w:rsid w:val="006911F0"/>
    <w:rsid w:val="00691491"/>
    <w:rsid w:val="0069154D"/>
    <w:rsid w:val="0069177A"/>
    <w:rsid w:val="0069182C"/>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27E"/>
    <w:rsid w:val="006A24DD"/>
    <w:rsid w:val="006A25FB"/>
    <w:rsid w:val="006A2B86"/>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1CF"/>
    <w:rsid w:val="006B0612"/>
    <w:rsid w:val="006B1CE4"/>
    <w:rsid w:val="006B2722"/>
    <w:rsid w:val="006B284E"/>
    <w:rsid w:val="006B3088"/>
    <w:rsid w:val="006B3312"/>
    <w:rsid w:val="006B3FEC"/>
    <w:rsid w:val="006B4C68"/>
    <w:rsid w:val="006B4C7E"/>
    <w:rsid w:val="006B4E12"/>
    <w:rsid w:val="006B51FA"/>
    <w:rsid w:val="006B52F1"/>
    <w:rsid w:val="006B5567"/>
    <w:rsid w:val="006B5917"/>
    <w:rsid w:val="006B61BF"/>
    <w:rsid w:val="006B623C"/>
    <w:rsid w:val="006B6561"/>
    <w:rsid w:val="006B662E"/>
    <w:rsid w:val="006B6B60"/>
    <w:rsid w:val="006B6E5B"/>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191"/>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2389"/>
    <w:rsid w:val="006D301D"/>
    <w:rsid w:val="006D3212"/>
    <w:rsid w:val="006D398F"/>
    <w:rsid w:val="006D39F1"/>
    <w:rsid w:val="006D3C96"/>
    <w:rsid w:val="006D3E36"/>
    <w:rsid w:val="006D3F6D"/>
    <w:rsid w:val="006D4422"/>
    <w:rsid w:val="006D4965"/>
    <w:rsid w:val="006D4A57"/>
    <w:rsid w:val="006D5407"/>
    <w:rsid w:val="006D5647"/>
    <w:rsid w:val="006D5B93"/>
    <w:rsid w:val="006D5F2B"/>
    <w:rsid w:val="006D6516"/>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6F8C"/>
    <w:rsid w:val="006E70AE"/>
    <w:rsid w:val="006E70E9"/>
    <w:rsid w:val="006E73A2"/>
    <w:rsid w:val="006E743C"/>
    <w:rsid w:val="006E74BD"/>
    <w:rsid w:val="006E7A60"/>
    <w:rsid w:val="006E7C0E"/>
    <w:rsid w:val="006E7CA7"/>
    <w:rsid w:val="006F09F3"/>
    <w:rsid w:val="006F1069"/>
    <w:rsid w:val="006F1278"/>
    <w:rsid w:val="006F13A9"/>
    <w:rsid w:val="006F1965"/>
    <w:rsid w:val="006F26DE"/>
    <w:rsid w:val="006F29D1"/>
    <w:rsid w:val="006F2AC9"/>
    <w:rsid w:val="006F2B56"/>
    <w:rsid w:val="006F2ED8"/>
    <w:rsid w:val="006F2FCF"/>
    <w:rsid w:val="006F39A4"/>
    <w:rsid w:val="006F3ECA"/>
    <w:rsid w:val="006F3F35"/>
    <w:rsid w:val="006F4885"/>
    <w:rsid w:val="006F48E3"/>
    <w:rsid w:val="006F525C"/>
    <w:rsid w:val="006F58B5"/>
    <w:rsid w:val="006F5A05"/>
    <w:rsid w:val="006F5D45"/>
    <w:rsid w:val="006F5DE4"/>
    <w:rsid w:val="006F5EB8"/>
    <w:rsid w:val="006F6694"/>
    <w:rsid w:val="006F68BA"/>
    <w:rsid w:val="006F71BE"/>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389B"/>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12D"/>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AC1"/>
    <w:rsid w:val="00722AE5"/>
    <w:rsid w:val="00722F86"/>
    <w:rsid w:val="00722FA3"/>
    <w:rsid w:val="007231A7"/>
    <w:rsid w:val="0072325D"/>
    <w:rsid w:val="0072346D"/>
    <w:rsid w:val="00723A26"/>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858"/>
    <w:rsid w:val="00730A4F"/>
    <w:rsid w:val="00730C94"/>
    <w:rsid w:val="00731991"/>
    <w:rsid w:val="00731A0A"/>
    <w:rsid w:val="00732E93"/>
    <w:rsid w:val="007336B3"/>
    <w:rsid w:val="00733B67"/>
    <w:rsid w:val="00734067"/>
    <w:rsid w:val="00734075"/>
    <w:rsid w:val="00734374"/>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0EE"/>
    <w:rsid w:val="0074333B"/>
    <w:rsid w:val="00743385"/>
    <w:rsid w:val="0074378E"/>
    <w:rsid w:val="00743827"/>
    <w:rsid w:val="00743962"/>
    <w:rsid w:val="00743A70"/>
    <w:rsid w:val="00743CCD"/>
    <w:rsid w:val="00743DFC"/>
    <w:rsid w:val="00743E95"/>
    <w:rsid w:val="00744167"/>
    <w:rsid w:val="00744251"/>
    <w:rsid w:val="00744C69"/>
    <w:rsid w:val="00744E41"/>
    <w:rsid w:val="00744F30"/>
    <w:rsid w:val="007463AD"/>
    <w:rsid w:val="00746748"/>
    <w:rsid w:val="007467A2"/>
    <w:rsid w:val="00746C15"/>
    <w:rsid w:val="00746E3B"/>
    <w:rsid w:val="00746E42"/>
    <w:rsid w:val="00746F5E"/>
    <w:rsid w:val="00750126"/>
    <w:rsid w:val="00750218"/>
    <w:rsid w:val="007504B5"/>
    <w:rsid w:val="00750787"/>
    <w:rsid w:val="00750A2B"/>
    <w:rsid w:val="00750E42"/>
    <w:rsid w:val="00750EC8"/>
    <w:rsid w:val="00751077"/>
    <w:rsid w:val="00751204"/>
    <w:rsid w:val="007513EF"/>
    <w:rsid w:val="00751603"/>
    <w:rsid w:val="0075163B"/>
    <w:rsid w:val="007521B0"/>
    <w:rsid w:val="00752342"/>
    <w:rsid w:val="007526F7"/>
    <w:rsid w:val="00752C01"/>
    <w:rsid w:val="00752CDA"/>
    <w:rsid w:val="00753789"/>
    <w:rsid w:val="00753D3B"/>
    <w:rsid w:val="00753FA4"/>
    <w:rsid w:val="00754068"/>
    <w:rsid w:val="007544F5"/>
    <w:rsid w:val="00754843"/>
    <w:rsid w:val="007549CF"/>
    <w:rsid w:val="00754EA0"/>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67F38"/>
    <w:rsid w:val="00770252"/>
    <w:rsid w:val="007705B2"/>
    <w:rsid w:val="007706EB"/>
    <w:rsid w:val="00770C12"/>
    <w:rsid w:val="00770FAE"/>
    <w:rsid w:val="00771016"/>
    <w:rsid w:val="00771121"/>
    <w:rsid w:val="007718DF"/>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5F23"/>
    <w:rsid w:val="00776FAF"/>
    <w:rsid w:val="00777517"/>
    <w:rsid w:val="0077774C"/>
    <w:rsid w:val="0077788F"/>
    <w:rsid w:val="007779D4"/>
    <w:rsid w:val="00777B3E"/>
    <w:rsid w:val="0078019F"/>
    <w:rsid w:val="007801B4"/>
    <w:rsid w:val="007802A7"/>
    <w:rsid w:val="007804D6"/>
    <w:rsid w:val="0078050E"/>
    <w:rsid w:val="007805B1"/>
    <w:rsid w:val="00780849"/>
    <w:rsid w:val="00780AD5"/>
    <w:rsid w:val="00780BD1"/>
    <w:rsid w:val="0078102F"/>
    <w:rsid w:val="00781093"/>
    <w:rsid w:val="00781121"/>
    <w:rsid w:val="00781662"/>
    <w:rsid w:val="007819AE"/>
    <w:rsid w:val="00781A80"/>
    <w:rsid w:val="00781BF5"/>
    <w:rsid w:val="00781E10"/>
    <w:rsid w:val="007823D0"/>
    <w:rsid w:val="007823E9"/>
    <w:rsid w:val="0078265D"/>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09EC"/>
    <w:rsid w:val="007A1012"/>
    <w:rsid w:val="007A1696"/>
    <w:rsid w:val="007A1BDE"/>
    <w:rsid w:val="007A1D14"/>
    <w:rsid w:val="007A1DD3"/>
    <w:rsid w:val="007A1FAA"/>
    <w:rsid w:val="007A288E"/>
    <w:rsid w:val="007A2CC6"/>
    <w:rsid w:val="007A2FB3"/>
    <w:rsid w:val="007A347E"/>
    <w:rsid w:val="007A37F7"/>
    <w:rsid w:val="007A389A"/>
    <w:rsid w:val="007A3B02"/>
    <w:rsid w:val="007A3B36"/>
    <w:rsid w:val="007A3B6E"/>
    <w:rsid w:val="007A3CCC"/>
    <w:rsid w:val="007A3EE6"/>
    <w:rsid w:val="007A3F68"/>
    <w:rsid w:val="007A489D"/>
    <w:rsid w:val="007A4C3C"/>
    <w:rsid w:val="007A51C9"/>
    <w:rsid w:val="007A563D"/>
    <w:rsid w:val="007A5A2E"/>
    <w:rsid w:val="007A5BD4"/>
    <w:rsid w:val="007A5D68"/>
    <w:rsid w:val="007A6199"/>
    <w:rsid w:val="007A6463"/>
    <w:rsid w:val="007A67C7"/>
    <w:rsid w:val="007A6A27"/>
    <w:rsid w:val="007A6C5F"/>
    <w:rsid w:val="007A6E5E"/>
    <w:rsid w:val="007A7051"/>
    <w:rsid w:val="007A74A2"/>
    <w:rsid w:val="007A7BD5"/>
    <w:rsid w:val="007A7E5A"/>
    <w:rsid w:val="007A7E81"/>
    <w:rsid w:val="007A7FB4"/>
    <w:rsid w:val="007B0520"/>
    <w:rsid w:val="007B05E2"/>
    <w:rsid w:val="007B07C6"/>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165"/>
    <w:rsid w:val="007B52C6"/>
    <w:rsid w:val="007B53E6"/>
    <w:rsid w:val="007B5861"/>
    <w:rsid w:val="007B58CC"/>
    <w:rsid w:val="007B5B60"/>
    <w:rsid w:val="007B5DB9"/>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3FCF"/>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600"/>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623"/>
    <w:rsid w:val="007D383D"/>
    <w:rsid w:val="007D3883"/>
    <w:rsid w:val="007D38A7"/>
    <w:rsid w:val="007D3C82"/>
    <w:rsid w:val="007D411A"/>
    <w:rsid w:val="007D456D"/>
    <w:rsid w:val="007D4773"/>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2A6E"/>
    <w:rsid w:val="007E2F54"/>
    <w:rsid w:val="007E346C"/>
    <w:rsid w:val="007E3680"/>
    <w:rsid w:val="007E38B1"/>
    <w:rsid w:val="007E403E"/>
    <w:rsid w:val="007E42B8"/>
    <w:rsid w:val="007E446A"/>
    <w:rsid w:val="007E4A95"/>
    <w:rsid w:val="007E4D03"/>
    <w:rsid w:val="007E4E30"/>
    <w:rsid w:val="007E4E5A"/>
    <w:rsid w:val="007E4EFE"/>
    <w:rsid w:val="007E52C3"/>
    <w:rsid w:val="007E60B1"/>
    <w:rsid w:val="007E6579"/>
    <w:rsid w:val="007E6718"/>
    <w:rsid w:val="007E69A1"/>
    <w:rsid w:val="007E6E35"/>
    <w:rsid w:val="007E7FA7"/>
    <w:rsid w:val="007F02EA"/>
    <w:rsid w:val="007F0B95"/>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3D2"/>
    <w:rsid w:val="007F543F"/>
    <w:rsid w:val="007F5761"/>
    <w:rsid w:val="007F5910"/>
    <w:rsid w:val="007F5C19"/>
    <w:rsid w:val="007F5FFC"/>
    <w:rsid w:val="007F6143"/>
    <w:rsid w:val="007F62CD"/>
    <w:rsid w:val="007F6666"/>
    <w:rsid w:val="007F6AF0"/>
    <w:rsid w:val="007F712F"/>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515"/>
    <w:rsid w:val="00816C7D"/>
    <w:rsid w:val="00816EB2"/>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108"/>
    <w:rsid w:val="008349B5"/>
    <w:rsid w:val="00834E97"/>
    <w:rsid w:val="00835019"/>
    <w:rsid w:val="0083538B"/>
    <w:rsid w:val="00835578"/>
    <w:rsid w:val="008355A7"/>
    <w:rsid w:val="00836277"/>
    <w:rsid w:val="008362F6"/>
    <w:rsid w:val="00836466"/>
    <w:rsid w:val="0083675E"/>
    <w:rsid w:val="00836800"/>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6D7C"/>
    <w:rsid w:val="00846E74"/>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51C3"/>
    <w:rsid w:val="00865221"/>
    <w:rsid w:val="0086558F"/>
    <w:rsid w:val="00865C3F"/>
    <w:rsid w:val="00865E5D"/>
    <w:rsid w:val="00865EC6"/>
    <w:rsid w:val="008665C9"/>
    <w:rsid w:val="00866661"/>
    <w:rsid w:val="008669CA"/>
    <w:rsid w:val="00866FE2"/>
    <w:rsid w:val="00867166"/>
    <w:rsid w:val="00867339"/>
    <w:rsid w:val="00867592"/>
    <w:rsid w:val="008677C7"/>
    <w:rsid w:val="00867FAF"/>
    <w:rsid w:val="008703F0"/>
    <w:rsid w:val="008709D1"/>
    <w:rsid w:val="008709D8"/>
    <w:rsid w:val="00870E07"/>
    <w:rsid w:val="00870FD0"/>
    <w:rsid w:val="00871099"/>
    <w:rsid w:val="00871226"/>
    <w:rsid w:val="00871263"/>
    <w:rsid w:val="008712CC"/>
    <w:rsid w:val="00871507"/>
    <w:rsid w:val="008716E7"/>
    <w:rsid w:val="00871ADC"/>
    <w:rsid w:val="00871C99"/>
    <w:rsid w:val="00871E14"/>
    <w:rsid w:val="008720A9"/>
    <w:rsid w:val="008720BE"/>
    <w:rsid w:val="00872C83"/>
    <w:rsid w:val="008730A3"/>
    <w:rsid w:val="008732E4"/>
    <w:rsid w:val="00873360"/>
    <w:rsid w:val="00873C08"/>
    <w:rsid w:val="00873E64"/>
    <w:rsid w:val="00874372"/>
    <w:rsid w:val="008743B2"/>
    <w:rsid w:val="0087493E"/>
    <w:rsid w:val="00874C44"/>
    <w:rsid w:val="00875420"/>
    <w:rsid w:val="00875873"/>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1E75"/>
    <w:rsid w:val="0088249F"/>
    <w:rsid w:val="0088313D"/>
    <w:rsid w:val="00883282"/>
    <w:rsid w:val="00883AE4"/>
    <w:rsid w:val="0088445C"/>
    <w:rsid w:val="0088464A"/>
    <w:rsid w:val="00884CA9"/>
    <w:rsid w:val="00884FB7"/>
    <w:rsid w:val="008854BF"/>
    <w:rsid w:val="0088611B"/>
    <w:rsid w:val="00886A71"/>
    <w:rsid w:val="00886C2D"/>
    <w:rsid w:val="00887026"/>
    <w:rsid w:val="00887340"/>
    <w:rsid w:val="008874F6"/>
    <w:rsid w:val="00887B88"/>
    <w:rsid w:val="00887F75"/>
    <w:rsid w:val="008900A2"/>
    <w:rsid w:val="00890339"/>
    <w:rsid w:val="00890631"/>
    <w:rsid w:val="00890B7C"/>
    <w:rsid w:val="0089159D"/>
    <w:rsid w:val="0089181C"/>
    <w:rsid w:val="00891FA3"/>
    <w:rsid w:val="008923C9"/>
    <w:rsid w:val="0089288E"/>
    <w:rsid w:val="00892934"/>
    <w:rsid w:val="00892DAD"/>
    <w:rsid w:val="0089328B"/>
    <w:rsid w:val="00893451"/>
    <w:rsid w:val="00893FCC"/>
    <w:rsid w:val="008946AA"/>
    <w:rsid w:val="00895189"/>
    <w:rsid w:val="00895888"/>
    <w:rsid w:val="00895E4E"/>
    <w:rsid w:val="00895F31"/>
    <w:rsid w:val="00895FC2"/>
    <w:rsid w:val="0089658E"/>
    <w:rsid w:val="00896C82"/>
    <w:rsid w:val="008972AB"/>
    <w:rsid w:val="00897863"/>
    <w:rsid w:val="0089786F"/>
    <w:rsid w:val="0089787D"/>
    <w:rsid w:val="00897C0A"/>
    <w:rsid w:val="008A0040"/>
    <w:rsid w:val="008A0068"/>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455"/>
    <w:rsid w:val="008B1619"/>
    <w:rsid w:val="008B2380"/>
    <w:rsid w:val="008B26C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04B1"/>
    <w:rsid w:val="008C1037"/>
    <w:rsid w:val="008C166B"/>
    <w:rsid w:val="008C18C5"/>
    <w:rsid w:val="008C1E30"/>
    <w:rsid w:val="008C2002"/>
    <w:rsid w:val="008C236A"/>
    <w:rsid w:val="008C2636"/>
    <w:rsid w:val="008C26D4"/>
    <w:rsid w:val="008C2ACF"/>
    <w:rsid w:val="008C2BA1"/>
    <w:rsid w:val="008C2BC8"/>
    <w:rsid w:val="008C318A"/>
    <w:rsid w:val="008C36E0"/>
    <w:rsid w:val="008C5479"/>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7B3"/>
    <w:rsid w:val="008D28FF"/>
    <w:rsid w:val="008D2B85"/>
    <w:rsid w:val="008D2F18"/>
    <w:rsid w:val="008D33F0"/>
    <w:rsid w:val="008D3640"/>
    <w:rsid w:val="008D3848"/>
    <w:rsid w:val="008D3891"/>
    <w:rsid w:val="008D3DB1"/>
    <w:rsid w:val="008D3F78"/>
    <w:rsid w:val="008D412B"/>
    <w:rsid w:val="008D4136"/>
    <w:rsid w:val="008D446C"/>
    <w:rsid w:val="008D4C87"/>
    <w:rsid w:val="008D4D72"/>
    <w:rsid w:val="008D5633"/>
    <w:rsid w:val="008D5841"/>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607"/>
    <w:rsid w:val="008E1812"/>
    <w:rsid w:val="008E1A53"/>
    <w:rsid w:val="008E1C03"/>
    <w:rsid w:val="008E1FBE"/>
    <w:rsid w:val="008E202C"/>
    <w:rsid w:val="008E22A0"/>
    <w:rsid w:val="008E24F8"/>
    <w:rsid w:val="008E2C5F"/>
    <w:rsid w:val="008E3001"/>
    <w:rsid w:val="008E32EF"/>
    <w:rsid w:val="008E36C0"/>
    <w:rsid w:val="008E3BF6"/>
    <w:rsid w:val="008E3C7D"/>
    <w:rsid w:val="008E4438"/>
    <w:rsid w:val="008E4680"/>
    <w:rsid w:val="008E46FD"/>
    <w:rsid w:val="008E4BC5"/>
    <w:rsid w:val="008E50E8"/>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533A"/>
    <w:rsid w:val="008F56BF"/>
    <w:rsid w:val="008F5796"/>
    <w:rsid w:val="008F599D"/>
    <w:rsid w:val="008F5B69"/>
    <w:rsid w:val="008F5DA3"/>
    <w:rsid w:val="008F616B"/>
    <w:rsid w:val="008F6260"/>
    <w:rsid w:val="008F6533"/>
    <w:rsid w:val="008F678A"/>
    <w:rsid w:val="008F6C17"/>
    <w:rsid w:val="008F6DA3"/>
    <w:rsid w:val="008F6DA6"/>
    <w:rsid w:val="008F6EA5"/>
    <w:rsid w:val="008F7152"/>
    <w:rsid w:val="008F74F7"/>
    <w:rsid w:val="008F7859"/>
    <w:rsid w:val="008F7C5F"/>
    <w:rsid w:val="008F7D1D"/>
    <w:rsid w:val="0090087F"/>
    <w:rsid w:val="00900FA1"/>
    <w:rsid w:val="00901098"/>
    <w:rsid w:val="0090124B"/>
    <w:rsid w:val="0090156D"/>
    <w:rsid w:val="00901EE7"/>
    <w:rsid w:val="00901F94"/>
    <w:rsid w:val="009021D9"/>
    <w:rsid w:val="009024C9"/>
    <w:rsid w:val="00902F62"/>
    <w:rsid w:val="00903161"/>
    <w:rsid w:val="0090348F"/>
    <w:rsid w:val="009034FA"/>
    <w:rsid w:val="009041CD"/>
    <w:rsid w:val="00904267"/>
    <w:rsid w:val="0090432F"/>
    <w:rsid w:val="00904CDB"/>
    <w:rsid w:val="009051B9"/>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4C5"/>
    <w:rsid w:val="009205E9"/>
    <w:rsid w:val="00920A08"/>
    <w:rsid w:val="00920BB9"/>
    <w:rsid w:val="00920E5E"/>
    <w:rsid w:val="009212B0"/>
    <w:rsid w:val="0092180C"/>
    <w:rsid w:val="00921877"/>
    <w:rsid w:val="00921B37"/>
    <w:rsid w:val="00922701"/>
    <w:rsid w:val="009228DA"/>
    <w:rsid w:val="00923247"/>
    <w:rsid w:val="0092375D"/>
    <w:rsid w:val="00924AC1"/>
    <w:rsid w:val="00925034"/>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A1C"/>
    <w:rsid w:val="00932DC9"/>
    <w:rsid w:val="00932EED"/>
    <w:rsid w:val="00932FC0"/>
    <w:rsid w:val="0093311F"/>
    <w:rsid w:val="00933205"/>
    <w:rsid w:val="009332B2"/>
    <w:rsid w:val="00933485"/>
    <w:rsid w:val="00933FD3"/>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6A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9A9"/>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45"/>
    <w:rsid w:val="009630B2"/>
    <w:rsid w:val="0096354C"/>
    <w:rsid w:val="00963559"/>
    <w:rsid w:val="00963DFD"/>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80E"/>
    <w:rsid w:val="00970902"/>
    <w:rsid w:val="009709E0"/>
    <w:rsid w:val="0097136E"/>
    <w:rsid w:val="0097164C"/>
    <w:rsid w:val="00971D87"/>
    <w:rsid w:val="00972049"/>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5F1F"/>
    <w:rsid w:val="0098628E"/>
    <w:rsid w:val="00986899"/>
    <w:rsid w:val="009869A2"/>
    <w:rsid w:val="00986A8F"/>
    <w:rsid w:val="00986AFB"/>
    <w:rsid w:val="00987038"/>
    <w:rsid w:val="00987219"/>
    <w:rsid w:val="0098729A"/>
    <w:rsid w:val="00987355"/>
    <w:rsid w:val="00987457"/>
    <w:rsid w:val="009879B0"/>
    <w:rsid w:val="00987B35"/>
    <w:rsid w:val="00987C0C"/>
    <w:rsid w:val="00990118"/>
    <w:rsid w:val="009902D8"/>
    <w:rsid w:val="009903B7"/>
    <w:rsid w:val="009915E0"/>
    <w:rsid w:val="00991B68"/>
    <w:rsid w:val="00991BCC"/>
    <w:rsid w:val="00991C1D"/>
    <w:rsid w:val="00991E46"/>
    <w:rsid w:val="00991F31"/>
    <w:rsid w:val="00991FDA"/>
    <w:rsid w:val="0099239F"/>
    <w:rsid w:val="009924D6"/>
    <w:rsid w:val="009927E1"/>
    <w:rsid w:val="0099280A"/>
    <w:rsid w:val="009929A8"/>
    <w:rsid w:val="00992C8C"/>
    <w:rsid w:val="00992D48"/>
    <w:rsid w:val="00992E2F"/>
    <w:rsid w:val="0099311F"/>
    <w:rsid w:val="00993678"/>
    <w:rsid w:val="00993839"/>
    <w:rsid w:val="00993986"/>
    <w:rsid w:val="00993B9B"/>
    <w:rsid w:val="00993BF2"/>
    <w:rsid w:val="00993CB2"/>
    <w:rsid w:val="00994383"/>
    <w:rsid w:val="00994587"/>
    <w:rsid w:val="009946BF"/>
    <w:rsid w:val="00994DC4"/>
    <w:rsid w:val="0099516F"/>
    <w:rsid w:val="00995E0C"/>
    <w:rsid w:val="009964C0"/>
    <w:rsid w:val="00996593"/>
    <w:rsid w:val="009967C6"/>
    <w:rsid w:val="00996BA9"/>
    <w:rsid w:val="00996D4B"/>
    <w:rsid w:val="00996F2E"/>
    <w:rsid w:val="00997248"/>
    <w:rsid w:val="00997443"/>
    <w:rsid w:val="00997585"/>
    <w:rsid w:val="00997749"/>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DA0"/>
    <w:rsid w:val="009A2FA1"/>
    <w:rsid w:val="009A363A"/>
    <w:rsid w:val="009A38C9"/>
    <w:rsid w:val="009A39B1"/>
    <w:rsid w:val="009A41BB"/>
    <w:rsid w:val="009A46DD"/>
    <w:rsid w:val="009A4DD5"/>
    <w:rsid w:val="009A4F34"/>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2D9"/>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5EE"/>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D0"/>
    <w:rsid w:val="009C6697"/>
    <w:rsid w:val="009C68B3"/>
    <w:rsid w:val="009C6A9A"/>
    <w:rsid w:val="009C711D"/>
    <w:rsid w:val="009C7583"/>
    <w:rsid w:val="009C7B99"/>
    <w:rsid w:val="009C7D50"/>
    <w:rsid w:val="009D001B"/>
    <w:rsid w:val="009D0064"/>
    <w:rsid w:val="009D0AA6"/>
    <w:rsid w:val="009D11A9"/>
    <w:rsid w:val="009D15BC"/>
    <w:rsid w:val="009D1997"/>
    <w:rsid w:val="009D1A27"/>
    <w:rsid w:val="009D1FF8"/>
    <w:rsid w:val="009D2576"/>
    <w:rsid w:val="009D28DB"/>
    <w:rsid w:val="009D28E5"/>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6D9D"/>
    <w:rsid w:val="009D78EC"/>
    <w:rsid w:val="009D79A4"/>
    <w:rsid w:val="009E0220"/>
    <w:rsid w:val="009E09D7"/>
    <w:rsid w:val="009E0BBD"/>
    <w:rsid w:val="009E0F48"/>
    <w:rsid w:val="009E103D"/>
    <w:rsid w:val="009E1486"/>
    <w:rsid w:val="009E1722"/>
    <w:rsid w:val="009E18D5"/>
    <w:rsid w:val="009E1E37"/>
    <w:rsid w:val="009E1E7A"/>
    <w:rsid w:val="009E21ED"/>
    <w:rsid w:val="009E2237"/>
    <w:rsid w:val="009E2365"/>
    <w:rsid w:val="009E2396"/>
    <w:rsid w:val="009E24B8"/>
    <w:rsid w:val="009E2596"/>
    <w:rsid w:val="009E25D2"/>
    <w:rsid w:val="009E2A0B"/>
    <w:rsid w:val="009E2C42"/>
    <w:rsid w:val="009E2DE9"/>
    <w:rsid w:val="009E2F6E"/>
    <w:rsid w:val="009E30F0"/>
    <w:rsid w:val="009E367E"/>
    <w:rsid w:val="009E3AFD"/>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5EB"/>
    <w:rsid w:val="009F1868"/>
    <w:rsid w:val="009F1B40"/>
    <w:rsid w:val="009F1C18"/>
    <w:rsid w:val="009F21B7"/>
    <w:rsid w:val="009F24CF"/>
    <w:rsid w:val="009F2BEB"/>
    <w:rsid w:val="009F2C1A"/>
    <w:rsid w:val="009F2CF2"/>
    <w:rsid w:val="009F309B"/>
    <w:rsid w:val="009F33A6"/>
    <w:rsid w:val="009F3411"/>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D33"/>
    <w:rsid w:val="009F5FA0"/>
    <w:rsid w:val="009F6729"/>
    <w:rsid w:val="009F6AE1"/>
    <w:rsid w:val="009F6B76"/>
    <w:rsid w:val="009F6F35"/>
    <w:rsid w:val="009F70C4"/>
    <w:rsid w:val="009F7C81"/>
    <w:rsid w:val="009F7E3E"/>
    <w:rsid w:val="009F7E40"/>
    <w:rsid w:val="00A00054"/>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128"/>
    <w:rsid w:val="00A0721C"/>
    <w:rsid w:val="00A07637"/>
    <w:rsid w:val="00A07861"/>
    <w:rsid w:val="00A078FC"/>
    <w:rsid w:val="00A079EC"/>
    <w:rsid w:val="00A07E12"/>
    <w:rsid w:val="00A07E5C"/>
    <w:rsid w:val="00A07F45"/>
    <w:rsid w:val="00A10354"/>
    <w:rsid w:val="00A10506"/>
    <w:rsid w:val="00A105D3"/>
    <w:rsid w:val="00A11157"/>
    <w:rsid w:val="00A111B7"/>
    <w:rsid w:val="00A1125E"/>
    <w:rsid w:val="00A114C9"/>
    <w:rsid w:val="00A124A7"/>
    <w:rsid w:val="00A12519"/>
    <w:rsid w:val="00A12599"/>
    <w:rsid w:val="00A12767"/>
    <w:rsid w:val="00A12794"/>
    <w:rsid w:val="00A12D3B"/>
    <w:rsid w:val="00A12DF4"/>
    <w:rsid w:val="00A12EB3"/>
    <w:rsid w:val="00A13477"/>
    <w:rsid w:val="00A13612"/>
    <w:rsid w:val="00A13C2C"/>
    <w:rsid w:val="00A13E1A"/>
    <w:rsid w:val="00A13F84"/>
    <w:rsid w:val="00A145A4"/>
    <w:rsid w:val="00A1474C"/>
    <w:rsid w:val="00A14E01"/>
    <w:rsid w:val="00A154C3"/>
    <w:rsid w:val="00A15E5E"/>
    <w:rsid w:val="00A15F7A"/>
    <w:rsid w:val="00A16C52"/>
    <w:rsid w:val="00A16DA4"/>
    <w:rsid w:val="00A17494"/>
    <w:rsid w:val="00A174B8"/>
    <w:rsid w:val="00A17B4A"/>
    <w:rsid w:val="00A17F8B"/>
    <w:rsid w:val="00A20742"/>
    <w:rsid w:val="00A20C3A"/>
    <w:rsid w:val="00A211D1"/>
    <w:rsid w:val="00A217EC"/>
    <w:rsid w:val="00A21932"/>
    <w:rsid w:val="00A21FEF"/>
    <w:rsid w:val="00A221D1"/>
    <w:rsid w:val="00A224A0"/>
    <w:rsid w:val="00A22507"/>
    <w:rsid w:val="00A226BB"/>
    <w:rsid w:val="00A22A2C"/>
    <w:rsid w:val="00A22B01"/>
    <w:rsid w:val="00A22F6F"/>
    <w:rsid w:val="00A230C2"/>
    <w:rsid w:val="00A2320E"/>
    <w:rsid w:val="00A233EC"/>
    <w:rsid w:val="00A23912"/>
    <w:rsid w:val="00A23DDA"/>
    <w:rsid w:val="00A24447"/>
    <w:rsid w:val="00A2485B"/>
    <w:rsid w:val="00A25052"/>
    <w:rsid w:val="00A250DA"/>
    <w:rsid w:val="00A254CE"/>
    <w:rsid w:val="00A25701"/>
    <w:rsid w:val="00A26491"/>
    <w:rsid w:val="00A26998"/>
    <w:rsid w:val="00A26D43"/>
    <w:rsid w:val="00A26EA6"/>
    <w:rsid w:val="00A271D4"/>
    <w:rsid w:val="00A272E1"/>
    <w:rsid w:val="00A27370"/>
    <w:rsid w:val="00A27A68"/>
    <w:rsid w:val="00A27D97"/>
    <w:rsid w:val="00A27FC4"/>
    <w:rsid w:val="00A30872"/>
    <w:rsid w:val="00A317AA"/>
    <w:rsid w:val="00A3199B"/>
    <w:rsid w:val="00A31AF6"/>
    <w:rsid w:val="00A31B83"/>
    <w:rsid w:val="00A31F54"/>
    <w:rsid w:val="00A322B5"/>
    <w:rsid w:val="00A32586"/>
    <w:rsid w:val="00A326BC"/>
    <w:rsid w:val="00A329D0"/>
    <w:rsid w:val="00A32A7F"/>
    <w:rsid w:val="00A32BB4"/>
    <w:rsid w:val="00A32D93"/>
    <w:rsid w:val="00A331AD"/>
    <w:rsid w:val="00A338E0"/>
    <w:rsid w:val="00A33DFB"/>
    <w:rsid w:val="00A33F34"/>
    <w:rsid w:val="00A3497D"/>
    <w:rsid w:val="00A35131"/>
    <w:rsid w:val="00A3516A"/>
    <w:rsid w:val="00A35603"/>
    <w:rsid w:val="00A3565C"/>
    <w:rsid w:val="00A3600E"/>
    <w:rsid w:val="00A364B6"/>
    <w:rsid w:val="00A36C6C"/>
    <w:rsid w:val="00A36FEE"/>
    <w:rsid w:val="00A37AF8"/>
    <w:rsid w:val="00A37C20"/>
    <w:rsid w:val="00A37DE9"/>
    <w:rsid w:val="00A37EFA"/>
    <w:rsid w:val="00A40057"/>
    <w:rsid w:val="00A4005C"/>
    <w:rsid w:val="00A40605"/>
    <w:rsid w:val="00A40B29"/>
    <w:rsid w:val="00A40C9B"/>
    <w:rsid w:val="00A40D4B"/>
    <w:rsid w:val="00A40D94"/>
    <w:rsid w:val="00A40FE9"/>
    <w:rsid w:val="00A40FF2"/>
    <w:rsid w:val="00A410AA"/>
    <w:rsid w:val="00A41283"/>
    <w:rsid w:val="00A414D9"/>
    <w:rsid w:val="00A415B0"/>
    <w:rsid w:val="00A41E72"/>
    <w:rsid w:val="00A41FF8"/>
    <w:rsid w:val="00A4209C"/>
    <w:rsid w:val="00A42110"/>
    <w:rsid w:val="00A4266C"/>
    <w:rsid w:val="00A42ED7"/>
    <w:rsid w:val="00A42F35"/>
    <w:rsid w:val="00A42F61"/>
    <w:rsid w:val="00A42FDC"/>
    <w:rsid w:val="00A43502"/>
    <w:rsid w:val="00A43510"/>
    <w:rsid w:val="00A4401D"/>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10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05D"/>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A28"/>
    <w:rsid w:val="00A82E58"/>
    <w:rsid w:val="00A8352D"/>
    <w:rsid w:val="00A8361A"/>
    <w:rsid w:val="00A836BC"/>
    <w:rsid w:val="00A83BE6"/>
    <w:rsid w:val="00A8495F"/>
    <w:rsid w:val="00A849B4"/>
    <w:rsid w:val="00A84FA2"/>
    <w:rsid w:val="00A84FE7"/>
    <w:rsid w:val="00A85588"/>
    <w:rsid w:val="00A85616"/>
    <w:rsid w:val="00A85657"/>
    <w:rsid w:val="00A85F1B"/>
    <w:rsid w:val="00A86273"/>
    <w:rsid w:val="00A864BD"/>
    <w:rsid w:val="00A867D4"/>
    <w:rsid w:val="00A86AC2"/>
    <w:rsid w:val="00A86F1E"/>
    <w:rsid w:val="00A872FB"/>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095E"/>
    <w:rsid w:val="00AA0D33"/>
    <w:rsid w:val="00AA0F70"/>
    <w:rsid w:val="00AA1304"/>
    <w:rsid w:val="00AA1BC6"/>
    <w:rsid w:val="00AA1DED"/>
    <w:rsid w:val="00AA2050"/>
    <w:rsid w:val="00AA2CB2"/>
    <w:rsid w:val="00AA2D0E"/>
    <w:rsid w:val="00AA2EF6"/>
    <w:rsid w:val="00AA2F9E"/>
    <w:rsid w:val="00AA3ACE"/>
    <w:rsid w:val="00AA3EA6"/>
    <w:rsid w:val="00AA420D"/>
    <w:rsid w:val="00AA445C"/>
    <w:rsid w:val="00AA45CD"/>
    <w:rsid w:val="00AA4753"/>
    <w:rsid w:val="00AA477A"/>
    <w:rsid w:val="00AA4B62"/>
    <w:rsid w:val="00AA54B5"/>
    <w:rsid w:val="00AA6387"/>
    <w:rsid w:val="00AA65A4"/>
    <w:rsid w:val="00AA6633"/>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91C"/>
    <w:rsid w:val="00AB3C6A"/>
    <w:rsid w:val="00AB3D83"/>
    <w:rsid w:val="00AB405E"/>
    <w:rsid w:val="00AB40FF"/>
    <w:rsid w:val="00AB4C06"/>
    <w:rsid w:val="00AB4DEC"/>
    <w:rsid w:val="00AB5020"/>
    <w:rsid w:val="00AB52DE"/>
    <w:rsid w:val="00AB5E51"/>
    <w:rsid w:val="00AB62D9"/>
    <w:rsid w:val="00AB667D"/>
    <w:rsid w:val="00AB672C"/>
    <w:rsid w:val="00AB682D"/>
    <w:rsid w:val="00AB6C44"/>
    <w:rsid w:val="00AB6F38"/>
    <w:rsid w:val="00AB7506"/>
    <w:rsid w:val="00AB7D00"/>
    <w:rsid w:val="00AC00A2"/>
    <w:rsid w:val="00AC00B4"/>
    <w:rsid w:val="00AC0414"/>
    <w:rsid w:val="00AC07A0"/>
    <w:rsid w:val="00AC0E8D"/>
    <w:rsid w:val="00AC0EC9"/>
    <w:rsid w:val="00AC0ED0"/>
    <w:rsid w:val="00AC119D"/>
    <w:rsid w:val="00AC1796"/>
    <w:rsid w:val="00AC17C8"/>
    <w:rsid w:val="00AC1A3B"/>
    <w:rsid w:val="00AC1AD1"/>
    <w:rsid w:val="00AC1C22"/>
    <w:rsid w:val="00AC1C72"/>
    <w:rsid w:val="00AC1FF7"/>
    <w:rsid w:val="00AC22E4"/>
    <w:rsid w:val="00AC2457"/>
    <w:rsid w:val="00AC2BC2"/>
    <w:rsid w:val="00AC310F"/>
    <w:rsid w:val="00AC4281"/>
    <w:rsid w:val="00AC4344"/>
    <w:rsid w:val="00AC43DE"/>
    <w:rsid w:val="00AC45CA"/>
    <w:rsid w:val="00AC485C"/>
    <w:rsid w:val="00AC507D"/>
    <w:rsid w:val="00AC51EA"/>
    <w:rsid w:val="00AC5590"/>
    <w:rsid w:val="00AC55CE"/>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1B5"/>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C81"/>
    <w:rsid w:val="00AE4078"/>
    <w:rsid w:val="00AE418F"/>
    <w:rsid w:val="00AE4585"/>
    <w:rsid w:val="00AE45C5"/>
    <w:rsid w:val="00AE4B36"/>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5F6C"/>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A89"/>
    <w:rsid w:val="00B22E02"/>
    <w:rsid w:val="00B23062"/>
    <w:rsid w:val="00B2309D"/>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5BE"/>
    <w:rsid w:val="00B43865"/>
    <w:rsid w:val="00B43A47"/>
    <w:rsid w:val="00B43DA9"/>
    <w:rsid w:val="00B43F96"/>
    <w:rsid w:val="00B4414F"/>
    <w:rsid w:val="00B44217"/>
    <w:rsid w:val="00B444B4"/>
    <w:rsid w:val="00B44826"/>
    <w:rsid w:val="00B44C4F"/>
    <w:rsid w:val="00B4509D"/>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994"/>
    <w:rsid w:val="00B54F5F"/>
    <w:rsid w:val="00B54F7C"/>
    <w:rsid w:val="00B555AE"/>
    <w:rsid w:val="00B556BB"/>
    <w:rsid w:val="00B55900"/>
    <w:rsid w:val="00B55BBF"/>
    <w:rsid w:val="00B55D58"/>
    <w:rsid w:val="00B56047"/>
    <w:rsid w:val="00B563F5"/>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3DE"/>
    <w:rsid w:val="00B70569"/>
    <w:rsid w:val="00B711F9"/>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3B4"/>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4B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1B"/>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65F"/>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68A0"/>
    <w:rsid w:val="00BB71E9"/>
    <w:rsid w:val="00BB7463"/>
    <w:rsid w:val="00BB7522"/>
    <w:rsid w:val="00BB764D"/>
    <w:rsid w:val="00BB7E39"/>
    <w:rsid w:val="00BC0F32"/>
    <w:rsid w:val="00BC1421"/>
    <w:rsid w:val="00BC1537"/>
    <w:rsid w:val="00BC17F0"/>
    <w:rsid w:val="00BC196B"/>
    <w:rsid w:val="00BC2314"/>
    <w:rsid w:val="00BC23F0"/>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7B3"/>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CAC"/>
    <w:rsid w:val="00BD0F0D"/>
    <w:rsid w:val="00BD1152"/>
    <w:rsid w:val="00BD1158"/>
    <w:rsid w:val="00BD1D05"/>
    <w:rsid w:val="00BD1D30"/>
    <w:rsid w:val="00BD2185"/>
    <w:rsid w:val="00BD2D9A"/>
    <w:rsid w:val="00BD30F2"/>
    <w:rsid w:val="00BD3133"/>
    <w:rsid w:val="00BD3610"/>
    <w:rsid w:val="00BD366C"/>
    <w:rsid w:val="00BD397F"/>
    <w:rsid w:val="00BD3D8E"/>
    <w:rsid w:val="00BD4183"/>
    <w:rsid w:val="00BD43E4"/>
    <w:rsid w:val="00BD45D0"/>
    <w:rsid w:val="00BD46E5"/>
    <w:rsid w:val="00BD4859"/>
    <w:rsid w:val="00BD49B2"/>
    <w:rsid w:val="00BD54C9"/>
    <w:rsid w:val="00BD54F5"/>
    <w:rsid w:val="00BD5D50"/>
    <w:rsid w:val="00BD5E94"/>
    <w:rsid w:val="00BD6063"/>
    <w:rsid w:val="00BD6075"/>
    <w:rsid w:val="00BD6165"/>
    <w:rsid w:val="00BD62C5"/>
    <w:rsid w:val="00BD6663"/>
    <w:rsid w:val="00BD68AC"/>
    <w:rsid w:val="00BD6AC8"/>
    <w:rsid w:val="00BD706A"/>
    <w:rsid w:val="00BD7231"/>
    <w:rsid w:val="00BD72C4"/>
    <w:rsid w:val="00BD75FE"/>
    <w:rsid w:val="00BD796C"/>
    <w:rsid w:val="00BD7DDD"/>
    <w:rsid w:val="00BE02F4"/>
    <w:rsid w:val="00BE0324"/>
    <w:rsid w:val="00BE04B7"/>
    <w:rsid w:val="00BE07C8"/>
    <w:rsid w:val="00BE0B46"/>
    <w:rsid w:val="00BE0D03"/>
    <w:rsid w:val="00BE0D2A"/>
    <w:rsid w:val="00BE0DA4"/>
    <w:rsid w:val="00BE0FC5"/>
    <w:rsid w:val="00BE134E"/>
    <w:rsid w:val="00BE2728"/>
    <w:rsid w:val="00BE2CD7"/>
    <w:rsid w:val="00BE2E83"/>
    <w:rsid w:val="00BE2FB6"/>
    <w:rsid w:val="00BE3080"/>
    <w:rsid w:val="00BE34D4"/>
    <w:rsid w:val="00BE3845"/>
    <w:rsid w:val="00BE449A"/>
    <w:rsid w:val="00BE48FD"/>
    <w:rsid w:val="00BE4ABB"/>
    <w:rsid w:val="00BE4AEB"/>
    <w:rsid w:val="00BE4CF4"/>
    <w:rsid w:val="00BE4DF8"/>
    <w:rsid w:val="00BE552D"/>
    <w:rsid w:val="00BE5F97"/>
    <w:rsid w:val="00BE6081"/>
    <w:rsid w:val="00BE6556"/>
    <w:rsid w:val="00BE65E2"/>
    <w:rsid w:val="00BE69AF"/>
    <w:rsid w:val="00BE6A05"/>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4F0"/>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4A54"/>
    <w:rsid w:val="00C04FDD"/>
    <w:rsid w:val="00C054E2"/>
    <w:rsid w:val="00C0641B"/>
    <w:rsid w:val="00C0707F"/>
    <w:rsid w:val="00C078E9"/>
    <w:rsid w:val="00C07A87"/>
    <w:rsid w:val="00C07AC5"/>
    <w:rsid w:val="00C1024B"/>
    <w:rsid w:val="00C103F6"/>
    <w:rsid w:val="00C106A7"/>
    <w:rsid w:val="00C108D5"/>
    <w:rsid w:val="00C11431"/>
    <w:rsid w:val="00C11646"/>
    <w:rsid w:val="00C11832"/>
    <w:rsid w:val="00C123A2"/>
    <w:rsid w:val="00C1250F"/>
    <w:rsid w:val="00C125CB"/>
    <w:rsid w:val="00C12685"/>
    <w:rsid w:val="00C129B6"/>
    <w:rsid w:val="00C12A25"/>
    <w:rsid w:val="00C12B55"/>
    <w:rsid w:val="00C12B61"/>
    <w:rsid w:val="00C130E7"/>
    <w:rsid w:val="00C133D9"/>
    <w:rsid w:val="00C13B73"/>
    <w:rsid w:val="00C142E4"/>
    <w:rsid w:val="00C1439B"/>
    <w:rsid w:val="00C14897"/>
    <w:rsid w:val="00C14D8E"/>
    <w:rsid w:val="00C14F3D"/>
    <w:rsid w:val="00C150D2"/>
    <w:rsid w:val="00C156E2"/>
    <w:rsid w:val="00C15707"/>
    <w:rsid w:val="00C15D4D"/>
    <w:rsid w:val="00C15EDC"/>
    <w:rsid w:val="00C15FB4"/>
    <w:rsid w:val="00C16D8F"/>
    <w:rsid w:val="00C16F04"/>
    <w:rsid w:val="00C16F14"/>
    <w:rsid w:val="00C1715F"/>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0AA"/>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89"/>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5FE"/>
    <w:rsid w:val="00C55B71"/>
    <w:rsid w:val="00C55C27"/>
    <w:rsid w:val="00C55CCA"/>
    <w:rsid w:val="00C560DC"/>
    <w:rsid w:val="00C561DC"/>
    <w:rsid w:val="00C56399"/>
    <w:rsid w:val="00C56AA0"/>
    <w:rsid w:val="00C56D36"/>
    <w:rsid w:val="00C56EEA"/>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91D"/>
    <w:rsid w:val="00C75E8F"/>
    <w:rsid w:val="00C75E9E"/>
    <w:rsid w:val="00C75F9D"/>
    <w:rsid w:val="00C76174"/>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860"/>
    <w:rsid w:val="00C83E44"/>
    <w:rsid w:val="00C84705"/>
    <w:rsid w:val="00C84708"/>
    <w:rsid w:val="00C847A7"/>
    <w:rsid w:val="00C8483A"/>
    <w:rsid w:val="00C84A03"/>
    <w:rsid w:val="00C84B05"/>
    <w:rsid w:val="00C853BA"/>
    <w:rsid w:val="00C855ED"/>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8A"/>
    <w:rsid w:val="00CA473C"/>
    <w:rsid w:val="00CA4872"/>
    <w:rsid w:val="00CA5616"/>
    <w:rsid w:val="00CA5707"/>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D58"/>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446"/>
    <w:rsid w:val="00CD18BE"/>
    <w:rsid w:val="00CD1950"/>
    <w:rsid w:val="00CD1B8D"/>
    <w:rsid w:val="00CD1DCB"/>
    <w:rsid w:val="00CD2426"/>
    <w:rsid w:val="00CD2457"/>
    <w:rsid w:val="00CD24D0"/>
    <w:rsid w:val="00CD27DD"/>
    <w:rsid w:val="00CD2AA0"/>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2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1FAF"/>
    <w:rsid w:val="00CF28EA"/>
    <w:rsid w:val="00CF28EF"/>
    <w:rsid w:val="00CF2B06"/>
    <w:rsid w:val="00CF2BE4"/>
    <w:rsid w:val="00CF2C48"/>
    <w:rsid w:val="00CF2F33"/>
    <w:rsid w:val="00CF3023"/>
    <w:rsid w:val="00CF32FC"/>
    <w:rsid w:val="00CF37AD"/>
    <w:rsid w:val="00CF3913"/>
    <w:rsid w:val="00CF3C54"/>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1EB6"/>
    <w:rsid w:val="00D12B1C"/>
    <w:rsid w:val="00D12EF9"/>
    <w:rsid w:val="00D1306D"/>
    <w:rsid w:val="00D1343B"/>
    <w:rsid w:val="00D1346C"/>
    <w:rsid w:val="00D13572"/>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41C"/>
    <w:rsid w:val="00D22741"/>
    <w:rsid w:val="00D22D82"/>
    <w:rsid w:val="00D230E2"/>
    <w:rsid w:val="00D234C1"/>
    <w:rsid w:val="00D23B02"/>
    <w:rsid w:val="00D24191"/>
    <w:rsid w:val="00D24220"/>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1F5"/>
    <w:rsid w:val="00D329D8"/>
    <w:rsid w:val="00D32FF3"/>
    <w:rsid w:val="00D33293"/>
    <w:rsid w:val="00D332FC"/>
    <w:rsid w:val="00D338BF"/>
    <w:rsid w:val="00D33AC5"/>
    <w:rsid w:val="00D342B7"/>
    <w:rsid w:val="00D34AF9"/>
    <w:rsid w:val="00D351D7"/>
    <w:rsid w:val="00D3567B"/>
    <w:rsid w:val="00D357BC"/>
    <w:rsid w:val="00D358A5"/>
    <w:rsid w:val="00D358FF"/>
    <w:rsid w:val="00D36290"/>
    <w:rsid w:val="00D365F0"/>
    <w:rsid w:val="00D375CD"/>
    <w:rsid w:val="00D378DD"/>
    <w:rsid w:val="00D400A6"/>
    <w:rsid w:val="00D408EB"/>
    <w:rsid w:val="00D40B21"/>
    <w:rsid w:val="00D40EE1"/>
    <w:rsid w:val="00D40F54"/>
    <w:rsid w:val="00D410E3"/>
    <w:rsid w:val="00D41198"/>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73B"/>
    <w:rsid w:val="00D468E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6F92"/>
    <w:rsid w:val="00D57810"/>
    <w:rsid w:val="00D57E14"/>
    <w:rsid w:val="00D603C0"/>
    <w:rsid w:val="00D609A7"/>
    <w:rsid w:val="00D60EF6"/>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8DC"/>
    <w:rsid w:val="00D65B87"/>
    <w:rsid w:val="00D65EB9"/>
    <w:rsid w:val="00D65FDA"/>
    <w:rsid w:val="00D664F5"/>
    <w:rsid w:val="00D66C68"/>
    <w:rsid w:val="00D66E4C"/>
    <w:rsid w:val="00D66FF1"/>
    <w:rsid w:val="00D670DE"/>
    <w:rsid w:val="00D678CB"/>
    <w:rsid w:val="00D67A3E"/>
    <w:rsid w:val="00D7022D"/>
    <w:rsid w:val="00D706CE"/>
    <w:rsid w:val="00D7109F"/>
    <w:rsid w:val="00D718E7"/>
    <w:rsid w:val="00D719E0"/>
    <w:rsid w:val="00D722C1"/>
    <w:rsid w:val="00D7230C"/>
    <w:rsid w:val="00D72514"/>
    <w:rsid w:val="00D726BF"/>
    <w:rsid w:val="00D72830"/>
    <w:rsid w:val="00D72C83"/>
    <w:rsid w:val="00D73372"/>
    <w:rsid w:val="00D734E6"/>
    <w:rsid w:val="00D73FC2"/>
    <w:rsid w:val="00D74AC5"/>
    <w:rsid w:val="00D7507D"/>
    <w:rsid w:val="00D75332"/>
    <w:rsid w:val="00D75460"/>
    <w:rsid w:val="00D75A25"/>
    <w:rsid w:val="00D75B30"/>
    <w:rsid w:val="00D75D15"/>
    <w:rsid w:val="00D75DBC"/>
    <w:rsid w:val="00D760C7"/>
    <w:rsid w:val="00D7644B"/>
    <w:rsid w:val="00D76D01"/>
    <w:rsid w:val="00D7710E"/>
    <w:rsid w:val="00D77237"/>
    <w:rsid w:val="00D77C21"/>
    <w:rsid w:val="00D77E89"/>
    <w:rsid w:val="00D802C8"/>
    <w:rsid w:val="00D807EC"/>
    <w:rsid w:val="00D8089A"/>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212"/>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ABF"/>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866"/>
    <w:rsid w:val="00DA7D3A"/>
    <w:rsid w:val="00DA7F42"/>
    <w:rsid w:val="00DB0434"/>
    <w:rsid w:val="00DB0585"/>
    <w:rsid w:val="00DB0867"/>
    <w:rsid w:val="00DB0B11"/>
    <w:rsid w:val="00DB0D2C"/>
    <w:rsid w:val="00DB0FAB"/>
    <w:rsid w:val="00DB0FBB"/>
    <w:rsid w:val="00DB1344"/>
    <w:rsid w:val="00DB14A9"/>
    <w:rsid w:val="00DB14DE"/>
    <w:rsid w:val="00DB195A"/>
    <w:rsid w:val="00DB1E7C"/>
    <w:rsid w:val="00DB1F20"/>
    <w:rsid w:val="00DB23ED"/>
    <w:rsid w:val="00DB26E4"/>
    <w:rsid w:val="00DB2ADA"/>
    <w:rsid w:val="00DB2C61"/>
    <w:rsid w:val="00DB2E78"/>
    <w:rsid w:val="00DB38B4"/>
    <w:rsid w:val="00DB3B35"/>
    <w:rsid w:val="00DB3BBF"/>
    <w:rsid w:val="00DB4022"/>
    <w:rsid w:val="00DB4164"/>
    <w:rsid w:val="00DB4264"/>
    <w:rsid w:val="00DB460A"/>
    <w:rsid w:val="00DB4698"/>
    <w:rsid w:val="00DB48D3"/>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1DB"/>
    <w:rsid w:val="00DC0917"/>
    <w:rsid w:val="00DC0BE8"/>
    <w:rsid w:val="00DC0FC7"/>
    <w:rsid w:val="00DC1AF7"/>
    <w:rsid w:val="00DC1C82"/>
    <w:rsid w:val="00DC2188"/>
    <w:rsid w:val="00DC29A2"/>
    <w:rsid w:val="00DC2C6A"/>
    <w:rsid w:val="00DC2F67"/>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102"/>
    <w:rsid w:val="00DD778A"/>
    <w:rsid w:val="00DD7A1E"/>
    <w:rsid w:val="00DD7CB4"/>
    <w:rsid w:val="00DE000D"/>
    <w:rsid w:val="00DE0E29"/>
    <w:rsid w:val="00DE1680"/>
    <w:rsid w:val="00DE1946"/>
    <w:rsid w:val="00DE1BEF"/>
    <w:rsid w:val="00DE1D9C"/>
    <w:rsid w:val="00DE20BB"/>
    <w:rsid w:val="00DE20D3"/>
    <w:rsid w:val="00DE2B88"/>
    <w:rsid w:val="00DE2C15"/>
    <w:rsid w:val="00DE2D11"/>
    <w:rsid w:val="00DE3120"/>
    <w:rsid w:val="00DE3431"/>
    <w:rsid w:val="00DE3764"/>
    <w:rsid w:val="00DE37CC"/>
    <w:rsid w:val="00DE3A63"/>
    <w:rsid w:val="00DE3E13"/>
    <w:rsid w:val="00DE3EBB"/>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1B6"/>
    <w:rsid w:val="00E00578"/>
    <w:rsid w:val="00E007EF"/>
    <w:rsid w:val="00E00F68"/>
    <w:rsid w:val="00E0189C"/>
    <w:rsid w:val="00E02476"/>
    <w:rsid w:val="00E024C1"/>
    <w:rsid w:val="00E02519"/>
    <w:rsid w:val="00E025ED"/>
    <w:rsid w:val="00E02B44"/>
    <w:rsid w:val="00E02F2A"/>
    <w:rsid w:val="00E0319E"/>
    <w:rsid w:val="00E0323A"/>
    <w:rsid w:val="00E0369E"/>
    <w:rsid w:val="00E038C0"/>
    <w:rsid w:val="00E03939"/>
    <w:rsid w:val="00E040DD"/>
    <w:rsid w:val="00E0429B"/>
    <w:rsid w:val="00E04536"/>
    <w:rsid w:val="00E048F4"/>
    <w:rsid w:val="00E04A12"/>
    <w:rsid w:val="00E04D56"/>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373"/>
    <w:rsid w:val="00E12C53"/>
    <w:rsid w:val="00E13186"/>
    <w:rsid w:val="00E13946"/>
    <w:rsid w:val="00E14198"/>
    <w:rsid w:val="00E142D1"/>
    <w:rsid w:val="00E14BA9"/>
    <w:rsid w:val="00E156C7"/>
    <w:rsid w:val="00E156DD"/>
    <w:rsid w:val="00E15747"/>
    <w:rsid w:val="00E15839"/>
    <w:rsid w:val="00E15B73"/>
    <w:rsid w:val="00E16190"/>
    <w:rsid w:val="00E1637F"/>
    <w:rsid w:val="00E16CEE"/>
    <w:rsid w:val="00E16F00"/>
    <w:rsid w:val="00E171A0"/>
    <w:rsid w:val="00E17F4A"/>
    <w:rsid w:val="00E207B4"/>
    <w:rsid w:val="00E20D30"/>
    <w:rsid w:val="00E20D31"/>
    <w:rsid w:val="00E20D83"/>
    <w:rsid w:val="00E217A0"/>
    <w:rsid w:val="00E21E20"/>
    <w:rsid w:val="00E22341"/>
    <w:rsid w:val="00E22379"/>
    <w:rsid w:val="00E22435"/>
    <w:rsid w:val="00E2248C"/>
    <w:rsid w:val="00E2273F"/>
    <w:rsid w:val="00E229AF"/>
    <w:rsid w:val="00E22A24"/>
    <w:rsid w:val="00E22A5C"/>
    <w:rsid w:val="00E22E27"/>
    <w:rsid w:val="00E234DB"/>
    <w:rsid w:val="00E23A08"/>
    <w:rsid w:val="00E23A89"/>
    <w:rsid w:val="00E23B9C"/>
    <w:rsid w:val="00E23D62"/>
    <w:rsid w:val="00E23FA9"/>
    <w:rsid w:val="00E24493"/>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C3A"/>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326"/>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8C6"/>
    <w:rsid w:val="00E4495D"/>
    <w:rsid w:val="00E45227"/>
    <w:rsid w:val="00E458F9"/>
    <w:rsid w:val="00E45A92"/>
    <w:rsid w:val="00E45DD5"/>
    <w:rsid w:val="00E45E44"/>
    <w:rsid w:val="00E465C2"/>
    <w:rsid w:val="00E46C26"/>
    <w:rsid w:val="00E47356"/>
    <w:rsid w:val="00E4762E"/>
    <w:rsid w:val="00E503F9"/>
    <w:rsid w:val="00E50D6C"/>
    <w:rsid w:val="00E50FAB"/>
    <w:rsid w:val="00E50FB8"/>
    <w:rsid w:val="00E513BE"/>
    <w:rsid w:val="00E51427"/>
    <w:rsid w:val="00E51B24"/>
    <w:rsid w:val="00E51B8B"/>
    <w:rsid w:val="00E52ABD"/>
    <w:rsid w:val="00E52B58"/>
    <w:rsid w:val="00E52F4B"/>
    <w:rsid w:val="00E52FBE"/>
    <w:rsid w:val="00E53365"/>
    <w:rsid w:val="00E53370"/>
    <w:rsid w:val="00E53606"/>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49F"/>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2E4"/>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5DB"/>
    <w:rsid w:val="00E737C1"/>
    <w:rsid w:val="00E740A2"/>
    <w:rsid w:val="00E74BB6"/>
    <w:rsid w:val="00E754CC"/>
    <w:rsid w:val="00E756AF"/>
    <w:rsid w:val="00E75F9D"/>
    <w:rsid w:val="00E75FAE"/>
    <w:rsid w:val="00E7636C"/>
    <w:rsid w:val="00E765E4"/>
    <w:rsid w:val="00E76A1D"/>
    <w:rsid w:val="00E76F65"/>
    <w:rsid w:val="00E772A5"/>
    <w:rsid w:val="00E7750B"/>
    <w:rsid w:val="00E7757D"/>
    <w:rsid w:val="00E7798E"/>
    <w:rsid w:val="00E77ED9"/>
    <w:rsid w:val="00E80247"/>
    <w:rsid w:val="00E803D7"/>
    <w:rsid w:val="00E80818"/>
    <w:rsid w:val="00E808A8"/>
    <w:rsid w:val="00E812A4"/>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6D7"/>
    <w:rsid w:val="00E87735"/>
    <w:rsid w:val="00E87A65"/>
    <w:rsid w:val="00E87B1D"/>
    <w:rsid w:val="00E87C2E"/>
    <w:rsid w:val="00E87C60"/>
    <w:rsid w:val="00E87D61"/>
    <w:rsid w:val="00E87F72"/>
    <w:rsid w:val="00E900FC"/>
    <w:rsid w:val="00E9012C"/>
    <w:rsid w:val="00E9017E"/>
    <w:rsid w:val="00E9066A"/>
    <w:rsid w:val="00E90D0F"/>
    <w:rsid w:val="00E90ECA"/>
    <w:rsid w:val="00E90FA5"/>
    <w:rsid w:val="00E911EC"/>
    <w:rsid w:val="00E91325"/>
    <w:rsid w:val="00E91586"/>
    <w:rsid w:val="00E91695"/>
    <w:rsid w:val="00E91C08"/>
    <w:rsid w:val="00E91D4B"/>
    <w:rsid w:val="00E92259"/>
    <w:rsid w:val="00E922C8"/>
    <w:rsid w:val="00E9263A"/>
    <w:rsid w:val="00E9281B"/>
    <w:rsid w:val="00E92F3E"/>
    <w:rsid w:val="00E92F70"/>
    <w:rsid w:val="00E92FD7"/>
    <w:rsid w:val="00E937F5"/>
    <w:rsid w:val="00E942A5"/>
    <w:rsid w:val="00E94628"/>
    <w:rsid w:val="00E9496F"/>
    <w:rsid w:val="00E94A12"/>
    <w:rsid w:val="00E94B3D"/>
    <w:rsid w:val="00E952F0"/>
    <w:rsid w:val="00E9574A"/>
    <w:rsid w:val="00E958E3"/>
    <w:rsid w:val="00E95BAF"/>
    <w:rsid w:val="00E95D7D"/>
    <w:rsid w:val="00E964C0"/>
    <w:rsid w:val="00E9670B"/>
    <w:rsid w:val="00E96ACF"/>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0FA0"/>
    <w:rsid w:val="00EB15B0"/>
    <w:rsid w:val="00EB17B7"/>
    <w:rsid w:val="00EB19D5"/>
    <w:rsid w:val="00EB27FB"/>
    <w:rsid w:val="00EB29FB"/>
    <w:rsid w:val="00EB2C6A"/>
    <w:rsid w:val="00EB2DB4"/>
    <w:rsid w:val="00EB2FA5"/>
    <w:rsid w:val="00EB336C"/>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B7EC5"/>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25"/>
    <w:rsid w:val="00EC42C5"/>
    <w:rsid w:val="00EC4388"/>
    <w:rsid w:val="00EC44B8"/>
    <w:rsid w:val="00EC455A"/>
    <w:rsid w:val="00EC45C2"/>
    <w:rsid w:val="00EC4612"/>
    <w:rsid w:val="00EC488C"/>
    <w:rsid w:val="00EC4EA6"/>
    <w:rsid w:val="00EC5630"/>
    <w:rsid w:val="00EC5BAB"/>
    <w:rsid w:val="00EC5D33"/>
    <w:rsid w:val="00EC62F1"/>
    <w:rsid w:val="00EC632D"/>
    <w:rsid w:val="00EC677B"/>
    <w:rsid w:val="00EC74F4"/>
    <w:rsid w:val="00EC7BF9"/>
    <w:rsid w:val="00ED0494"/>
    <w:rsid w:val="00ED05B1"/>
    <w:rsid w:val="00ED0806"/>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4311"/>
    <w:rsid w:val="00ED5525"/>
    <w:rsid w:val="00ED554C"/>
    <w:rsid w:val="00ED556E"/>
    <w:rsid w:val="00ED5B1C"/>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148"/>
    <w:rsid w:val="00EE461C"/>
    <w:rsid w:val="00EE4DED"/>
    <w:rsid w:val="00EE4EB2"/>
    <w:rsid w:val="00EE5CA7"/>
    <w:rsid w:val="00EE6358"/>
    <w:rsid w:val="00EE648B"/>
    <w:rsid w:val="00EE64F6"/>
    <w:rsid w:val="00EE6803"/>
    <w:rsid w:val="00EE69B4"/>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2E69"/>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69E"/>
    <w:rsid w:val="00F027E8"/>
    <w:rsid w:val="00F028CA"/>
    <w:rsid w:val="00F02A2A"/>
    <w:rsid w:val="00F02A43"/>
    <w:rsid w:val="00F02FF8"/>
    <w:rsid w:val="00F0305D"/>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0685"/>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A92"/>
    <w:rsid w:val="00F13D7A"/>
    <w:rsid w:val="00F1421F"/>
    <w:rsid w:val="00F1428B"/>
    <w:rsid w:val="00F14572"/>
    <w:rsid w:val="00F14CAE"/>
    <w:rsid w:val="00F14F7A"/>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DFB"/>
    <w:rsid w:val="00F21DFE"/>
    <w:rsid w:val="00F21F8C"/>
    <w:rsid w:val="00F22078"/>
    <w:rsid w:val="00F2211E"/>
    <w:rsid w:val="00F2278F"/>
    <w:rsid w:val="00F2299F"/>
    <w:rsid w:val="00F229D3"/>
    <w:rsid w:val="00F22D1F"/>
    <w:rsid w:val="00F22D4E"/>
    <w:rsid w:val="00F231B6"/>
    <w:rsid w:val="00F237FA"/>
    <w:rsid w:val="00F23FAF"/>
    <w:rsid w:val="00F242AA"/>
    <w:rsid w:val="00F244FC"/>
    <w:rsid w:val="00F245CE"/>
    <w:rsid w:val="00F247AC"/>
    <w:rsid w:val="00F249B6"/>
    <w:rsid w:val="00F24B2D"/>
    <w:rsid w:val="00F2594C"/>
    <w:rsid w:val="00F25CD2"/>
    <w:rsid w:val="00F26311"/>
    <w:rsid w:val="00F264D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1C75"/>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872"/>
    <w:rsid w:val="00F37DEC"/>
    <w:rsid w:val="00F37EEF"/>
    <w:rsid w:val="00F40457"/>
    <w:rsid w:val="00F40A4F"/>
    <w:rsid w:val="00F40C30"/>
    <w:rsid w:val="00F4140D"/>
    <w:rsid w:val="00F41ACC"/>
    <w:rsid w:val="00F41CDE"/>
    <w:rsid w:val="00F41DC0"/>
    <w:rsid w:val="00F420BA"/>
    <w:rsid w:val="00F4235C"/>
    <w:rsid w:val="00F426F6"/>
    <w:rsid w:val="00F428F0"/>
    <w:rsid w:val="00F429C7"/>
    <w:rsid w:val="00F42A4B"/>
    <w:rsid w:val="00F43596"/>
    <w:rsid w:val="00F43786"/>
    <w:rsid w:val="00F439E7"/>
    <w:rsid w:val="00F43A1B"/>
    <w:rsid w:val="00F43B6C"/>
    <w:rsid w:val="00F43BD9"/>
    <w:rsid w:val="00F43C23"/>
    <w:rsid w:val="00F43C3F"/>
    <w:rsid w:val="00F43E7F"/>
    <w:rsid w:val="00F4404B"/>
    <w:rsid w:val="00F440DE"/>
    <w:rsid w:val="00F4413C"/>
    <w:rsid w:val="00F446B9"/>
    <w:rsid w:val="00F44F08"/>
    <w:rsid w:val="00F45881"/>
    <w:rsid w:val="00F45A2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626"/>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3A3"/>
    <w:rsid w:val="00F627AC"/>
    <w:rsid w:val="00F62D6C"/>
    <w:rsid w:val="00F62F4A"/>
    <w:rsid w:val="00F6374C"/>
    <w:rsid w:val="00F6376E"/>
    <w:rsid w:val="00F637B9"/>
    <w:rsid w:val="00F64880"/>
    <w:rsid w:val="00F649B4"/>
    <w:rsid w:val="00F64D5C"/>
    <w:rsid w:val="00F65058"/>
    <w:rsid w:val="00F6517A"/>
    <w:rsid w:val="00F65610"/>
    <w:rsid w:val="00F65972"/>
    <w:rsid w:val="00F65D40"/>
    <w:rsid w:val="00F6619D"/>
    <w:rsid w:val="00F664CB"/>
    <w:rsid w:val="00F66AFE"/>
    <w:rsid w:val="00F66C63"/>
    <w:rsid w:val="00F66CA7"/>
    <w:rsid w:val="00F70111"/>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2D27"/>
    <w:rsid w:val="00F7315F"/>
    <w:rsid w:val="00F73298"/>
    <w:rsid w:val="00F73413"/>
    <w:rsid w:val="00F7380A"/>
    <w:rsid w:val="00F73CC6"/>
    <w:rsid w:val="00F73D9E"/>
    <w:rsid w:val="00F73DED"/>
    <w:rsid w:val="00F73E6B"/>
    <w:rsid w:val="00F73F87"/>
    <w:rsid w:val="00F74291"/>
    <w:rsid w:val="00F74B5E"/>
    <w:rsid w:val="00F74D8B"/>
    <w:rsid w:val="00F75287"/>
    <w:rsid w:val="00F75757"/>
    <w:rsid w:val="00F75773"/>
    <w:rsid w:val="00F7633C"/>
    <w:rsid w:val="00F76560"/>
    <w:rsid w:val="00F768FE"/>
    <w:rsid w:val="00F769EE"/>
    <w:rsid w:val="00F76E3C"/>
    <w:rsid w:val="00F77142"/>
    <w:rsid w:val="00F77348"/>
    <w:rsid w:val="00F77580"/>
    <w:rsid w:val="00F7771F"/>
    <w:rsid w:val="00F80ADE"/>
    <w:rsid w:val="00F80B24"/>
    <w:rsid w:val="00F80D51"/>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4F78"/>
    <w:rsid w:val="00F85224"/>
    <w:rsid w:val="00F85249"/>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2FA"/>
    <w:rsid w:val="00F926CF"/>
    <w:rsid w:val="00F934A2"/>
    <w:rsid w:val="00F93AC0"/>
    <w:rsid w:val="00F93CF9"/>
    <w:rsid w:val="00F93DB6"/>
    <w:rsid w:val="00F93E16"/>
    <w:rsid w:val="00F94010"/>
    <w:rsid w:val="00F94463"/>
    <w:rsid w:val="00F94A6A"/>
    <w:rsid w:val="00F94B40"/>
    <w:rsid w:val="00F94E0D"/>
    <w:rsid w:val="00F95254"/>
    <w:rsid w:val="00F954CC"/>
    <w:rsid w:val="00F95598"/>
    <w:rsid w:val="00F95A05"/>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0D63"/>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2DB3"/>
    <w:rsid w:val="00FC329E"/>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19A"/>
    <w:rsid w:val="00FC68FE"/>
    <w:rsid w:val="00FC6AD7"/>
    <w:rsid w:val="00FC6E23"/>
    <w:rsid w:val="00FC738C"/>
    <w:rsid w:val="00FC74E7"/>
    <w:rsid w:val="00FC761A"/>
    <w:rsid w:val="00FC776D"/>
    <w:rsid w:val="00FC7BAD"/>
    <w:rsid w:val="00FC7D4E"/>
    <w:rsid w:val="00FD01B0"/>
    <w:rsid w:val="00FD06B0"/>
    <w:rsid w:val="00FD07D2"/>
    <w:rsid w:val="00FD0980"/>
    <w:rsid w:val="00FD09FD"/>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3E9D"/>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1D6E"/>
    <w:rsid w:val="00FF2289"/>
    <w:rsid w:val="00FF261C"/>
    <w:rsid w:val="00FF2964"/>
    <w:rsid w:val="00FF2990"/>
    <w:rsid w:val="00FF29EB"/>
    <w:rsid w:val="00FF2DA6"/>
    <w:rsid w:val="00FF3230"/>
    <w:rsid w:val="00FF34D6"/>
    <w:rsid w:val="00FF379C"/>
    <w:rsid w:val="00FF39A1"/>
    <w:rsid w:val="00FF3C14"/>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1EF73C0A-EBF3-4098-9757-6714FE29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68264096">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64434429">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meeting/tZwrc-mprDMoH9YRklu1WcmVIop862c72xVO/ics?icsToken=DBOIHJoC7iVwo_7kCQAALAAAABAB_uGypwq2ymkMO9EqrhDMoZY3vO7cudxQ3PHNM4LxWE7vm8v6Hf2LmVyJEkPyvcQ1Vmg_NR4W6BglNTAwMDAwMQ&amp;meetingMasterEventId=3pLv0et_SMuCQYJkMknIyQ" TargetMode="External"/><Relationship Id="rId18" Type="http://schemas.openxmlformats.org/officeDocument/2006/relationships/image" Target="media/image8.png"/><Relationship Id="rId26" Type="http://schemas.openxmlformats.org/officeDocument/2006/relationships/hyperlink" Target="https://www.caring.com/senior-living/assisted-living/florida" TargetMode="Externa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atherine.gross@thrivent.com" TargetMode="External"/><Relationship Id="rId25" Type="http://schemas.openxmlformats.org/officeDocument/2006/relationships/image" Target="media/image11.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sttimlutherancrystalriver.com/" TargetMode="External"/><Relationship Id="rId29" Type="http://schemas.openxmlformats.org/officeDocument/2006/relationships/hyperlink" Target="https://www.caring.com/caregivers/alzheim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St-Timothy-Evangelical-Lutheran-Church-104099901757516/?ref=page_internal" TargetMode="External"/><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caring.com/senior-living/memory-care-facilities/florida" TargetMode="External"/><Relationship Id="rId36" Type="http://schemas.openxmlformats.org/officeDocument/2006/relationships/hyperlink" Target="http://www.sttimlutherancrystalriver.com" TargetMode="External"/><Relationship Id="rId10" Type="http://schemas.openxmlformats.org/officeDocument/2006/relationships/image" Target="media/image3.jpeg"/><Relationship Id="rId19" Type="http://schemas.openxmlformats.org/officeDocument/2006/relationships/hyperlink" Target="https://youtu.be/t6GV9PAbgM4?si=dZuGq8aLjfvpFi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s02web.zoom.us/j/88640128252?pwd=asNJ6OiNGFFTNzwNA5yhkvPpmt6VCT.1" TargetMode="External"/><Relationship Id="rId22" Type="http://schemas.openxmlformats.org/officeDocument/2006/relationships/hyperlink" Target="https://www.youtube.com/channel/UC5xrMj8-8_6iyR_KxjFAwRQ/videos" TargetMode="External"/><Relationship Id="rId27" Type="http://schemas.openxmlformats.org/officeDocument/2006/relationships/hyperlink" Target="https://www.caring.com/senior-living/memory-care-facilities/" TargetMode="External"/><Relationship Id="rId30" Type="http://schemas.openxmlformats.org/officeDocument/2006/relationships/hyperlink" Target="https://www.caring.com/caregivers/dementia/" TargetMode="External"/><Relationship Id="rId35" Type="http://schemas.openxmlformats.org/officeDocument/2006/relationships/hyperlink" Target="mailto:crsttimothy@tampabay.rr.com"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Template>
  <TotalTime>135</TotalTime>
  <Pages>24</Pages>
  <Words>3925</Words>
  <Characters>20567</Characters>
  <Application>Microsoft Office Word</Application>
  <DocSecurity>0</DocSecurity>
  <Lines>1469</Lines>
  <Paragraphs>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St Timothy Lutheran</cp:lastModifiedBy>
  <cp:revision>10</cp:revision>
  <cp:lastPrinted>2026-01-29T18:19:00Z</cp:lastPrinted>
  <dcterms:created xsi:type="dcterms:W3CDTF">2026-01-22T18:42:00Z</dcterms:created>
  <dcterms:modified xsi:type="dcterms:W3CDTF">2026-01-29T18:59:00Z</dcterms:modified>
</cp:coreProperties>
</file>